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6882FC" w14:textId="77777777" w:rsidR="00AB7E26" w:rsidRDefault="00116D1E" w:rsidP="00940830">
      <w:pPr>
        <w:pStyle w:val="PublicationTitle"/>
      </w:pPr>
      <w:bookmarkStart w:id="0" w:name="_Toc296423677"/>
      <w:bookmarkStart w:id="1" w:name="_Toc296497508"/>
      <w:bookmarkStart w:id="2" w:name="_GoBack"/>
      <w:bookmarkEnd w:id="2"/>
      <w:r>
        <w:rPr>
          <w:noProof/>
          <w:lang w:val="en-US"/>
        </w:rPr>
        <w:drawing>
          <wp:anchor distT="0" distB="0" distL="114300" distR="114300" simplePos="0" relativeHeight="251368448" behindDoc="0" locked="0" layoutInCell="1" allowOverlap="1" wp14:anchorId="59274659" wp14:editId="52C2BB05">
            <wp:simplePos x="0" y="0"/>
            <wp:positionH relativeFrom="column">
              <wp:posOffset>1709420</wp:posOffset>
            </wp:positionH>
            <wp:positionV relativeFrom="paragraph">
              <wp:posOffset>626745</wp:posOffset>
            </wp:positionV>
            <wp:extent cx="2408555" cy="513080"/>
            <wp:effectExtent l="0" t="0" r="0" b="1270"/>
            <wp:wrapSquare wrapText="bothSides"/>
            <wp:docPr id="23" name="Picture 23" descr="NCVER_Floating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VER_Floating_Mon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8555" cy="513080"/>
                    </a:xfrm>
                    <a:prstGeom prst="rect">
                      <a:avLst/>
                    </a:prstGeom>
                    <a:noFill/>
                  </pic:spPr>
                </pic:pic>
              </a:graphicData>
            </a:graphic>
            <wp14:sizeRelH relativeFrom="page">
              <wp14:pctWidth>0</wp14:pctWidth>
            </wp14:sizeRelH>
            <wp14:sizeRelV relativeFrom="page">
              <wp14:pctHeight>0</wp14:pctHeight>
            </wp14:sizeRelV>
          </wp:anchor>
        </w:drawing>
      </w:r>
    </w:p>
    <w:bookmarkEnd w:id="0"/>
    <w:bookmarkEnd w:id="1"/>
    <w:p w14:paraId="273373E9" w14:textId="3EA82FA5" w:rsidR="006B56F8" w:rsidRDefault="006C1F64" w:rsidP="00AB7E26">
      <w:pPr>
        <w:pStyle w:val="PublicationTitle"/>
        <w:spacing w:before="1600"/>
      </w:pPr>
      <w:r>
        <w:t xml:space="preserve">Skilling the Australian workforce </w:t>
      </w:r>
      <w:r w:rsidR="006B56F8">
        <w:t>for the digital economy</w:t>
      </w:r>
    </w:p>
    <w:p w14:paraId="4275B572" w14:textId="6818731E" w:rsidR="009E231A" w:rsidRPr="00B7566E" w:rsidRDefault="006B56F8" w:rsidP="00B7566E">
      <w:pPr>
        <w:pStyle w:val="PublicationTitle"/>
        <w:rPr>
          <w:sz w:val="36"/>
          <w:szCs w:val="36"/>
        </w:rPr>
      </w:pPr>
      <w:r w:rsidRPr="00B7566E">
        <w:rPr>
          <w:sz w:val="36"/>
          <w:szCs w:val="36"/>
        </w:rPr>
        <w:t>S</w:t>
      </w:r>
      <w:r w:rsidR="00A566CC" w:rsidRPr="00B7566E">
        <w:rPr>
          <w:sz w:val="36"/>
          <w:szCs w:val="36"/>
        </w:rPr>
        <w:t>upport document</w:t>
      </w:r>
      <w:r w:rsidRPr="00B7566E">
        <w:rPr>
          <w:sz w:val="36"/>
          <w:szCs w:val="36"/>
        </w:rPr>
        <w:t xml:space="preserve"> 2: </w:t>
      </w:r>
      <w:r w:rsidR="00E14227">
        <w:rPr>
          <w:sz w:val="36"/>
          <w:szCs w:val="36"/>
        </w:rPr>
        <w:t>case studies</w:t>
      </w:r>
      <w:r w:rsidRPr="00B7566E">
        <w:rPr>
          <w:sz w:val="36"/>
          <w:szCs w:val="36"/>
        </w:rPr>
        <w:t xml:space="preserve"> and survey findings </w:t>
      </w:r>
    </w:p>
    <w:p w14:paraId="38BE9D39" w14:textId="77777777" w:rsidR="00177827" w:rsidRPr="00F50EC9" w:rsidRDefault="006C1F64" w:rsidP="00940830">
      <w:pPr>
        <w:pStyle w:val="Authors"/>
        <w:rPr>
          <w:lang w:val="es-ES"/>
        </w:rPr>
      </w:pPr>
      <w:bookmarkStart w:id="3" w:name="_Toc296423678"/>
      <w:bookmarkStart w:id="4" w:name="_Toc296497509"/>
      <w:r w:rsidRPr="00F50EC9">
        <w:rPr>
          <w:lang w:val="es-ES"/>
        </w:rPr>
        <w:t>Victor Gekara</w:t>
      </w:r>
    </w:p>
    <w:p w14:paraId="23521727" w14:textId="77777777" w:rsidR="00B7566E" w:rsidRPr="00F50EC9" w:rsidRDefault="00B7566E" w:rsidP="00B7566E">
      <w:pPr>
        <w:pStyle w:val="Authors"/>
        <w:rPr>
          <w:lang w:val="es-ES"/>
        </w:rPr>
      </w:pPr>
      <w:r w:rsidRPr="00F50EC9">
        <w:rPr>
          <w:lang w:val="es-ES"/>
        </w:rPr>
        <w:t>Alemayehu Molla</w:t>
      </w:r>
    </w:p>
    <w:p w14:paraId="03A26023" w14:textId="77777777" w:rsidR="006C1F64" w:rsidRPr="00F50EC9" w:rsidRDefault="006C1F64" w:rsidP="00940830">
      <w:pPr>
        <w:pStyle w:val="Authors"/>
        <w:rPr>
          <w:lang w:val="es-ES"/>
        </w:rPr>
      </w:pPr>
      <w:r w:rsidRPr="00F50EC9">
        <w:rPr>
          <w:lang w:val="es-ES"/>
        </w:rPr>
        <w:t>Darryn Snell</w:t>
      </w:r>
    </w:p>
    <w:p w14:paraId="7774E15D" w14:textId="77777777" w:rsidR="006C1F64" w:rsidRDefault="006C1F64" w:rsidP="00940830">
      <w:pPr>
        <w:pStyle w:val="Authors"/>
      </w:pPr>
      <w:r>
        <w:t>Stan Karanasios, RMIT University</w:t>
      </w:r>
    </w:p>
    <w:p w14:paraId="59F6AB0A" w14:textId="77777777" w:rsidR="006C1F64" w:rsidRDefault="006C1F64" w:rsidP="00940830">
      <w:pPr>
        <w:pStyle w:val="Authors"/>
      </w:pPr>
    </w:p>
    <w:p w14:paraId="670C7B04" w14:textId="77777777" w:rsidR="006C1F64" w:rsidRDefault="006C1F64" w:rsidP="00940830">
      <w:pPr>
        <w:pStyle w:val="Authors"/>
      </w:pPr>
      <w:r>
        <w:t>Amanda Thomas, AIS</w:t>
      </w:r>
    </w:p>
    <w:p w14:paraId="3AD4D5F7" w14:textId="77777777" w:rsidR="00B7566E" w:rsidRDefault="00B7566E" w:rsidP="00940830">
      <w:pPr>
        <w:pStyle w:val="Authors"/>
      </w:pPr>
    </w:p>
    <w:bookmarkEnd w:id="3"/>
    <w:bookmarkEnd w:id="4"/>
    <w:p w14:paraId="64D8473B" w14:textId="5BA13A46" w:rsidR="009E231A" w:rsidRDefault="009E231A" w:rsidP="006C1F64">
      <w:pPr>
        <w:pStyle w:val="Organisation"/>
        <w:ind w:left="0"/>
      </w:pPr>
    </w:p>
    <w:p w14:paraId="58318929" w14:textId="77777777" w:rsidR="00166281" w:rsidRDefault="00166281" w:rsidP="00940830">
      <w:pPr>
        <w:pStyle w:val="Organisation"/>
      </w:pPr>
    </w:p>
    <w:p w14:paraId="7F67C4DB" w14:textId="15C8CFAF" w:rsidR="000315D7" w:rsidRDefault="00E26A3C" w:rsidP="00940830">
      <w:pPr>
        <w:pStyle w:val="Organisation"/>
      </w:pPr>
      <w:r>
        <w:rPr>
          <w:noProof/>
          <w:lang w:val="en-US"/>
        </w:rPr>
        <mc:AlternateContent>
          <mc:Choice Requires="wps">
            <w:drawing>
              <wp:anchor distT="0" distB="0" distL="114300" distR="114300" simplePos="0" relativeHeight="251373568" behindDoc="0" locked="0" layoutInCell="1" allowOverlap="1" wp14:anchorId="43475912" wp14:editId="6F2AE7B5">
                <wp:simplePos x="0" y="0"/>
                <wp:positionH relativeFrom="column">
                  <wp:posOffset>1531924</wp:posOffset>
                </wp:positionH>
                <wp:positionV relativeFrom="margin">
                  <wp:posOffset>7408545</wp:posOffset>
                </wp:positionV>
                <wp:extent cx="3904090" cy="1303572"/>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090" cy="13035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062F0A" w14:textId="551FF21F" w:rsidR="00BA0F88" w:rsidRPr="00B57CC9" w:rsidRDefault="00BA0F88" w:rsidP="00B7566E">
                            <w:pPr>
                              <w:pStyle w:val="Text"/>
                              <w:shd w:val="clear" w:color="auto" w:fill="000000" w:themeFill="text1"/>
                              <w:spacing w:before="120"/>
                              <w:ind w:right="0"/>
                            </w:pPr>
                            <w:r w:rsidRPr="000C1642">
                              <w:t xml:space="preserve">This document was produced by the author(s) based on their research for the report </w:t>
                            </w:r>
                            <w:r w:rsidRPr="001D37ED">
                              <w:rPr>
                                <w:i/>
                              </w:rPr>
                              <w:t xml:space="preserve">Skilling the Australian </w:t>
                            </w:r>
                            <w:r>
                              <w:rPr>
                                <w:i/>
                              </w:rPr>
                              <w:t>w</w:t>
                            </w:r>
                            <w:r w:rsidRPr="001D37ED">
                              <w:rPr>
                                <w:i/>
                              </w:rPr>
                              <w:t xml:space="preserve">orkforce for </w:t>
                            </w:r>
                            <w:r>
                              <w:rPr>
                                <w:i/>
                              </w:rPr>
                              <w:t xml:space="preserve">the </w:t>
                            </w:r>
                            <w:r w:rsidRPr="001D37ED">
                              <w:rPr>
                                <w:i/>
                              </w:rPr>
                              <w:t xml:space="preserve">digital </w:t>
                            </w:r>
                            <w:proofErr w:type="gramStart"/>
                            <w:r>
                              <w:rPr>
                                <w:i/>
                              </w:rPr>
                              <w:t>e</w:t>
                            </w:r>
                            <w:r w:rsidRPr="001D37ED">
                              <w:rPr>
                                <w:i/>
                              </w:rPr>
                              <w:t>conomy</w:t>
                            </w:r>
                            <w:r>
                              <w:rPr>
                                <w:i/>
                              </w:rPr>
                              <w:t>,</w:t>
                            </w:r>
                            <w:r w:rsidRPr="000C1642">
                              <w:t xml:space="preserve"> and</w:t>
                            </w:r>
                            <w:proofErr w:type="gramEnd"/>
                            <w:r w:rsidRPr="000C1642">
                              <w:t xml:space="preserve"> is an added resource for further information. The report is available on NCVER’s </w:t>
                            </w:r>
                            <w:r>
                              <w:t>Portal: &lt;</w:t>
                            </w:r>
                            <w:hyperlink r:id="rId9" w:history="1">
                              <w:r w:rsidRPr="00241AFF">
                                <w:rPr>
                                  <w:rStyle w:val="Hyperlink"/>
                                </w:rPr>
                                <w:t>http://www.ncver.edu.au</w:t>
                              </w:r>
                            </w:hyperlink>
                            <w:r>
                              <w:t>&gt;.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75912" id="_x0000_t202" coordsize="21600,21600" o:spt="202" path="m,l,21600r21600,l21600,xe">
                <v:stroke joinstyle="miter"/>
                <v:path gradientshapeok="t" o:connecttype="rect"/>
              </v:shapetype>
              <v:shape id="Text Box 10" o:spid="_x0000_s1026" type="#_x0000_t202" style="position:absolute;left:0;text-align:left;margin-left:120.6pt;margin-top:583.35pt;width:307.4pt;height:102.6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" filled="f" stroked="f">
                <v:textbox>
                  <w:txbxContent>
                    <w:p w14:paraId="25062F0A" w14:textId="551FF21F" w:rsidR="00BA0F88" w:rsidRPr="00B57CC9" w:rsidRDefault="00BA0F88" w:rsidP="00B7566E">
                      <w:pPr>
                        <w:pStyle w:val="Text"/>
                        <w:shd w:val="clear" w:color="auto" w:fill="000000" w:themeFill="text1"/>
                        <w:spacing w:before="120"/>
                        <w:ind w:right="0"/>
                      </w:pPr>
                      <w:r w:rsidRPr="000C1642">
                        <w:t xml:space="preserve">This document was produced by the author(s) based on their research for the report </w:t>
                      </w:r>
                      <w:r w:rsidRPr="001D37ED">
                        <w:rPr>
                          <w:i/>
                        </w:rPr>
                        <w:t xml:space="preserve">Skilling the Australian </w:t>
                      </w:r>
                      <w:r>
                        <w:rPr>
                          <w:i/>
                        </w:rPr>
                        <w:t>w</w:t>
                      </w:r>
                      <w:r w:rsidRPr="001D37ED">
                        <w:rPr>
                          <w:i/>
                        </w:rPr>
                        <w:t xml:space="preserve">orkforce for </w:t>
                      </w:r>
                      <w:r>
                        <w:rPr>
                          <w:i/>
                        </w:rPr>
                        <w:t xml:space="preserve">the </w:t>
                      </w:r>
                      <w:r w:rsidRPr="001D37ED">
                        <w:rPr>
                          <w:i/>
                        </w:rPr>
                        <w:t xml:space="preserve">digital </w:t>
                      </w:r>
                      <w:proofErr w:type="gramStart"/>
                      <w:r>
                        <w:rPr>
                          <w:i/>
                        </w:rPr>
                        <w:t>e</w:t>
                      </w:r>
                      <w:r w:rsidRPr="001D37ED">
                        <w:rPr>
                          <w:i/>
                        </w:rPr>
                        <w:t>conomy</w:t>
                      </w:r>
                      <w:r>
                        <w:rPr>
                          <w:i/>
                        </w:rPr>
                        <w:t>,</w:t>
                      </w:r>
                      <w:r w:rsidRPr="000C1642">
                        <w:t xml:space="preserve"> and</w:t>
                      </w:r>
                      <w:proofErr w:type="gramEnd"/>
                      <w:r w:rsidRPr="000C1642">
                        <w:t xml:space="preserve"> is an added resource for further information. The report is available on NCVER’s </w:t>
                      </w:r>
                      <w:r>
                        <w:t>Portal: &lt;</w:t>
                      </w:r>
                      <w:hyperlink r:id="rId10" w:history="1">
                        <w:r w:rsidRPr="00241AFF">
                          <w:rPr>
                            <w:rStyle w:val="Hyperlink"/>
                          </w:rPr>
                          <w:t>http://www.ncver.edu.au</w:t>
                        </w:r>
                      </w:hyperlink>
                      <w:r>
                        <w:t>&gt;.</w:t>
                      </w:r>
                    </w:p>
                  </w:txbxContent>
                </v:textbox>
                <w10:wrap anchory="margin"/>
              </v:shape>
            </w:pict>
          </mc:Fallback>
        </mc:AlternateContent>
      </w:r>
    </w:p>
    <w:p w14:paraId="4AF7F307" w14:textId="27D2E630" w:rsidR="006C5DA9" w:rsidRPr="006C5DA9" w:rsidRDefault="006C5DA9" w:rsidP="00A9334E">
      <w:pPr>
        <w:pStyle w:val="Text"/>
        <w:ind w:left="2552"/>
      </w:pPr>
    </w:p>
    <w:p w14:paraId="25333BEC" w14:textId="0DD093F5" w:rsidR="001B43CF" w:rsidRDefault="001B43CF" w:rsidP="00A9334E">
      <w:pPr>
        <w:pStyle w:val="Text"/>
        <w:ind w:left="2552"/>
      </w:pPr>
    </w:p>
    <w:p w14:paraId="398E812F" w14:textId="77777777" w:rsidR="001B43CF" w:rsidRDefault="001B43CF" w:rsidP="00A9334E">
      <w:pPr>
        <w:pStyle w:val="Text"/>
        <w:ind w:left="2552"/>
      </w:pPr>
    </w:p>
    <w:p w14:paraId="2AFEC79C" w14:textId="77777777" w:rsidR="001B43CF" w:rsidRDefault="001B43CF" w:rsidP="00A9334E">
      <w:pPr>
        <w:pStyle w:val="Text"/>
        <w:ind w:left="2552"/>
      </w:pPr>
    </w:p>
    <w:p w14:paraId="0B3C75DB" w14:textId="77777777" w:rsidR="001B43CF" w:rsidRDefault="001B43CF" w:rsidP="00A9334E">
      <w:pPr>
        <w:pStyle w:val="Text"/>
        <w:ind w:left="2552"/>
      </w:pPr>
    </w:p>
    <w:p w14:paraId="249B0BCD" w14:textId="77777777" w:rsidR="008E6C3A" w:rsidRPr="005C2FCF" w:rsidRDefault="008E6C3A" w:rsidP="008E6C3A">
      <w:pPr>
        <w:pStyle w:val="Heading3"/>
        <w:ind w:right="-1"/>
      </w:pPr>
      <w:bookmarkStart w:id="5" w:name="_Toc495748330"/>
      <w:bookmarkStart w:id="6" w:name="_Toc495810630"/>
      <w:bookmarkStart w:id="7" w:name="_Toc6031787"/>
      <w:bookmarkStart w:id="8" w:name="_Toc6031844"/>
      <w:r w:rsidRPr="005C2FCF">
        <w:lastRenderedPageBreak/>
        <w:t>Publisher’s note</w:t>
      </w:r>
    </w:p>
    <w:p w14:paraId="6B20712A" w14:textId="77777777" w:rsidR="00177827" w:rsidRDefault="008E6C3A" w:rsidP="008E6C3A">
      <w:pPr>
        <w:pStyle w:val="Imprint"/>
      </w:pPr>
      <w:r w:rsidRPr="008E6C3A">
        <w:t>The views and opinions expressed in this document are those of the</w:t>
      </w:r>
      <w:r w:rsidR="00297C1D">
        <w:t xml:space="preserve"> </w:t>
      </w:r>
      <w:r w:rsidR="00297C1D" w:rsidRPr="00FE792E">
        <w:t>author/project tea</w:t>
      </w:r>
      <w:r w:rsidR="006C1F64">
        <w:t>m</w:t>
      </w:r>
      <w:r w:rsidRPr="008E6C3A">
        <w:t xml:space="preserve"> and do not necessarily reflect the views of the Australian Government, state and territory governments or NCVER. Any errors and omissions are the responsibility of the author(s).</w:t>
      </w:r>
    </w:p>
    <w:p w14:paraId="56A25337" w14:textId="77777777" w:rsidR="006A702B" w:rsidRDefault="006A702B" w:rsidP="008E6C3A">
      <w:pPr>
        <w:pStyle w:val="Imprint"/>
      </w:pPr>
    </w:p>
    <w:p w14:paraId="2C5F41AB" w14:textId="77777777" w:rsidR="006A702B" w:rsidRDefault="006A702B" w:rsidP="008E6C3A">
      <w:pPr>
        <w:pStyle w:val="Imprint"/>
      </w:pPr>
    </w:p>
    <w:p w14:paraId="5D670B0C" w14:textId="77777777" w:rsidR="006A702B" w:rsidRDefault="006A702B" w:rsidP="008E6C3A">
      <w:pPr>
        <w:pStyle w:val="Imprint"/>
      </w:pPr>
    </w:p>
    <w:p w14:paraId="551FA19A" w14:textId="77777777" w:rsidR="006A702B" w:rsidRDefault="006A702B" w:rsidP="008E6C3A">
      <w:pPr>
        <w:pStyle w:val="Imprint"/>
      </w:pPr>
    </w:p>
    <w:p w14:paraId="39876D68" w14:textId="77777777" w:rsidR="006A702B" w:rsidRDefault="006A702B" w:rsidP="008E6C3A">
      <w:pPr>
        <w:pStyle w:val="Imprint"/>
      </w:pPr>
    </w:p>
    <w:p w14:paraId="1B7D0E2B" w14:textId="77777777" w:rsidR="006A702B" w:rsidRDefault="006A702B" w:rsidP="008E6C3A">
      <w:pPr>
        <w:pStyle w:val="Imprint"/>
      </w:pPr>
    </w:p>
    <w:p w14:paraId="279543DE" w14:textId="77777777" w:rsidR="006A702B" w:rsidRDefault="006A702B" w:rsidP="008E6C3A">
      <w:pPr>
        <w:pStyle w:val="Imprint"/>
      </w:pPr>
    </w:p>
    <w:p w14:paraId="245950A0" w14:textId="501CEBE4" w:rsidR="006A702B" w:rsidRDefault="006A702B" w:rsidP="008E6C3A">
      <w:pPr>
        <w:pStyle w:val="Imprint"/>
      </w:pPr>
    </w:p>
    <w:p w14:paraId="1176CDB7" w14:textId="77777777" w:rsidR="006A702B" w:rsidRDefault="006A702B" w:rsidP="006A702B">
      <w:pPr>
        <w:pStyle w:val="Text"/>
      </w:pPr>
    </w:p>
    <w:p w14:paraId="15BE92D1" w14:textId="77777777" w:rsidR="006A702B" w:rsidRDefault="006A702B" w:rsidP="006A702B">
      <w:pPr>
        <w:pStyle w:val="Text"/>
      </w:pPr>
    </w:p>
    <w:p w14:paraId="4B130B48" w14:textId="77777777" w:rsidR="006A702B" w:rsidRDefault="006A702B" w:rsidP="006A702B">
      <w:pPr>
        <w:pStyle w:val="Text"/>
      </w:pPr>
    </w:p>
    <w:p w14:paraId="34A49B34" w14:textId="30F3E1BC" w:rsidR="006A702B" w:rsidRDefault="00FE7A1C" w:rsidP="006A702B">
      <w:pPr>
        <w:pStyle w:val="Text"/>
      </w:pPr>
      <w:r>
        <w:rPr>
          <w:noProof/>
          <w:kern w:val="28"/>
          <w:lang w:val="en-US"/>
        </w:rPr>
        <mc:AlternateContent>
          <mc:Choice Requires="wps">
            <w:drawing>
              <wp:anchor distT="0" distB="0" distL="114300" distR="114300" simplePos="0" relativeHeight="251643392" behindDoc="0" locked="0" layoutInCell="1" allowOverlap="1" wp14:anchorId="42A4EB0F" wp14:editId="358E6BF5">
                <wp:simplePos x="0" y="0"/>
                <wp:positionH relativeFrom="column">
                  <wp:posOffset>-1933</wp:posOffset>
                </wp:positionH>
                <wp:positionV relativeFrom="margin">
                  <wp:posOffset>3965767</wp:posOffset>
                </wp:positionV>
                <wp:extent cx="5682615" cy="5103909"/>
                <wp:effectExtent l="0" t="0" r="0" b="190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2615" cy="510390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F21D573" w14:textId="1097CEDF" w:rsidR="00BA0F88" w:rsidRPr="00A021FC" w:rsidRDefault="00BA0F88" w:rsidP="00297C1D">
                            <w:pPr>
                              <w:pStyle w:val="Imprint"/>
                              <w:rPr>
                                <w:b/>
                              </w:rPr>
                            </w:pPr>
                            <w:r w:rsidRPr="003F3D42">
                              <w:rPr>
                                <w:b/>
                              </w:rPr>
                              <w:t xml:space="preserve">© Commonwealth of Australia, </w:t>
                            </w:r>
                            <w:r>
                              <w:rPr>
                                <w:b/>
                              </w:rPr>
                              <w:t>2019</w:t>
                            </w:r>
                          </w:p>
                          <w:p w14:paraId="20065713" w14:textId="77777777" w:rsidR="00BA0F88" w:rsidRDefault="00BA0F88" w:rsidP="00297C1D">
                            <w:pPr>
                              <w:pStyle w:val="Imprint"/>
                              <w:rPr>
                                <w:sz w:val="20"/>
                              </w:rPr>
                            </w:pPr>
                            <w:r w:rsidRPr="00E80270">
                              <w:rPr>
                                <w:noProof/>
                                <w:sz w:val="20"/>
                                <w:lang w:val="en-US"/>
                              </w:rPr>
                              <w:drawing>
                                <wp:inline distT="0" distB="0" distL="0" distR="0" wp14:anchorId="253ED8E5" wp14:editId="77138B46">
                                  <wp:extent cx="850265" cy="302895"/>
                                  <wp:effectExtent l="19050" t="0" r="6985" b="0"/>
                                  <wp:docPr id="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2E473385" w14:textId="77777777" w:rsidR="00BA0F88" w:rsidRDefault="00BA0F88" w:rsidP="00297C1D">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7C9030F5" w14:textId="77777777" w:rsidR="00BA0F88" w:rsidRPr="001D321A" w:rsidRDefault="00BA0F88" w:rsidP="00297C1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2B31752" w14:textId="77777777" w:rsidR="00BA0F88" w:rsidRDefault="00BA0F88" w:rsidP="00297C1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B92896A" w14:textId="54408211" w:rsidR="00BA0F88" w:rsidRPr="00A021FC" w:rsidRDefault="00BA0F88" w:rsidP="00297C1D">
                            <w:pPr>
                              <w:pStyle w:val="Imprint"/>
                            </w:pPr>
                            <w:r w:rsidRPr="00A021FC">
                              <w:t xml:space="preserve">This document should be attributed as </w:t>
                            </w:r>
                            <w:r>
                              <w:t xml:space="preserve">Gekara, V, Snell, D, Molla, A, Karanasios, S &amp; Thomas, A 2019, </w:t>
                            </w:r>
                            <w:r w:rsidRPr="00C31EB9">
                              <w:rPr>
                                <w:i/>
                              </w:rPr>
                              <w:t>Skilling the Australian workforce for the digital economy</w:t>
                            </w:r>
                            <w:r>
                              <w:rPr>
                                <w:i/>
                              </w:rPr>
                              <w:t>:</w:t>
                            </w:r>
                            <w:r w:rsidRPr="00C31EB9">
                              <w:rPr>
                                <w:i/>
                              </w:rPr>
                              <w:t xml:space="preserve"> </w:t>
                            </w:r>
                            <w:r>
                              <w:rPr>
                                <w:i/>
                              </w:rPr>
                              <w:t>s</w:t>
                            </w:r>
                            <w:r w:rsidRPr="00C31EB9">
                              <w:rPr>
                                <w:i/>
                              </w:rPr>
                              <w:t>upport document 2</w:t>
                            </w:r>
                            <w:r w:rsidRPr="00C21CBD">
                              <w:rPr>
                                <w:i/>
                              </w:rPr>
                              <w:t xml:space="preserve"> </w:t>
                            </w:r>
                            <w:r w:rsidRPr="00C31EB9">
                              <w:rPr>
                                <w:i/>
                              </w:rPr>
                              <w:t>− case studies and survey findings</w:t>
                            </w:r>
                            <w:r w:rsidRPr="00A021FC">
                              <w:rPr>
                                <w:i/>
                              </w:rPr>
                              <w:t>,</w:t>
                            </w:r>
                            <w:r w:rsidRPr="00A021FC">
                              <w:t xml:space="preserve"> NCVER, Adelaide.</w:t>
                            </w:r>
                          </w:p>
                          <w:p w14:paraId="6FAEA589" w14:textId="77777777" w:rsidR="00BA0F88" w:rsidRPr="001D321A" w:rsidRDefault="00BA0F88" w:rsidP="00297C1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1A1166B1" w14:textId="77777777" w:rsidR="00BA0F88" w:rsidRPr="00D42A61" w:rsidRDefault="00BA0F88" w:rsidP="00D42A61">
                            <w:pPr>
                              <w:pStyle w:val="Imprint"/>
                              <w:rPr>
                                <w:color w:val="000000"/>
                              </w:rPr>
                            </w:pPr>
                            <w:r w:rsidRPr="00D42A61">
                              <w:rPr>
                                <w:color w:val="000000"/>
                              </w:rPr>
                              <w:t>Published by NCVER, ABN 87 007 967 311</w:t>
                            </w:r>
                          </w:p>
                          <w:p w14:paraId="289D59C3" w14:textId="5A99A010" w:rsidR="00BA0F88" w:rsidRPr="00D42A61" w:rsidRDefault="00BA0F88" w:rsidP="00D42A61">
                            <w:pPr>
                              <w:pStyle w:val="Imprint"/>
                              <w:rPr>
                                <w:color w:val="000000"/>
                              </w:rPr>
                            </w:pPr>
                            <w:r w:rsidRPr="00D42A61">
                              <w:rPr>
                                <w:color w:val="000000"/>
                              </w:rPr>
                              <w:t xml:space="preserve">Level </w:t>
                            </w:r>
                            <w:r>
                              <w:rPr>
                                <w:color w:val="000000"/>
                              </w:rPr>
                              <w:t>5, 60 Light Square</w:t>
                            </w:r>
                            <w:r w:rsidRPr="00D42A61">
                              <w:rPr>
                                <w:color w:val="000000"/>
                              </w:rPr>
                              <w:t>, Adelaide, SA 5000</w:t>
                            </w:r>
                            <w:r w:rsidRPr="00D42A61">
                              <w:rPr>
                                <w:color w:val="000000"/>
                              </w:rPr>
                              <w:br/>
                              <w:t>PO Box 8288 Station Arcade, Adelaide SA 5000, Australia</w:t>
                            </w:r>
                          </w:p>
                          <w:p w14:paraId="37894FED" w14:textId="77777777" w:rsidR="00BA0F88" w:rsidRDefault="00BA0F88"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Email</w:t>
                            </w:r>
                            <w:r w:rsidRPr="00D42A61">
                              <w:rPr>
                                <w:color w:val="000000"/>
                              </w:rPr>
                              <w:t xml:space="preserve"> </w:t>
                            </w:r>
                            <w:hyperlink r:id="rId12" w:history="1">
                              <w:r w:rsidRPr="00D42A61">
                                <w:rPr>
                                  <w:rStyle w:val="Hyperlink"/>
                                  <w:sz w:val="16"/>
                                </w:rPr>
                                <w:t>ncver@ncver.edu.au</w:t>
                              </w:r>
                            </w:hyperlink>
                            <w:r w:rsidRPr="00D42A61">
                              <w:rPr>
                                <w:color w:val="000000"/>
                              </w:rPr>
                              <w:t xml:space="preserve">     </w:t>
                            </w:r>
                          </w:p>
                          <w:p w14:paraId="29CC18E1" w14:textId="77777777" w:rsidR="00BA0F88" w:rsidRPr="00D42A61" w:rsidRDefault="00BA0F88" w:rsidP="00D42A61">
                            <w:pPr>
                              <w:pStyle w:val="Imprint"/>
                              <w:rPr>
                                <w:color w:val="000000"/>
                              </w:rPr>
                            </w:pPr>
                            <w:r w:rsidRPr="00D42A61">
                              <w:rPr>
                                <w:b/>
                                <w:color w:val="000000"/>
                              </w:rPr>
                              <w:t>Web</w:t>
                            </w:r>
                            <w:r w:rsidRPr="00D42A61">
                              <w:rPr>
                                <w:color w:val="000000"/>
                              </w:rPr>
                              <w:t xml:space="preserve"> &lt;http</w:t>
                            </w:r>
                            <w:r>
                              <w:rPr>
                                <w:color w:val="000000"/>
                              </w:rPr>
                              <w:t>s</w:t>
                            </w:r>
                            <w:r w:rsidRPr="00D42A61">
                              <w:rPr>
                                <w:color w:val="000000"/>
                              </w:rPr>
                              <w:t xml:space="preserve">://www.ncver.edu.au&gt;  </w:t>
                            </w:r>
                            <w:r w:rsidRPr="007A2C30">
                              <w:rPr>
                                <w:color w:val="000000"/>
                              </w:rPr>
                              <w:t>&lt;</w:t>
                            </w:r>
                            <w:hyperlink r:id="rId13" w:history="1">
                              <w:r w:rsidRPr="007A2C30">
                                <w:rPr>
                                  <w:rStyle w:val="Hyperlink"/>
                                  <w:sz w:val="16"/>
                                </w:rPr>
                                <w:t>http://www.lsay.edu.au</w:t>
                              </w:r>
                            </w:hyperlink>
                            <w:r w:rsidRPr="007A2C30">
                              <w:rPr>
                                <w:color w:val="000000"/>
                              </w:rPr>
                              <w:t>&gt;</w:t>
                            </w:r>
                          </w:p>
                          <w:p w14:paraId="15E34B27" w14:textId="77777777" w:rsidR="00BA0F88" w:rsidRPr="00D42A61" w:rsidRDefault="00BA0F88"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val="en-US"/>
                              </w:rPr>
                              <w:drawing>
                                <wp:inline distT="0" distB="0" distL="0" distR="0" wp14:anchorId="43D30493" wp14:editId="116356E5">
                                  <wp:extent cx="123825" cy="142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w:t>
                            </w:r>
                            <w:r>
                              <w:rPr>
                                <w:color w:val="000000"/>
                              </w:rPr>
                              <w:t>s</w:t>
                            </w:r>
                            <w:r w:rsidRPr="00D42A61">
                              <w:rPr>
                                <w:color w:val="000000"/>
                              </w:rPr>
                              <w:t>://twitter.com/ncver&gt;</w:t>
                            </w:r>
                            <w:r w:rsidRPr="00D42A61">
                              <w:rPr>
                                <w:color w:val="000000"/>
                              </w:rPr>
                              <w:tab/>
                            </w:r>
                            <w:r>
                              <w:rPr>
                                <w:noProof/>
                                <w:color w:val="000000"/>
                                <w:lang w:val="en-US"/>
                              </w:rPr>
                              <w:drawing>
                                <wp:inline distT="0" distB="0" distL="0" distR="0" wp14:anchorId="2B093A5A" wp14:editId="1C105A27">
                                  <wp:extent cx="133350" cy="142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t>
                            </w:r>
                            <w:r>
                              <w:rPr>
                                <w:color w:val="000000"/>
                              </w:rPr>
                              <w:t>s</w:t>
                            </w:r>
                            <w:r w:rsidRPr="00D42A61">
                              <w:rPr>
                                <w:color w:val="000000"/>
                              </w:rPr>
                              <w:t>://www.linkedin.com/company/ncver&gt;</w:t>
                            </w:r>
                          </w:p>
                          <w:p w14:paraId="4BC6E1B9" w14:textId="77777777" w:rsidR="00BA0F88" w:rsidRPr="00D42A61" w:rsidRDefault="00BA0F88" w:rsidP="00D42A61">
                            <w:pPr>
                              <w:pStyle w:val="Imprint"/>
                            </w:pPr>
                          </w:p>
                          <w:p w14:paraId="27CE45C8" w14:textId="77777777" w:rsidR="00BA0F88" w:rsidRPr="006A702B" w:rsidRDefault="00BA0F88" w:rsidP="00233C8D"/>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2A4EB0F" id="Text Box 22" o:spid="_x0000_s1027" type="#_x0000_t202" style="position:absolute;margin-left:-.15pt;margin-top:312.25pt;width:447.45pt;height:401.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" filled="f" stroked="f">
                <v:textbox>
                  <w:txbxContent>
                    <w:p w14:paraId="0F21D573" w14:textId="1097CEDF" w:rsidR="00BA0F88" w:rsidRPr="00A021FC" w:rsidRDefault="00BA0F88" w:rsidP="00297C1D">
                      <w:pPr>
                        <w:pStyle w:val="Imprint"/>
                        <w:rPr>
                          <w:b/>
                        </w:rPr>
                      </w:pPr>
                      <w:r w:rsidRPr="003F3D42">
                        <w:rPr>
                          <w:b/>
                        </w:rPr>
                        <w:t xml:space="preserve">© Commonwealth of Australia, </w:t>
                      </w:r>
                      <w:r>
                        <w:rPr>
                          <w:b/>
                        </w:rPr>
                        <w:t>2019</w:t>
                      </w:r>
                    </w:p>
                    <w:p w14:paraId="20065713" w14:textId="77777777" w:rsidR="00BA0F88" w:rsidRDefault="00BA0F88" w:rsidP="00297C1D">
                      <w:pPr>
                        <w:pStyle w:val="Imprint"/>
                        <w:rPr>
                          <w:sz w:val="20"/>
                        </w:rPr>
                      </w:pPr>
                      <w:r w:rsidRPr="00E80270">
                        <w:rPr>
                          <w:noProof/>
                          <w:sz w:val="20"/>
                          <w:lang w:val="en-US"/>
                        </w:rPr>
                        <w:drawing>
                          <wp:inline distT="0" distB="0" distL="0" distR="0" wp14:anchorId="253ED8E5" wp14:editId="77138B46">
                            <wp:extent cx="850265" cy="302895"/>
                            <wp:effectExtent l="19050" t="0" r="6985" b="0"/>
                            <wp:docPr id="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2E473385" w14:textId="77777777" w:rsidR="00BA0F88" w:rsidRDefault="00BA0F88" w:rsidP="00297C1D">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7C9030F5" w14:textId="77777777" w:rsidR="00BA0F88" w:rsidRPr="001D321A" w:rsidRDefault="00BA0F88" w:rsidP="00297C1D">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2B31752" w14:textId="77777777" w:rsidR="00BA0F88" w:rsidRDefault="00BA0F88" w:rsidP="00297C1D">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6B92896A" w14:textId="54408211" w:rsidR="00BA0F88" w:rsidRPr="00A021FC" w:rsidRDefault="00BA0F88" w:rsidP="00297C1D">
                      <w:pPr>
                        <w:pStyle w:val="Imprint"/>
                      </w:pPr>
                      <w:r w:rsidRPr="00A021FC">
                        <w:t xml:space="preserve">This document should be attributed as </w:t>
                      </w:r>
                      <w:r>
                        <w:t xml:space="preserve">Gekara, V, Snell, D, Molla, A, Karanasios, S &amp; Thomas, A 2019, </w:t>
                      </w:r>
                      <w:r w:rsidRPr="00C31EB9">
                        <w:rPr>
                          <w:i/>
                        </w:rPr>
                        <w:t>Skilling the Australian workforce for the digital economy</w:t>
                      </w:r>
                      <w:r>
                        <w:rPr>
                          <w:i/>
                        </w:rPr>
                        <w:t>:</w:t>
                      </w:r>
                      <w:r w:rsidRPr="00C31EB9">
                        <w:rPr>
                          <w:i/>
                        </w:rPr>
                        <w:t xml:space="preserve"> </w:t>
                      </w:r>
                      <w:r>
                        <w:rPr>
                          <w:i/>
                        </w:rPr>
                        <w:t>s</w:t>
                      </w:r>
                      <w:r w:rsidRPr="00C31EB9">
                        <w:rPr>
                          <w:i/>
                        </w:rPr>
                        <w:t>upport document 2</w:t>
                      </w:r>
                      <w:r w:rsidRPr="00C21CBD">
                        <w:rPr>
                          <w:i/>
                        </w:rPr>
                        <w:t xml:space="preserve"> </w:t>
                      </w:r>
                      <w:r w:rsidRPr="00C31EB9">
                        <w:rPr>
                          <w:i/>
                        </w:rPr>
                        <w:t>− case studies and survey findings</w:t>
                      </w:r>
                      <w:r w:rsidRPr="00A021FC">
                        <w:rPr>
                          <w:i/>
                        </w:rPr>
                        <w:t>,</w:t>
                      </w:r>
                      <w:r w:rsidRPr="00A021FC">
                        <w:t xml:space="preserve"> NCVER, Adelaide.</w:t>
                      </w:r>
                    </w:p>
                    <w:p w14:paraId="6FAEA589" w14:textId="77777777" w:rsidR="00BA0F88" w:rsidRPr="001D321A" w:rsidRDefault="00BA0F88" w:rsidP="00297C1D">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1A1166B1" w14:textId="77777777" w:rsidR="00BA0F88" w:rsidRPr="00D42A61" w:rsidRDefault="00BA0F88" w:rsidP="00D42A61">
                      <w:pPr>
                        <w:pStyle w:val="Imprint"/>
                        <w:rPr>
                          <w:color w:val="000000"/>
                        </w:rPr>
                      </w:pPr>
                      <w:r w:rsidRPr="00D42A61">
                        <w:rPr>
                          <w:color w:val="000000"/>
                        </w:rPr>
                        <w:t>Published by NCVER, ABN 87 007 967 311</w:t>
                      </w:r>
                    </w:p>
                    <w:p w14:paraId="289D59C3" w14:textId="5A99A010" w:rsidR="00BA0F88" w:rsidRPr="00D42A61" w:rsidRDefault="00BA0F88" w:rsidP="00D42A61">
                      <w:pPr>
                        <w:pStyle w:val="Imprint"/>
                        <w:rPr>
                          <w:color w:val="000000"/>
                        </w:rPr>
                      </w:pPr>
                      <w:r w:rsidRPr="00D42A61">
                        <w:rPr>
                          <w:color w:val="000000"/>
                        </w:rPr>
                        <w:t xml:space="preserve">Level </w:t>
                      </w:r>
                      <w:r>
                        <w:rPr>
                          <w:color w:val="000000"/>
                        </w:rPr>
                        <w:t>5, 60 Light Square</w:t>
                      </w:r>
                      <w:r w:rsidRPr="00D42A61">
                        <w:rPr>
                          <w:color w:val="000000"/>
                        </w:rPr>
                        <w:t>, Adelaide, SA 5000</w:t>
                      </w:r>
                      <w:r w:rsidRPr="00D42A61">
                        <w:rPr>
                          <w:color w:val="000000"/>
                        </w:rPr>
                        <w:br/>
                        <w:t>PO Box 8288 Station Arcade, Adelaide SA 5000, Australia</w:t>
                      </w:r>
                    </w:p>
                    <w:p w14:paraId="37894FED" w14:textId="77777777" w:rsidR="00BA0F88" w:rsidRDefault="00BA0F88" w:rsidP="00D42A61">
                      <w:pPr>
                        <w:pStyle w:val="Imprint"/>
                        <w:rPr>
                          <w:color w:val="000000"/>
                        </w:rPr>
                      </w:pPr>
                      <w:r w:rsidRPr="00D42A61">
                        <w:rPr>
                          <w:b/>
                          <w:color w:val="000000"/>
                        </w:rPr>
                        <w:t>Phone</w:t>
                      </w:r>
                      <w:r w:rsidRPr="00D42A61">
                        <w:rPr>
                          <w:color w:val="000000"/>
                        </w:rPr>
                        <w:t xml:space="preserve"> +61 8 8230 8400     </w:t>
                      </w:r>
                      <w:r w:rsidRPr="00D42A61">
                        <w:rPr>
                          <w:b/>
                          <w:color w:val="000000"/>
                        </w:rPr>
                        <w:t>Email</w:t>
                      </w:r>
                      <w:r w:rsidRPr="00D42A61">
                        <w:rPr>
                          <w:color w:val="000000"/>
                        </w:rPr>
                        <w:t xml:space="preserve"> </w:t>
                      </w:r>
                      <w:hyperlink r:id="rId17" w:history="1">
                        <w:r w:rsidRPr="00D42A61">
                          <w:rPr>
                            <w:rStyle w:val="Hyperlink"/>
                            <w:sz w:val="16"/>
                          </w:rPr>
                          <w:t>ncver@ncver.edu.au</w:t>
                        </w:r>
                      </w:hyperlink>
                      <w:r w:rsidRPr="00D42A61">
                        <w:rPr>
                          <w:color w:val="000000"/>
                        </w:rPr>
                        <w:t xml:space="preserve">     </w:t>
                      </w:r>
                    </w:p>
                    <w:p w14:paraId="29CC18E1" w14:textId="77777777" w:rsidR="00BA0F88" w:rsidRPr="00D42A61" w:rsidRDefault="00BA0F88" w:rsidP="00D42A61">
                      <w:pPr>
                        <w:pStyle w:val="Imprint"/>
                        <w:rPr>
                          <w:color w:val="000000"/>
                        </w:rPr>
                      </w:pPr>
                      <w:r w:rsidRPr="00D42A61">
                        <w:rPr>
                          <w:b/>
                          <w:color w:val="000000"/>
                        </w:rPr>
                        <w:t>Web</w:t>
                      </w:r>
                      <w:r w:rsidRPr="00D42A61">
                        <w:rPr>
                          <w:color w:val="000000"/>
                        </w:rPr>
                        <w:t xml:space="preserve"> &lt;http</w:t>
                      </w:r>
                      <w:r>
                        <w:rPr>
                          <w:color w:val="000000"/>
                        </w:rPr>
                        <w:t>s</w:t>
                      </w:r>
                      <w:r w:rsidRPr="00D42A61">
                        <w:rPr>
                          <w:color w:val="000000"/>
                        </w:rPr>
                        <w:t xml:space="preserve">://www.ncver.edu.au&gt;  </w:t>
                      </w:r>
                      <w:r w:rsidRPr="007A2C30">
                        <w:rPr>
                          <w:color w:val="000000"/>
                        </w:rPr>
                        <w:t>&lt;</w:t>
                      </w:r>
                      <w:hyperlink r:id="rId18" w:history="1">
                        <w:r w:rsidRPr="007A2C30">
                          <w:rPr>
                            <w:rStyle w:val="Hyperlink"/>
                            <w:sz w:val="16"/>
                          </w:rPr>
                          <w:t>http://www.lsay.edu.au</w:t>
                        </w:r>
                      </w:hyperlink>
                      <w:r w:rsidRPr="007A2C30">
                        <w:rPr>
                          <w:color w:val="000000"/>
                        </w:rPr>
                        <w:t>&gt;</w:t>
                      </w:r>
                    </w:p>
                    <w:p w14:paraId="15E34B27" w14:textId="77777777" w:rsidR="00BA0F88" w:rsidRPr="00D42A61" w:rsidRDefault="00BA0F88" w:rsidP="00D42A61">
                      <w:pPr>
                        <w:pStyle w:val="Imprint"/>
                        <w:tabs>
                          <w:tab w:val="left" w:pos="851"/>
                        </w:tabs>
                        <w:rPr>
                          <w:color w:val="000000"/>
                        </w:rPr>
                      </w:pPr>
                      <w:r w:rsidRPr="00D42A61">
                        <w:rPr>
                          <w:b/>
                          <w:color w:val="000000"/>
                        </w:rPr>
                        <w:t>Follow us:</w:t>
                      </w:r>
                      <w:r w:rsidRPr="00D42A61">
                        <w:rPr>
                          <w:color w:val="000000"/>
                        </w:rPr>
                        <w:t xml:space="preserve"> </w:t>
                      </w:r>
                      <w:r w:rsidRPr="00D42A61">
                        <w:rPr>
                          <w:color w:val="000000"/>
                        </w:rPr>
                        <w:tab/>
                      </w:r>
                      <w:r>
                        <w:rPr>
                          <w:noProof/>
                          <w:color w:val="000000"/>
                          <w:lang w:val="en-US"/>
                        </w:rPr>
                        <w:drawing>
                          <wp:inline distT="0" distB="0" distL="0" distR="0" wp14:anchorId="43D30493" wp14:editId="116356E5">
                            <wp:extent cx="123825" cy="1428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D42A61">
                        <w:rPr>
                          <w:color w:val="000000"/>
                        </w:rPr>
                        <w:t xml:space="preserve"> &lt;http</w:t>
                      </w:r>
                      <w:r>
                        <w:rPr>
                          <w:color w:val="000000"/>
                        </w:rPr>
                        <w:t>s</w:t>
                      </w:r>
                      <w:r w:rsidRPr="00D42A61">
                        <w:rPr>
                          <w:color w:val="000000"/>
                        </w:rPr>
                        <w:t>://twitter.com/ncver&gt;</w:t>
                      </w:r>
                      <w:r w:rsidRPr="00D42A61">
                        <w:rPr>
                          <w:color w:val="000000"/>
                        </w:rPr>
                        <w:tab/>
                      </w:r>
                      <w:r>
                        <w:rPr>
                          <w:noProof/>
                          <w:color w:val="000000"/>
                          <w:lang w:val="en-US"/>
                        </w:rPr>
                        <w:drawing>
                          <wp:inline distT="0" distB="0" distL="0" distR="0" wp14:anchorId="2B093A5A" wp14:editId="1C105A27">
                            <wp:extent cx="133350" cy="1428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Pr>
                          <w:color w:val="000000"/>
                        </w:rPr>
                        <w:t xml:space="preserve"> </w:t>
                      </w:r>
                      <w:r w:rsidRPr="00D42A61">
                        <w:rPr>
                          <w:color w:val="000000"/>
                        </w:rPr>
                        <w:t>&lt;http</w:t>
                      </w:r>
                      <w:r>
                        <w:rPr>
                          <w:color w:val="000000"/>
                        </w:rPr>
                        <w:t>s</w:t>
                      </w:r>
                      <w:r w:rsidRPr="00D42A61">
                        <w:rPr>
                          <w:color w:val="000000"/>
                        </w:rPr>
                        <w:t>://www.linkedin.com/company/ncver&gt;</w:t>
                      </w:r>
                    </w:p>
                    <w:p w14:paraId="4BC6E1B9" w14:textId="77777777" w:rsidR="00BA0F88" w:rsidRPr="00D42A61" w:rsidRDefault="00BA0F88" w:rsidP="00D42A61">
                      <w:pPr>
                        <w:pStyle w:val="Imprint"/>
                      </w:pPr>
                    </w:p>
                    <w:p w14:paraId="27CE45C8" w14:textId="77777777" w:rsidR="00BA0F88" w:rsidRPr="006A702B" w:rsidRDefault="00BA0F88" w:rsidP="00233C8D"/>
                  </w:txbxContent>
                </v:textbox>
                <w10:wrap anchory="margin"/>
              </v:shape>
            </w:pict>
          </mc:Fallback>
        </mc:AlternateContent>
      </w:r>
    </w:p>
    <w:p w14:paraId="29E2EFC3" w14:textId="068ED7A7" w:rsidR="006A702B" w:rsidRDefault="006A702B" w:rsidP="006A702B">
      <w:pPr>
        <w:pStyle w:val="Text"/>
      </w:pPr>
    </w:p>
    <w:p w14:paraId="0214C577" w14:textId="77777777" w:rsidR="006A702B" w:rsidRDefault="006A702B" w:rsidP="006A702B">
      <w:pPr>
        <w:pStyle w:val="Text"/>
      </w:pPr>
    </w:p>
    <w:p w14:paraId="71E80D7D" w14:textId="77777777" w:rsidR="00177827" w:rsidRDefault="00177827" w:rsidP="00874DA5">
      <w:pPr>
        <w:pStyle w:val="Contents"/>
      </w:pPr>
    </w:p>
    <w:p w14:paraId="6E5A7B81" w14:textId="77777777" w:rsidR="00D42A61" w:rsidRDefault="00D42A61" w:rsidP="00874DA5">
      <w:pPr>
        <w:pStyle w:val="Contents"/>
      </w:pPr>
    </w:p>
    <w:p w14:paraId="204107D0" w14:textId="77777777" w:rsidR="00D42A61" w:rsidRDefault="00D42A61" w:rsidP="00874DA5">
      <w:pPr>
        <w:pStyle w:val="Contents"/>
        <w:sectPr w:rsidR="00D42A61" w:rsidSect="00E43743">
          <w:footerReference w:type="even" r:id="rId21"/>
          <w:footerReference w:type="default" r:id="rId22"/>
          <w:headerReference w:type="first" r:id="rId23"/>
          <w:footerReference w:type="first" r:id="rId24"/>
          <w:type w:val="continuous"/>
          <w:pgSz w:w="11907" w:h="16840" w:code="9"/>
          <w:pgMar w:top="1418" w:right="1701" w:bottom="1134" w:left="1418" w:header="709" w:footer="556" w:gutter="0"/>
          <w:cols w:space="708" w:equalWidth="0">
            <w:col w:w="8788"/>
          </w:cols>
          <w:titlePg/>
          <w:docGrid w:linePitch="360"/>
        </w:sectPr>
      </w:pPr>
    </w:p>
    <w:p w14:paraId="0F61D83C" w14:textId="6AC6439A" w:rsidR="009E231A" w:rsidRPr="006265AF" w:rsidRDefault="00FE4A2D" w:rsidP="002D7B92">
      <w:pPr>
        <w:pStyle w:val="Contents"/>
      </w:pPr>
      <w:bookmarkStart w:id="9" w:name="_Toc98394880"/>
      <w:bookmarkStart w:id="10" w:name="_Toc296423683"/>
      <w:bookmarkStart w:id="11" w:name="_Toc296497514"/>
      <w:r w:rsidRPr="006265AF">
        <w:lastRenderedPageBreak/>
        <w:t>Contents</w:t>
      </w:r>
      <w:bookmarkEnd w:id="9"/>
      <w:bookmarkEnd w:id="10"/>
      <w:bookmarkEnd w:id="11"/>
    </w:p>
    <w:p w14:paraId="7C29261A" w14:textId="507D7E9A" w:rsidR="009603F3" w:rsidRDefault="00E110EA">
      <w:pPr>
        <w:pStyle w:val="TOC1"/>
        <w:rPr>
          <w:rFonts w:asciiTheme="minorHAnsi" w:eastAsiaTheme="minorEastAsia" w:hAnsiTheme="minorHAnsi" w:cstheme="minorBidi"/>
          <w:color w:val="auto"/>
          <w:sz w:val="22"/>
          <w:szCs w:val="22"/>
          <w:lang w:eastAsia="en-AU"/>
        </w:rPr>
      </w:pPr>
      <w:r w:rsidRPr="006265AF">
        <w:rPr>
          <w:rFonts w:ascii="Avant Garde" w:hAnsi="Avant Garde"/>
        </w:rPr>
        <w:fldChar w:fldCharType="begin"/>
      </w:r>
      <w:r w:rsidR="00FE4A2D" w:rsidRPr="006265AF">
        <w:rPr>
          <w:rFonts w:ascii="Avant Garde" w:hAnsi="Avant Garde"/>
        </w:rPr>
        <w:instrText xml:space="preserve"> TOC \o "1-2" </w:instrText>
      </w:r>
      <w:r w:rsidRPr="006265AF">
        <w:rPr>
          <w:rFonts w:ascii="Avant Garde" w:hAnsi="Avant Garde"/>
        </w:rPr>
        <w:fldChar w:fldCharType="separate"/>
      </w:r>
      <w:r w:rsidR="009603F3" w:rsidRPr="00D44720">
        <w:rPr>
          <w:lang w:val="en-GB"/>
        </w:rPr>
        <w:t>Tables and figures</w:t>
      </w:r>
      <w:r w:rsidR="009603F3">
        <w:tab/>
      </w:r>
      <w:r w:rsidR="009603F3">
        <w:fldChar w:fldCharType="begin"/>
      </w:r>
      <w:r w:rsidR="009603F3">
        <w:instrText xml:space="preserve"> PAGEREF _Toc5284248 \h </w:instrText>
      </w:r>
      <w:r w:rsidR="009603F3">
        <w:fldChar w:fldCharType="separate"/>
      </w:r>
      <w:r w:rsidR="0019517E">
        <w:t>4</w:t>
      </w:r>
      <w:r w:rsidR="009603F3">
        <w:fldChar w:fldCharType="end"/>
      </w:r>
    </w:p>
    <w:p w14:paraId="51A7AF27" w14:textId="2530ABFF" w:rsidR="009603F3" w:rsidRDefault="009603F3">
      <w:pPr>
        <w:pStyle w:val="TOC2"/>
        <w:rPr>
          <w:rFonts w:asciiTheme="minorHAnsi" w:eastAsiaTheme="minorEastAsia" w:hAnsiTheme="minorHAnsi" w:cstheme="minorBidi"/>
          <w:color w:val="auto"/>
          <w:sz w:val="22"/>
          <w:szCs w:val="22"/>
          <w:lang w:eastAsia="en-AU"/>
        </w:rPr>
      </w:pPr>
      <w:r>
        <w:t>Tables</w:t>
      </w:r>
      <w:r>
        <w:tab/>
      </w:r>
      <w:r>
        <w:fldChar w:fldCharType="begin"/>
      </w:r>
      <w:r>
        <w:instrText xml:space="preserve"> PAGEREF _Toc5284249 \h </w:instrText>
      </w:r>
      <w:r>
        <w:fldChar w:fldCharType="separate"/>
      </w:r>
      <w:r w:rsidR="0019517E">
        <w:t>4</w:t>
      </w:r>
      <w:r>
        <w:fldChar w:fldCharType="end"/>
      </w:r>
    </w:p>
    <w:p w14:paraId="28F740D0" w14:textId="46AC7690" w:rsidR="009603F3" w:rsidRDefault="009603F3">
      <w:pPr>
        <w:pStyle w:val="TOC2"/>
        <w:rPr>
          <w:rFonts w:asciiTheme="minorHAnsi" w:eastAsiaTheme="minorEastAsia" w:hAnsiTheme="minorHAnsi" w:cstheme="minorBidi"/>
          <w:color w:val="auto"/>
          <w:sz w:val="22"/>
          <w:szCs w:val="22"/>
          <w:lang w:eastAsia="en-AU"/>
        </w:rPr>
      </w:pPr>
      <w:r>
        <w:t>Figures</w:t>
      </w:r>
      <w:r>
        <w:tab/>
      </w:r>
      <w:r>
        <w:fldChar w:fldCharType="begin"/>
      </w:r>
      <w:r>
        <w:instrText xml:space="preserve"> PAGEREF _Toc5284250 \h </w:instrText>
      </w:r>
      <w:r>
        <w:fldChar w:fldCharType="separate"/>
      </w:r>
      <w:r w:rsidR="0019517E">
        <w:t>4</w:t>
      </w:r>
      <w:r>
        <w:fldChar w:fldCharType="end"/>
      </w:r>
    </w:p>
    <w:p w14:paraId="307E36A4" w14:textId="6D1349FA" w:rsidR="009603F3" w:rsidRDefault="009603F3">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_Toc5284251 \h </w:instrText>
      </w:r>
      <w:r>
        <w:fldChar w:fldCharType="separate"/>
      </w:r>
      <w:r w:rsidR="0019517E">
        <w:t>5</w:t>
      </w:r>
      <w:r>
        <w:fldChar w:fldCharType="end"/>
      </w:r>
    </w:p>
    <w:p w14:paraId="75030B90" w14:textId="4EC929F3" w:rsidR="009603F3" w:rsidRDefault="009603F3">
      <w:pPr>
        <w:pStyle w:val="TOC2"/>
        <w:rPr>
          <w:rFonts w:asciiTheme="minorHAnsi" w:eastAsiaTheme="minorEastAsia" w:hAnsiTheme="minorHAnsi" w:cstheme="minorBidi"/>
          <w:color w:val="auto"/>
          <w:sz w:val="22"/>
          <w:szCs w:val="22"/>
          <w:lang w:eastAsia="en-AU"/>
        </w:rPr>
      </w:pPr>
      <w:r>
        <w:t>Project background</w:t>
      </w:r>
      <w:r>
        <w:tab/>
      </w:r>
      <w:r>
        <w:fldChar w:fldCharType="begin"/>
      </w:r>
      <w:r>
        <w:instrText xml:space="preserve"> PAGEREF _Toc5284252 \h </w:instrText>
      </w:r>
      <w:r>
        <w:fldChar w:fldCharType="separate"/>
      </w:r>
      <w:r w:rsidR="0019517E">
        <w:t>5</w:t>
      </w:r>
      <w:r>
        <w:fldChar w:fldCharType="end"/>
      </w:r>
    </w:p>
    <w:p w14:paraId="10DF994A" w14:textId="40D825FF" w:rsidR="009603F3" w:rsidRDefault="009603F3">
      <w:pPr>
        <w:pStyle w:val="TOC1"/>
        <w:rPr>
          <w:rFonts w:asciiTheme="minorHAnsi" w:eastAsiaTheme="minorEastAsia" w:hAnsiTheme="minorHAnsi" w:cstheme="minorBidi"/>
          <w:color w:val="auto"/>
          <w:sz w:val="22"/>
          <w:szCs w:val="22"/>
          <w:lang w:eastAsia="en-AU"/>
        </w:rPr>
      </w:pPr>
      <w:r>
        <w:t>Study 1: Sector case studies</w:t>
      </w:r>
      <w:r>
        <w:tab/>
      </w:r>
      <w:r>
        <w:fldChar w:fldCharType="begin"/>
      </w:r>
      <w:r>
        <w:instrText xml:space="preserve"> PAGEREF _Toc5284253 \h </w:instrText>
      </w:r>
      <w:r>
        <w:fldChar w:fldCharType="separate"/>
      </w:r>
      <w:r w:rsidR="0019517E">
        <w:t>7</w:t>
      </w:r>
      <w:r>
        <w:fldChar w:fldCharType="end"/>
      </w:r>
    </w:p>
    <w:p w14:paraId="6D0856AA" w14:textId="26F2AF70" w:rsidR="009603F3" w:rsidRDefault="009603F3">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_Toc5284254 \h </w:instrText>
      </w:r>
      <w:r>
        <w:fldChar w:fldCharType="separate"/>
      </w:r>
      <w:r w:rsidR="0019517E">
        <w:t>7</w:t>
      </w:r>
      <w:r>
        <w:fldChar w:fldCharType="end"/>
      </w:r>
    </w:p>
    <w:p w14:paraId="73F1AD18" w14:textId="279BDCA9" w:rsidR="009603F3" w:rsidRDefault="009603F3">
      <w:pPr>
        <w:pStyle w:val="TOC2"/>
        <w:rPr>
          <w:rFonts w:asciiTheme="minorHAnsi" w:eastAsiaTheme="minorEastAsia" w:hAnsiTheme="minorHAnsi" w:cstheme="minorBidi"/>
          <w:color w:val="auto"/>
          <w:sz w:val="22"/>
          <w:szCs w:val="22"/>
          <w:lang w:eastAsia="en-AU"/>
        </w:rPr>
      </w:pPr>
      <w:r>
        <w:t>Aims</w:t>
      </w:r>
      <w:r>
        <w:tab/>
      </w:r>
      <w:r>
        <w:fldChar w:fldCharType="begin"/>
      </w:r>
      <w:r>
        <w:instrText xml:space="preserve"> PAGEREF _Toc5284255 \h </w:instrText>
      </w:r>
      <w:r>
        <w:fldChar w:fldCharType="separate"/>
      </w:r>
      <w:r w:rsidR="0019517E">
        <w:t>7</w:t>
      </w:r>
      <w:r>
        <w:fldChar w:fldCharType="end"/>
      </w:r>
    </w:p>
    <w:p w14:paraId="198A5CF2" w14:textId="715405A1" w:rsidR="009603F3" w:rsidRDefault="009603F3">
      <w:pPr>
        <w:pStyle w:val="TOC2"/>
        <w:rPr>
          <w:rFonts w:asciiTheme="minorHAnsi" w:eastAsiaTheme="minorEastAsia" w:hAnsiTheme="minorHAnsi" w:cstheme="minorBidi"/>
          <w:color w:val="auto"/>
          <w:sz w:val="22"/>
          <w:szCs w:val="22"/>
          <w:lang w:eastAsia="en-AU"/>
        </w:rPr>
      </w:pPr>
      <w:r>
        <w:t>Method and procedures</w:t>
      </w:r>
      <w:r>
        <w:tab/>
      </w:r>
      <w:r>
        <w:fldChar w:fldCharType="begin"/>
      </w:r>
      <w:r>
        <w:instrText xml:space="preserve"> PAGEREF _Toc5284256 \h </w:instrText>
      </w:r>
      <w:r>
        <w:fldChar w:fldCharType="separate"/>
      </w:r>
      <w:r w:rsidR="0019517E">
        <w:t>7</w:t>
      </w:r>
      <w:r>
        <w:fldChar w:fldCharType="end"/>
      </w:r>
    </w:p>
    <w:p w14:paraId="6C1C60B1" w14:textId="37CAC7F3" w:rsidR="009603F3" w:rsidRDefault="009603F3">
      <w:pPr>
        <w:pStyle w:val="TOC2"/>
        <w:rPr>
          <w:rFonts w:asciiTheme="minorHAnsi" w:eastAsiaTheme="minorEastAsia" w:hAnsiTheme="minorHAnsi" w:cstheme="minorBidi"/>
          <w:color w:val="auto"/>
          <w:sz w:val="22"/>
          <w:szCs w:val="22"/>
          <w:lang w:eastAsia="en-AU"/>
        </w:rPr>
      </w:pPr>
      <w:r>
        <w:t>Workplace technological changes</w:t>
      </w:r>
      <w:r>
        <w:tab/>
      </w:r>
      <w:r>
        <w:fldChar w:fldCharType="begin"/>
      </w:r>
      <w:r>
        <w:instrText xml:space="preserve"> PAGEREF _Toc5284257 \h </w:instrText>
      </w:r>
      <w:r>
        <w:fldChar w:fldCharType="separate"/>
      </w:r>
      <w:r w:rsidR="0019517E">
        <w:t>8</w:t>
      </w:r>
      <w:r>
        <w:fldChar w:fldCharType="end"/>
      </w:r>
    </w:p>
    <w:p w14:paraId="17B649A9" w14:textId="45140765" w:rsidR="009603F3" w:rsidRDefault="009603F3">
      <w:pPr>
        <w:pStyle w:val="TOC2"/>
        <w:rPr>
          <w:rFonts w:asciiTheme="minorHAnsi" w:eastAsiaTheme="minorEastAsia" w:hAnsiTheme="minorHAnsi" w:cstheme="minorBidi"/>
          <w:color w:val="auto"/>
          <w:sz w:val="22"/>
          <w:szCs w:val="22"/>
          <w:lang w:eastAsia="en-AU"/>
        </w:rPr>
      </w:pPr>
      <w:r>
        <w:t>Impact on workforce skills</w:t>
      </w:r>
      <w:r>
        <w:tab/>
      </w:r>
      <w:r>
        <w:fldChar w:fldCharType="begin"/>
      </w:r>
      <w:r>
        <w:instrText xml:space="preserve"> PAGEREF _Toc5284258 \h </w:instrText>
      </w:r>
      <w:r>
        <w:fldChar w:fldCharType="separate"/>
      </w:r>
      <w:r w:rsidR="0019517E">
        <w:t>12</w:t>
      </w:r>
      <w:r>
        <w:fldChar w:fldCharType="end"/>
      </w:r>
    </w:p>
    <w:p w14:paraId="4734867A" w14:textId="59228EE4" w:rsidR="009603F3" w:rsidRDefault="009603F3">
      <w:pPr>
        <w:pStyle w:val="TOC2"/>
        <w:rPr>
          <w:rFonts w:asciiTheme="minorHAnsi" w:eastAsiaTheme="minorEastAsia" w:hAnsiTheme="minorHAnsi" w:cstheme="minorBidi"/>
          <w:color w:val="auto"/>
          <w:sz w:val="22"/>
          <w:szCs w:val="22"/>
          <w:lang w:eastAsia="en-AU"/>
        </w:rPr>
      </w:pPr>
      <w:r>
        <w:t>Employer approaches for meeting digital skill needs</w:t>
      </w:r>
      <w:r>
        <w:tab/>
      </w:r>
      <w:r>
        <w:fldChar w:fldCharType="begin"/>
      </w:r>
      <w:r>
        <w:instrText xml:space="preserve"> PAGEREF _Toc5284259 \h </w:instrText>
      </w:r>
      <w:r>
        <w:fldChar w:fldCharType="separate"/>
      </w:r>
      <w:r w:rsidR="0019517E">
        <w:t>15</w:t>
      </w:r>
      <w:r>
        <w:fldChar w:fldCharType="end"/>
      </w:r>
    </w:p>
    <w:p w14:paraId="4517C4FF" w14:textId="668566E5" w:rsidR="009603F3" w:rsidRDefault="009603F3">
      <w:pPr>
        <w:pStyle w:val="TOC2"/>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_Toc5284260 \h </w:instrText>
      </w:r>
      <w:r>
        <w:fldChar w:fldCharType="separate"/>
      </w:r>
      <w:r w:rsidR="0019517E">
        <w:t>20</w:t>
      </w:r>
      <w:r>
        <w:fldChar w:fldCharType="end"/>
      </w:r>
    </w:p>
    <w:p w14:paraId="3BED39D6" w14:textId="13DF5414" w:rsidR="009603F3" w:rsidRDefault="009603F3">
      <w:pPr>
        <w:pStyle w:val="TOC1"/>
        <w:rPr>
          <w:rFonts w:asciiTheme="minorHAnsi" w:eastAsiaTheme="minorEastAsia" w:hAnsiTheme="minorHAnsi" w:cstheme="minorBidi"/>
          <w:color w:val="auto"/>
          <w:sz w:val="22"/>
          <w:szCs w:val="22"/>
          <w:lang w:eastAsia="en-AU"/>
        </w:rPr>
      </w:pPr>
      <w:r>
        <w:t>Study 2: Survey of human resource, skills and training decision makers</w:t>
      </w:r>
      <w:r>
        <w:tab/>
      </w:r>
      <w:r>
        <w:fldChar w:fldCharType="begin"/>
      </w:r>
      <w:r>
        <w:instrText xml:space="preserve"> PAGEREF _Toc5284261 \h </w:instrText>
      </w:r>
      <w:r>
        <w:fldChar w:fldCharType="separate"/>
      </w:r>
      <w:r w:rsidR="0019517E">
        <w:t>24</w:t>
      </w:r>
      <w:r>
        <w:fldChar w:fldCharType="end"/>
      </w:r>
    </w:p>
    <w:p w14:paraId="16D0A05C" w14:textId="6AB4738E" w:rsidR="009603F3" w:rsidRDefault="009603F3">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_Toc5284262 \h </w:instrText>
      </w:r>
      <w:r>
        <w:fldChar w:fldCharType="separate"/>
      </w:r>
      <w:r w:rsidR="0019517E">
        <w:t>24</w:t>
      </w:r>
      <w:r>
        <w:fldChar w:fldCharType="end"/>
      </w:r>
    </w:p>
    <w:p w14:paraId="5CA4A630" w14:textId="5AD52C05" w:rsidR="009603F3" w:rsidRDefault="009603F3">
      <w:pPr>
        <w:pStyle w:val="TOC2"/>
        <w:rPr>
          <w:rFonts w:asciiTheme="minorHAnsi" w:eastAsiaTheme="minorEastAsia" w:hAnsiTheme="minorHAnsi" w:cstheme="minorBidi"/>
          <w:color w:val="auto"/>
          <w:sz w:val="22"/>
          <w:szCs w:val="22"/>
          <w:lang w:eastAsia="en-AU"/>
        </w:rPr>
      </w:pPr>
      <w:r>
        <w:t>Aims</w:t>
      </w:r>
      <w:r>
        <w:tab/>
      </w:r>
      <w:r>
        <w:fldChar w:fldCharType="begin"/>
      </w:r>
      <w:r>
        <w:instrText xml:space="preserve"> PAGEREF _Toc5284263 \h </w:instrText>
      </w:r>
      <w:r>
        <w:fldChar w:fldCharType="separate"/>
      </w:r>
      <w:r w:rsidR="0019517E">
        <w:t>24</w:t>
      </w:r>
      <w:r>
        <w:fldChar w:fldCharType="end"/>
      </w:r>
    </w:p>
    <w:p w14:paraId="33886531" w14:textId="7B65D72A" w:rsidR="009603F3" w:rsidRDefault="009603F3">
      <w:pPr>
        <w:pStyle w:val="TOC2"/>
        <w:rPr>
          <w:rFonts w:asciiTheme="minorHAnsi" w:eastAsiaTheme="minorEastAsia" w:hAnsiTheme="minorHAnsi" w:cstheme="minorBidi"/>
          <w:color w:val="auto"/>
          <w:sz w:val="22"/>
          <w:szCs w:val="22"/>
          <w:lang w:eastAsia="en-AU"/>
        </w:rPr>
      </w:pPr>
      <w:r>
        <w:t>Method and procedures</w:t>
      </w:r>
      <w:r>
        <w:tab/>
      </w:r>
      <w:r>
        <w:fldChar w:fldCharType="begin"/>
      </w:r>
      <w:r>
        <w:instrText xml:space="preserve"> PAGEREF _Toc5284264 \h </w:instrText>
      </w:r>
      <w:r>
        <w:fldChar w:fldCharType="separate"/>
      </w:r>
      <w:r w:rsidR="0019517E">
        <w:t>24</w:t>
      </w:r>
      <w:r>
        <w:fldChar w:fldCharType="end"/>
      </w:r>
    </w:p>
    <w:p w14:paraId="129ED5E8" w14:textId="495E1557" w:rsidR="009603F3" w:rsidRDefault="009603F3">
      <w:pPr>
        <w:pStyle w:val="TOC2"/>
        <w:rPr>
          <w:rFonts w:asciiTheme="minorHAnsi" w:eastAsiaTheme="minorEastAsia" w:hAnsiTheme="minorHAnsi" w:cstheme="minorBidi"/>
          <w:color w:val="auto"/>
          <w:sz w:val="22"/>
          <w:szCs w:val="22"/>
          <w:lang w:eastAsia="en-AU"/>
        </w:rPr>
      </w:pPr>
      <w:r>
        <w:t>Survey respondents profile</w:t>
      </w:r>
      <w:r>
        <w:tab/>
      </w:r>
      <w:r>
        <w:fldChar w:fldCharType="begin"/>
      </w:r>
      <w:r>
        <w:instrText xml:space="preserve"> PAGEREF _Toc5284265 \h </w:instrText>
      </w:r>
      <w:r>
        <w:fldChar w:fldCharType="separate"/>
      </w:r>
      <w:r w:rsidR="0019517E">
        <w:t>27</w:t>
      </w:r>
      <w:r>
        <w:fldChar w:fldCharType="end"/>
      </w:r>
    </w:p>
    <w:p w14:paraId="7280D53C" w14:textId="052F8B41" w:rsidR="009603F3" w:rsidRDefault="009603F3">
      <w:pPr>
        <w:pStyle w:val="TOC2"/>
        <w:rPr>
          <w:rFonts w:asciiTheme="minorHAnsi" w:eastAsiaTheme="minorEastAsia" w:hAnsiTheme="minorHAnsi" w:cstheme="minorBidi"/>
          <w:color w:val="auto"/>
          <w:sz w:val="22"/>
          <w:szCs w:val="22"/>
          <w:lang w:eastAsia="en-AU"/>
        </w:rPr>
      </w:pPr>
      <w:r>
        <w:t>Digital disruption and its impact</w:t>
      </w:r>
      <w:r>
        <w:tab/>
      </w:r>
      <w:r>
        <w:fldChar w:fldCharType="begin"/>
      </w:r>
      <w:r>
        <w:instrText xml:space="preserve"> PAGEREF _Toc5284266 \h </w:instrText>
      </w:r>
      <w:r>
        <w:fldChar w:fldCharType="separate"/>
      </w:r>
      <w:r w:rsidR="0019517E">
        <w:t>29</w:t>
      </w:r>
      <w:r>
        <w:fldChar w:fldCharType="end"/>
      </w:r>
    </w:p>
    <w:p w14:paraId="5381423A" w14:textId="2A54B87C" w:rsidR="009603F3" w:rsidRDefault="009603F3">
      <w:pPr>
        <w:pStyle w:val="TOC2"/>
        <w:rPr>
          <w:rFonts w:asciiTheme="minorHAnsi" w:eastAsiaTheme="minorEastAsia" w:hAnsiTheme="minorHAnsi" w:cstheme="minorBidi"/>
          <w:color w:val="auto"/>
          <w:sz w:val="22"/>
          <w:szCs w:val="22"/>
          <w:lang w:eastAsia="en-AU"/>
        </w:rPr>
      </w:pPr>
      <w:r>
        <w:t>Digital technologies and skill requirements</w:t>
      </w:r>
      <w:r>
        <w:tab/>
      </w:r>
      <w:r>
        <w:fldChar w:fldCharType="begin"/>
      </w:r>
      <w:r>
        <w:instrText xml:space="preserve"> PAGEREF _Toc5284267 \h </w:instrText>
      </w:r>
      <w:r>
        <w:fldChar w:fldCharType="separate"/>
      </w:r>
      <w:r w:rsidR="0019517E">
        <w:t>29</w:t>
      </w:r>
      <w:r>
        <w:fldChar w:fldCharType="end"/>
      </w:r>
    </w:p>
    <w:p w14:paraId="20D68669" w14:textId="2B289F3D" w:rsidR="009603F3" w:rsidRDefault="009603F3">
      <w:pPr>
        <w:pStyle w:val="TOC2"/>
        <w:rPr>
          <w:rFonts w:asciiTheme="minorHAnsi" w:eastAsiaTheme="minorEastAsia" w:hAnsiTheme="minorHAnsi" w:cstheme="minorBidi"/>
          <w:color w:val="auto"/>
          <w:sz w:val="22"/>
          <w:szCs w:val="22"/>
          <w:lang w:eastAsia="en-AU"/>
        </w:rPr>
      </w:pPr>
      <w:r>
        <w:t>Digital technologies and the labour market</w:t>
      </w:r>
      <w:r>
        <w:tab/>
      </w:r>
      <w:r>
        <w:fldChar w:fldCharType="begin"/>
      </w:r>
      <w:r>
        <w:instrText xml:space="preserve"> PAGEREF _Toc5284268 \h </w:instrText>
      </w:r>
      <w:r>
        <w:fldChar w:fldCharType="separate"/>
      </w:r>
      <w:r w:rsidR="0019517E">
        <w:t>31</w:t>
      </w:r>
      <w:r>
        <w:fldChar w:fldCharType="end"/>
      </w:r>
    </w:p>
    <w:p w14:paraId="60EF2DBA" w14:textId="377BC95F" w:rsidR="009603F3" w:rsidRDefault="009603F3">
      <w:pPr>
        <w:pStyle w:val="TOC2"/>
        <w:rPr>
          <w:rFonts w:asciiTheme="minorHAnsi" w:eastAsiaTheme="minorEastAsia" w:hAnsiTheme="minorHAnsi" w:cstheme="minorBidi"/>
          <w:color w:val="auto"/>
          <w:sz w:val="22"/>
          <w:szCs w:val="22"/>
          <w:lang w:eastAsia="en-AU"/>
        </w:rPr>
      </w:pPr>
      <w:r>
        <w:t>Digital skills needs and competence</w:t>
      </w:r>
      <w:r>
        <w:tab/>
      </w:r>
      <w:r>
        <w:fldChar w:fldCharType="begin"/>
      </w:r>
      <w:r>
        <w:instrText xml:space="preserve"> PAGEREF _Toc5284269 \h </w:instrText>
      </w:r>
      <w:r>
        <w:fldChar w:fldCharType="separate"/>
      </w:r>
      <w:r w:rsidR="0019517E">
        <w:t>35</w:t>
      </w:r>
      <w:r>
        <w:fldChar w:fldCharType="end"/>
      </w:r>
    </w:p>
    <w:p w14:paraId="52BA32A1" w14:textId="6166D8E9" w:rsidR="009603F3" w:rsidRDefault="009603F3">
      <w:pPr>
        <w:pStyle w:val="TOC2"/>
        <w:rPr>
          <w:rFonts w:asciiTheme="minorHAnsi" w:eastAsiaTheme="minorEastAsia" w:hAnsiTheme="minorHAnsi" w:cstheme="minorBidi"/>
          <w:color w:val="auto"/>
          <w:sz w:val="22"/>
          <w:szCs w:val="22"/>
          <w:lang w:eastAsia="en-AU"/>
        </w:rPr>
      </w:pPr>
      <w:r>
        <w:t>Challenges and approaches in meeting digital skills requirements</w:t>
      </w:r>
      <w:r>
        <w:tab/>
      </w:r>
      <w:r>
        <w:fldChar w:fldCharType="begin"/>
      </w:r>
      <w:r>
        <w:instrText xml:space="preserve"> PAGEREF _Toc5284270 \h </w:instrText>
      </w:r>
      <w:r>
        <w:fldChar w:fldCharType="separate"/>
      </w:r>
      <w:r w:rsidR="0019517E">
        <w:t>38</w:t>
      </w:r>
      <w:r>
        <w:fldChar w:fldCharType="end"/>
      </w:r>
    </w:p>
    <w:p w14:paraId="4C352035" w14:textId="26C8592C" w:rsidR="009603F3" w:rsidRDefault="009603F3">
      <w:pPr>
        <w:pStyle w:val="TOC2"/>
        <w:rPr>
          <w:rFonts w:asciiTheme="minorHAnsi" w:eastAsiaTheme="minorEastAsia" w:hAnsiTheme="minorHAnsi" w:cstheme="minorBidi"/>
          <w:color w:val="auto"/>
          <w:sz w:val="22"/>
          <w:szCs w:val="22"/>
          <w:lang w:eastAsia="en-AU"/>
        </w:rPr>
      </w:pPr>
      <w:r>
        <w:t>Digital skills development self-assessment</w:t>
      </w:r>
      <w:r>
        <w:tab/>
      </w:r>
      <w:r>
        <w:fldChar w:fldCharType="begin"/>
      </w:r>
      <w:r>
        <w:instrText xml:space="preserve"> PAGEREF _Toc5284271 \h </w:instrText>
      </w:r>
      <w:r>
        <w:fldChar w:fldCharType="separate"/>
      </w:r>
      <w:r w:rsidR="0019517E">
        <w:t>40</w:t>
      </w:r>
      <w:r>
        <w:fldChar w:fldCharType="end"/>
      </w:r>
    </w:p>
    <w:p w14:paraId="2D21634D" w14:textId="1356B442" w:rsidR="009603F3" w:rsidRDefault="009603F3">
      <w:pPr>
        <w:pStyle w:val="TOC2"/>
        <w:rPr>
          <w:rFonts w:asciiTheme="minorHAnsi" w:eastAsiaTheme="minorEastAsia" w:hAnsiTheme="minorHAnsi" w:cstheme="minorBidi"/>
          <w:color w:val="auto"/>
          <w:sz w:val="22"/>
          <w:szCs w:val="22"/>
          <w:lang w:eastAsia="en-AU"/>
        </w:rPr>
      </w:pPr>
      <w:r>
        <w:t>Employer evaluation of VET programs and government investment in digital skills</w:t>
      </w:r>
      <w:r>
        <w:tab/>
      </w:r>
      <w:r>
        <w:fldChar w:fldCharType="begin"/>
      </w:r>
      <w:r>
        <w:instrText xml:space="preserve"> PAGEREF _Toc5284272 \h </w:instrText>
      </w:r>
      <w:r>
        <w:fldChar w:fldCharType="separate"/>
      </w:r>
      <w:r w:rsidR="0019517E">
        <w:t>43</w:t>
      </w:r>
      <w:r>
        <w:fldChar w:fldCharType="end"/>
      </w:r>
    </w:p>
    <w:p w14:paraId="74EB56D6" w14:textId="4978310A" w:rsidR="009603F3" w:rsidRDefault="009603F3">
      <w:pPr>
        <w:pStyle w:val="TOC2"/>
        <w:rPr>
          <w:rFonts w:asciiTheme="minorHAnsi" w:eastAsiaTheme="minorEastAsia" w:hAnsiTheme="minorHAnsi" w:cstheme="minorBidi"/>
          <w:color w:val="auto"/>
          <w:sz w:val="22"/>
          <w:szCs w:val="22"/>
          <w:lang w:eastAsia="en-AU"/>
        </w:rPr>
      </w:pPr>
      <w:r>
        <w:t>Conclusions</w:t>
      </w:r>
      <w:r>
        <w:tab/>
      </w:r>
      <w:r>
        <w:fldChar w:fldCharType="begin"/>
      </w:r>
      <w:r>
        <w:instrText xml:space="preserve"> PAGEREF _Toc5284273 \h </w:instrText>
      </w:r>
      <w:r>
        <w:fldChar w:fldCharType="separate"/>
      </w:r>
      <w:r w:rsidR="0019517E">
        <w:t>45</w:t>
      </w:r>
      <w:r>
        <w:fldChar w:fldCharType="end"/>
      </w:r>
    </w:p>
    <w:p w14:paraId="036F5618" w14:textId="09F75CF4" w:rsidR="009603F3" w:rsidRDefault="009603F3">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_Toc5284274 \h </w:instrText>
      </w:r>
      <w:r>
        <w:fldChar w:fldCharType="separate"/>
      </w:r>
      <w:r w:rsidR="0019517E">
        <w:t>46</w:t>
      </w:r>
      <w:r>
        <w:fldChar w:fldCharType="end"/>
      </w:r>
    </w:p>
    <w:p w14:paraId="61467E0E" w14:textId="5FED9AB1" w:rsidR="009603F3" w:rsidRDefault="009603F3">
      <w:pPr>
        <w:pStyle w:val="TOC1"/>
        <w:rPr>
          <w:rFonts w:asciiTheme="minorHAnsi" w:eastAsiaTheme="minorEastAsia" w:hAnsiTheme="minorHAnsi" w:cstheme="minorBidi"/>
          <w:color w:val="auto"/>
          <w:sz w:val="22"/>
          <w:szCs w:val="22"/>
          <w:lang w:eastAsia="en-AU"/>
        </w:rPr>
      </w:pPr>
      <w:r>
        <w:t>Appendix 1:  Interview and industry workshop questions</w:t>
      </w:r>
      <w:r>
        <w:tab/>
      </w:r>
      <w:r>
        <w:fldChar w:fldCharType="begin"/>
      </w:r>
      <w:r>
        <w:instrText xml:space="preserve"> PAGEREF _Toc5284275 \h </w:instrText>
      </w:r>
      <w:r>
        <w:fldChar w:fldCharType="separate"/>
      </w:r>
      <w:r w:rsidR="0019517E">
        <w:t>48</w:t>
      </w:r>
      <w:r>
        <w:fldChar w:fldCharType="end"/>
      </w:r>
    </w:p>
    <w:p w14:paraId="685EC6C9" w14:textId="76D3D339" w:rsidR="009603F3" w:rsidRDefault="009603F3">
      <w:pPr>
        <w:pStyle w:val="TOC1"/>
        <w:rPr>
          <w:rFonts w:asciiTheme="minorHAnsi" w:eastAsiaTheme="minorEastAsia" w:hAnsiTheme="minorHAnsi" w:cstheme="minorBidi"/>
          <w:color w:val="auto"/>
          <w:sz w:val="22"/>
          <w:szCs w:val="22"/>
          <w:lang w:eastAsia="en-AU"/>
        </w:rPr>
      </w:pPr>
      <w:r>
        <w:t>Appendix 2 : Survey questionnaire</w:t>
      </w:r>
      <w:r>
        <w:tab/>
      </w:r>
      <w:r>
        <w:fldChar w:fldCharType="begin"/>
      </w:r>
      <w:r>
        <w:instrText xml:space="preserve"> PAGEREF _Toc5284276 \h </w:instrText>
      </w:r>
      <w:r>
        <w:fldChar w:fldCharType="separate"/>
      </w:r>
      <w:r w:rsidR="0019517E">
        <w:t>49</w:t>
      </w:r>
      <w:r>
        <w:fldChar w:fldCharType="end"/>
      </w:r>
    </w:p>
    <w:p w14:paraId="314EED49" w14:textId="2CB6CED2" w:rsidR="004E7227" w:rsidRPr="006265AF" w:rsidRDefault="00E110EA" w:rsidP="0048643A">
      <w:pPr>
        <w:pStyle w:val="Text"/>
        <w:rPr>
          <w:lang w:val="en-GB"/>
        </w:rPr>
      </w:pPr>
      <w:r w:rsidRPr="006265AF">
        <w:fldChar w:fldCharType="end"/>
      </w:r>
    </w:p>
    <w:p w14:paraId="4661D7FC" w14:textId="77777777" w:rsidR="004E7227" w:rsidRPr="006265AF" w:rsidRDefault="004E7227" w:rsidP="0048643A">
      <w:pPr>
        <w:pStyle w:val="Text"/>
        <w:rPr>
          <w:rFonts w:ascii="Tahoma" w:hAnsi="Tahoma" w:cs="Tahoma"/>
          <w:color w:val="000000"/>
          <w:kern w:val="28"/>
          <w:sz w:val="56"/>
          <w:szCs w:val="56"/>
          <w:lang w:val="en-GB"/>
        </w:rPr>
      </w:pPr>
      <w:r w:rsidRPr="006265AF">
        <w:rPr>
          <w:lang w:val="en-GB"/>
        </w:rPr>
        <w:br w:type="page"/>
      </w:r>
    </w:p>
    <w:p w14:paraId="32A7CA25" w14:textId="77777777" w:rsidR="004E7227" w:rsidRPr="006265AF" w:rsidRDefault="004E7227" w:rsidP="004E7227">
      <w:pPr>
        <w:pStyle w:val="Heading1"/>
        <w:rPr>
          <w:lang w:val="en-GB"/>
        </w:rPr>
      </w:pPr>
      <w:bookmarkStart w:id="12" w:name="_Toc5284248"/>
      <w:r w:rsidRPr="006265AF">
        <w:rPr>
          <w:lang w:val="en-GB"/>
        </w:rPr>
        <w:lastRenderedPageBreak/>
        <w:t>Tables and figures</w:t>
      </w:r>
      <w:bookmarkEnd w:id="12"/>
    </w:p>
    <w:p w14:paraId="6A02C0FC" w14:textId="77777777" w:rsidR="004E7227" w:rsidRPr="006265AF" w:rsidRDefault="004E7227" w:rsidP="004E7227">
      <w:pPr>
        <w:pStyle w:val="Heading2"/>
      </w:pPr>
      <w:bookmarkStart w:id="13" w:name="_Toc296497516"/>
      <w:bookmarkStart w:id="14" w:name="_Toc298162801"/>
      <w:bookmarkStart w:id="15" w:name="_Toc5284249"/>
      <w:r w:rsidRPr="006265AF">
        <w:t>Tables</w:t>
      </w:r>
      <w:bookmarkEnd w:id="13"/>
      <w:bookmarkEnd w:id="14"/>
      <w:bookmarkEnd w:id="15"/>
    </w:p>
    <w:p w14:paraId="2C891B96" w14:textId="41993DC1" w:rsidR="00E56209" w:rsidRDefault="00E110EA" w:rsidP="007A2C30">
      <w:pPr>
        <w:pStyle w:val="TableofFigures"/>
        <w:tabs>
          <w:tab w:val="clear" w:pos="284"/>
        </w:tabs>
        <w:ind w:left="284" w:right="2835" w:hanging="284"/>
        <w:rPr>
          <w:rFonts w:asciiTheme="minorHAnsi" w:eastAsiaTheme="minorEastAsia" w:hAnsiTheme="minorHAnsi" w:cstheme="minorBidi"/>
          <w:color w:val="auto"/>
          <w:sz w:val="22"/>
          <w:szCs w:val="22"/>
          <w:lang w:eastAsia="en-AU"/>
        </w:rPr>
      </w:pPr>
      <w:r w:rsidRPr="006265AF">
        <w:fldChar w:fldCharType="begin"/>
      </w:r>
      <w:r w:rsidR="004E7227" w:rsidRPr="006265AF">
        <w:instrText xml:space="preserve"> TOC \f F \t "tabletitle" \c </w:instrText>
      </w:r>
      <w:r w:rsidRPr="006265AF">
        <w:fldChar w:fldCharType="separate"/>
      </w:r>
      <w:r w:rsidR="00E56209">
        <w:t xml:space="preserve">1 </w:t>
      </w:r>
      <w:r w:rsidR="007A2C30">
        <w:tab/>
      </w:r>
      <w:r w:rsidR="00E56209">
        <w:t>Categories based on level of technological adoption and general view of digital skills</w:t>
      </w:r>
      <w:r w:rsidR="00E56209">
        <w:tab/>
      </w:r>
      <w:r w:rsidR="00E56209">
        <w:fldChar w:fldCharType="begin"/>
      </w:r>
      <w:r w:rsidR="00E56209">
        <w:instrText xml:space="preserve"> PAGEREF _Toc526518942 \h </w:instrText>
      </w:r>
      <w:r w:rsidR="00E56209">
        <w:fldChar w:fldCharType="separate"/>
      </w:r>
      <w:r w:rsidR="0019517E">
        <w:t>22</w:t>
      </w:r>
      <w:r w:rsidR="00E56209">
        <w:fldChar w:fldCharType="end"/>
      </w:r>
    </w:p>
    <w:p w14:paraId="22F41878" w14:textId="5018D94A" w:rsidR="00E56209" w:rsidRDefault="00E56209" w:rsidP="007A2C30">
      <w:pPr>
        <w:pStyle w:val="TableofFigures"/>
        <w:tabs>
          <w:tab w:val="clear" w:pos="284"/>
        </w:tabs>
        <w:ind w:left="284" w:right="2835" w:hanging="284"/>
        <w:rPr>
          <w:rFonts w:asciiTheme="minorHAnsi" w:eastAsiaTheme="minorEastAsia" w:hAnsiTheme="minorHAnsi" w:cstheme="minorBidi"/>
          <w:color w:val="auto"/>
          <w:sz w:val="22"/>
          <w:szCs w:val="22"/>
          <w:lang w:eastAsia="en-AU"/>
        </w:rPr>
      </w:pPr>
      <w:r>
        <w:t xml:space="preserve">2 </w:t>
      </w:r>
      <w:r w:rsidR="007A2C30">
        <w:tab/>
      </w:r>
      <w:r>
        <w:t>Job title and year of service in current role</w:t>
      </w:r>
      <w:r>
        <w:tab/>
      </w:r>
      <w:r>
        <w:fldChar w:fldCharType="begin"/>
      </w:r>
      <w:r>
        <w:instrText xml:space="preserve"> PAGEREF _Toc526518943 \h </w:instrText>
      </w:r>
      <w:r>
        <w:fldChar w:fldCharType="separate"/>
      </w:r>
      <w:r w:rsidR="0019517E">
        <w:t>27</w:t>
      </w:r>
      <w:r>
        <w:fldChar w:fldCharType="end"/>
      </w:r>
    </w:p>
    <w:p w14:paraId="095B784F" w14:textId="2562A2AA" w:rsidR="00E56209" w:rsidRDefault="00E56209" w:rsidP="007A2C30">
      <w:pPr>
        <w:pStyle w:val="TableofFigures"/>
        <w:tabs>
          <w:tab w:val="clear" w:pos="284"/>
        </w:tabs>
        <w:ind w:left="284" w:right="2835" w:hanging="284"/>
        <w:rPr>
          <w:rFonts w:asciiTheme="minorHAnsi" w:eastAsiaTheme="minorEastAsia" w:hAnsiTheme="minorHAnsi" w:cstheme="minorBidi"/>
          <w:color w:val="auto"/>
          <w:sz w:val="22"/>
          <w:szCs w:val="22"/>
          <w:lang w:eastAsia="en-AU"/>
        </w:rPr>
      </w:pPr>
      <w:r>
        <w:t xml:space="preserve">3 </w:t>
      </w:r>
      <w:r w:rsidR="007A2C30">
        <w:tab/>
      </w:r>
      <w:r>
        <w:t>Extent and impact of digitalisation (n = 371)</w:t>
      </w:r>
      <w:r>
        <w:tab/>
      </w:r>
      <w:r>
        <w:fldChar w:fldCharType="begin"/>
      </w:r>
      <w:r>
        <w:instrText xml:space="preserve"> PAGEREF _Toc526518944 \h </w:instrText>
      </w:r>
      <w:r>
        <w:fldChar w:fldCharType="separate"/>
      </w:r>
      <w:r w:rsidR="0019517E">
        <w:t>29</w:t>
      </w:r>
      <w:r>
        <w:fldChar w:fldCharType="end"/>
      </w:r>
    </w:p>
    <w:p w14:paraId="15231178" w14:textId="2CE9B7C1" w:rsidR="00E56209" w:rsidRDefault="00E56209" w:rsidP="007A2C30">
      <w:pPr>
        <w:pStyle w:val="TableofFigures"/>
        <w:tabs>
          <w:tab w:val="clear" w:pos="284"/>
        </w:tabs>
        <w:ind w:left="284" w:right="2835" w:hanging="284"/>
        <w:rPr>
          <w:rFonts w:asciiTheme="minorHAnsi" w:eastAsiaTheme="minorEastAsia" w:hAnsiTheme="minorHAnsi" w:cstheme="minorBidi"/>
          <w:color w:val="auto"/>
          <w:sz w:val="22"/>
          <w:szCs w:val="22"/>
          <w:lang w:eastAsia="en-AU"/>
        </w:rPr>
      </w:pPr>
      <w:r>
        <w:t xml:space="preserve">4 </w:t>
      </w:r>
      <w:r w:rsidR="007A2C30">
        <w:tab/>
      </w:r>
      <w:r>
        <w:t>Digital technologies with greatest impact on skill requirements by organisation size</w:t>
      </w:r>
      <w:r>
        <w:tab/>
      </w:r>
      <w:r>
        <w:fldChar w:fldCharType="begin"/>
      </w:r>
      <w:r>
        <w:instrText xml:space="preserve"> PAGEREF _Toc526518945 \h </w:instrText>
      </w:r>
      <w:r>
        <w:fldChar w:fldCharType="separate"/>
      </w:r>
      <w:r w:rsidR="0019517E">
        <w:t>30</w:t>
      </w:r>
      <w:r>
        <w:fldChar w:fldCharType="end"/>
      </w:r>
    </w:p>
    <w:p w14:paraId="7D61E6DB" w14:textId="03ADD409" w:rsidR="00E56209" w:rsidRDefault="00E56209" w:rsidP="007A2C30">
      <w:pPr>
        <w:pStyle w:val="TableofFigures"/>
        <w:tabs>
          <w:tab w:val="clear" w:pos="284"/>
        </w:tabs>
        <w:ind w:left="284" w:right="2835" w:hanging="284"/>
        <w:rPr>
          <w:rFonts w:asciiTheme="minorHAnsi" w:eastAsiaTheme="minorEastAsia" w:hAnsiTheme="minorHAnsi" w:cstheme="minorBidi"/>
          <w:color w:val="auto"/>
          <w:sz w:val="22"/>
          <w:szCs w:val="22"/>
          <w:lang w:eastAsia="en-AU"/>
        </w:rPr>
      </w:pPr>
      <w:r>
        <w:t xml:space="preserve">5 </w:t>
      </w:r>
      <w:r w:rsidR="007A2C30">
        <w:tab/>
      </w:r>
      <w:r>
        <w:t>Digital technologies with greatest impact on skill requirements by industry</w:t>
      </w:r>
      <w:r>
        <w:tab/>
      </w:r>
      <w:r>
        <w:fldChar w:fldCharType="begin"/>
      </w:r>
      <w:r>
        <w:instrText xml:space="preserve"> PAGEREF _Toc526518946 \h </w:instrText>
      </w:r>
      <w:r>
        <w:fldChar w:fldCharType="separate"/>
      </w:r>
      <w:r w:rsidR="0019517E">
        <w:t>32</w:t>
      </w:r>
      <w:r>
        <w:fldChar w:fldCharType="end"/>
      </w:r>
    </w:p>
    <w:p w14:paraId="2FE25D97" w14:textId="68593496" w:rsidR="00E56209" w:rsidRDefault="00E56209" w:rsidP="007A2C30">
      <w:pPr>
        <w:pStyle w:val="TableofFigures"/>
        <w:tabs>
          <w:tab w:val="clear" w:pos="284"/>
        </w:tabs>
        <w:ind w:left="284" w:right="2835" w:hanging="284"/>
        <w:rPr>
          <w:rFonts w:asciiTheme="minorHAnsi" w:eastAsiaTheme="minorEastAsia" w:hAnsiTheme="minorHAnsi" w:cstheme="minorBidi"/>
          <w:color w:val="auto"/>
          <w:sz w:val="22"/>
          <w:szCs w:val="22"/>
          <w:lang w:eastAsia="en-AU"/>
        </w:rPr>
      </w:pPr>
      <w:r>
        <w:t xml:space="preserve">6  </w:t>
      </w:r>
      <w:r w:rsidR="007A2C30">
        <w:tab/>
      </w:r>
      <w:r>
        <w:t>Shortage of digital skills and its impact (n = 371)</w:t>
      </w:r>
      <w:r>
        <w:tab/>
      </w:r>
      <w:r>
        <w:fldChar w:fldCharType="begin"/>
      </w:r>
      <w:r>
        <w:instrText xml:space="preserve"> PAGEREF _Toc526518947 \h </w:instrText>
      </w:r>
      <w:r>
        <w:fldChar w:fldCharType="separate"/>
      </w:r>
      <w:r w:rsidR="0019517E">
        <w:t>36</w:t>
      </w:r>
      <w:r>
        <w:fldChar w:fldCharType="end"/>
      </w:r>
    </w:p>
    <w:p w14:paraId="1A2D316A" w14:textId="4C0878B6" w:rsidR="00E56209" w:rsidRDefault="00E56209" w:rsidP="007A2C30">
      <w:pPr>
        <w:pStyle w:val="TableofFigures"/>
        <w:tabs>
          <w:tab w:val="clear" w:pos="284"/>
        </w:tabs>
        <w:ind w:left="284" w:right="2835" w:hanging="284"/>
        <w:rPr>
          <w:rFonts w:asciiTheme="minorHAnsi" w:eastAsiaTheme="minorEastAsia" w:hAnsiTheme="minorHAnsi" w:cstheme="minorBidi"/>
          <w:color w:val="auto"/>
          <w:sz w:val="22"/>
          <w:szCs w:val="22"/>
          <w:lang w:eastAsia="en-AU"/>
        </w:rPr>
      </w:pPr>
      <w:r>
        <w:t>7</w:t>
      </w:r>
      <w:r w:rsidR="007A2C30">
        <w:tab/>
      </w:r>
      <w:r>
        <w:t>Differences in digital skills needs and competences (n = 371)</w:t>
      </w:r>
      <w:r>
        <w:tab/>
      </w:r>
      <w:r>
        <w:fldChar w:fldCharType="begin"/>
      </w:r>
      <w:r>
        <w:instrText xml:space="preserve"> PAGEREF _Toc526518948 \h </w:instrText>
      </w:r>
      <w:r>
        <w:fldChar w:fldCharType="separate"/>
      </w:r>
      <w:r w:rsidR="0019517E">
        <w:t>37</w:t>
      </w:r>
      <w:r>
        <w:fldChar w:fldCharType="end"/>
      </w:r>
    </w:p>
    <w:p w14:paraId="52CD74E4" w14:textId="6B7442F4" w:rsidR="00E56209" w:rsidRDefault="00E56209" w:rsidP="007A2C30">
      <w:pPr>
        <w:pStyle w:val="TableofFigures"/>
        <w:tabs>
          <w:tab w:val="clear" w:pos="284"/>
        </w:tabs>
        <w:ind w:left="284" w:right="2835" w:hanging="284"/>
        <w:rPr>
          <w:rFonts w:asciiTheme="minorHAnsi" w:eastAsiaTheme="minorEastAsia" w:hAnsiTheme="minorHAnsi" w:cstheme="minorBidi"/>
          <w:color w:val="auto"/>
          <w:sz w:val="22"/>
          <w:szCs w:val="22"/>
          <w:lang w:eastAsia="en-AU"/>
        </w:rPr>
      </w:pPr>
      <w:r>
        <w:t xml:space="preserve">8 </w:t>
      </w:r>
      <w:r w:rsidR="007A2C30">
        <w:tab/>
      </w:r>
      <w:r>
        <w:t>Digital skills development self-assessment</w:t>
      </w:r>
      <w:r>
        <w:tab/>
      </w:r>
      <w:r>
        <w:fldChar w:fldCharType="begin"/>
      </w:r>
      <w:r>
        <w:instrText xml:space="preserve"> PAGEREF _Toc526518949 \h </w:instrText>
      </w:r>
      <w:r>
        <w:fldChar w:fldCharType="separate"/>
      </w:r>
      <w:r w:rsidR="0019517E">
        <w:t>42</w:t>
      </w:r>
      <w:r>
        <w:fldChar w:fldCharType="end"/>
      </w:r>
    </w:p>
    <w:p w14:paraId="2F0A3050" w14:textId="477C5EA1" w:rsidR="00E56209" w:rsidRDefault="00E56209" w:rsidP="007A2C30">
      <w:pPr>
        <w:pStyle w:val="TableofFigures"/>
        <w:tabs>
          <w:tab w:val="clear" w:pos="284"/>
        </w:tabs>
        <w:ind w:left="284" w:right="2835" w:hanging="284"/>
        <w:rPr>
          <w:rFonts w:asciiTheme="minorHAnsi" w:eastAsiaTheme="minorEastAsia" w:hAnsiTheme="minorHAnsi" w:cstheme="minorBidi"/>
          <w:color w:val="auto"/>
          <w:sz w:val="22"/>
          <w:szCs w:val="22"/>
          <w:lang w:eastAsia="en-AU"/>
        </w:rPr>
      </w:pPr>
      <w:r>
        <w:t xml:space="preserve">9 </w:t>
      </w:r>
      <w:r w:rsidR="007A2C30">
        <w:tab/>
      </w:r>
      <w:r>
        <w:t>Digital skills development self-assessment scores by industry and organisation size</w:t>
      </w:r>
      <w:r>
        <w:tab/>
      </w:r>
      <w:r>
        <w:fldChar w:fldCharType="begin"/>
      </w:r>
      <w:r>
        <w:instrText xml:space="preserve"> PAGEREF _Toc526518950 \h </w:instrText>
      </w:r>
      <w:r>
        <w:fldChar w:fldCharType="separate"/>
      </w:r>
      <w:r w:rsidR="0019517E">
        <w:t>43</w:t>
      </w:r>
      <w:r>
        <w:fldChar w:fldCharType="end"/>
      </w:r>
    </w:p>
    <w:p w14:paraId="60E6F65F" w14:textId="44A5ED30" w:rsidR="00E14227" w:rsidRPr="006265AF" w:rsidRDefault="00E110EA" w:rsidP="007A2C30">
      <w:pPr>
        <w:pStyle w:val="Heading2"/>
        <w:ind w:right="2835"/>
      </w:pPr>
      <w:r w:rsidRPr="006265AF">
        <w:fldChar w:fldCharType="end"/>
      </w:r>
      <w:bookmarkStart w:id="16" w:name="_Toc296497517"/>
      <w:bookmarkStart w:id="17" w:name="_Toc298162802"/>
      <w:bookmarkStart w:id="18" w:name="_Toc5284250"/>
      <w:r w:rsidR="004E7227" w:rsidRPr="006265AF">
        <w:t>Figures</w:t>
      </w:r>
      <w:bookmarkEnd w:id="16"/>
      <w:bookmarkEnd w:id="17"/>
      <w:bookmarkEnd w:id="18"/>
    </w:p>
    <w:p w14:paraId="44A90C53" w14:textId="0B76083F" w:rsidR="00E56209" w:rsidRDefault="00E110EA"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rsidRPr="006265AF">
        <w:rPr>
          <w:rFonts w:ascii="Garamond" w:hAnsi="Garamond"/>
          <w:sz w:val="22"/>
        </w:rPr>
        <w:fldChar w:fldCharType="begin"/>
      </w:r>
      <w:r w:rsidR="004E7227" w:rsidRPr="006265AF">
        <w:instrText xml:space="preserve"> TOC \t "Figuretitle" \c </w:instrText>
      </w:r>
      <w:r w:rsidRPr="006265AF">
        <w:rPr>
          <w:rFonts w:ascii="Garamond" w:hAnsi="Garamond"/>
          <w:sz w:val="22"/>
        </w:rPr>
        <w:fldChar w:fldCharType="separate"/>
      </w:r>
      <w:r w:rsidR="00E56209">
        <w:t xml:space="preserve">1 </w:t>
      </w:r>
      <w:r w:rsidR="007A2C30">
        <w:tab/>
      </w:r>
      <w:r w:rsidR="00E56209">
        <w:t>Descriptive representation of dominant technologies</w:t>
      </w:r>
      <w:r w:rsidR="00E56209">
        <w:tab/>
      </w:r>
      <w:r w:rsidR="00E56209">
        <w:fldChar w:fldCharType="begin"/>
      </w:r>
      <w:r w:rsidR="00E56209">
        <w:instrText xml:space="preserve"> PAGEREF _Toc526518951 \h </w:instrText>
      </w:r>
      <w:r w:rsidR="00E56209">
        <w:fldChar w:fldCharType="separate"/>
      </w:r>
      <w:r w:rsidR="0019517E">
        <w:t>10</w:t>
      </w:r>
      <w:r w:rsidR="00E56209">
        <w:fldChar w:fldCharType="end"/>
      </w:r>
    </w:p>
    <w:p w14:paraId="244AA698" w14:textId="59AFDF53"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2 </w:t>
      </w:r>
      <w:r w:rsidR="007A2C30">
        <w:tab/>
      </w:r>
      <w:r>
        <w:t>Concentration of technological adoption</w:t>
      </w:r>
      <w:r>
        <w:tab/>
      </w:r>
      <w:r>
        <w:fldChar w:fldCharType="begin"/>
      </w:r>
      <w:r>
        <w:instrText xml:space="preserve"> PAGEREF _Toc526518952 \h </w:instrText>
      </w:r>
      <w:r>
        <w:fldChar w:fldCharType="separate"/>
      </w:r>
      <w:r w:rsidR="0019517E">
        <w:t>11</w:t>
      </w:r>
      <w:r>
        <w:fldChar w:fldCharType="end"/>
      </w:r>
    </w:p>
    <w:p w14:paraId="5EE5D1E9" w14:textId="57B520A9"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3 </w:t>
      </w:r>
      <w:r w:rsidR="007A2C30">
        <w:tab/>
      </w:r>
      <w:r>
        <w:t>Categories of workforce digital skills</w:t>
      </w:r>
      <w:r>
        <w:tab/>
      </w:r>
      <w:r>
        <w:fldChar w:fldCharType="begin"/>
      </w:r>
      <w:r>
        <w:instrText xml:space="preserve"> PAGEREF _Toc526518953 \h </w:instrText>
      </w:r>
      <w:r>
        <w:fldChar w:fldCharType="separate"/>
      </w:r>
      <w:r w:rsidR="0019517E">
        <w:t>12</w:t>
      </w:r>
      <w:r>
        <w:fldChar w:fldCharType="end"/>
      </w:r>
    </w:p>
    <w:p w14:paraId="31B2B66E" w14:textId="19DF984E"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4 </w:t>
      </w:r>
      <w:r w:rsidR="007A2C30">
        <w:tab/>
      </w:r>
      <w:r>
        <w:t>Respondent breakdown by industry (n = 371)</w:t>
      </w:r>
      <w:r>
        <w:tab/>
      </w:r>
      <w:r>
        <w:fldChar w:fldCharType="begin"/>
      </w:r>
      <w:r>
        <w:instrText xml:space="preserve"> PAGEREF _Toc526518954 \h </w:instrText>
      </w:r>
      <w:r>
        <w:fldChar w:fldCharType="separate"/>
      </w:r>
      <w:r w:rsidR="0019517E">
        <w:t>28</w:t>
      </w:r>
      <w:r>
        <w:fldChar w:fldCharType="end"/>
      </w:r>
    </w:p>
    <w:p w14:paraId="300D6B2F" w14:textId="60B9471E"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5 </w:t>
      </w:r>
      <w:r w:rsidR="007A2C30">
        <w:tab/>
      </w:r>
      <w:r>
        <w:t>Organisational size breakdown of respondents (n = 371)</w:t>
      </w:r>
      <w:r>
        <w:tab/>
      </w:r>
      <w:r>
        <w:fldChar w:fldCharType="begin"/>
      </w:r>
      <w:r>
        <w:instrText xml:space="preserve"> PAGEREF _Toc526518955 \h </w:instrText>
      </w:r>
      <w:r>
        <w:fldChar w:fldCharType="separate"/>
      </w:r>
      <w:r w:rsidR="0019517E">
        <w:t>28</w:t>
      </w:r>
      <w:r>
        <w:fldChar w:fldCharType="end"/>
      </w:r>
    </w:p>
    <w:p w14:paraId="0DD5C005" w14:textId="3852B0DB" w:rsidR="00E56209" w:rsidRDefault="00E56209" w:rsidP="00F36B46">
      <w:pPr>
        <w:pStyle w:val="TableofFigures"/>
        <w:tabs>
          <w:tab w:val="clear" w:pos="284"/>
        </w:tabs>
        <w:ind w:left="284" w:right="2409" w:hanging="284"/>
        <w:rPr>
          <w:rFonts w:asciiTheme="minorHAnsi" w:eastAsiaTheme="minorEastAsia" w:hAnsiTheme="minorHAnsi" w:cstheme="minorBidi"/>
          <w:color w:val="auto"/>
          <w:sz w:val="22"/>
          <w:szCs w:val="22"/>
          <w:lang w:eastAsia="en-AU"/>
        </w:rPr>
      </w:pPr>
      <w:r>
        <w:t xml:space="preserve">6 </w:t>
      </w:r>
      <w:r w:rsidR="007A2C30">
        <w:tab/>
      </w:r>
      <w:r w:rsidRPr="00F36B46">
        <w:rPr>
          <w:spacing w:val="-2"/>
        </w:rPr>
        <w:t>Digital technologies with greatest impact on skill requirements (n = 371)</w:t>
      </w:r>
      <w:r>
        <w:tab/>
      </w:r>
      <w:r>
        <w:fldChar w:fldCharType="begin"/>
      </w:r>
      <w:r>
        <w:instrText xml:space="preserve"> PAGEREF _Toc526518956 \h </w:instrText>
      </w:r>
      <w:r>
        <w:fldChar w:fldCharType="separate"/>
      </w:r>
      <w:r w:rsidR="0019517E">
        <w:t>30</w:t>
      </w:r>
      <w:r>
        <w:fldChar w:fldCharType="end"/>
      </w:r>
    </w:p>
    <w:p w14:paraId="5C344067" w14:textId="5897F6B7"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7 </w:t>
      </w:r>
      <w:r w:rsidR="007A2C30">
        <w:tab/>
      </w:r>
      <w:r>
        <w:t>Need for IT professionals (n = 371)</w:t>
      </w:r>
      <w:r>
        <w:tab/>
      </w:r>
      <w:r>
        <w:fldChar w:fldCharType="begin"/>
      </w:r>
      <w:r>
        <w:instrText xml:space="preserve"> PAGEREF _Toc526518957 \h </w:instrText>
      </w:r>
      <w:r>
        <w:fldChar w:fldCharType="separate"/>
      </w:r>
      <w:r w:rsidR="0019517E">
        <w:t>33</w:t>
      </w:r>
      <w:r>
        <w:fldChar w:fldCharType="end"/>
      </w:r>
    </w:p>
    <w:p w14:paraId="5B979F49" w14:textId="3E2F0266"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8 </w:t>
      </w:r>
      <w:r w:rsidR="007A2C30">
        <w:tab/>
      </w:r>
      <w:r>
        <w:t>Difficulty in finding digital skills due to digitalisation (n = 371)</w:t>
      </w:r>
      <w:r>
        <w:tab/>
      </w:r>
      <w:r>
        <w:fldChar w:fldCharType="begin"/>
      </w:r>
      <w:r>
        <w:instrText xml:space="preserve"> PAGEREF _Toc526518958 \h </w:instrText>
      </w:r>
      <w:r>
        <w:fldChar w:fldCharType="separate"/>
      </w:r>
      <w:r w:rsidR="0019517E">
        <w:t>33</w:t>
      </w:r>
      <w:r>
        <w:fldChar w:fldCharType="end"/>
      </w:r>
    </w:p>
    <w:p w14:paraId="62C694A0" w14:textId="27A225AF"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9 </w:t>
      </w:r>
      <w:r w:rsidR="007A2C30">
        <w:tab/>
      </w:r>
      <w:r>
        <w:t>Frequency of refreshing digital skills (n = 371)</w:t>
      </w:r>
      <w:r>
        <w:tab/>
      </w:r>
      <w:r>
        <w:fldChar w:fldCharType="begin"/>
      </w:r>
      <w:r>
        <w:instrText xml:space="preserve"> PAGEREF _Toc526518959 \h </w:instrText>
      </w:r>
      <w:r>
        <w:fldChar w:fldCharType="separate"/>
      </w:r>
      <w:r w:rsidR="0019517E">
        <w:t>34</w:t>
      </w:r>
      <w:r>
        <w:fldChar w:fldCharType="end"/>
      </w:r>
    </w:p>
    <w:p w14:paraId="7740A78C" w14:textId="3014B278"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10 </w:t>
      </w:r>
      <w:r w:rsidR="007A2C30">
        <w:tab/>
      </w:r>
      <w:r>
        <w:t>Digital skill supply in the Australian labour market (n = 371)</w:t>
      </w:r>
      <w:r>
        <w:tab/>
      </w:r>
      <w:r>
        <w:fldChar w:fldCharType="begin"/>
      </w:r>
      <w:r>
        <w:instrText xml:space="preserve"> PAGEREF _Toc526518960 \h </w:instrText>
      </w:r>
      <w:r>
        <w:fldChar w:fldCharType="separate"/>
      </w:r>
      <w:r w:rsidR="0019517E">
        <w:t>34</w:t>
      </w:r>
      <w:r>
        <w:fldChar w:fldCharType="end"/>
      </w:r>
    </w:p>
    <w:p w14:paraId="06689582" w14:textId="5F422F5D"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11 </w:t>
      </w:r>
      <w:r w:rsidR="007A2C30">
        <w:tab/>
      </w:r>
      <w:r>
        <w:t>Skills that respondents are having the biggest difficulty finding</w:t>
      </w:r>
      <w:r>
        <w:tab/>
      </w:r>
      <w:r>
        <w:fldChar w:fldCharType="begin"/>
      </w:r>
      <w:r>
        <w:instrText xml:space="preserve"> PAGEREF _Toc526518961 \h </w:instrText>
      </w:r>
      <w:r>
        <w:fldChar w:fldCharType="separate"/>
      </w:r>
      <w:r w:rsidR="0019517E">
        <w:t>35</w:t>
      </w:r>
      <w:r>
        <w:fldChar w:fldCharType="end"/>
      </w:r>
    </w:p>
    <w:p w14:paraId="753C4236" w14:textId="2A1CECBC"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12 </w:t>
      </w:r>
      <w:r w:rsidR="007A2C30">
        <w:tab/>
      </w:r>
      <w:r>
        <w:t>Digital skill needs by occupation (n = 244)</w:t>
      </w:r>
      <w:r>
        <w:tab/>
      </w:r>
      <w:r>
        <w:fldChar w:fldCharType="begin"/>
      </w:r>
      <w:r>
        <w:instrText xml:space="preserve"> PAGEREF _Toc526518962 \h </w:instrText>
      </w:r>
      <w:r>
        <w:fldChar w:fldCharType="separate"/>
      </w:r>
      <w:r w:rsidR="0019517E">
        <w:t>36</w:t>
      </w:r>
      <w:r>
        <w:fldChar w:fldCharType="end"/>
      </w:r>
    </w:p>
    <w:p w14:paraId="23C51558" w14:textId="0A4DDE40"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13 </w:t>
      </w:r>
      <w:r w:rsidR="007A2C30">
        <w:tab/>
      </w:r>
      <w:r>
        <w:t>Digital skill shortage by occupation (n = 216)</w:t>
      </w:r>
      <w:r>
        <w:tab/>
      </w:r>
      <w:r>
        <w:fldChar w:fldCharType="begin"/>
      </w:r>
      <w:r>
        <w:instrText xml:space="preserve"> PAGEREF _Toc526518963 \h </w:instrText>
      </w:r>
      <w:r>
        <w:fldChar w:fldCharType="separate"/>
      </w:r>
      <w:r w:rsidR="0019517E">
        <w:t>38</w:t>
      </w:r>
      <w:r>
        <w:fldChar w:fldCharType="end"/>
      </w:r>
    </w:p>
    <w:p w14:paraId="5AD09108" w14:textId="77A5BCF9"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15 </w:t>
      </w:r>
      <w:r w:rsidR="007A2C30">
        <w:tab/>
      </w:r>
      <w:r>
        <w:t>Approaches to meet digital skills requirements (n = 288)</w:t>
      </w:r>
      <w:r>
        <w:tab/>
      </w:r>
      <w:r>
        <w:fldChar w:fldCharType="begin"/>
      </w:r>
      <w:r>
        <w:instrText xml:space="preserve"> PAGEREF _Toc526518964 \h </w:instrText>
      </w:r>
      <w:r>
        <w:fldChar w:fldCharType="separate"/>
      </w:r>
      <w:r w:rsidR="0019517E">
        <w:t>40</w:t>
      </w:r>
      <w:r>
        <w:fldChar w:fldCharType="end"/>
      </w:r>
    </w:p>
    <w:p w14:paraId="0E58C55D" w14:textId="02069614" w:rsidR="00E56209" w:rsidRDefault="00E56209" w:rsidP="00F36B46">
      <w:pPr>
        <w:pStyle w:val="TableofFigures"/>
        <w:tabs>
          <w:tab w:val="clear" w:pos="284"/>
        </w:tabs>
        <w:ind w:left="284" w:right="2551" w:hanging="284"/>
        <w:rPr>
          <w:rFonts w:asciiTheme="minorHAnsi" w:eastAsiaTheme="minorEastAsia" w:hAnsiTheme="minorHAnsi" w:cstheme="minorBidi"/>
          <w:color w:val="auto"/>
          <w:sz w:val="22"/>
          <w:szCs w:val="22"/>
          <w:lang w:eastAsia="en-AU"/>
        </w:rPr>
      </w:pPr>
      <w:r>
        <w:t xml:space="preserve">16 </w:t>
      </w:r>
      <w:r w:rsidR="007A2C30">
        <w:tab/>
      </w:r>
      <w:r>
        <w:t>Evaluation of government investment in the development of digital skills</w:t>
      </w:r>
      <w:r>
        <w:tab/>
      </w:r>
      <w:r>
        <w:fldChar w:fldCharType="begin"/>
      </w:r>
      <w:r>
        <w:instrText xml:space="preserve"> PAGEREF _Toc526518965 \h </w:instrText>
      </w:r>
      <w:r>
        <w:fldChar w:fldCharType="separate"/>
      </w:r>
      <w:r w:rsidR="0019517E">
        <w:t>44</w:t>
      </w:r>
      <w:r>
        <w:fldChar w:fldCharType="end"/>
      </w:r>
    </w:p>
    <w:p w14:paraId="4D9BF174" w14:textId="74045211" w:rsidR="00A93867" w:rsidRPr="006265AF" w:rsidRDefault="00E110EA" w:rsidP="00F36B46">
      <w:pPr>
        <w:pStyle w:val="TableofFigures"/>
        <w:tabs>
          <w:tab w:val="clear" w:pos="284"/>
        </w:tabs>
        <w:ind w:left="284" w:right="2551" w:hanging="284"/>
        <w:rPr>
          <w:rFonts w:ascii="Tahoma" w:hAnsi="Tahoma" w:cs="Tahoma"/>
          <w:b/>
          <w:kern w:val="28"/>
          <w:sz w:val="56"/>
          <w:szCs w:val="56"/>
        </w:rPr>
      </w:pPr>
      <w:r w:rsidRPr="006265AF">
        <w:fldChar w:fldCharType="end"/>
      </w:r>
      <w:bookmarkStart w:id="19" w:name="_Toc298162803"/>
      <w:r w:rsidR="00A93867" w:rsidRPr="006265AF">
        <w:rPr>
          <w:b/>
        </w:rPr>
        <w:br w:type="page"/>
      </w:r>
    </w:p>
    <w:p w14:paraId="3A4CAA0F" w14:textId="7D8B2FAA" w:rsidR="00206A6D" w:rsidRPr="006265AF" w:rsidRDefault="003C7596" w:rsidP="008C0A74">
      <w:pPr>
        <w:pStyle w:val="Heading1"/>
      </w:pPr>
      <w:bookmarkStart w:id="20" w:name="_Toc5284251"/>
      <w:bookmarkEnd w:id="19"/>
      <w:r w:rsidRPr="006265AF">
        <w:lastRenderedPageBreak/>
        <w:t>Introduction</w:t>
      </w:r>
      <w:bookmarkEnd w:id="20"/>
    </w:p>
    <w:p w14:paraId="5318BF5F" w14:textId="72B22E8C" w:rsidR="00333DB9" w:rsidRPr="006265AF" w:rsidRDefault="00EA317D" w:rsidP="006265AF">
      <w:pPr>
        <w:pStyle w:val="Text"/>
        <w:ind w:right="0"/>
      </w:pPr>
      <w:r w:rsidRPr="006265AF">
        <w:t>This support document</w:t>
      </w:r>
      <w:r w:rsidR="00B31051" w:rsidRPr="006265AF">
        <w:t xml:space="preserve"> </w:t>
      </w:r>
      <w:r w:rsidR="0035657B" w:rsidRPr="006265AF">
        <w:t xml:space="preserve">provides </w:t>
      </w:r>
      <w:r w:rsidR="00B31051" w:rsidRPr="006265AF">
        <w:t xml:space="preserve">findings from </w:t>
      </w:r>
      <w:r w:rsidR="00D43A6E" w:rsidRPr="006265AF">
        <w:t xml:space="preserve">two field studies. The first study </w:t>
      </w:r>
      <w:r w:rsidR="00EB0841" w:rsidRPr="006265AF">
        <w:t xml:space="preserve">draws from semi-structured interviews conducted with </w:t>
      </w:r>
      <w:r w:rsidR="00492D1D" w:rsidRPr="006265AF">
        <w:t xml:space="preserve">selected </w:t>
      </w:r>
      <w:r w:rsidR="002F6319" w:rsidRPr="006265AF">
        <w:t xml:space="preserve">Australian </w:t>
      </w:r>
      <w:r w:rsidR="00E43743" w:rsidRPr="006265AF">
        <w:t xml:space="preserve">industry </w:t>
      </w:r>
      <w:r w:rsidR="0003204E" w:rsidRPr="006265AF">
        <w:t xml:space="preserve">sector case study </w:t>
      </w:r>
      <w:r w:rsidR="00EB0841" w:rsidRPr="006265AF">
        <w:t xml:space="preserve">stakeholders. The second study </w:t>
      </w:r>
      <w:r w:rsidR="00492D1D" w:rsidRPr="006265AF">
        <w:t>p</w:t>
      </w:r>
      <w:r w:rsidR="00FF3159" w:rsidRPr="006265AF">
        <w:t xml:space="preserve">resents findings from a survey of human resources, skills and training (HRST) decision makers </w:t>
      </w:r>
      <w:r w:rsidR="00F85016" w:rsidRPr="006265AF">
        <w:t xml:space="preserve">from a cross-section of </w:t>
      </w:r>
      <w:r w:rsidR="00FF3159" w:rsidRPr="006265AF">
        <w:t xml:space="preserve">Australian </w:t>
      </w:r>
      <w:r w:rsidR="00F85016" w:rsidRPr="006265AF">
        <w:t xml:space="preserve">organisations </w:t>
      </w:r>
      <w:r w:rsidR="00FF3159" w:rsidRPr="006265AF">
        <w:t>with specific attention to the skills impact of digitalisation.</w:t>
      </w:r>
      <w:r w:rsidR="00712674" w:rsidRPr="006265AF">
        <w:t xml:space="preserve"> </w:t>
      </w:r>
    </w:p>
    <w:p w14:paraId="1C32E995" w14:textId="394F4586" w:rsidR="00712674" w:rsidRPr="006265AF" w:rsidRDefault="00CA7150" w:rsidP="006265AF">
      <w:pPr>
        <w:pStyle w:val="Text"/>
        <w:ind w:right="0"/>
      </w:pPr>
      <w:r w:rsidRPr="006265AF">
        <w:t xml:space="preserve">As Australia steadily advances towards a digital economy, industry is experiencing significant digital disruption with major transformations underway in production methodologies and business practices. </w:t>
      </w:r>
      <w:r w:rsidR="00EB0841" w:rsidRPr="006265AF">
        <w:t xml:space="preserve">The field studies reported </w:t>
      </w:r>
      <w:r w:rsidR="00087359" w:rsidRPr="006265AF">
        <w:t xml:space="preserve">here provide contextualised </w:t>
      </w:r>
      <w:r w:rsidR="003E2504" w:rsidRPr="006265AF">
        <w:t>evidence of the extent</w:t>
      </w:r>
      <w:r w:rsidRPr="006265AF">
        <w:t xml:space="preserve"> of digitalisation and nuanced differences among organisations </w:t>
      </w:r>
      <w:r w:rsidR="00712674" w:rsidRPr="006265AF">
        <w:t xml:space="preserve">across </w:t>
      </w:r>
      <w:r w:rsidRPr="006265AF">
        <w:t>industries</w:t>
      </w:r>
      <w:r w:rsidR="003E2504" w:rsidRPr="006265AF">
        <w:t xml:space="preserve">; </w:t>
      </w:r>
      <w:r w:rsidR="00087359" w:rsidRPr="006265AF">
        <w:t xml:space="preserve">how Australian organisations interpret the </w:t>
      </w:r>
      <w:r w:rsidR="00F85016" w:rsidRPr="006265AF">
        <w:t>changing nature of skills demand as</w:t>
      </w:r>
      <w:r w:rsidR="00712674" w:rsidRPr="006265AF">
        <w:t xml:space="preserve"> work becomes increasingly digitised; how employers are going about meeting their digital skill needs</w:t>
      </w:r>
      <w:r w:rsidR="003E2504" w:rsidRPr="006265AF">
        <w:t>;</w:t>
      </w:r>
      <w:r w:rsidR="00492D1D" w:rsidRPr="006265AF">
        <w:t xml:space="preserve"> and </w:t>
      </w:r>
      <w:r w:rsidR="003E2504" w:rsidRPr="006265AF">
        <w:t>p</w:t>
      </w:r>
      <w:r w:rsidR="00492D1D" w:rsidRPr="006265AF">
        <w:t>ractices</w:t>
      </w:r>
      <w:r w:rsidRPr="006265AF">
        <w:t xml:space="preserve"> and indicators that can be used to identify, evaluate and develop digital skills.  </w:t>
      </w:r>
    </w:p>
    <w:p w14:paraId="3592698D" w14:textId="5B28F103" w:rsidR="003D0E55" w:rsidRPr="006265AF" w:rsidRDefault="00CA7150" w:rsidP="006265AF">
      <w:pPr>
        <w:pStyle w:val="Text"/>
        <w:ind w:right="0"/>
      </w:pPr>
      <w:r w:rsidRPr="006265AF">
        <w:t>The</w:t>
      </w:r>
      <w:r w:rsidR="00712674" w:rsidRPr="006265AF">
        <w:t xml:space="preserve"> evidence obtained from the two field studies will be used </w:t>
      </w:r>
      <w:r w:rsidR="00EF3BFE" w:rsidRPr="006265AF">
        <w:t xml:space="preserve">to develop </w:t>
      </w:r>
      <w:r w:rsidR="003D0E55" w:rsidRPr="006265AF">
        <w:t xml:space="preserve">(a) </w:t>
      </w:r>
      <w:r w:rsidR="00EF3BFE" w:rsidRPr="006265AF">
        <w:t xml:space="preserve">insights </w:t>
      </w:r>
      <w:r w:rsidR="003D0E55" w:rsidRPr="006265AF">
        <w:t xml:space="preserve">about the specific ways in which new technologies are changing the nature of digital skills demand in Australian industry and their supply, </w:t>
      </w:r>
      <w:r w:rsidR="00922E1B" w:rsidRPr="006265AF">
        <w:t xml:space="preserve">and </w:t>
      </w:r>
      <w:r w:rsidR="003D0E55" w:rsidRPr="006265AF">
        <w:t xml:space="preserve">(b) </w:t>
      </w:r>
      <w:r w:rsidR="00B97DEA" w:rsidRPr="006265AF">
        <w:t>a</w:t>
      </w:r>
      <w:r w:rsidR="003D0E55" w:rsidRPr="006265AF">
        <w:t xml:space="preserve"> Digital Skills Framework suited to the Australian context </w:t>
      </w:r>
      <w:r w:rsidR="00EF3BFE" w:rsidRPr="006265AF">
        <w:t>presented in the Final Report</w:t>
      </w:r>
      <w:r w:rsidR="003D0E55" w:rsidRPr="006265AF">
        <w:t xml:space="preserve"> on the Project. Together</w:t>
      </w:r>
      <w:r w:rsidR="00F85016" w:rsidRPr="006265AF">
        <w:t>,</w:t>
      </w:r>
      <w:r w:rsidR="003D0E55" w:rsidRPr="006265AF">
        <w:t xml:space="preserve"> it is hoped that these outputs inform sound policy and best practice in skills formation and workforce planning. </w:t>
      </w:r>
    </w:p>
    <w:p w14:paraId="4CC6CFC3" w14:textId="2978E204" w:rsidR="00333DB9" w:rsidRPr="006265AF" w:rsidRDefault="006E55CF" w:rsidP="00F36B46">
      <w:pPr>
        <w:pStyle w:val="Heading2"/>
      </w:pPr>
      <w:bookmarkStart w:id="21" w:name="_Toc5284252"/>
      <w:r w:rsidRPr="006265AF">
        <w:t xml:space="preserve">Project </w:t>
      </w:r>
      <w:r w:rsidRPr="00F36B46">
        <w:t>b</w:t>
      </w:r>
      <w:r w:rsidR="00333DB9" w:rsidRPr="00F36B46">
        <w:t>ackground</w:t>
      </w:r>
      <w:bookmarkEnd w:id="21"/>
    </w:p>
    <w:p w14:paraId="32B80F60" w14:textId="4C5B750B" w:rsidR="00922E1B" w:rsidRPr="006265AF" w:rsidRDefault="00F74884" w:rsidP="00F36B46">
      <w:pPr>
        <w:pStyle w:val="Text"/>
      </w:pPr>
      <w:r w:rsidRPr="006265AF">
        <w:t xml:space="preserve">The focus of this NCVER project is on the digital skills of the workforce that is not directly employed in Information and Communications Technology (ICT) roles, but which is increasingly expected to effectively use </w:t>
      </w:r>
      <w:r w:rsidRPr="00F36B46">
        <w:t>digital</w:t>
      </w:r>
      <w:r w:rsidRPr="006265AF">
        <w:t xml:space="preserve"> systems, technology and processes in emerging highly digitalised and mechanised systems of work. The field studies reported here build on the investigation of digital skills demand reported in Gekara et al</w:t>
      </w:r>
      <w:r w:rsidR="00C0597F" w:rsidRPr="006265AF">
        <w:t>.</w:t>
      </w:r>
      <w:r w:rsidRPr="006265AF">
        <w:t xml:space="preserve"> (2017)</w:t>
      </w:r>
      <w:r w:rsidR="00EB0841" w:rsidRPr="006265AF">
        <w:t xml:space="preserve">, which was limited to job vacancies and training packages analyses, </w:t>
      </w:r>
      <w:r w:rsidRPr="006265AF">
        <w:t xml:space="preserve">and the review of digital skills frameworks </w:t>
      </w:r>
      <w:r w:rsidR="00BF111D" w:rsidRPr="006265AF">
        <w:t xml:space="preserve">reported in </w:t>
      </w:r>
      <w:r w:rsidRPr="006265AF">
        <w:t xml:space="preserve">Support Document 1. </w:t>
      </w:r>
    </w:p>
    <w:p w14:paraId="372953C9" w14:textId="3EB7926E" w:rsidR="00BF111D" w:rsidRPr="006265AF" w:rsidRDefault="003D0E55" w:rsidP="00F36B46">
      <w:pPr>
        <w:pStyle w:val="Text"/>
      </w:pPr>
      <w:r w:rsidRPr="006265AF">
        <w:t>As reported in Gekara et al</w:t>
      </w:r>
      <w:r w:rsidR="00C0597F" w:rsidRPr="006265AF">
        <w:t>.</w:t>
      </w:r>
      <w:r w:rsidRPr="006265AF">
        <w:t xml:space="preserve"> (2017)</w:t>
      </w:r>
      <w:r w:rsidR="00C0597F" w:rsidRPr="006265AF">
        <w:t>,</w:t>
      </w:r>
      <w:r w:rsidRPr="006265AF">
        <w:t xml:space="preserve"> both employers and training package developers seem to have a basic and generic view of digital skills but frame these differently. Whereas employers tend to define skills from a </w:t>
      </w:r>
      <w:proofErr w:type="gramStart"/>
      <w:r w:rsidRPr="006265AF">
        <w:t>tools</w:t>
      </w:r>
      <w:proofErr w:type="gramEnd"/>
      <w:r w:rsidRPr="006265AF">
        <w:t xml:space="preserve"> perspective, </w:t>
      </w:r>
      <w:r w:rsidRPr="00F36B46">
        <w:t>the</w:t>
      </w:r>
      <w:r w:rsidRPr="006265AF">
        <w:t xml:space="preserve"> training packages seem to provide a highly open-ended and broad layout of the training needed to equip people to work in a digital economy. </w:t>
      </w:r>
    </w:p>
    <w:p w14:paraId="6DCEEFAF" w14:textId="58F3F500" w:rsidR="00BE6235" w:rsidRPr="006265AF" w:rsidRDefault="003D0E55" w:rsidP="00F36B46">
      <w:pPr>
        <w:pStyle w:val="Text"/>
      </w:pPr>
      <w:r w:rsidRPr="006265AF">
        <w:t xml:space="preserve">The </w:t>
      </w:r>
      <w:r w:rsidR="00BF111D" w:rsidRPr="006265AF">
        <w:t xml:space="preserve">review of digital skills frameworks (see </w:t>
      </w:r>
      <w:r w:rsidR="00471486" w:rsidRPr="006265AF">
        <w:t>S</w:t>
      </w:r>
      <w:r w:rsidR="00BF111D" w:rsidRPr="006265AF">
        <w:t xml:space="preserve">upport </w:t>
      </w:r>
      <w:r w:rsidR="00471486" w:rsidRPr="006265AF">
        <w:t>D</w:t>
      </w:r>
      <w:r w:rsidR="00BF111D" w:rsidRPr="006265AF">
        <w:t xml:space="preserve">ocument </w:t>
      </w:r>
      <w:r w:rsidR="00471486" w:rsidRPr="006265AF">
        <w:t>1</w:t>
      </w:r>
      <w:r w:rsidR="00BF111D" w:rsidRPr="006265AF">
        <w:t xml:space="preserve">) shows </w:t>
      </w:r>
      <w:r w:rsidR="00BE6235" w:rsidRPr="006265AF">
        <w:t xml:space="preserve">both lack of </w:t>
      </w:r>
      <w:r w:rsidR="00184EAE" w:rsidRPr="006265AF">
        <w:t>consensus</w:t>
      </w:r>
      <w:r w:rsidR="00BF111D" w:rsidRPr="006265AF">
        <w:t xml:space="preserve"> </w:t>
      </w:r>
      <w:r w:rsidR="00184EAE" w:rsidRPr="006265AF">
        <w:t>on</w:t>
      </w:r>
      <w:r w:rsidR="00471486" w:rsidRPr="006265AF">
        <w:t xml:space="preserve"> </w:t>
      </w:r>
      <w:r w:rsidR="00184EAE" w:rsidRPr="006265AF">
        <w:t xml:space="preserve">the </w:t>
      </w:r>
      <w:r w:rsidR="00471486" w:rsidRPr="006265AF">
        <w:t>defin</w:t>
      </w:r>
      <w:r w:rsidR="00184EAE" w:rsidRPr="006265AF">
        <w:t>ition of</w:t>
      </w:r>
      <w:r w:rsidR="002F4AF5" w:rsidRPr="006265AF">
        <w:t xml:space="preserve"> </w:t>
      </w:r>
      <w:r w:rsidR="00BF111D" w:rsidRPr="006265AF">
        <w:t>digital skills</w:t>
      </w:r>
      <w:r w:rsidR="00BE6235" w:rsidRPr="006265AF">
        <w:t xml:space="preserve"> and a specific framework that exclusively </w:t>
      </w:r>
      <w:r w:rsidR="002F4AF5" w:rsidRPr="006265AF">
        <w:t>f</w:t>
      </w:r>
      <w:r w:rsidR="00BE6235" w:rsidRPr="006265AF">
        <w:t>ocus</w:t>
      </w:r>
      <w:r w:rsidR="00F85016" w:rsidRPr="006265AF">
        <w:t xml:space="preserve">es </w:t>
      </w:r>
      <w:r w:rsidR="00C0597F" w:rsidRPr="006265AF">
        <w:t xml:space="preserve">on </w:t>
      </w:r>
      <w:r w:rsidR="00BE6235" w:rsidRPr="006265AF">
        <w:t>evaluat</w:t>
      </w:r>
      <w:r w:rsidR="00C0597F" w:rsidRPr="006265AF">
        <w:t>ing</w:t>
      </w:r>
      <w:r w:rsidR="002F4AF5" w:rsidRPr="006265AF">
        <w:t xml:space="preserve"> </w:t>
      </w:r>
      <w:r w:rsidR="00BE6235" w:rsidRPr="006265AF">
        <w:t>and develop</w:t>
      </w:r>
      <w:r w:rsidR="00C0597F" w:rsidRPr="006265AF">
        <w:t>ing</w:t>
      </w:r>
      <w:r w:rsidR="00BE6235" w:rsidRPr="006265AF">
        <w:t xml:space="preserve"> digital skills of the general workforce. The review also resulted in a working definition of digital skills as a combination of</w:t>
      </w:r>
      <w:r w:rsidR="00471486" w:rsidRPr="006265AF">
        <w:t xml:space="preserve"> the following</w:t>
      </w:r>
      <w:r w:rsidR="00184EAE" w:rsidRPr="006265AF">
        <w:t xml:space="preserve"> elements, which workers need to mu</w:t>
      </w:r>
      <w:r w:rsidR="00BE6235" w:rsidRPr="006265AF">
        <w:t>ster and demonstrate in the digital age:</w:t>
      </w:r>
    </w:p>
    <w:p w14:paraId="36CDF28D" w14:textId="77777777" w:rsidR="00BE6235" w:rsidRPr="006265AF" w:rsidRDefault="00BE6235" w:rsidP="00BE6235">
      <w:pPr>
        <w:pStyle w:val="Dotpoint1"/>
      </w:pPr>
      <w:r w:rsidRPr="006265AF">
        <w:t>digital knowledge (theoretical comprehension and understanding);</w:t>
      </w:r>
    </w:p>
    <w:p w14:paraId="15DEED4F" w14:textId="77777777" w:rsidR="00BE6235" w:rsidRPr="006265AF" w:rsidRDefault="00BE6235" w:rsidP="00BE6235">
      <w:pPr>
        <w:pStyle w:val="Dotpoint1"/>
      </w:pPr>
      <w:r w:rsidRPr="006265AF">
        <w:t>cognitive knowhow (involving the use of logical, intuitive, innovative and creative thinking in the digital space);</w:t>
      </w:r>
    </w:p>
    <w:p w14:paraId="24429A43" w14:textId="77777777" w:rsidR="00BE6235" w:rsidRPr="006265AF" w:rsidRDefault="00BE6235" w:rsidP="00BE6235">
      <w:pPr>
        <w:pStyle w:val="Dotpoint1"/>
      </w:pPr>
      <w:r w:rsidRPr="006265AF">
        <w:t xml:space="preserve">practical knowhow (including the use of digital tools such as hardware, software, information and security systems); </w:t>
      </w:r>
    </w:p>
    <w:p w14:paraId="03E3B824" w14:textId="77777777" w:rsidR="00F85016" w:rsidRPr="006265AF" w:rsidRDefault="00F85016" w:rsidP="00F85016">
      <w:pPr>
        <w:pStyle w:val="Dotpoint1"/>
      </w:pPr>
      <w:r w:rsidRPr="006265AF">
        <w:lastRenderedPageBreak/>
        <w:t xml:space="preserve">competence (ability to learn, adapt and apply digital knowledge in a new setting); and </w:t>
      </w:r>
    </w:p>
    <w:p w14:paraId="521BE1F1" w14:textId="77777777" w:rsidR="00F85016" w:rsidRPr="006265AF" w:rsidRDefault="00F85016" w:rsidP="00F85016">
      <w:pPr>
        <w:pStyle w:val="Dotpoint1"/>
      </w:pPr>
      <w:r w:rsidRPr="006265AF">
        <w:t>attitude (value and beliefs).</w:t>
      </w:r>
    </w:p>
    <w:p w14:paraId="46D6C986" w14:textId="3A0B8102" w:rsidR="00BE6235" w:rsidRPr="006265AF" w:rsidRDefault="00D273CC" w:rsidP="00383195">
      <w:pPr>
        <w:pStyle w:val="Text"/>
      </w:pPr>
      <w:r w:rsidRPr="006265AF">
        <w:t xml:space="preserve">This definition together with the key </w:t>
      </w:r>
      <w:r w:rsidR="00BC0B73" w:rsidRPr="006265AF">
        <w:t>themes identified from the review of frameworks and analysis of job advertisements and training packages are used to help frame interview and survey questions.</w:t>
      </w:r>
      <w:r w:rsidR="00627388" w:rsidRPr="006265AF">
        <w:t xml:space="preserve"> </w:t>
      </w:r>
      <w:r w:rsidR="00B97DEA" w:rsidRPr="006265AF">
        <w:t xml:space="preserve">Further, based on the review, the structure of a </w:t>
      </w:r>
      <w:r w:rsidR="00C0597F" w:rsidRPr="006265AF">
        <w:t>D</w:t>
      </w:r>
      <w:r w:rsidR="00B97DEA" w:rsidRPr="006265AF">
        <w:t xml:space="preserve">igital </w:t>
      </w:r>
      <w:r w:rsidR="00C0597F" w:rsidRPr="006265AF">
        <w:t>S</w:t>
      </w:r>
      <w:r w:rsidR="00B97DEA" w:rsidRPr="006265AF">
        <w:t xml:space="preserve">kills </w:t>
      </w:r>
      <w:r w:rsidR="00C0597F" w:rsidRPr="006265AF">
        <w:t>F</w:t>
      </w:r>
      <w:r w:rsidR="00B97DEA" w:rsidRPr="006265AF">
        <w:t xml:space="preserve">ramework was identified </w:t>
      </w:r>
      <w:r w:rsidR="002F4AF5" w:rsidRPr="006265AF">
        <w:t xml:space="preserve">as </w:t>
      </w:r>
      <w:r w:rsidR="00B97DEA" w:rsidRPr="006265AF">
        <w:t xml:space="preserve">consisting of three levels </w:t>
      </w:r>
      <w:r w:rsidR="002F4AF5" w:rsidRPr="006265AF">
        <w:t xml:space="preserve">of </w:t>
      </w:r>
      <w:r w:rsidR="00B97DEA" w:rsidRPr="006265AF">
        <w:t>scope and five degree</w:t>
      </w:r>
      <w:r w:rsidR="00583FB7" w:rsidRPr="006265AF">
        <w:t>s</w:t>
      </w:r>
      <w:r w:rsidR="00B97DEA" w:rsidRPr="006265AF">
        <w:t xml:space="preserve"> of </w:t>
      </w:r>
      <w:r w:rsidR="002F4AF5" w:rsidRPr="006265AF">
        <w:t>proficiency</w:t>
      </w:r>
      <w:r w:rsidR="00B97DEA" w:rsidRPr="006265AF">
        <w:t>.</w:t>
      </w:r>
      <w:r w:rsidR="00B45F72" w:rsidRPr="006265AF">
        <w:t xml:space="preserve"> </w:t>
      </w:r>
      <w:r w:rsidR="00B97DEA" w:rsidRPr="006265AF">
        <w:t xml:space="preserve">The evidence from the </w:t>
      </w:r>
      <w:r w:rsidR="002F4AF5" w:rsidRPr="006265AF">
        <w:t xml:space="preserve">two field studies will provide knowledge to identify the skills needed to populate the framework and how the framework could support </w:t>
      </w:r>
      <w:r w:rsidR="00583FB7" w:rsidRPr="006265AF">
        <w:t xml:space="preserve">development </w:t>
      </w:r>
      <w:r w:rsidR="00B45F72" w:rsidRPr="006265AF">
        <w:t xml:space="preserve">of </w:t>
      </w:r>
      <w:r w:rsidR="002F4AF5" w:rsidRPr="006265AF">
        <w:t>digital skills</w:t>
      </w:r>
      <w:r w:rsidR="00B45F72" w:rsidRPr="006265AF">
        <w:t xml:space="preserve">. </w:t>
      </w:r>
    </w:p>
    <w:p w14:paraId="09C282FA" w14:textId="77777777" w:rsidR="002F4AF5" w:rsidRPr="006265AF" w:rsidRDefault="002F4AF5" w:rsidP="00BF111D">
      <w:pPr>
        <w:pStyle w:val="Dotpoint1"/>
        <w:numPr>
          <w:ilvl w:val="0"/>
          <w:numId w:val="0"/>
        </w:numPr>
      </w:pPr>
    </w:p>
    <w:p w14:paraId="7B389249" w14:textId="036748D0" w:rsidR="00A17623" w:rsidRPr="006265AF" w:rsidRDefault="00A17623">
      <w:pPr>
        <w:spacing w:before="0" w:line="240" w:lineRule="auto"/>
      </w:pPr>
      <w:bookmarkStart w:id="22" w:name="_Toc456000800"/>
      <w:bookmarkStart w:id="23" w:name="_Toc457122465"/>
      <w:bookmarkStart w:id="24" w:name="_Toc188077643"/>
    </w:p>
    <w:p w14:paraId="515F61EF" w14:textId="77777777" w:rsidR="00BA0F88" w:rsidRDefault="00BA0F88">
      <w:pPr>
        <w:spacing w:before="0" w:line="240" w:lineRule="auto"/>
        <w:rPr>
          <w:rFonts w:ascii="Arial" w:hAnsi="Arial" w:cs="Tahoma"/>
          <w:color w:val="000000"/>
          <w:kern w:val="28"/>
          <w:sz w:val="56"/>
          <w:szCs w:val="56"/>
        </w:rPr>
      </w:pPr>
      <w:r>
        <w:br w:type="page"/>
      </w:r>
    </w:p>
    <w:p w14:paraId="6786A8B9" w14:textId="052E0416" w:rsidR="00B97DEA" w:rsidRPr="006265AF" w:rsidRDefault="00B97DEA" w:rsidP="00B97DEA">
      <w:pPr>
        <w:pStyle w:val="Heading1"/>
      </w:pPr>
      <w:bookmarkStart w:id="25" w:name="_Toc5284253"/>
      <w:r w:rsidRPr="006265AF">
        <w:lastRenderedPageBreak/>
        <w:t xml:space="preserve">Study 1: </w:t>
      </w:r>
      <w:r w:rsidR="002F6319" w:rsidRPr="006265AF">
        <w:t>S</w:t>
      </w:r>
      <w:r w:rsidR="0003204E" w:rsidRPr="006265AF">
        <w:t>ector case studies</w:t>
      </w:r>
      <w:bookmarkEnd w:id="25"/>
      <w:r w:rsidR="0003204E" w:rsidRPr="006265AF">
        <w:t xml:space="preserve"> </w:t>
      </w:r>
      <w:r w:rsidRPr="006265AF">
        <w:t xml:space="preserve"> </w:t>
      </w:r>
    </w:p>
    <w:p w14:paraId="372035EB" w14:textId="65752410" w:rsidR="00B97DEA" w:rsidRPr="006265AF" w:rsidRDefault="00B45F72" w:rsidP="00471486">
      <w:pPr>
        <w:pStyle w:val="Heading2"/>
      </w:pPr>
      <w:bookmarkStart w:id="26" w:name="_Toc5284254"/>
      <w:r w:rsidRPr="006265AF">
        <w:t>Introduction</w:t>
      </w:r>
      <w:bookmarkEnd w:id="26"/>
      <w:r w:rsidRPr="006265AF">
        <w:t xml:space="preserve"> </w:t>
      </w:r>
    </w:p>
    <w:p w14:paraId="5E3367C8" w14:textId="551B318A" w:rsidR="007937BF" w:rsidRPr="006265AF" w:rsidRDefault="00627388" w:rsidP="00383195">
      <w:pPr>
        <w:pStyle w:val="Text"/>
      </w:pPr>
      <w:r w:rsidRPr="006265AF">
        <w:t xml:space="preserve">As in other parts of the world, technological change is having a profound impact on Australian workplaces with the demand for particular occupations and associated skills being affected (Foundation for Young Australians, 2016; </w:t>
      </w:r>
      <w:proofErr w:type="spellStart"/>
      <w:r w:rsidRPr="006265AF">
        <w:t>Hajkowicz</w:t>
      </w:r>
      <w:proofErr w:type="spellEnd"/>
      <w:r w:rsidRPr="006265AF">
        <w:t xml:space="preserve"> et al., 2016).</w:t>
      </w:r>
      <w:r w:rsidR="00651C6C" w:rsidRPr="006265AF">
        <w:t xml:space="preserve"> </w:t>
      </w:r>
      <w:r w:rsidRPr="006265AF">
        <w:t xml:space="preserve">Some industries, workplaces and occupations are being impacted more rapidly than others and, while some employers are pursuing ‘first-mover’ advantages through rapid technological uptake, many are taking a much more cautious and gradual approach. </w:t>
      </w:r>
      <w:r w:rsidR="001A3ABF" w:rsidRPr="006265AF">
        <w:t xml:space="preserve">Study one </w:t>
      </w:r>
      <w:r w:rsidR="007937BF" w:rsidRPr="006265AF">
        <w:t>focuses on the perceptions and experiences of industry employers and other key industry stakeholders</w:t>
      </w:r>
      <w:r w:rsidRPr="006265AF">
        <w:t xml:space="preserve"> to explore how workforce skills, capabilities and training interacted with technological adoption decisions.</w:t>
      </w:r>
    </w:p>
    <w:p w14:paraId="544CD08D" w14:textId="6CF89AA7" w:rsidR="00471486" w:rsidRPr="006265AF" w:rsidRDefault="00471486" w:rsidP="00471486">
      <w:pPr>
        <w:pStyle w:val="Heading2"/>
      </w:pPr>
      <w:bookmarkStart w:id="27" w:name="_Toc5284255"/>
      <w:r w:rsidRPr="006265AF">
        <w:t>Aims</w:t>
      </w:r>
      <w:bookmarkEnd w:id="27"/>
      <w:r w:rsidRPr="006265AF">
        <w:t xml:space="preserve"> </w:t>
      </w:r>
    </w:p>
    <w:p w14:paraId="47AFFB35" w14:textId="405A8DA4" w:rsidR="00471486" w:rsidRPr="006265AF" w:rsidRDefault="00471486" w:rsidP="00471486">
      <w:pPr>
        <w:pStyle w:val="Text"/>
      </w:pPr>
      <w:r w:rsidRPr="006265AF">
        <w:t>The aims of th</w:t>
      </w:r>
      <w:r w:rsidR="00BC0B73" w:rsidRPr="006265AF">
        <w:t xml:space="preserve">is study </w:t>
      </w:r>
      <w:r w:rsidRPr="006265AF">
        <w:t>are</w:t>
      </w:r>
      <w:r w:rsidR="00BC0B73" w:rsidRPr="006265AF">
        <w:t xml:space="preserve"> to</w:t>
      </w:r>
      <w:r w:rsidRPr="006265AF">
        <w:t xml:space="preserve">: </w:t>
      </w:r>
    </w:p>
    <w:p w14:paraId="475D3AC4" w14:textId="0F4860E4" w:rsidR="00583FB7" w:rsidRPr="006265AF" w:rsidRDefault="00184EAE" w:rsidP="00383195">
      <w:pPr>
        <w:pStyle w:val="Dotpoint1"/>
      </w:pPr>
      <w:r w:rsidRPr="006265AF">
        <w:t>I</w:t>
      </w:r>
      <w:r w:rsidR="00BC0B73" w:rsidRPr="006265AF">
        <w:t xml:space="preserve">nvestigate employer and key industry stakeholder perceptions and experiences of the </w:t>
      </w:r>
      <w:r w:rsidR="006D5861" w:rsidRPr="006265AF">
        <w:t xml:space="preserve">specific technological changes and how they are impacting the nature of skills requirements within </w:t>
      </w:r>
      <w:proofErr w:type="gramStart"/>
      <w:r w:rsidR="006D5861" w:rsidRPr="006265AF">
        <w:t>particular industries</w:t>
      </w:r>
      <w:proofErr w:type="gramEnd"/>
      <w:r w:rsidR="00583FB7" w:rsidRPr="006265AF">
        <w:t>;</w:t>
      </w:r>
    </w:p>
    <w:p w14:paraId="6E098EFB" w14:textId="722D5A67" w:rsidR="00BC0B73" w:rsidRPr="006265AF" w:rsidRDefault="00184EAE" w:rsidP="00383195">
      <w:pPr>
        <w:pStyle w:val="Dotpoint1"/>
      </w:pPr>
      <w:r w:rsidRPr="006265AF">
        <w:t>E</w:t>
      </w:r>
      <w:r w:rsidR="00583FB7" w:rsidRPr="006265AF">
        <w:t>xplore how managers and employer organisations define and understand digital skills based on the context within which the skills are required and applied; a</w:t>
      </w:r>
      <w:r w:rsidR="00BC0B73" w:rsidRPr="006265AF">
        <w:t>nd</w:t>
      </w:r>
    </w:p>
    <w:p w14:paraId="5A8E3ED6" w14:textId="6FC4F356" w:rsidR="00BC0B73" w:rsidRPr="006265AF" w:rsidRDefault="00184EAE" w:rsidP="00383195">
      <w:pPr>
        <w:pStyle w:val="Dotpoint1"/>
      </w:pPr>
      <w:r w:rsidRPr="006265AF">
        <w:t>I</w:t>
      </w:r>
      <w:r w:rsidR="00583FB7" w:rsidRPr="006265AF">
        <w:t xml:space="preserve">dentify </w:t>
      </w:r>
      <w:r w:rsidR="00BC0B73" w:rsidRPr="006265AF">
        <w:t>how employers are addressing their digital skill needs</w:t>
      </w:r>
      <w:r w:rsidR="006D5861" w:rsidRPr="006265AF">
        <w:t xml:space="preserve"> and their key </w:t>
      </w:r>
      <w:r w:rsidR="002D7B92" w:rsidRPr="006265AF">
        <w:t>challenges</w:t>
      </w:r>
      <w:r w:rsidR="00BC0B73" w:rsidRPr="006265AF">
        <w:t>.</w:t>
      </w:r>
    </w:p>
    <w:p w14:paraId="3E460F3A" w14:textId="75044FB9" w:rsidR="00B45F72" w:rsidRPr="006265AF" w:rsidRDefault="00B45F72" w:rsidP="00B97DEA">
      <w:pPr>
        <w:pStyle w:val="Heading2"/>
      </w:pPr>
      <w:bookmarkStart w:id="28" w:name="_Toc5284256"/>
      <w:r w:rsidRPr="006265AF">
        <w:t>Method and procedure</w:t>
      </w:r>
      <w:r w:rsidR="00471486" w:rsidRPr="006265AF">
        <w:t>s</w:t>
      </w:r>
      <w:bookmarkEnd w:id="28"/>
      <w:r w:rsidRPr="006265AF">
        <w:t xml:space="preserve"> </w:t>
      </w:r>
    </w:p>
    <w:p w14:paraId="7A03E82F" w14:textId="5B07BD69" w:rsidR="00043583" w:rsidRPr="006265AF" w:rsidRDefault="001A3ABF" w:rsidP="00647D01">
      <w:pPr>
        <w:pStyle w:val="Text"/>
        <w:ind w:right="0"/>
      </w:pPr>
      <w:r w:rsidRPr="006265AF">
        <w:t xml:space="preserve">The study </w:t>
      </w:r>
      <w:r w:rsidR="00627388" w:rsidRPr="006265AF">
        <w:t xml:space="preserve">focused on </w:t>
      </w:r>
      <w:r w:rsidR="0003204E" w:rsidRPr="006265AF">
        <w:t xml:space="preserve">two </w:t>
      </w:r>
      <w:r w:rsidR="002D7B92" w:rsidRPr="006265AF">
        <w:t>sector</w:t>
      </w:r>
      <w:r w:rsidR="0003204E" w:rsidRPr="006265AF">
        <w:t xml:space="preserve"> case studies </w:t>
      </w:r>
      <w:r w:rsidR="005B5E3F" w:rsidRPr="006265AF">
        <w:t>(</w:t>
      </w:r>
      <w:r w:rsidR="00C0597F" w:rsidRPr="006265AF">
        <w:t>T</w:t>
      </w:r>
      <w:r w:rsidR="005B5E3F" w:rsidRPr="006265AF">
        <w:t xml:space="preserve">ransport and </w:t>
      </w:r>
      <w:r w:rsidR="00C0597F" w:rsidRPr="006265AF">
        <w:t>L</w:t>
      </w:r>
      <w:r w:rsidR="005B5E3F" w:rsidRPr="006265AF">
        <w:t xml:space="preserve">ogistics and </w:t>
      </w:r>
      <w:r w:rsidR="00C0597F" w:rsidRPr="006265AF">
        <w:t>P</w:t>
      </w:r>
      <w:r w:rsidR="005B5E3F" w:rsidRPr="006265AF">
        <w:t xml:space="preserve">ublic </w:t>
      </w:r>
      <w:r w:rsidR="00C0597F" w:rsidRPr="006265AF">
        <w:t>S</w:t>
      </w:r>
      <w:r w:rsidR="005B5E3F" w:rsidRPr="006265AF">
        <w:t xml:space="preserve">afety and </w:t>
      </w:r>
      <w:r w:rsidR="00C0597F" w:rsidRPr="006265AF">
        <w:t>Correctional Services</w:t>
      </w:r>
      <w:r w:rsidR="005B5E3F" w:rsidRPr="006265AF">
        <w:t xml:space="preserve">) </w:t>
      </w:r>
      <w:r w:rsidR="002D7B92" w:rsidRPr="006265AF">
        <w:t xml:space="preserve">from two </w:t>
      </w:r>
      <w:r w:rsidRPr="006265AF">
        <w:t>industr</w:t>
      </w:r>
      <w:r w:rsidR="002D7B92" w:rsidRPr="006265AF">
        <w:t>ies</w:t>
      </w:r>
      <w:r w:rsidRPr="006265AF">
        <w:t xml:space="preserve">. </w:t>
      </w:r>
      <w:r w:rsidR="002F60FC" w:rsidRPr="006265AF">
        <w:t>According to the Australian and New Zealand Standard Industrial Classification</w:t>
      </w:r>
      <w:r w:rsidR="001F58F1" w:rsidRPr="006265AF">
        <w:t xml:space="preserve"> (ANZSIC</w:t>
      </w:r>
      <w:r w:rsidR="00A31CE4">
        <w:t xml:space="preserve"> 2006</w:t>
      </w:r>
      <w:r w:rsidR="001F58F1" w:rsidRPr="006265AF">
        <w:t>)</w:t>
      </w:r>
      <w:r w:rsidR="005D276D" w:rsidRPr="006265AF">
        <w:rPr>
          <w:rStyle w:val="FootnoteReference"/>
        </w:rPr>
        <w:footnoteReference w:id="1"/>
      </w:r>
      <w:r w:rsidR="002F60FC" w:rsidRPr="006265AF">
        <w:t xml:space="preserve">, the </w:t>
      </w:r>
      <w:r w:rsidR="00627388" w:rsidRPr="006265AF">
        <w:t>sector</w:t>
      </w:r>
      <w:r w:rsidR="00910693" w:rsidRPr="006265AF">
        <w:t xml:space="preserve"> cases </w:t>
      </w:r>
      <w:r w:rsidR="002F60FC" w:rsidRPr="006265AF">
        <w:t xml:space="preserve">fall </w:t>
      </w:r>
      <w:r w:rsidRPr="006265AF">
        <w:t>within the Tra</w:t>
      </w:r>
      <w:r w:rsidR="002F60FC" w:rsidRPr="006265AF">
        <w:t xml:space="preserve">nsport, Postal and </w:t>
      </w:r>
      <w:r w:rsidR="001F58F1" w:rsidRPr="006265AF">
        <w:t xml:space="preserve">Warehousing and </w:t>
      </w:r>
      <w:r w:rsidR="002F60FC" w:rsidRPr="006265AF">
        <w:t>Public Administration</w:t>
      </w:r>
      <w:r w:rsidR="001F58F1" w:rsidRPr="006265AF">
        <w:t xml:space="preserve"> and Safety industries.</w:t>
      </w:r>
      <w:r w:rsidR="002D7B92" w:rsidRPr="006265AF">
        <w:t xml:space="preserve"> </w:t>
      </w:r>
      <w:proofErr w:type="gramStart"/>
      <w:r w:rsidR="0003204E" w:rsidRPr="006265AF">
        <w:t>For the purpose of</w:t>
      </w:r>
      <w:proofErr w:type="gramEnd"/>
      <w:r w:rsidR="0003204E" w:rsidRPr="006265AF">
        <w:t xml:space="preserve"> this report, we adopted </w:t>
      </w:r>
      <w:r w:rsidR="00CF53B1">
        <w:t xml:space="preserve">the </w:t>
      </w:r>
      <w:r w:rsidR="0003204E" w:rsidRPr="006265AF">
        <w:t>ANZSIC nomenclatu</w:t>
      </w:r>
      <w:r w:rsidR="002F6319" w:rsidRPr="006265AF">
        <w:t xml:space="preserve">re to refer to the two </w:t>
      </w:r>
      <w:r w:rsidR="00C0597F" w:rsidRPr="006265AF">
        <w:t xml:space="preserve">industry </w:t>
      </w:r>
      <w:r w:rsidR="0003204E" w:rsidRPr="006265AF">
        <w:t xml:space="preserve">sector case studies. </w:t>
      </w:r>
      <w:r w:rsidR="00583FB7" w:rsidRPr="006265AF">
        <w:t>As reported in Gekara et al</w:t>
      </w:r>
      <w:r w:rsidR="00C0597F" w:rsidRPr="006265AF">
        <w:t>.</w:t>
      </w:r>
      <w:r w:rsidR="00583FB7" w:rsidRPr="006265AF">
        <w:t xml:space="preserve"> (2017), w</w:t>
      </w:r>
      <w:r w:rsidR="00627388" w:rsidRPr="006265AF">
        <w:t>e focused on the</w:t>
      </w:r>
      <w:r w:rsidR="001A5046">
        <w:t>se</w:t>
      </w:r>
      <w:r w:rsidR="005B5E3F" w:rsidRPr="006265AF">
        <w:t xml:space="preserve"> two</w:t>
      </w:r>
      <w:r w:rsidR="00627388" w:rsidRPr="006265AF">
        <w:t xml:space="preserve"> </w:t>
      </w:r>
      <w:r w:rsidR="00C0597F" w:rsidRPr="006265AF">
        <w:t xml:space="preserve">industry </w:t>
      </w:r>
      <w:r w:rsidR="00627388" w:rsidRPr="006265AF">
        <w:t>sectors for the following reasons</w:t>
      </w:r>
      <w:r w:rsidR="00043583" w:rsidRPr="006265AF">
        <w:t>:</w:t>
      </w:r>
    </w:p>
    <w:p w14:paraId="68640ECB" w14:textId="20403869" w:rsidR="00043583" w:rsidRPr="006265AF" w:rsidRDefault="001A5046" w:rsidP="00383195">
      <w:pPr>
        <w:pStyle w:val="NumberedList"/>
      </w:pPr>
      <w:r>
        <w:t>Past i</w:t>
      </w:r>
      <w:r w:rsidR="00043583" w:rsidRPr="006265AF">
        <w:t>ndustry research specifically focusing on these sectors has revealed the growing need for digital skills and highlighted the threat to performance and productivity if the workforce is not adequately equipped with these skills (</w:t>
      </w:r>
      <w:r w:rsidR="00FA3B9B">
        <w:t>Government Skills Australia</w:t>
      </w:r>
      <w:r w:rsidR="00043583" w:rsidRPr="006265AF">
        <w:t xml:space="preserve">, 2015; </w:t>
      </w:r>
      <w:r w:rsidR="00383195">
        <w:t>Transport and Logistics Industry Skills Council</w:t>
      </w:r>
      <w:r w:rsidR="00043583" w:rsidRPr="006265AF">
        <w:t>, 2015).</w:t>
      </w:r>
    </w:p>
    <w:p w14:paraId="61986613" w14:textId="5AC0E584" w:rsidR="00043583" w:rsidRPr="006265AF" w:rsidRDefault="00043583" w:rsidP="00383195">
      <w:pPr>
        <w:pStyle w:val="NumberedList"/>
      </w:pPr>
      <w:r w:rsidRPr="006265AF">
        <w:t>Their significance to the economy and society in terms of national revenue and essential public service provision (</w:t>
      </w:r>
      <w:r w:rsidR="00383195">
        <w:t>Government Skills Australia</w:t>
      </w:r>
      <w:r w:rsidRPr="006265AF">
        <w:t>, 2015</w:t>
      </w:r>
      <w:r w:rsidR="009A4F5E" w:rsidRPr="006265AF">
        <w:t xml:space="preserve">; </w:t>
      </w:r>
      <w:r w:rsidR="00383195">
        <w:t>Transport and Logistics Industry Skills Council</w:t>
      </w:r>
      <w:r w:rsidR="009A4F5E" w:rsidRPr="006265AF">
        <w:t>, 2015</w:t>
      </w:r>
      <w:r w:rsidRPr="006265AF">
        <w:t>).</w:t>
      </w:r>
    </w:p>
    <w:p w14:paraId="2E90C90F" w14:textId="547CEE6D" w:rsidR="00043583" w:rsidRPr="006265AF" w:rsidRDefault="00043583" w:rsidP="00383195">
      <w:pPr>
        <w:pStyle w:val="NumberedList"/>
      </w:pPr>
      <w:r w:rsidRPr="006265AF">
        <w:t>Their emergence as major current and future employers in the ongoing economic transformation (</w:t>
      </w:r>
      <w:r w:rsidR="00C0597F" w:rsidRPr="006265AF">
        <w:t xml:space="preserve">Fairbrother et al., 2012; </w:t>
      </w:r>
      <w:r w:rsidRPr="006265AF">
        <w:t xml:space="preserve">Snell, </w:t>
      </w:r>
      <w:proofErr w:type="spellStart"/>
      <w:r w:rsidRPr="006265AF">
        <w:t>Gekara</w:t>
      </w:r>
      <w:proofErr w:type="spellEnd"/>
      <w:r w:rsidRPr="006265AF">
        <w:t xml:space="preserve"> </w:t>
      </w:r>
      <w:r w:rsidR="009A4F5E" w:rsidRPr="006265AF">
        <w:t xml:space="preserve">&amp; </w:t>
      </w:r>
      <w:proofErr w:type="spellStart"/>
      <w:r w:rsidRPr="006265AF">
        <w:t>Gatt</w:t>
      </w:r>
      <w:proofErr w:type="spellEnd"/>
      <w:r w:rsidRPr="006265AF">
        <w:t>, 2016).</w:t>
      </w:r>
    </w:p>
    <w:p w14:paraId="037E1C58" w14:textId="78A11388" w:rsidR="00043583" w:rsidRPr="006265AF" w:rsidRDefault="00043583" w:rsidP="00383195">
      <w:pPr>
        <w:pStyle w:val="NumberedList"/>
      </w:pPr>
      <w:r w:rsidRPr="006265AF">
        <w:lastRenderedPageBreak/>
        <w:t>The high rate of workplace technological innovation and operations mechanisation as a way of enhancing efficiency and productivity and mitigating operations costs (</w:t>
      </w:r>
      <w:r w:rsidR="00383195">
        <w:t>Transport and Logistics Industry Skills Council</w:t>
      </w:r>
      <w:r w:rsidRPr="006265AF">
        <w:t xml:space="preserve">, 2015; </w:t>
      </w:r>
      <w:r w:rsidR="00383195">
        <w:t>Government Skills Australia</w:t>
      </w:r>
      <w:r w:rsidRPr="006265AF">
        <w:t xml:space="preserve">, 2015). </w:t>
      </w:r>
    </w:p>
    <w:p w14:paraId="181211EB" w14:textId="1059FCCF" w:rsidR="00043583" w:rsidRPr="006265AF" w:rsidRDefault="00043583" w:rsidP="00383195">
      <w:pPr>
        <w:pStyle w:val="NumberedList"/>
      </w:pPr>
      <w:r w:rsidRPr="006265AF">
        <w:t>Experience of persistent skills and workforce challenges, including recruitment and retention difficulties, general skill shortages and a rapidly ageing workforce (</w:t>
      </w:r>
      <w:proofErr w:type="spellStart"/>
      <w:r w:rsidR="00C0597F" w:rsidRPr="006265AF">
        <w:t>Gekara</w:t>
      </w:r>
      <w:proofErr w:type="spellEnd"/>
      <w:r w:rsidR="00AF5ACF">
        <w:t xml:space="preserve">, Snell &amp; </w:t>
      </w:r>
      <w:proofErr w:type="spellStart"/>
      <w:r w:rsidR="00AF5ACF">
        <w:t>Chherti</w:t>
      </w:r>
      <w:proofErr w:type="spellEnd"/>
      <w:r w:rsidR="00C0597F" w:rsidRPr="006265AF">
        <w:t xml:space="preserve"> 2015; </w:t>
      </w:r>
      <w:r w:rsidR="00383195">
        <w:t>Government Skills Australia</w:t>
      </w:r>
      <w:r w:rsidRPr="006265AF">
        <w:t>, 2015</w:t>
      </w:r>
      <w:r w:rsidR="00C0597F" w:rsidRPr="006265AF">
        <w:t xml:space="preserve">; </w:t>
      </w:r>
      <w:r w:rsidR="00383195">
        <w:t>Transport and Logistics Industry Skills Council</w:t>
      </w:r>
      <w:r w:rsidR="00C0597F" w:rsidRPr="006265AF">
        <w:t>, 2015</w:t>
      </w:r>
      <w:r w:rsidRPr="006265AF">
        <w:t>).</w:t>
      </w:r>
    </w:p>
    <w:p w14:paraId="1CFCCD3C" w14:textId="22BA8721" w:rsidR="00043583" w:rsidRPr="006265AF" w:rsidRDefault="00583FB7" w:rsidP="00043583">
      <w:pPr>
        <w:pStyle w:val="Text"/>
      </w:pPr>
      <w:r w:rsidRPr="006265AF">
        <w:t xml:space="preserve">The data were collected </w:t>
      </w:r>
      <w:r w:rsidR="00043583" w:rsidRPr="006265AF">
        <w:t xml:space="preserve">through two methods:  </w:t>
      </w:r>
    </w:p>
    <w:p w14:paraId="6D82BC9F" w14:textId="5A47836E" w:rsidR="00043583" w:rsidRPr="006265AF" w:rsidRDefault="00471486" w:rsidP="00383195">
      <w:pPr>
        <w:pStyle w:val="NumberedList"/>
        <w:numPr>
          <w:ilvl w:val="0"/>
          <w:numId w:val="49"/>
        </w:numPr>
      </w:pPr>
      <w:r w:rsidRPr="006265AF">
        <w:t xml:space="preserve">Interview data was collected from representatives of different organisations </w:t>
      </w:r>
      <w:r w:rsidR="001A3ABF" w:rsidRPr="006265AF">
        <w:t xml:space="preserve">from </w:t>
      </w:r>
      <w:r w:rsidRPr="006265AF">
        <w:t xml:space="preserve">the two </w:t>
      </w:r>
      <w:r w:rsidR="009A4F5E" w:rsidRPr="006265AF">
        <w:t xml:space="preserve">industry </w:t>
      </w:r>
      <w:r w:rsidRPr="006265AF">
        <w:t>s</w:t>
      </w:r>
      <w:r w:rsidR="00043583" w:rsidRPr="006265AF">
        <w:t>ectors</w:t>
      </w:r>
      <w:r w:rsidRPr="006265AF">
        <w:t>. In total 25 interviews, each lasting one hour on average, were conducted with a variety of industry stakeholders, including employers, policy makers, training providers and unions. The interviews were digitally recorded, formally transcribed and thematically coded in NVivo</w:t>
      </w:r>
      <w:r w:rsidR="001A5046">
        <w:rPr>
          <w:rStyle w:val="FootnoteReference"/>
        </w:rPr>
        <w:footnoteReference w:id="2"/>
      </w:r>
      <w:r w:rsidRPr="006265AF">
        <w:t xml:space="preserve"> for analysis. </w:t>
      </w:r>
    </w:p>
    <w:p w14:paraId="4830B8F3" w14:textId="63EF08F5" w:rsidR="00471486" w:rsidRPr="006265AF" w:rsidRDefault="00363A3E" w:rsidP="00383195">
      <w:pPr>
        <w:pStyle w:val="NumberedList"/>
      </w:pPr>
      <w:r w:rsidRPr="00FD712C">
        <w:t>Second, t</w:t>
      </w:r>
      <w:r w:rsidRPr="00810B8F">
        <w:t>wo industry workshops were organised</w:t>
      </w:r>
      <w:r>
        <w:t xml:space="preserve"> </w:t>
      </w:r>
      <w:r w:rsidR="00383195">
        <w:t>through</w:t>
      </w:r>
      <w:r>
        <w:t xml:space="preserve"> our industry partner</w:t>
      </w:r>
      <w:r w:rsidR="00383195">
        <w:t>,</w:t>
      </w:r>
      <w:r>
        <w:t xml:space="preserve"> the</w:t>
      </w:r>
      <w:r w:rsidR="00383195">
        <w:t xml:space="preserve"> (</w:t>
      </w:r>
      <w:r>
        <w:t>AIS</w:t>
      </w:r>
      <w:r w:rsidR="00383195">
        <w:t>)</w:t>
      </w:r>
      <w:r>
        <w:t>.</w:t>
      </w:r>
      <w:r w:rsidR="00383195">
        <w:rPr>
          <w:rStyle w:val="FootnoteReference"/>
        </w:rPr>
        <w:footnoteReference w:id="3"/>
      </w:r>
      <w:r>
        <w:t xml:space="preserve"> The workshops, referred to as the AIS Skills Forum and the </w:t>
      </w:r>
      <w:r w:rsidRPr="00200EB5">
        <w:t>Supply Chain Skills Industry Roundtable</w:t>
      </w:r>
      <w:r>
        <w:t>, were held in Melbourne on the 31</w:t>
      </w:r>
      <w:r w:rsidRPr="00363A3E">
        <w:rPr>
          <w:vertAlign w:val="superscript"/>
        </w:rPr>
        <w:t>st</w:t>
      </w:r>
      <w:r>
        <w:t xml:space="preserve"> August 2017 </w:t>
      </w:r>
      <w:r w:rsidR="00383195">
        <w:t>and 27</w:t>
      </w:r>
      <w:r w:rsidRPr="00363A3E">
        <w:rPr>
          <w:vertAlign w:val="superscript"/>
        </w:rPr>
        <w:t>th</w:t>
      </w:r>
      <w:r>
        <w:t xml:space="preserve"> September 2017 respectively. They brought together roughly 60 participants each, including AIS Industry Reference Committee members, industry HR and Training managers and a few academic researchers. Summary findings from our survey were presented to the groups for deliberation and comment as a way of verifying the data and formed the basis for the discussions on industry </w:t>
      </w:r>
      <w:r w:rsidRPr="00810B8F">
        <w:t xml:space="preserve">digital skills requirements and the challenges in meeting them. </w:t>
      </w:r>
      <w:r w:rsidR="00F50EC9" w:rsidRPr="006265AF">
        <w:t>The</w:t>
      </w:r>
      <w:r w:rsidR="00E7045A" w:rsidRPr="006265AF">
        <w:t xml:space="preserve"> two workshops therefore provided an important platform for further deliberation and </w:t>
      </w:r>
      <w:r w:rsidR="00F50EC9" w:rsidRPr="006265AF">
        <w:t>verification of the interview data findings.</w:t>
      </w:r>
    </w:p>
    <w:p w14:paraId="1049E8CE" w14:textId="3283F84D" w:rsidR="00583FB7" w:rsidRPr="006265AF" w:rsidRDefault="00471486" w:rsidP="00383195">
      <w:pPr>
        <w:pStyle w:val="Text"/>
      </w:pPr>
      <w:r w:rsidRPr="006265AF">
        <w:t xml:space="preserve">The interviews were conducted between March and June 2017 while the </w:t>
      </w:r>
      <w:r w:rsidR="002F6319" w:rsidRPr="006265AF">
        <w:t xml:space="preserve">industry </w:t>
      </w:r>
      <w:r w:rsidRPr="006265AF">
        <w:t xml:space="preserve">stakeholder </w:t>
      </w:r>
      <w:r w:rsidR="002F6319" w:rsidRPr="006265AF">
        <w:t>workshops</w:t>
      </w:r>
      <w:r w:rsidRPr="006265AF">
        <w:t xml:space="preserve"> were held in the months of August and </w:t>
      </w:r>
      <w:r w:rsidR="001A5046">
        <w:t>September</w:t>
      </w:r>
      <w:r w:rsidRPr="006265AF">
        <w:t xml:space="preserve"> 2017.</w:t>
      </w:r>
      <w:r w:rsidR="00583FB7" w:rsidRPr="006265AF">
        <w:t xml:space="preserve"> </w:t>
      </w:r>
      <w:r w:rsidR="00923ACD" w:rsidRPr="006265AF">
        <w:t>Appendix 1 contains the interview and industry forum questions.</w:t>
      </w:r>
      <w:r w:rsidR="00583FB7" w:rsidRPr="006265AF">
        <w:t xml:space="preserve"> These data were collated and analysed separately in the first instance and then analysed jointly to develop a consolidated body of findings, which are summarised below. </w:t>
      </w:r>
    </w:p>
    <w:p w14:paraId="163778FC" w14:textId="25060FF3" w:rsidR="00B97DEA" w:rsidRPr="006265AF" w:rsidRDefault="00B97DEA" w:rsidP="00B83FFF">
      <w:pPr>
        <w:pStyle w:val="Heading2"/>
      </w:pPr>
      <w:bookmarkStart w:id="29" w:name="_Toc496179227"/>
      <w:bookmarkStart w:id="30" w:name="_Toc514855380"/>
      <w:bookmarkStart w:id="31" w:name="_Toc5284257"/>
      <w:r w:rsidRPr="006265AF">
        <w:t xml:space="preserve">Workplace </w:t>
      </w:r>
      <w:r w:rsidR="00B83FFF" w:rsidRPr="006265AF">
        <w:t>t</w:t>
      </w:r>
      <w:r w:rsidRPr="006265AF">
        <w:t xml:space="preserve">echnological </w:t>
      </w:r>
      <w:r w:rsidR="00B83FFF" w:rsidRPr="006265AF">
        <w:t>c</w:t>
      </w:r>
      <w:r w:rsidRPr="006265AF">
        <w:t>hanges</w:t>
      </w:r>
      <w:bookmarkEnd w:id="29"/>
      <w:bookmarkEnd w:id="30"/>
      <w:bookmarkEnd w:id="31"/>
    </w:p>
    <w:p w14:paraId="6929208E" w14:textId="7620040B" w:rsidR="00B97DEA" w:rsidRPr="006265AF" w:rsidRDefault="006E55CF" w:rsidP="00B97DEA">
      <w:pPr>
        <w:pStyle w:val="Text"/>
      </w:pPr>
      <w:r w:rsidRPr="006265AF">
        <w:t>Although Australian industry is certainly set to take-off towards a digital economy (</w:t>
      </w:r>
      <w:r w:rsidR="00F3648C">
        <w:t>Deloitte Access Economics</w:t>
      </w:r>
      <w:r w:rsidRPr="006265AF">
        <w:t>, 201</w:t>
      </w:r>
      <w:r w:rsidR="00F3648C">
        <w:t>6</w:t>
      </w:r>
      <w:r w:rsidRPr="006265AF">
        <w:t>),</w:t>
      </w:r>
      <w:r w:rsidR="00B97DEA" w:rsidRPr="006265AF">
        <w:t xml:space="preserve"> the participants in the interviews described different approaches adopted to workplace technological change and expressed different views on the technological impacts on their workforce and associated skill requirements. Unsurprisingly, the majority of the technology is aimed at enhancing service delivery efficiency and knowledge capture and management and is therefore mostly related to computerisation of business processes and the implementation of extensive </w:t>
      </w:r>
      <w:r w:rsidR="00383195">
        <w:t xml:space="preserve">Information and Communication </w:t>
      </w:r>
      <w:r w:rsidR="00884EA9">
        <w:t>Technology</w:t>
      </w:r>
      <w:r w:rsidR="00C72607">
        <w:t xml:space="preserve"> (ICT)</w:t>
      </w:r>
      <w:r w:rsidR="00B97DEA" w:rsidRPr="006265AF">
        <w:t xml:space="preserve">. Thus, there is increasing computerisation of routine and predictable processes, for example replacing manual paper-based delivery worksheets for truck drivers with digital tablet worksheets and the replacement of manual delivery route planning with digital route planning systems. The various technologies were therefore generally described as tools of work, on the one hand, and systems for work on the other. The tools ranged from highly generic devices like mobile phones, digital tablets, digital notebooks, computers and GPS devices, to those that were more particular to specific industries, for example RF scanners, biometrics kits, CCTV, Radio, x-ray machines and cameras. These tools and devices were used within much more </w:t>
      </w:r>
      <w:r w:rsidR="00B97DEA" w:rsidRPr="006265AF">
        <w:lastRenderedPageBreak/>
        <w:t>complex systems such as Transport Management Systems, Warehouse Management Systems, Terminal Management Systems, Radio Dispatch Systems and Security Monitoring Systems. The following two interview extracts describe some of these technologies from the two case sectors:</w:t>
      </w:r>
    </w:p>
    <w:p w14:paraId="56FF9100" w14:textId="236362FA" w:rsidR="00B97DEA" w:rsidRPr="006265AF" w:rsidRDefault="00B97DEA" w:rsidP="00B97DEA">
      <w:pPr>
        <w:pStyle w:val="Quote"/>
      </w:pPr>
      <w:r w:rsidRPr="006265AF">
        <w:t xml:space="preserve">From the IT group, we design and implement and maintain the transport management systems and warehouse management systems. So that software side is quite a big part of our business. And then there’s all of the modelling systems and so, that’s all there. In terms of how we use technology to get our work done. So a lot of our operating systems sit </w:t>
      </w:r>
      <w:r w:rsidRPr="00647D01">
        <w:rPr>
          <w:rStyle w:val="QuoteChar"/>
          <w:iCs/>
        </w:rPr>
        <w:t xml:space="preserve">with SAP [Systems, Applications and Products - A German software company whose products allow businesses to track customer and business interactions]. </w:t>
      </w:r>
      <w:proofErr w:type="gramStart"/>
      <w:r w:rsidRPr="00647D01">
        <w:rPr>
          <w:rStyle w:val="QuoteChar"/>
          <w:iCs/>
        </w:rPr>
        <w:t>So</w:t>
      </w:r>
      <w:proofErr w:type="gramEnd"/>
      <w:r w:rsidRPr="00647D01">
        <w:rPr>
          <w:rStyle w:val="QuoteChar"/>
          <w:iCs/>
        </w:rPr>
        <w:t xml:space="preserve"> Payroll, Human Resources (HR), Transport Management, Warehouse Management; and then we have about maybe 50 other systems. So Expense Management Tools, things like that (Transp</w:t>
      </w:r>
      <w:r w:rsidR="002D7B92" w:rsidRPr="00647D01">
        <w:rPr>
          <w:rStyle w:val="QuoteChar"/>
          <w:iCs/>
        </w:rPr>
        <w:t xml:space="preserve">ort, Postal </w:t>
      </w:r>
      <w:r w:rsidRPr="00647D01">
        <w:rPr>
          <w:rStyle w:val="QuoteChar"/>
          <w:iCs/>
        </w:rPr>
        <w:t xml:space="preserve">and </w:t>
      </w:r>
      <w:r w:rsidR="002D7B92" w:rsidRPr="00647D01">
        <w:rPr>
          <w:rStyle w:val="QuoteChar"/>
          <w:iCs/>
        </w:rPr>
        <w:t>Warehousing</w:t>
      </w:r>
      <w:r w:rsidRPr="006265AF">
        <w:t>).</w:t>
      </w:r>
    </w:p>
    <w:p w14:paraId="08EAEA68" w14:textId="77777777" w:rsidR="00C72607" w:rsidRDefault="00C72607" w:rsidP="00B97DEA">
      <w:pPr>
        <w:pStyle w:val="Quote"/>
      </w:pPr>
    </w:p>
    <w:p w14:paraId="02A9D8F2" w14:textId="5A5EFBB3" w:rsidR="00B97DEA" w:rsidRPr="006265AF" w:rsidRDefault="00B97DEA" w:rsidP="00B97DEA">
      <w:pPr>
        <w:pStyle w:val="Quote"/>
      </w:pPr>
      <w:r w:rsidRPr="006265AF">
        <w:t xml:space="preserve">I'm talking in terms of the most basic technologies of smartphones, tablets, that sort of integration and that sort of blurring the lines between what is a personal device and what's a policing device is becoming much more the norm.  Policemen understand how important social media is for instance, not just for keeping in contact with the community but for the members themselves, their cross communication (Public </w:t>
      </w:r>
      <w:r w:rsidR="002D7B92" w:rsidRPr="006265AF">
        <w:t xml:space="preserve">Administration and </w:t>
      </w:r>
      <w:r w:rsidRPr="006265AF">
        <w:t>Safety).</w:t>
      </w:r>
    </w:p>
    <w:p w14:paraId="3B4569E8" w14:textId="36D8D1A2" w:rsidR="00B97DEA" w:rsidRPr="006265AF" w:rsidRDefault="00B97DEA" w:rsidP="00647D01">
      <w:pPr>
        <w:pStyle w:val="Text"/>
        <w:rPr>
          <w:rFonts w:ascii="Arial" w:hAnsi="Arial"/>
          <w:b/>
          <w:sz w:val="17"/>
        </w:rPr>
      </w:pPr>
      <w:r w:rsidRPr="006265AF">
        <w:t xml:space="preserve">There were also more generic systems mentioned, such as Enterprise Resource Planning Systems, E-learning Systems, and Learning Management Systems. </w:t>
      </w:r>
      <w:r w:rsidR="001D6DC7" w:rsidRPr="006265AF">
        <w:t>At the workshops, it was further highlighted that these</w:t>
      </w:r>
      <w:r w:rsidRPr="006265AF">
        <w:t xml:space="preserve"> last two </w:t>
      </w:r>
      <w:r w:rsidR="001D6DC7" w:rsidRPr="006265AF">
        <w:t>systems had</w:t>
      </w:r>
      <w:r w:rsidRPr="006265AF">
        <w:t xml:space="preserve"> become important as organisations increasingly provide in-house online training for their workers. Because the systems are often highly complex and widely applied, they often encompass, and work through and/or with, the different digital tools, programs and software. As discovered in the earlier analysis of job advertisements (Gekara et al</w:t>
      </w:r>
      <w:r w:rsidR="009A4F5E" w:rsidRPr="006265AF">
        <w:t>.,</w:t>
      </w:r>
      <w:r w:rsidRPr="006265AF">
        <w:t xml:space="preserve"> 2017), digital tools (e.g. software packages, digital devices, etc.) were often used by employers during interviews as a proxy for digital skills. Text cloud analysis of the employer interviews reveals the frequency in which certain technologies were mentioned among the research participants (Figure </w:t>
      </w:r>
      <w:r w:rsidR="006E55CF" w:rsidRPr="006265AF">
        <w:t>1</w:t>
      </w:r>
      <w:r w:rsidRPr="006265AF">
        <w:t xml:space="preserve">).  </w:t>
      </w:r>
      <w:r w:rsidRPr="006265AF">
        <w:br w:type="page"/>
      </w:r>
    </w:p>
    <w:p w14:paraId="70FCCC2F" w14:textId="0A913EA9" w:rsidR="00B97DEA" w:rsidRPr="006265AF" w:rsidRDefault="00B97DEA" w:rsidP="00B97DEA">
      <w:pPr>
        <w:pStyle w:val="Figuretitle"/>
      </w:pPr>
      <w:r w:rsidRPr="006265AF">
        <w:lastRenderedPageBreak/>
        <w:t xml:space="preserve"> </w:t>
      </w:r>
      <w:bookmarkStart w:id="32" w:name="_Toc514855391"/>
      <w:bookmarkStart w:id="33" w:name="_Toc526518951"/>
      <w:r w:rsidRPr="006265AF">
        <w:t xml:space="preserve">Figure </w:t>
      </w:r>
      <w:r w:rsidR="006E55CF" w:rsidRPr="006265AF">
        <w:t>1</w:t>
      </w:r>
      <w:r w:rsidRPr="006265AF">
        <w:t xml:space="preserve"> </w:t>
      </w:r>
      <w:r w:rsidR="005557F1">
        <w:tab/>
      </w:r>
      <w:r w:rsidRPr="006265AF">
        <w:t>Descriptive representation of dominant technologies</w:t>
      </w:r>
      <w:bookmarkEnd w:id="32"/>
      <w:bookmarkEnd w:id="33"/>
    </w:p>
    <w:p w14:paraId="2D321E49" w14:textId="5E0BCD90" w:rsidR="00B97DEA" w:rsidRPr="006265AF" w:rsidRDefault="00B97DEA" w:rsidP="00450307">
      <w:bookmarkStart w:id="34" w:name="_Toc514855392"/>
      <w:r w:rsidRPr="006265AF">
        <w:rPr>
          <w:noProof/>
          <w:lang w:val="en-US"/>
        </w:rPr>
        <w:drawing>
          <wp:anchor distT="0" distB="0" distL="114300" distR="114300" simplePos="0" relativeHeight="251661824" behindDoc="0" locked="0" layoutInCell="1" allowOverlap="1" wp14:anchorId="096FBCE7" wp14:editId="1EAE8CB0">
            <wp:simplePos x="0" y="0"/>
            <wp:positionH relativeFrom="column">
              <wp:posOffset>3810</wp:posOffset>
            </wp:positionH>
            <wp:positionV relativeFrom="paragraph">
              <wp:posOffset>55880</wp:posOffset>
            </wp:positionV>
            <wp:extent cx="3774440" cy="233108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74440" cy="23310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4"/>
    </w:p>
    <w:p w14:paraId="76C0B00E" w14:textId="77777777" w:rsidR="00B97DEA" w:rsidRPr="006265AF" w:rsidRDefault="00B97DEA" w:rsidP="00B97DEA">
      <w:pPr>
        <w:pStyle w:val="Figuretitle"/>
      </w:pPr>
    </w:p>
    <w:p w14:paraId="592F0B9C" w14:textId="77777777" w:rsidR="00B97DEA" w:rsidRPr="006265AF" w:rsidRDefault="00B97DEA" w:rsidP="00B97DEA">
      <w:pPr>
        <w:pStyle w:val="Figuretitle"/>
      </w:pPr>
    </w:p>
    <w:p w14:paraId="7CDD498B" w14:textId="77777777" w:rsidR="00B97DEA" w:rsidRPr="006265AF" w:rsidRDefault="00B97DEA" w:rsidP="00B97DEA">
      <w:pPr>
        <w:pStyle w:val="Figuretitle"/>
      </w:pPr>
    </w:p>
    <w:p w14:paraId="505B4C96" w14:textId="77777777" w:rsidR="00B97DEA" w:rsidRPr="006265AF" w:rsidRDefault="00B97DEA" w:rsidP="00B97DEA">
      <w:pPr>
        <w:pStyle w:val="Figuretitle"/>
      </w:pPr>
    </w:p>
    <w:p w14:paraId="5995F054" w14:textId="77777777" w:rsidR="00B97DEA" w:rsidRPr="006265AF" w:rsidRDefault="00B97DEA" w:rsidP="00B97DEA">
      <w:pPr>
        <w:pStyle w:val="Figuretitle"/>
      </w:pPr>
    </w:p>
    <w:p w14:paraId="6831BE8C" w14:textId="77777777" w:rsidR="00B97DEA" w:rsidRPr="006265AF" w:rsidRDefault="00B97DEA" w:rsidP="00B97DEA">
      <w:pPr>
        <w:spacing w:before="120" w:after="120" w:line="360" w:lineRule="auto"/>
        <w:jc w:val="both"/>
      </w:pPr>
    </w:p>
    <w:p w14:paraId="53DBA223" w14:textId="77777777" w:rsidR="009A4F5E" w:rsidRPr="006265AF" w:rsidRDefault="009A4F5E" w:rsidP="00B97DEA">
      <w:pPr>
        <w:pStyle w:val="Source"/>
      </w:pPr>
    </w:p>
    <w:p w14:paraId="5768009C" w14:textId="16624AC8" w:rsidR="00B97DEA" w:rsidRPr="006265AF" w:rsidRDefault="00B97DEA" w:rsidP="00B97DEA">
      <w:pPr>
        <w:pStyle w:val="Source"/>
      </w:pPr>
      <w:r w:rsidRPr="006265AF">
        <w:t>Source: Generated from interview data analysis</w:t>
      </w:r>
    </w:p>
    <w:p w14:paraId="0C690179" w14:textId="77777777" w:rsidR="009A4F5E" w:rsidRPr="006265AF" w:rsidRDefault="009A4F5E" w:rsidP="00647D01">
      <w:pPr>
        <w:pStyle w:val="Text"/>
        <w:ind w:right="0"/>
      </w:pPr>
    </w:p>
    <w:p w14:paraId="448FB718" w14:textId="3502203C" w:rsidR="00B97DEA" w:rsidRPr="006265AF" w:rsidRDefault="00B97DEA" w:rsidP="00647D01">
      <w:pPr>
        <w:pStyle w:val="Text"/>
        <w:ind w:right="0"/>
        <w:rPr>
          <w:sz w:val="17"/>
          <w:szCs w:val="17"/>
        </w:rPr>
      </w:pPr>
      <w:r w:rsidRPr="006265AF">
        <w:t>Although organisations represented among the two</w:t>
      </w:r>
      <w:r w:rsidR="009A4F5E" w:rsidRPr="006265AF">
        <w:t xml:space="preserve"> case study</w:t>
      </w:r>
      <w:r w:rsidRPr="006265AF">
        <w:t xml:space="preserve"> </w:t>
      </w:r>
      <w:r w:rsidR="009A4F5E" w:rsidRPr="006265AF">
        <w:t xml:space="preserve">industry </w:t>
      </w:r>
      <w:r w:rsidRPr="006265AF">
        <w:t xml:space="preserve">sectors had implemented varying degrees of digital technologies, from basic computer data entry and retrieval to highly advanced and sophisticated programs and systems, the interpretation and analysis of interview data represented in Figure </w:t>
      </w:r>
      <w:r w:rsidR="00647D01">
        <w:t>1</w:t>
      </w:r>
      <w:r w:rsidRPr="006265AF">
        <w:t xml:space="preserve"> suggests greater recognition of basic computer tools than for more advanced systems. The interviews also show that many of the organisations participating in the study maintained dual manual/electronic operations and were hesitant to roll out full digitalisation of operations. At one organisation, for example, manual and digital truck scheduling and route planning operations were concurrently in use because only a few of the workers were able to and/or comfortable and confident enough to use the electronic systems. However, middle to senior management staff were expected to work more with digital systems, as well as management support staff. The team that interacted the most with a wide variety of digital devices and systems, ranging from basic to highly advanced ones, was the ICT staff. These teams existed, in one form or another and in varying sizes</w:t>
      </w:r>
      <w:r w:rsidR="009A4F5E" w:rsidRPr="006265AF">
        <w:t>,</w:t>
      </w:r>
      <w:r w:rsidRPr="006265AF">
        <w:t xml:space="preserve"> across a large number of the participating organisations. At one of the organisations, for example, there was extensive and advanced use of ICT technology but mostly in within a specialised section which was responsible for </w:t>
      </w:r>
      <w:r w:rsidR="00FD023A" w:rsidRPr="006265AF">
        <w:t>‘</w:t>
      </w:r>
      <w:r w:rsidRPr="006265AF">
        <w:t>designing, implementing and maintaining</w:t>
      </w:r>
      <w:r w:rsidR="00FD023A" w:rsidRPr="006265AF">
        <w:t>’</w:t>
      </w:r>
      <w:r w:rsidRPr="006265AF">
        <w:t xml:space="preserve"> various operating systems.</w:t>
      </w:r>
    </w:p>
    <w:p w14:paraId="586FDFB2" w14:textId="40B3D51A" w:rsidR="00B97DEA" w:rsidRPr="006265AF" w:rsidRDefault="00B97DEA" w:rsidP="00B97DEA">
      <w:pPr>
        <w:pStyle w:val="Text"/>
      </w:pPr>
      <w:r w:rsidRPr="006265AF">
        <w:t>Advanced level digital skills, therefore, tended to be concentrated among a small group of highly skilled workers within specialised ICT units within organisations. One observation in this particular organisation was that a digital divide had emerged in which the ICT group was quite advanced while the core operations workforce continued to use manual or very basic level digital devices for data capture and entry. Manual worksheets were in dominant use as well as manual delivery schedules and route planning, for example. Similar contradictions were described by other organisations, particul</w:t>
      </w:r>
      <w:r w:rsidR="006E55CF" w:rsidRPr="006265AF">
        <w:t xml:space="preserve">arly in the Transport, Postal and Warehousing </w:t>
      </w:r>
      <w:r w:rsidRPr="006265AF">
        <w:t>sector. Others described situations in which little other than very basic computer technologies had been implemented. It therefore seems that, although there is great optimism regarding an emerging digital economy, technological adoption is more gradual in these industries. Five explanations were given for this situation:</w:t>
      </w:r>
    </w:p>
    <w:p w14:paraId="56E5908C" w14:textId="77777777" w:rsidR="00B97DEA" w:rsidRPr="006265AF" w:rsidRDefault="00B97DEA" w:rsidP="00B97DEA">
      <w:pPr>
        <w:pStyle w:val="NumberedList"/>
        <w:numPr>
          <w:ilvl w:val="0"/>
          <w:numId w:val="13"/>
        </w:numPr>
      </w:pPr>
      <w:r w:rsidRPr="006265AF">
        <w:t>Many organisations are hesitant to implement wholesale technological transformation of their operations because of awareness of a shortage of adequately skilled people to manage and work with the technologies.</w:t>
      </w:r>
    </w:p>
    <w:p w14:paraId="3FE71F61" w14:textId="77777777" w:rsidR="00B97DEA" w:rsidRPr="006265AF" w:rsidRDefault="00B97DEA" w:rsidP="00B97DEA">
      <w:pPr>
        <w:pStyle w:val="NumberedList"/>
      </w:pPr>
      <w:r w:rsidRPr="006265AF">
        <w:lastRenderedPageBreak/>
        <w:t>There is resistance from the existing workforce, particularly the older workers, towards such transformation of the nature of their work.</w:t>
      </w:r>
    </w:p>
    <w:p w14:paraId="20ABA1E2" w14:textId="77777777" w:rsidR="00B97DEA" w:rsidRPr="006265AF" w:rsidRDefault="00B97DEA" w:rsidP="00B97DEA">
      <w:pPr>
        <w:pStyle w:val="NumberedList"/>
      </w:pPr>
      <w:r w:rsidRPr="006265AF">
        <w:t>There is also great resistance from workers and the unions to such large-scale transformation for fear of job loss and employment displacement.</w:t>
      </w:r>
    </w:p>
    <w:p w14:paraId="736E262D" w14:textId="690E8149" w:rsidR="00B97DEA" w:rsidRPr="006265AF" w:rsidRDefault="00B97DEA" w:rsidP="00B97DEA">
      <w:pPr>
        <w:pStyle w:val="NumberedList"/>
      </w:pPr>
      <w:r w:rsidRPr="006265AF">
        <w:t>Many organisations, based on the scale and scope of their operations, found it unnecessary to implement such extensive and rapid transformation because of</w:t>
      </w:r>
      <w:r w:rsidR="001D6DC7" w:rsidRPr="006265AF">
        <w:t>,</w:t>
      </w:r>
      <w:r w:rsidRPr="006265AF">
        <w:t xml:space="preserve"> as one respondent said, </w:t>
      </w:r>
      <w:r w:rsidR="00FD023A" w:rsidRPr="006265AF">
        <w:t>‘</w:t>
      </w:r>
      <w:r w:rsidRPr="006265AF">
        <w:t xml:space="preserve">the anticipated productivity gains are not large enough to justify </w:t>
      </w:r>
      <w:r w:rsidR="002D7B92" w:rsidRPr="006265AF">
        <w:t>the cost and effort</w:t>
      </w:r>
      <w:r w:rsidR="00FD023A" w:rsidRPr="006265AF">
        <w:t>’</w:t>
      </w:r>
      <w:r w:rsidR="002D7B92" w:rsidRPr="006265AF">
        <w:t xml:space="preserve"> (Transport, Postal and Warehousing</w:t>
      </w:r>
      <w:r w:rsidRPr="006265AF">
        <w:t>).</w:t>
      </w:r>
    </w:p>
    <w:p w14:paraId="63BB8CB3" w14:textId="6C82B06C" w:rsidR="00B97DEA" w:rsidRPr="006265AF" w:rsidRDefault="00B97DEA" w:rsidP="00B97DEA">
      <w:pPr>
        <w:pStyle w:val="NumberedList"/>
      </w:pPr>
      <w:r w:rsidRPr="006265AF">
        <w:t xml:space="preserve">Many organisations were prevented from undertaking comprehensive digital transformation because of a lack of similar developments across the majority of their supply chain collaborating partners, especially in the </w:t>
      </w:r>
      <w:r w:rsidR="00667829" w:rsidRPr="006265AF">
        <w:t>Transport, Postal and Warehousing</w:t>
      </w:r>
      <w:r w:rsidR="00667829" w:rsidRPr="006265AF" w:rsidDel="00667829">
        <w:t xml:space="preserve"> </w:t>
      </w:r>
      <w:r w:rsidRPr="006265AF">
        <w:t xml:space="preserve">companies. This would lead to detrimental misalignment of operations. </w:t>
      </w:r>
    </w:p>
    <w:p w14:paraId="27D686B8" w14:textId="46E4ECF4" w:rsidR="002D7B92" w:rsidRPr="006265AF" w:rsidRDefault="001D6DC7" w:rsidP="002D7B92">
      <w:pPr>
        <w:pStyle w:val="Text"/>
      </w:pPr>
      <w:r w:rsidRPr="006265AF">
        <w:t>When asked to rank the above explanations, the senior managers at the workshops consistently ranked 1, 2, and 5 as the most influential explanat</w:t>
      </w:r>
      <w:r w:rsidR="005A2AF6" w:rsidRPr="006265AF">
        <w:t>i</w:t>
      </w:r>
      <w:r w:rsidRPr="006265AF">
        <w:t>ons but acknowledged that all of them applied with significant impact.</w:t>
      </w:r>
      <w:r w:rsidR="005A2AF6" w:rsidRPr="006265AF">
        <w:t xml:space="preserve"> Employer resistance was particularly emphasised but linked to a lack of skills, lack of confidence and the unwillingness to deviate from established ways of working, especially when it required substantial new learning.</w:t>
      </w:r>
      <w:r w:rsidRPr="006265AF">
        <w:t xml:space="preserve"> </w:t>
      </w:r>
      <w:r w:rsidR="00B97DEA" w:rsidRPr="006265AF">
        <w:t xml:space="preserve">Many organisations therefore tend to approach technological adoption and digital transformation with a degree of caution informed by deliberate cost vs. benefit considerations as well as the surrounding political and socio-economic conditions. This perhaps explains why, according to the interviewees, the level of technology use at most organisations within the case sectors remains basic, which is also likely to be instructive when looking </w:t>
      </w:r>
      <w:r w:rsidR="009A4F5E" w:rsidRPr="006265AF">
        <w:t xml:space="preserve">in the next section </w:t>
      </w:r>
      <w:r w:rsidR="00B97DEA" w:rsidRPr="006265AF">
        <w:t xml:space="preserve">at the changes taking </w:t>
      </w:r>
      <w:r w:rsidR="009A4F5E" w:rsidRPr="006265AF">
        <w:t xml:space="preserve">place </w:t>
      </w:r>
      <w:r w:rsidR="00B97DEA" w:rsidRPr="006265AF">
        <w:t xml:space="preserve">at the workplace and </w:t>
      </w:r>
      <w:r w:rsidR="009A4F5E" w:rsidRPr="006265AF">
        <w:t>in</w:t>
      </w:r>
      <w:r w:rsidR="00B97DEA" w:rsidRPr="006265AF">
        <w:t xml:space="preserve"> skills demand.</w:t>
      </w:r>
      <w:r w:rsidR="002D7B92" w:rsidRPr="006265AF">
        <w:t xml:space="preserve"> </w:t>
      </w:r>
    </w:p>
    <w:p w14:paraId="159CB43C" w14:textId="2E3C84A2" w:rsidR="00B97DEA" w:rsidRPr="006265AF" w:rsidRDefault="00B97DEA" w:rsidP="00B97DEA">
      <w:pPr>
        <w:pStyle w:val="Figuretitle"/>
        <w:ind w:left="0" w:firstLine="0"/>
      </w:pPr>
      <w:bookmarkStart w:id="35" w:name="_Toc496179213"/>
      <w:bookmarkStart w:id="36" w:name="_Toc496222125"/>
      <w:bookmarkStart w:id="37" w:name="_Toc514855393"/>
      <w:bookmarkStart w:id="38" w:name="_Toc526518952"/>
      <w:r w:rsidRPr="006265AF">
        <w:t xml:space="preserve">Figure 2 </w:t>
      </w:r>
      <w:r w:rsidR="005557F1">
        <w:tab/>
        <w:t xml:space="preserve">   </w:t>
      </w:r>
      <w:r w:rsidRPr="006265AF">
        <w:t>Concentration of technological adoption</w:t>
      </w:r>
      <w:bookmarkEnd w:id="35"/>
      <w:bookmarkEnd w:id="36"/>
      <w:bookmarkEnd w:id="37"/>
      <w:bookmarkEnd w:id="38"/>
    </w:p>
    <w:p w14:paraId="1478A7E3" w14:textId="77777777" w:rsidR="00154E3F" w:rsidRPr="006265AF" w:rsidRDefault="00154E3F" w:rsidP="00647D01">
      <w:pPr>
        <w:pStyle w:val="Figuretitle"/>
        <w:spacing w:before="0"/>
        <w:ind w:left="0" w:firstLine="0"/>
      </w:pPr>
    </w:p>
    <w:p w14:paraId="37BB2CA7" w14:textId="77777777" w:rsidR="00B97DEA" w:rsidRPr="006265AF" w:rsidRDefault="00B97DEA" w:rsidP="00B97DEA">
      <w:pPr>
        <w:spacing w:before="120" w:after="120" w:line="360" w:lineRule="auto"/>
        <w:jc w:val="both"/>
      </w:pPr>
      <w:r w:rsidRPr="006265AF">
        <w:rPr>
          <w:noProof/>
          <w:lang w:val="en-US"/>
        </w:rPr>
        <w:drawing>
          <wp:inline distT="0" distB="0" distL="0" distR="0" wp14:anchorId="2957FA34" wp14:editId="2F26748F">
            <wp:extent cx="5779770" cy="34810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9770" cy="3481070"/>
                    </a:xfrm>
                    <a:prstGeom prst="rect">
                      <a:avLst/>
                    </a:prstGeom>
                    <a:noFill/>
                  </pic:spPr>
                </pic:pic>
              </a:graphicData>
            </a:graphic>
          </wp:inline>
        </w:drawing>
      </w:r>
    </w:p>
    <w:p w14:paraId="5977FCB8" w14:textId="77777777" w:rsidR="00B97DEA" w:rsidRPr="006265AF" w:rsidRDefault="00B97DEA" w:rsidP="00B97DEA">
      <w:pPr>
        <w:pStyle w:val="Heading3"/>
      </w:pPr>
      <w:bookmarkStart w:id="39" w:name="_Toc496179228"/>
      <w:bookmarkStart w:id="40" w:name="_Toc514855381"/>
    </w:p>
    <w:p w14:paraId="486D726C" w14:textId="43680928" w:rsidR="005A2AF6" w:rsidRPr="006265AF" w:rsidRDefault="005A2AF6" w:rsidP="005A2AF6">
      <w:pPr>
        <w:pStyle w:val="Text"/>
      </w:pPr>
      <w:r w:rsidRPr="006265AF">
        <w:lastRenderedPageBreak/>
        <w:t>Figure 2, based on our analysis of the descriptors</w:t>
      </w:r>
      <w:r w:rsidRPr="006265AF" w:rsidDel="00426D46">
        <w:t xml:space="preserve"> </w:t>
      </w:r>
      <w:r w:rsidRPr="006265AF">
        <w:t>and</w:t>
      </w:r>
      <w:r w:rsidRPr="006265AF" w:rsidDel="00426D46">
        <w:t xml:space="preserve"> </w:t>
      </w:r>
      <w:r w:rsidRPr="006265AF">
        <w:t>descriptions of the kinds of technologies adopted across the two case sectors, shows that the managers interviewed talked more about digital tools and devices and progressively less about systems, a digital environment and a digital mindset.  The emphasis on digital tools and devices is reinforced by the job vacancy advertisement analysis findings conducted in the earlier stage of this research (Gekara et al</w:t>
      </w:r>
      <w:r w:rsidR="00C15064" w:rsidRPr="006265AF">
        <w:t>.</w:t>
      </w:r>
      <w:r w:rsidRPr="006265AF">
        <w:t>, 2017) and further illustrates the point that, for a variety of reasons, mos</w:t>
      </w:r>
      <w:r w:rsidR="002F6319" w:rsidRPr="006265AF">
        <w:t xml:space="preserve">t organisations in the </w:t>
      </w:r>
      <w:r w:rsidRPr="006265AF">
        <w:t xml:space="preserve">sectors studied were operating at a basic level of workplace digitalisation.   </w:t>
      </w:r>
    </w:p>
    <w:p w14:paraId="6B27153A" w14:textId="502761D9" w:rsidR="00B97DEA" w:rsidRPr="006265AF" w:rsidRDefault="00B97DEA" w:rsidP="00B83FFF">
      <w:pPr>
        <w:pStyle w:val="Heading2"/>
      </w:pPr>
      <w:bookmarkStart w:id="41" w:name="_Toc5284258"/>
      <w:r w:rsidRPr="006265AF">
        <w:t xml:space="preserve">Impact on </w:t>
      </w:r>
      <w:r w:rsidR="00B83FFF" w:rsidRPr="006265AF">
        <w:t>w</w:t>
      </w:r>
      <w:r w:rsidRPr="006265AF">
        <w:t xml:space="preserve">orkforce </w:t>
      </w:r>
      <w:r w:rsidR="00B83FFF" w:rsidRPr="006265AF">
        <w:t>s</w:t>
      </w:r>
      <w:r w:rsidRPr="006265AF">
        <w:t>kills</w:t>
      </w:r>
      <w:bookmarkEnd w:id="39"/>
      <w:bookmarkEnd w:id="40"/>
      <w:bookmarkEnd w:id="41"/>
      <w:r w:rsidRPr="006265AF">
        <w:t xml:space="preserve"> </w:t>
      </w:r>
    </w:p>
    <w:p w14:paraId="541EB996" w14:textId="03CB45E3" w:rsidR="002D7B92" w:rsidRPr="006265AF" w:rsidRDefault="00B97DEA" w:rsidP="00647D01">
      <w:pPr>
        <w:pStyle w:val="Text"/>
        <w:ind w:right="0"/>
      </w:pPr>
      <w:r w:rsidRPr="006265AF">
        <w:t xml:space="preserve">Whereas the digital tools and systems identified above tend to be widely available and commonplace, </w:t>
      </w:r>
      <w:r w:rsidR="00C15064" w:rsidRPr="006265AF">
        <w:t>it is important to ex</w:t>
      </w:r>
      <w:r w:rsidR="00667829" w:rsidRPr="006265AF">
        <w:t>a</w:t>
      </w:r>
      <w:r w:rsidR="00C15064" w:rsidRPr="006265AF">
        <w:t xml:space="preserve">mine </w:t>
      </w:r>
      <w:r w:rsidRPr="006265AF">
        <w:t xml:space="preserve">the impact of their implementation with regard to skills requirement. The demand for digital skills among the workforce and the level of such skills varied across different organisations depending on the usage of the </w:t>
      </w:r>
      <w:proofErr w:type="gramStart"/>
      <w:r w:rsidRPr="006265AF">
        <w:t>particular tools</w:t>
      </w:r>
      <w:proofErr w:type="gramEnd"/>
      <w:r w:rsidRPr="006265AF">
        <w:t xml:space="preserve"> and systems. These differences influenced how employers understood and defined digital skills and these varied on a wide scale of basic understanding and operation of digital tools and devices to more advanced levels of evaluation, analysis and creation. Four broad levels (Figure </w:t>
      </w:r>
      <w:r w:rsidR="00B83FFF" w:rsidRPr="006265AF">
        <w:t>3</w:t>
      </w:r>
      <w:r w:rsidRPr="006265AF">
        <w:t xml:space="preserve">) of skills are detected in the interviews and workshop deliberations: </w:t>
      </w:r>
    </w:p>
    <w:p w14:paraId="556651F9" w14:textId="39C2A248" w:rsidR="00B97DEA" w:rsidRPr="006265AF" w:rsidRDefault="00B97DEA" w:rsidP="00647D01">
      <w:pPr>
        <w:pStyle w:val="Text"/>
        <w:numPr>
          <w:ilvl w:val="0"/>
          <w:numId w:val="26"/>
        </w:numPr>
        <w:ind w:right="0"/>
      </w:pPr>
      <w:r w:rsidRPr="006265AF">
        <w:rPr>
          <w:b/>
        </w:rPr>
        <w:t>Level one</w:t>
      </w:r>
      <w:r w:rsidRPr="006265AF">
        <w:t xml:space="preserve"> refers to basic understanding and operation of digital devices to search, capture, retrieve and transmit data and information.</w:t>
      </w:r>
    </w:p>
    <w:p w14:paraId="516399B1" w14:textId="77777777" w:rsidR="00B97DEA" w:rsidRPr="006265AF" w:rsidRDefault="00B97DEA" w:rsidP="00647D01">
      <w:pPr>
        <w:pStyle w:val="Text"/>
        <w:numPr>
          <w:ilvl w:val="0"/>
          <w:numId w:val="26"/>
        </w:numPr>
        <w:ind w:right="0"/>
      </w:pPr>
      <w:r w:rsidRPr="006265AF">
        <w:rPr>
          <w:b/>
        </w:rPr>
        <w:t>Level two</w:t>
      </w:r>
      <w:r w:rsidRPr="006265AF">
        <w:t xml:space="preserve"> refers to understanding and applying digital knowledge to the management and application of digital systems to process, analyse and manage data and information in order to facilitate efficient organisational operations.</w:t>
      </w:r>
    </w:p>
    <w:p w14:paraId="553F65ED" w14:textId="77777777" w:rsidR="002D7B92" w:rsidRPr="006265AF" w:rsidRDefault="002D7B92" w:rsidP="00647D01">
      <w:pPr>
        <w:pStyle w:val="Text"/>
        <w:numPr>
          <w:ilvl w:val="0"/>
          <w:numId w:val="26"/>
        </w:numPr>
        <w:ind w:right="0"/>
      </w:pPr>
      <w:bookmarkStart w:id="42" w:name="_Toc496179214"/>
      <w:bookmarkStart w:id="43" w:name="_Toc496222126"/>
      <w:bookmarkStart w:id="44" w:name="_Toc514855394"/>
      <w:r w:rsidRPr="006265AF">
        <w:rPr>
          <w:b/>
        </w:rPr>
        <w:t>Level three</w:t>
      </w:r>
      <w:r w:rsidRPr="006265AF">
        <w:t xml:space="preserve"> refers to the innovative use of digital technologies to create and enhance organisational systems and capabilities.</w:t>
      </w:r>
    </w:p>
    <w:p w14:paraId="568C0167" w14:textId="7C3619A6" w:rsidR="002D7B92" w:rsidRPr="006265AF" w:rsidRDefault="002D7B92" w:rsidP="00647D01">
      <w:pPr>
        <w:pStyle w:val="Text"/>
        <w:numPr>
          <w:ilvl w:val="0"/>
          <w:numId w:val="26"/>
        </w:numPr>
        <w:ind w:right="0"/>
      </w:pPr>
      <w:r w:rsidRPr="006265AF">
        <w:rPr>
          <w:b/>
        </w:rPr>
        <w:t>Level four</w:t>
      </w:r>
      <w:r w:rsidRPr="006265AF">
        <w:t xml:space="preserve"> represents a broad and general digital culture and mindset to operate confidently, comfortably and safely within an entrenched digital environment. </w:t>
      </w:r>
    </w:p>
    <w:p w14:paraId="750C0C24" w14:textId="5BD232CC" w:rsidR="00B97DEA" w:rsidRPr="006265AF" w:rsidRDefault="00B97DEA" w:rsidP="00E14227">
      <w:pPr>
        <w:pStyle w:val="Figuretitle"/>
        <w:ind w:left="0" w:firstLine="0"/>
      </w:pPr>
      <w:bookmarkStart w:id="45" w:name="_Toc526518953"/>
      <w:r w:rsidRPr="006265AF">
        <w:t xml:space="preserve">Figure </w:t>
      </w:r>
      <w:r w:rsidR="00B83FFF" w:rsidRPr="006265AF">
        <w:t>3</w:t>
      </w:r>
      <w:r w:rsidRPr="006265AF">
        <w:t xml:space="preserve"> </w:t>
      </w:r>
      <w:r w:rsidR="005557F1">
        <w:tab/>
        <w:t xml:space="preserve">   </w:t>
      </w:r>
      <w:r w:rsidRPr="006265AF">
        <w:t>Categories of workforce digital skills</w:t>
      </w:r>
      <w:bookmarkEnd w:id="42"/>
      <w:bookmarkEnd w:id="43"/>
      <w:bookmarkEnd w:id="44"/>
      <w:bookmarkEnd w:id="45"/>
    </w:p>
    <w:p w14:paraId="6A3AB00B" w14:textId="77777777" w:rsidR="00B97DEA" w:rsidRPr="006265AF" w:rsidRDefault="00B97DEA" w:rsidP="00B97DEA">
      <w:pPr>
        <w:spacing w:before="120" w:after="120" w:line="360" w:lineRule="auto"/>
      </w:pPr>
    </w:p>
    <w:p w14:paraId="2820336D" w14:textId="17C1682D" w:rsidR="00B97DEA" w:rsidRPr="006265AF" w:rsidRDefault="00B97DEA" w:rsidP="00B97DEA">
      <w:pPr>
        <w:spacing w:before="120" w:after="120" w:line="360" w:lineRule="auto"/>
      </w:pPr>
      <w:r w:rsidRPr="006265AF">
        <w:rPr>
          <w:noProof/>
          <w:lang w:val="en-US"/>
        </w:rPr>
        <w:drawing>
          <wp:anchor distT="0" distB="0" distL="114300" distR="114300" simplePos="0" relativeHeight="251670016" behindDoc="0" locked="0" layoutInCell="1" allowOverlap="1" wp14:anchorId="7152595A" wp14:editId="79C843D3">
            <wp:simplePos x="723014" y="7038753"/>
            <wp:positionH relativeFrom="column">
              <wp:align>left</wp:align>
            </wp:positionH>
            <wp:positionV relativeFrom="paragraph">
              <wp:align>top</wp:align>
            </wp:positionV>
            <wp:extent cx="5210175" cy="24669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0175" cy="2466975"/>
                    </a:xfrm>
                    <a:prstGeom prst="rect">
                      <a:avLst/>
                    </a:prstGeom>
                    <a:noFill/>
                    <a:ln>
                      <a:noFill/>
                    </a:ln>
                  </pic:spPr>
                </pic:pic>
              </a:graphicData>
            </a:graphic>
          </wp:anchor>
        </w:drawing>
      </w:r>
      <w:r w:rsidR="00667829" w:rsidRPr="006265AF">
        <w:br w:type="textWrapping" w:clear="all"/>
      </w:r>
    </w:p>
    <w:p w14:paraId="19DAE3D1" w14:textId="5BC4EF69" w:rsidR="00B97DEA" w:rsidRPr="006265AF" w:rsidRDefault="00B97DEA" w:rsidP="00B97DEA">
      <w:pPr>
        <w:pStyle w:val="Text"/>
      </w:pPr>
      <w:r w:rsidRPr="006265AF">
        <w:lastRenderedPageBreak/>
        <w:t>There was broad consensus</w:t>
      </w:r>
      <w:r w:rsidR="005A2AF6" w:rsidRPr="006265AF">
        <w:t>, both in the interviews and at the industry worksh</w:t>
      </w:r>
      <w:r w:rsidR="00667829" w:rsidRPr="006265AF">
        <w:t>o</w:t>
      </w:r>
      <w:r w:rsidR="005A2AF6" w:rsidRPr="006265AF">
        <w:t>ps</w:t>
      </w:r>
      <w:r w:rsidR="00667829" w:rsidRPr="006265AF">
        <w:t>,</w:t>
      </w:r>
      <w:r w:rsidRPr="006265AF">
        <w:t xml:space="preserve"> that at the most basic level, digital skills meant one’s ability to understand and use various technologies to fulfil specific job tasks. This seemed to be the dominant </w:t>
      </w:r>
      <w:r w:rsidR="005A2AF6" w:rsidRPr="006265AF">
        <w:t>participants’</w:t>
      </w:r>
      <w:r w:rsidRPr="006265AF">
        <w:t xml:space="preserve"> view of digital skills across all sectors. Thus, most participants defined digital skills as the ability to use devices, such as iPads and smartphones and handheld scanners, and applications such as emails and Microsoft Office programs within workplace computerised systems in order to perform day-to-day work activities. The industry specific technologies and digitalised systems were identified and commonly referred to as a way of defining the context within which digital skills were required and applied, for example security monitoring systems (</w:t>
      </w:r>
      <w:r w:rsidR="008D1AB0" w:rsidRPr="006265AF">
        <w:t>Public Administration and Safety</w:t>
      </w:r>
      <w:r w:rsidRPr="006265AF">
        <w:t>), in-cab monitoring systems (</w:t>
      </w:r>
      <w:r w:rsidR="008D1AB0" w:rsidRPr="006265AF">
        <w:t>T</w:t>
      </w:r>
      <w:r w:rsidRPr="006265AF">
        <w:t>ransport</w:t>
      </w:r>
      <w:r w:rsidR="005B5E3F" w:rsidRPr="006265AF">
        <w:t>)</w:t>
      </w:r>
      <w:r w:rsidRPr="006265AF">
        <w:t>, warehouse management systems (</w:t>
      </w:r>
      <w:r w:rsidR="00667829" w:rsidRPr="006265AF">
        <w:t>W</w:t>
      </w:r>
      <w:r w:rsidRPr="006265AF">
        <w:t xml:space="preserve">arehousing) and Enterprise Resource Planning (ERP). To illustrate this basic and widely applied view of digital skills, one participant spoke about them as being those ‘generic or life skills you need digitally just to get by’ [Maritime Transport Company]. </w:t>
      </w:r>
    </w:p>
    <w:p w14:paraId="7D627F8C" w14:textId="5D3762FD" w:rsidR="00B97DEA" w:rsidRPr="006265AF" w:rsidRDefault="00B97DEA" w:rsidP="00B97DEA">
      <w:pPr>
        <w:pStyle w:val="Text"/>
      </w:pPr>
      <w:r w:rsidRPr="006265AF">
        <w:t xml:space="preserve">At the second level, participants introduced the concept of manipulation and analysis of information by digital means in order to create meaning for operational purposes. For this purpose, workers need to have a more in-depth understanding of the devices in relation to the job tasks, and to utilise this knowledge to perform more complex tasks like data analysis and management and problem solving.  One participant from the </w:t>
      </w:r>
      <w:r w:rsidR="00667829" w:rsidRPr="006265AF">
        <w:t>Public Administration and Safety industry</w:t>
      </w:r>
      <w:r w:rsidRPr="006265AF">
        <w:t xml:space="preserve">, for example, related digital skills to being </w:t>
      </w:r>
      <w:r w:rsidR="00667829" w:rsidRPr="006265AF">
        <w:t>‘</w:t>
      </w:r>
      <w:r w:rsidRPr="006265AF">
        <w:t>…able to find information and analyse it to understand what the organisation did and make decisions about how to enhance performance…</w:t>
      </w:r>
      <w:r w:rsidR="00667829" w:rsidRPr="006265AF">
        <w:t>’</w:t>
      </w:r>
      <w:r w:rsidRPr="006265AF">
        <w:t>. A requirement for analysis skills was mentioned by other participants, referring to one’s ability to use a variety of computer programs and systems to locate, manage and analyse information and data in order to inform appropriate decisions and action. A</w:t>
      </w:r>
      <w:r w:rsidR="00667829" w:rsidRPr="006265AF">
        <w:t>nother</w:t>
      </w:r>
      <w:r w:rsidRPr="006265AF">
        <w:t xml:space="preserve"> participant from the </w:t>
      </w:r>
      <w:r w:rsidR="008D1AB0" w:rsidRPr="006265AF">
        <w:t xml:space="preserve">Public Administration and Safety </w:t>
      </w:r>
      <w:r w:rsidRPr="006265AF">
        <w:t xml:space="preserve">industry explained that, </w:t>
      </w:r>
      <w:r w:rsidR="00667829" w:rsidRPr="006265AF">
        <w:t>‘</w:t>
      </w:r>
      <w:r w:rsidRPr="006265AF">
        <w:t>…being able to interpret data on a screen…</w:t>
      </w:r>
      <w:r w:rsidR="00667829" w:rsidRPr="006265AF">
        <w:t>’</w:t>
      </w:r>
      <w:r w:rsidRPr="006265AF">
        <w:t xml:space="preserve"> was important when, for example, using x-ray machines </w:t>
      </w:r>
      <w:r w:rsidR="00667829" w:rsidRPr="006265AF">
        <w:t>‘</w:t>
      </w:r>
      <w:r w:rsidRPr="006265AF">
        <w:t>…to scan what was coming into prisons…</w:t>
      </w:r>
      <w:r w:rsidR="00667829" w:rsidRPr="006265AF">
        <w:t>’</w:t>
      </w:r>
      <w:r w:rsidRPr="006265AF">
        <w:t xml:space="preserve">. This aspect of digital skills requires employees to draw upon other types of skills (e.g. management, analytical, decision making) when making use of these technologically enhanced systems and operations.   </w:t>
      </w:r>
    </w:p>
    <w:p w14:paraId="46C407A8" w14:textId="30DD6FE2" w:rsidR="00B97DEA" w:rsidRPr="006265AF" w:rsidRDefault="00B97DEA" w:rsidP="00B97DEA">
      <w:pPr>
        <w:pStyle w:val="Text"/>
      </w:pPr>
      <w:r w:rsidRPr="006265AF">
        <w:t xml:space="preserve">The third level referred to the dual nature of digital skills, that is, not only being able to use various devices but also having sufficient understanding of digital technologies to enable reflection, adaptability and innovativeness in using them to deliver the desired outcomes more effectively, as well as understanding the wider implications of digital technology use. At some of the organisations represented, there were teams of highly skilled ICT staff who were responsible for developing and installing systems and providing support for the rest of the organisation. This category of digital skills was mostly found among ICT personnel and less with the general workforce. In this regard, there appears to be a ‘digital divide’ occurring in many organisations whereby the general workforce is trained to use basic computers and handheld devices while specialised workers perform the more analytical and knowledge management related functions required for maintaining and utilising digital systems and operations.     </w:t>
      </w:r>
    </w:p>
    <w:p w14:paraId="6966A427" w14:textId="77777777" w:rsidR="00B97DEA" w:rsidRPr="006265AF" w:rsidRDefault="00B97DEA" w:rsidP="00B97DEA">
      <w:pPr>
        <w:pStyle w:val="Text"/>
      </w:pPr>
      <w:r w:rsidRPr="006265AF">
        <w:t>The fourth level emerged as a much more generic and ‘grey’ space expecting people to possess a digital mindset and be able to comfortably, confidently and securely navigate within a digital culture environment. Thus, some participants talked of the importance of a digital safety and security mindset. One participant representing a mail and parcel company spoke about digital disruption and digital skills, being both a mindset about innovation and entrepreneurship. The following interview extract expresses this high-level of digital skills:</w:t>
      </w:r>
    </w:p>
    <w:p w14:paraId="21B44A21" w14:textId="77777777" w:rsidR="00B97DEA" w:rsidRPr="006265AF" w:rsidRDefault="00B97DEA" w:rsidP="00B97DEA">
      <w:pPr>
        <w:spacing w:before="120" w:after="120" w:line="360" w:lineRule="auto"/>
        <w:ind w:left="1134" w:right="850"/>
        <w:jc w:val="both"/>
        <w:rPr>
          <w:i/>
        </w:rPr>
      </w:pPr>
    </w:p>
    <w:p w14:paraId="1C8CA54A" w14:textId="5BFAD55F" w:rsidR="00B97DEA" w:rsidRPr="006265AF" w:rsidRDefault="00B97DEA" w:rsidP="00B97DEA">
      <w:pPr>
        <w:spacing w:before="120" w:after="120" w:line="360" w:lineRule="auto"/>
        <w:ind w:left="1134" w:right="850"/>
        <w:rPr>
          <w:sz w:val="17"/>
          <w:szCs w:val="17"/>
        </w:rPr>
      </w:pPr>
      <w:r w:rsidRPr="006265AF">
        <w:rPr>
          <w:sz w:val="17"/>
          <w:szCs w:val="17"/>
        </w:rPr>
        <w:lastRenderedPageBreak/>
        <w:t xml:space="preserve">Digital skills is not just about technology. It’s not just about, … </w:t>
      </w:r>
      <w:r w:rsidR="00FD023A" w:rsidRPr="006265AF">
        <w:rPr>
          <w:sz w:val="17"/>
          <w:szCs w:val="17"/>
        </w:rPr>
        <w:t>‘</w:t>
      </w:r>
      <w:r w:rsidRPr="006265AF">
        <w:rPr>
          <w:sz w:val="17"/>
          <w:szCs w:val="17"/>
        </w:rPr>
        <w:t>do I know how to click a button or use an iPad or…</w:t>
      </w:r>
      <w:r w:rsidR="00FD023A" w:rsidRPr="006265AF">
        <w:rPr>
          <w:sz w:val="17"/>
          <w:szCs w:val="17"/>
        </w:rPr>
        <w:t>’</w:t>
      </w:r>
      <w:r w:rsidRPr="006265AF">
        <w:rPr>
          <w:sz w:val="17"/>
          <w:szCs w:val="17"/>
        </w:rPr>
        <w:t xml:space="preserve"> whatever it happens to be. In my mind, digital means new business models, new ways of working, new ways of creating that isn’t necessarily the norm of organisations today. </w:t>
      </w:r>
      <w:proofErr w:type="gramStart"/>
      <w:r w:rsidRPr="006265AF">
        <w:rPr>
          <w:sz w:val="17"/>
          <w:szCs w:val="17"/>
        </w:rPr>
        <w:t>So</w:t>
      </w:r>
      <w:proofErr w:type="gramEnd"/>
      <w:r w:rsidRPr="006265AF">
        <w:rPr>
          <w:sz w:val="17"/>
          <w:szCs w:val="17"/>
        </w:rPr>
        <w:t xml:space="preserve"> an entrepreneurial mindset and an experimental mindset and a commercialisation mindset – it requires a cultural change, a cultural shift which is very, very different to the types of skills that we traditionally see in workers [</w:t>
      </w:r>
      <w:r w:rsidR="004F386F" w:rsidRPr="006265AF">
        <w:rPr>
          <w:sz w:val="17"/>
          <w:szCs w:val="17"/>
        </w:rPr>
        <w:t>Transport, Postal and Warehousing</w:t>
      </w:r>
      <w:r w:rsidRPr="006265AF">
        <w:rPr>
          <w:sz w:val="17"/>
          <w:szCs w:val="17"/>
        </w:rPr>
        <w:t>].</w:t>
      </w:r>
    </w:p>
    <w:p w14:paraId="566F64CA" w14:textId="76E66679" w:rsidR="00B97DEA" w:rsidRPr="006265AF" w:rsidRDefault="00B97DEA" w:rsidP="00647D01">
      <w:pPr>
        <w:pStyle w:val="Text"/>
        <w:ind w:right="0"/>
      </w:pPr>
      <w:r w:rsidRPr="006265AF">
        <w:t xml:space="preserve">This level of skills was mostly expected among people in high managerial and decision-making positions but also expected across all levels of occupations in different forms. As one participant representing a </w:t>
      </w:r>
      <w:r w:rsidR="0097742C" w:rsidRPr="006265AF">
        <w:t xml:space="preserve">Transport, Postal and Warehousing </w:t>
      </w:r>
      <w:r w:rsidRPr="006265AF">
        <w:t xml:space="preserve">company explained, the future of work will require people to fully understand the use and implications of digital technologies. He described a situation where workers speak </w:t>
      </w:r>
      <w:r w:rsidR="0097742C" w:rsidRPr="006265AF">
        <w:t>‘</w:t>
      </w:r>
      <w:r w:rsidRPr="006265AF">
        <w:t>a digital language and think digital…</w:t>
      </w:r>
      <w:r w:rsidR="0097742C" w:rsidRPr="006265AF">
        <w:t>’</w:t>
      </w:r>
      <w:r w:rsidRPr="006265AF">
        <w:t>. This last category seems to suggest that digital skills are not just confined to the work space but rather meant for broader work and life situations, particularly with reference to ‘…think digital…’ and ‘…digital mindset…’; it suggests a cultural shift in which people are aware and interact naturally with their environment digitally. From these interviews, this level appears as an aspirational goal, at the current state of Australia’s digital transformation.</w:t>
      </w:r>
    </w:p>
    <w:p w14:paraId="0A7A89A1" w14:textId="7FF62212" w:rsidR="00B97DEA" w:rsidRPr="006265AF" w:rsidRDefault="00B97DEA" w:rsidP="00B97DEA">
      <w:pPr>
        <w:pStyle w:val="Text"/>
      </w:pPr>
      <w:r w:rsidRPr="006265AF">
        <w:t>This analysis seems to support the wider literature which suggests that workforce digital skills must be understood according to levels on a graduating scale of competence; from the lowest level of mechanical device operation to the highest cognitive levels of analysis synthesis and creation utilising digitally enhanced systems and operations. It also aligns with the World Economic Forum (2016)’s conceptualisation of digital skills, which identifies different digital skill domains. Yet, the majority of employers, according to the interviews conducted, seem to interpret organisational skills requirements at the lowest levels; a finding which is corroborated in our earlier analysis of the skills employers tend to require of new workers, conducted in the first stage of the study using Seek job vacancy advertisement data. We found that even in occupation types and levels where one would expect a high and more sophisticated requirement for digital skills, job vacancy advertisements were either completely silent or specified basic levels of competency (</w:t>
      </w:r>
      <w:r w:rsidR="0095478E" w:rsidRPr="006265AF">
        <w:t>s</w:t>
      </w:r>
      <w:r w:rsidRPr="006265AF">
        <w:t>ee Gekara et al</w:t>
      </w:r>
      <w:r w:rsidR="0097742C" w:rsidRPr="006265AF">
        <w:t>.</w:t>
      </w:r>
      <w:r w:rsidRPr="006265AF">
        <w:t>, 2017).</w:t>
      </w:r>
      <w:r w:rsidRPr="006265AF">
        <w:tab/>
      </w:r>
    </w:p>
    <w:p w14:paraId="19FE9CB7" w14:textId="6974D62F" w:rsidR="00B97DEA" w:rsidRPr="006265AF" w:rsidRDefault="00B97DEA" w:rsidP="00B97DEA">
      <w:pPr>
        <w:pStyle w:val="Heading3"/>
      </w:pPr>
      <w:bookmarkStart w:id="46" w:name="_Toc496179229"/>
      <w:bookmarkStart w:id="47" w:name="_Toc514855382"/>
      <w:r w:rsidRPr="006265AF">
        <w:t xml:space="preserve">Exploring the </w:t>
      </w:r>
      <w:r w:rsidR="00B83FFF" w:rsidRPr="006265AF">
        <w:t>r</w:t>
      </w:r>
      <w:r w:rsidRPr="006265AF">
        <w:t xml:space="preserve">elationship between </w:t>
      </w:r>
      <w:r w:rsidR="00B83FFF" w:rsidRPr="006265AF">
        <w:t>t</w:t>
      </w:r>
      <w:r w:rsidRPr="006265AF">
        <w:t xml:space="preserve">echnological </w:t>
      </w:r>
      <w:r w:rsidR="00B83FFF" w:rsidRPr="006265AF">
        <w:t>i</w:t>
      </w:r>
      <w:r w:rsidRPr="006265AF">
        <w:t xml:space="preserve">nnovation and </w:t>
      </w:r>
      <w:r w:rsidR="00B83FFF" w:rsidRPr="006265AF">
        <w:t>d</w:t>
      </w:r>
      <w:r w:rsidRPr="006265AF">
        <w:t xml:space="preserve">igital </w:t>
      </w:r>
      <w:r w:rsidR="00B83FFF" w:rsidRPr="006265AF">
        <w:t>s</w:t>
      </w:r>
      <w:r w:rsidRPr="006265AF">
        <w:t xml:space="preserve">kill </w:t>
      </w:r>
      <w:r w:rsidR="00B83FFF" w:rsidRPr="006265AF">
        <w:t>d</w:t>
      </w:r>
      <w:r w:rsidRPr="006265AF">
        <w:t>emand</w:t>
      </w:r>
      <w:bookmarkEnd w:id="46"/>
      <w:bookmarkEnd w:id="47"/>
      <w:r w:rsidRPr="006265AF">
        <w:t xml:space="preserve">  </w:t>
      </w:r>
    </w:p>
    <w:p w14:paraId="57CEC6EF" w14:textId="2085FEF5" w:rsidR="00B97DEA" w:rsidRPr="006265AF" w:rsidRDefault="00B97DEA" w:rsidP="00B97DEA">
      <w:pPr>
        <w:pStyle w:val="Text"/>
      </w:pPr>
      <w:r w:rsidRPr="006265AF">
        <w:t xml:space="preserve">As discussed above, the relationship between technological innovation and digital skills demand is not always straightforward. </w:t>
      </w:r>
      <w:r w:rsidR="00196AFB" w:rsidRPr="006265AF">
        <w:t>T</w:t>
      </w:r>
      <w:r w:rsidRPr="006265AF">
        <w:t>echnological change impacts industries, occupations and workforces in different types of ways.  As the evidence from this study indicates, employers are embracing technological change in different ways, often through a very gradual process of technological adoption that require</w:t>
      </w:r>
      <w:r w:rsidR="00196AFB" w:rsidRPr="006265AF">
        <w:t>s</w:t>
      </w:r>
      <w:r w:rsidRPr="006265AF">
        <w:t xml:space="preserve"> only basic digital competencies among their general workforce. In interviews with employers across the two industries, many tend to think about technological innovation and its implications for their workforce digital skills requirements in three ways:  </w:t>
      </w:r>
    </w:p>
    <w:p w14:paraId="32B2B057" w14:textId="4BA5980B" w:rsidR="00B97DEA" w:rsidRPr="006265AF" w:rsidRDefault="004A6AAB" w:rsidP="00B97DEA">
      <w:pPr>
        <w:pStyle w:val="NumberedList"/>
        <w:numPr>
          <w:ilvl w:val="0"/>
          <w:numId w:val="12"/>
        </w:numPr>
      </w:pPr>
      <w:r w:rsidRPr="006265AF">
        <w:t>S</w:t>
      </w:r>
      <w:r w:rsidR="00B97DEA" w:rsidRPr="006265AF">
        <w:t>ome employers have not yet fully appreciated the rate at which new technologies may impact productivity and thus see little need to bring about changes to their current and immediate operations and skills needs</w:t>
      </w:r>
      <w:r w:rsidR="0095478E" w:rsidRPr="006265AF">
        <w:t>;</w:t>
      </w:r>
      <w:r w:rsidR="00B97DEA" w:rsidRPr="006265AF">
        <w:t xml:space="preserve">  </w:t>
      </w:r>
    </w:p>
    <w:p w14:paraId="0C23DA91" w14:textId="2356AC20" w:rsidR="00B97DEA" w:rsidRPr="006265AF" w:rsidRDefault="004A6AAB" w:rsidP="00B97DEA">
      <w:pPr>
        <w:pStyle w:val="NumberedList"/>
      </w:pPr>
      <w:r w:rsidRPr="006265AF">
        <w:t>E</w:t>
      </w:r>
      <w:r w:rsidR="00B97DEA" w:rsidRPr="006265AF">
        <w:t>mployers are fully aware of the true extent and levels of the emerging digital skills requirement but are prevented from implementing a radical workforce skills restructure by various obstacles (e.g. costs of upskilling the workforce or recruiting new workers with required skills, resistance from existing workforce, etc.)</w:t>
      </w:r>
      <w:r w:rsidR="0095478E" w:rsidRPr="006265AF">
        <w:t>;</w:t>
      </w:r>
      <w:r w:rsidR="00B97DEA" w:rsidRPr="006265AF">
        <w:t xml:space="preserve"> and </w:t>
      </w:r>
    </w:p>
    <w:p w14:paraId="5684A1CD" w14:textId="4F16097D" w:rsidR="00B97DEA" w:rsidRPr="006265AF" w:rsidRDefault="004A6AAB" w:rsidP="00B97DEA">
      <w:pPr>
        <w:pStyle w:val="NumberedList"/>
      </w:pPr>
      <w:r w:rsidRPr="006265AF">
        <w:lastRenderedPageBreak/>
        <w:t>M</w:t>
      </w:r>
      <w:r w:rsidR="00B97DEA" w:rsidRPr="006265AF">
        <w:t xml:space="preserve">any employers are sceptical about, and/or dismissive of any immediate-future radical change in digital skills requirement and the impact on firm performance. </w:t>
      </w:r>
    </w:p>
    <w:p w14:paraId="394006FF" w14:textId="37AE514C" w:rsidR="00B97DEA" w:rsidRPr="006265AF" w:rsidRDefault="00B97DEA" w:rsidP="00B97DEA">
      <w:pPr>
        <w:pStyle w:val="Text"/>
      </w:pPr>
      <w:r w:rsidRPr="006265AF">
        <w:t xml:space="preserve">These different explanations were examined in-depth through employer interviews, which reveal that, whereas employers acknowledge that the nature of skills requirements at the workplace is changing, the majority feel that a lot of the work people do only require basic digital skills. </w:t>
      </w:r>
      <w:r w:rsidR="00196AFB" w:rsidRPr="006265AF">
        <w:t xml:space="preserve">When put to the industry workshop participants, although there was agreement on the three </w:t>
      </w:r>
      <w:r w:rsidR="008A7ADA" w:rsidRPr="006265AF">
        <w:t>ways</w:t>
      </w:r>
      <w:r w:rsidR="00196AFB" w:rsidRPr="006265AF">
        <w:t xml:space="preserve"> identified from interviews, the majority pointed to the second, which is consistent with their earlier ranking of the </w:t>
      </w:r>
      <w:r w:rsidR="008A7ADA" w:rsidRPr="006265AF">
        <w:t>dominant explanations for failure to implement extensive digitalisation of.</w:t>
      </w:r>
      <w:r w:rsidR="00196AFB" w:rsidRPr="006265AF">
        <w:t xml:space="preserve"> </w:t>
      </w:r>
      <w:r w:rsidR="00876D63" w:rsidRPr="006265AF">
        <w:t xml:space="preserve">We now turn to how </w:t>
      </w:r>
      <w:r w:rsidRPr="006265AF">
        <w:t>employers come to address these basic digital skills needs.</w:t>
      </w:r>
    </w:p>
    <w:p w14:paraId="4096B8D3" w14:textId="68521A1F" w:rsidR="00B97DEA" w:rsidRPr="006265AF" w:rsidRDefault="00B97DEA" w:rsidP="00B97DEA">
      <w:pPr>
        <w:pStyle w:val="Heading2"/>
      </w:pPr>
      <w:bookmarkStart w:id="48" w:name="_Toc496179230"/>
      <w:bookmarkStart w:id="49" w:name="_Toc514855383"/>
      <w:bookmarkStart w:id="50" w:name="_Toc5284259"/>
      <w:r w:rsidRPr="006265AF">
        <w:t xml:space="preserve">Employer </w:t>
      </w:r>
      <w:r w:rsidR="00B83FFF" w:rsidRPr="006265AF">
        <w:t>a</w:t>
      </w:r>
      <w:r w:rsidRPr="006265AF">
        <w:t xml:space="preserve">pproaches for </w:t>
      </w:r>
      <w:r w:rsidR="00B83FFF" w:rsidRPr="006265AF">
        <w:t>m</w:t>
      </w:r>
      <w:r w:rsidRPr="006265AF">
        <w:t xml:space="preserve">eeting </w:t>
      </w:r>
      <w:r w:rsidR="00B83FFF" w:rsidRPr="006265AF">
        <w:t>d</w:t>
      </w:r>
      <w:r w:rsidRPr="006265AF">
        <w:t xml:space="preserve">igital </w:t>
      </w:r>
      <w:r w:rsidR="00B83FFF" w:rsidRPr="006265AF">
        <w:t>skill n</w:t>
      </w:r>
      <w:r w:rsidRPr="006265AF">
        <w:t>eeds</w:t>
      </w:r>
      <w:bookmarkEnd w:id="48"/>
      <w:bookmarkEnd w:id="49"/>
      <w:bookmarkEnd w:id="50"/>
      <w:r w:rsidRPr="006265AF">
        <w:t xml:space="preserve"> </w:t>
      </w:r>
    </w:p>
    <w:p w14:paraId="713D41A7" w14:textId="77777777" w:rsidR="00B97DEA" w:rsidRPr="006265AF" w:rsidRDefault="00B97DEA" w:rsidP="00647D01">
      <w:pPr>
        <w:pStyle w:val="Text"/>
        <w:ind w:right="0"/>
      </w:pPr>
      <w:r w:rsidRPr="006265AF">
        <w:t>In interviews with key stakeholders across the two sectors, many employers discussed the challenges in meeting their digital skills needs and how they approached skills acquisition and human resource development in their organisations. Five general approaches to addressing digital skill needs were identified in the analysis, including:</w:t>
      </w:r>
    </w:p>
    <w:p w14:paraId="560C9D0D" w14:textId="7F67180C" w:rsidR="00B97DEA" w:rsidRPr="006265AF" w:rsidRDefault="00B74063" w:rsidP="00B97DEA">
      <w:pPr>
        <w:pStyle w:val="NumberedList"/>
        <w:numPr>
          <w:ilvl w:val="0"/>
          <w:numId w:val="11"/>
        </w:numPr>
      </w:pPr>
      <w:r w:rsidRPr="006265AF">
        <w:t>E</w:t>
      </w:r>
      <w:r w:rsidR="00B97DEA" w:rsidRPr="006265AF">
        <w:t xml:space="preserve">xternal recruitment of digitally skilled and experienced workers; </w:t>
      </w:r>
    </w:p>
    <w:p w14:paraId="3CF1DF74" w14:textId="16B13D25" w:rsidR="00B97DEA" w:rsidRPr="006265AF" w:rsidRDefault="00B74063" w:rsidP="00B97DEA">
      <w:pPr>
        <w:pStyle w:val="NumberedList"/>
      </w:pPr>
      <w:r w:rsidRPr="006265AF">
        <w:t>I</w:t>
      </w:r>
      <w:r w:rsidR="00B97DEA" w:rsidRPr="006265AF">
        <w:t xml:space="preserve">n-house on-the-job training to develop essential skills among the workforce; </w:t>
      </w:r>
    </w:p>
    <w:p w14:paraId="261635EA" w14:textId="3523A6D3" w:rsidR="00B97DEA" w:rsidRPr="006265AF" w:rsidRDefault="00B74063" w:rsidP="00B97DEA">
      <w:pPr>
        <w:pStyle w:val="NumberedList"/>
      </w:pPr>
      <w:r w:rsidRPr="006265AF">
        <w:t>E</w:t>
      </w:r>
      <w:r w:rsidR="00B97DEA" w:rsidRPr="006265AF">
        <w:t xml:space="preserve">stablishing specialised digital support units to support the wider workforce; </w:t>
      </w:r>
    </w:p>
    <w:p w14:paraId="3D1F2481" w14:textId="489045A8" w:rsidR="00B97DEA" w:rsidRPr="006265AF" w:rsidRDefault="00B74063" w:rsidP="00B97DEA">
      <w:pPr>
        <w:pStyle w:val="NumberedList"/>
      </w:pPr>
      <w:r w:rsidRPr="006265AF">
        <w:t>C</w:t>
      </w:r>
      <w:r w:rsidR="00B97DEA" w:rsidRPr="006265AF">
        <w:t xml:space="preserve">ontracting out of certain tasks for which recruiting or internally developing skills would be costly; and </w:t>
      </w:r>
    </w:p>
    <w:p w14:paraId="6EC8422D" w14:textId="46B527BF" w:rsidR="00B97DEA" w:rsidRPr="006265AF" w:rsidRDefault="00B74063" w:rsidP="00B97DEA">
      <w:pPr>
        <w:pStyle w:val="NumberedList"/>
      </w:pPr>
      <w:r w:rsidRPr="006265AF">
        <w:t>I</w:t>
      </w:r>
      <w:r w:rsidR="00B97DEA" w:rsidRPr="006265AF">
        <w:t xml:space="preserve">nternational recruitment. </w:t>
      </w:r>
    </w:p>
    <w:p w14:paraId="139FA5F9" w14:textId="35719A0A" w:rsidR="00B97DEA" w:rsidRPr="006265AF" w:rsidRDefault="002218CD" w:rsidP="00B97DEA">
      <w:pPr>
        <w:pStyle w:val="Text"/>
      </w:pPr>
      <w:r w:rsidRPr="006265AF">
        <w:t>G</w:t>
      </w:r>
      <w:r w:rsidR="00B97DEA" w:rsidRPr="006265AF">
        <w:t xml:space="preserve">roups of companies adopt and combine these approaches differently depending on </w:t>
      </w:r>
      <w:r w:rsidR="00B74063" w:rsidRPr="006265AF">
        <w:t>what their business is</w:t>
      </w:r>
      <w:r w:rsidR="00B97DEA" w:rsidRPr="006265AF">
        <w:t xml:space="preserve">, where they are located and how extensive and comprehensive their digitalisation agenda is. Three different situations were identified and are outlined in Table </w:t>
      </w:r>
      <w:r w:rsidR="00DE2DBD" w:rsidRPr="006265AF">
        <w:t>1</w:t>
      </w:r>
      <w:r w:rsidR="00B97DEA" w:rsidRPr="006265AF">
        <w:t>.</w:t>
      </w:r>
    </w:p>
    <w:p w14:paraId="6EAEEB0A" w14:textId="2CC5472A" w:rsidR="00B97DEA" w:rsidRPr="006265AF" w:rsidRDefault="00B97DEA" w:rsidP="00B97DEA">
      <w:pPr>
        <w:pStyle w:val="Heading3"/>
      </w:pPr>
      <w:bookmarkStart w:id="51" w:name="_Toc496179231"/>
      <w:bookmarkStart w:id="52" w:name="_Toc514855384"/>
      <w:r w:rsidRPr="006265AF">
        <w:t xml:space="preserve">Aggressive </w:t>
      </w:r>
      <w:r w:rsidR="00B83FFF" w:rsidRPr="006265AF">
        <w:t>t</w:t>
      </w:r>
      <w:r w:rsidRPr="006265AF">
        <w:t xml:space="preserve">echnology adopters with </w:t>
      </w:r>
      <w:r w:rsidR="00B83FFF" w:rsidRPr="006265AF">
        <w:t>a</w:t>
      </w:r>
      <w:r w:rsidRPr="006265AF">
        <w:t xml:space="preserve">ggressive </w:t>
      </w:r>
      <w:r w:rsidR="00B83FFF" w:rsidRPr="006265AF">
        <w:t>w</w:t>
      </w:r>
      <w:r w:rsidRPr="006265AF">
        <w:t xml:space="preserve">orkforce </w:t>
      </w:r>
      <w:r w:rsidR="00B83FFF" w:rsidRPr="006265AF">
        <w:t>d</w:t>
      </w:r>
      <w:r w:rsidRPr="006265AF">
        <w:t xml:space="preserve">igital </w:t>
      </w:r>
      <w:r w:rsidR="00B83FFF" w:rsidRPr="006265AF">
        <w:t>s</w:t>
      </w:r>
      <w:r w:rsidRPr="006265AF">
        <w:t xml:space="preserve">kills </w:t>
      </w:r>
      <w:r w:rsidR="00B83FFF" w:rsidRPr="006265AF">
        <w:t>d</w:t>
      </w:r>
      <w:r w:rsidRPr="006265AF">
        <w:t xml:space="preserve">evelopment </w:t>
      </w:r>
      <w:r w:rsidR="00B83FFF" w:rsidRPr="006265AF">
        <w:t>a</w:t>
      </w:r>
      <w:r w:rsidRPr="006265AF">
        <w:t>genda</w:t>
      </w:r>
      <w:bookmarkEnd w:id="51"/>
      <w:bookmarkEnd w:id="52"/>
      <w:r w:rsidRPr="006265AF">
        <w:t xml:space="preserve"> </w:t>
      </w:r>
    </w:p>
    <w:p w14:paraId="477BD791" w14:textId="77777777" w:rsidR="00B97DEA" w:rsidRPr="006265AF" w:rsidRDefault="00B97DEA" w:rsidP="00B97DEA">
      <w:pPr>
        <w:pStyle w:val="Text"/>
      </w:pPr>
      <w:r w:rsidRPr="006265AF">
        <w:t xml:space="preserve">Companies which have pursued aggressive technological innovation and therefore view digital skills as </w:t>
      </w:r>
      <w:proofErr w:type="gramStart"/>
      <w:r w:rsidRPr="006265AF">
        <w:t>absolutely essential</w:t>
      </w:r>
      <w:proofErr w:type="gramEnd"/>
      <w:r w:rsidRPr="006265AF">
        <w:t xml:space="preserve"> and critical to their work tend to pursue a wide range of approaches in their digital skills acquisition. Mostly, however they seem to pursue an equally aggressive external recruitment as well as internal skill development strategy. In the former, they target highly qualified and experienced workers from the open labour market. </w:t>
      </w:r>
      <w:bookmarkStart w:id="53" w:name="_Hlk518659278"/>
      <w:r w:rsidRPr="006265AF">
        <w:t>The following quotes from two such firms illustrate how technological advancement and the associated digital skills demand and targeted staff recruitment become interrelated:</w:t>
      </w:r>
    </w:p>
    <w:p w14:paraId="10966182" w14:textId="622F4BC5" w:rsidR="00B97DEA" w:rsidRPr="006265AF" w:rsidRDefault="00B97DEA" w:rsidP="00B97DEA">
      <w:pPr>
        <w:spacing w:before="120" w:after="120" w:line="360" w:lineRule="auto"/>
        <w:ind w:left="1134" w:right="850"/>
        <w:rPr>
          <w:sz w:val="17"/>
          <w:szCs w:val="17"/>
        </w:rPr>
      </w:pPr>
      <w:r w:rsidRPr="006265AF">
        <w:rPr>
          <w:sz w:val="17"/>
          <w:szCs w:val="17"/>
        </w:rPr>
        <w:t>…we’ve deliberately hired in and brought in new blood, new skills, new ways of thinking, that’s permeated through the organisation and you will find more and more people pushing new ways of working, new technologies to apply [</w:t>
      </w:r>
      <w:r w:rsidR="00FD296B" w:rsidRPr="006265AF">
        <w:rPr>
          <w:sz w:val="17"/>
          <w:szCs w:val="17"/>
        </w:rPr>
        <w:t>Transport, Postal and Warehousing</w:t>
      </w:r>
      <w:r w:rsidRPr="006265AF">
        <w:rPr>
          <w:sz w:val="17"/>
          <w:szCs w:val="17"/>
        </w:rPr>
        <w:t>].</w:t>
      </w:r>
    </w:p>
    <w:p w14:paraId="7427621C" w14:textId="75780603" w:rsidR="00B97DEA" w:rsidRPr="006265AF" w:rsidRDefault="00B97DEA" w:rsidP="00B97DEA">
      <w:pPr>
        <w:spacing w:before="120" w:after="120" w:line="360" w:lineRule="auto"/>
        <w:ind w:left="1134" w:right="850"/>
        <w:rPr>
          <w:sz w:val="17"/>
          <w:szCs w:val="17"/>
        </w:rPr>
      </w:pPr>
      <w:r w:rsidRPr="006265AF">
        <w:rPr>
          <w:sz w:val="17"/>
          <w:szCs w:val="17"/>
        </w:rPr>
        <w:t>We’re advertising for a position right now which I was interviewing, and that was one of the big focuses on their ability to use different systems – in getting data from them, analysing data.  And that’s a low level administrator…and they need really good IT skills [</w:t>
      </w:r>
      <w:r w:rsidR="00DE2DBD" w:rsidRPr="006265AF">
        <w:rPr>
          <w:sz w:val="17"/>
          <w:szCs w:val="17"/>
        </w:rPr>
        <w:t>Transport, Postal and Warehousing</w:t>
      </w:r>
      <w:r w:rsidRPr="006265AF">
        <w:rPr>
          <w:sz w:val="17"/>
          <w:szCs w:val="17"/>
        </w:rPr>
        <w:t>].</w:t>
      </w:r>
    </w:p>
    <w:bookmarkEnd w:id="53"/>
    <w:p w14:paraId="5F630F32" w14:textId="3DF3B7D5" w:rsidR="00B97DEA" w:rsidRPr="006265AF" w:rsidRDefault="00B97DEA" w:rsidP="00647D01">
      <w:pPr>
        <w:pStyle w:val="Text"/>
        <w:ind w:right="0"/>
      </w:pPr>
      <w:r w:rsidRPr="006265AF">
        <w:lastRenderedPageBreak/>
        <w:t xml:space="preserve">Although in-house training was adopted across all organisations to varying degrees, those organisations with aggressive digitalisation programs are identified as providing much more comprehensive and continuing training for new staff as well as existing staff for the purposes of, according to an interviewee from such a company in the </w:t>
      </w:r>
      <w:r w:rsidR="005726E2" w:rsidRPr="006265AF">
        <w:t>Transport, Postal and Warehousing industry:</w:t>
      </w:r>
      <w:r w:rsidRPr="006265AF">
        <w:t xml:space="preserve"> </w:t>
      </w:r>
    </w:p>
    <w:p w14:paraId="764ADC29" w14:textId="359267B3" w:rsidR="00B97DEA" w:rsidRPr="006265AF" w:rsidRDefault="00B97DEA" w:rsidP="00B97DEA">
      <w:pPr>
        <w:spacing w:before="120" w:after="120" w:line="360" w:lineRule="auto"/>
        <w:ind w:left="1134" w:right="850"/>
        <w:rPr>
          <w:sz w:val="17"/>
          <w:szCs w:val="17"/>
        </w:rPr>
      </w:pPr>
      <w:r w:rsidRPr="006265AF">
        <w:rPr>
          <w:sz w:val="17"/>
          <w:szCs w:val="17"/>
        </w:rPr>
        <w:t xml:space="preserve">… </w:t>
      </w:r>
      <w:proofErr w:type="spellStart"/>
      <w:r w:rsidRPr="006265AF">
        <w:rPr>
          <w:sz w:val="17"/>
          <w:szCs w:val="17"/>
        </w:rPr>
        <w:t>mak</w:t>
      </w:r>
      <w:proofErr w:type="spellEnd"/>
      <w:r w:rsidRPr="006265AF">
        <w:rPr>
          <w:sz w:val="17"/>
          <w:szCs w:val="17"/>
        </w:rPr>
        <w:t>[</w:t>
      </w:r>
      <w:proofErr w:type="spellStart"/>
      <w:r w:rsidRPr="006265AF">
        <w:rPr>
          <w:sz w:val="17"/>
          <w:szCs w:val="17"/>
        </w:rPr>
        <w:t>ing</w:t>
      </w:r>
      <w:proofErr w:type="spellEnd"/>
      <w:r w:rsidRPr="006265AF">
        <w:rPr>
          <w:sz w:val="17"/>
          <w:szCs w:val="17"/>
        </w:rPr>
        <w:t xml:space="preserve">] sure that we maintain a certain level of competency in our company… we must have well trained people </w:t>
      </w:r>
      <w:proofErr w:type="gramStart"/>
      <w:r w:rsidRPr="006265AF">
        <w:rPr>
          <w:sz w:val="17"/>
          <w:szCs w:val="17"/>
        </w:rPr>
        <w:t>in order to</w:t>
      </w:r>
      <w:proofErr w:type="gramEnd"/>
      <w:r w:rsidRPr="006265AF">
        <w:rPr>
          <w:sz w:val="17"/>
          <w:szCs w:val="17"/>
        </w:rPr>
        <w:t xml:space="preserve"> maintain our standards and reputation with our clients. </w:t>
      </w:r>
    </w:p>
    <w:p w14:paraId="30ECF96C" w14:textId="77777777" w:rsidR="00B97DEA" w:rsidRPr="006265AF" w:rsidRDefault="00B97DEA" w:rsidP="00502BEA">
      <w:pPr>
        <w:pStyle w:val="Text"/>
      </w:pPr>
      <w:r w:rsidRPr="006265AF">
        <w:t xml:space="preserve">In-house training, which tended to be mostly on-the-job, </w:t>
      </w:r>
      <w:bookmarkStart w:id="54" w:name="_Hlk518659499"/>
      <w:r w:rsidRPr="006265AF">
        <w:t xml:space="preserve">occurred in </w:t>
      </w:r>
      <w:proofErr w:type="gramStart"/>
      <w:r w:rsidRPr="006265AF">
        <w:t>a number of</w:t>
      </w:r>
      <w:proofErr w:type="gramEnd"/>
      <w:r w:rsidRPr="006265AF">
        <w:t xml:space="preserve"> ways: (1) through in-house and on-the job training provided by company trainers, (2) a mix of in-house and externally provided training, and (3) purely external training provided at VET training institutions but paid for by the employer. The following quotes illustrate these different training types:</w:t>
      </w:r>
    </w:p>
    <w:p w14:paraId="655598EC" w14:textId="3788BE7F" w:rsidR="00B97DEA" w:rsidRPr="006265AF" w:rsidRDefault="00B97DEA" w:rsidP="00B97DEA">
      <w:pPr>
        <w:spacing w:before="120" w:after="120" w:line="360" w:lineRule="auto"/>
        <w:ind w:left="1134" w:right="1134"/>
        <w:rPr>
          <w:sz w:val="17"/>
          <w:szCs w:val="17"/>
        </w:rPr>
      </w:pPr>
      <w:r w:rsidRPr="006265AF">
        <w:rPr>
          <w:sz w:val="17"/>
          <w:szCs w:val="17"/>
        </w:rPr>
        <w:t xml:space="preserve">For the digital training – we'll deliver components of it in </w:t>
      </w:r>
      <w:proofErr w:type="gramStart"/>
      <w:r w:rsidRPr="006265AF">
        <w:rPr>
          <w:sz w:val="17"/>
          <w:szCs w:val="17"/>
        </w:rPr>
        <w:t>house</w:t>
      </w:r>
      <w:proofErr w:type="gramEnd"/>
      <w:r w:rsidRPr="006265AF">
        <w:rPr>
          <w:sz w:val="17"/>
          <w:szCs w:val="17"/>
        </w:rPr>
        <w:t xml:space="preserve"> but we engage the services of external providers regularly to assist in that delivery. So for example we send our staff on Word, Excel and other Microsoft application-based training because we're not experts in that field. We engage services of someone outside. We seek assistance of third party consultants regularly to develop training content and then train our trainers to train our staff [</w:t>
      </w:r>
      <w:r w:rsidR="008D1AB0" w:rsidRPr="006265AF">
        <w:rPr>
          <w:sz w:val="17"/>
          <w:szCs w:val="17"/>
        </w:rPr>
        <w:t>Public Administration and Safety</w:t>
      </w:r>
      <w:r w:rsidRPr="006265AF">
        <w:rPr>
          <w:sz w:val="17"/>
          <w:szCs w:val="17"/>
        </w:rPr>
        <w:t>].</w:t>
      </w:r>
    </w:p>
    <w:p w14:paraId="1FD882E8" w14:textId="77777777" w:rsidR="00B97DEA" w:rsidRPr="006265AF" w:rsidRDefault="00B97DEA" w:rsidP="00B97DEA">
      <w:pPr>
        <w:spacing w:before="120" w:after="120" w:line="360" w:lineRule="auto"/>
        <w:ind w:left="1134" w:right="992"/>
        <w:rPr>
          <w:sz w:val="17"/>
          <w:szCs w:val="17"/>
        </w:rPr>
      </w:pPr>
    </w:p>
    <w:p w14:paraId="5022CAB5" w14:textId="0C7C2E68" w:rsidR="00B97DEA" w:rsidRPr="006265AF" w:rsidRDefault="00B97DEA" w:rsidP="00B97DEA">
      <w:pPr>
        <w:spacing w:before="120" w:after="120" w:line="360" w:lineRule="auto"/>
        <w:ind w:left="1134" w:right="992"/>
        <w:rPr>
          <w:sz w:val="17"/>
          <w:szCs w:val="17"/>
        </w:rPr>
      </w:pPr>
      <w:r w:rsidRPr="006265AF">
        <w:rPr>
          <w:sz w:val="17"/>
          <w:szCs w:val="17"/>
        </w:rPr>
        <w:t>We actually provide some training on IT for the particular systems and then some of them; they just have to learn as they go [Transport</w:t>
      </w:r>
      <w:r w:rsidR="008D1AB0" w:rsidRPr="006265AF">
        <w:rPr>
          <w:sz w:val="17"/>
          <w:szCs w:val="17"/>
        </w:rPr>
        <w:t>, Postal and Warehousing</w:t>
      </w:r>
      <w:r w:rsidRPr="006265AF">
        <w:rPr>
          <w:sz w:val="17"/>
          <w:szCs w:val="17"/>
        </w:rPr>
        <w:t>].</w:t>
      </w:r>
    </w:p>
    <w:p w14:paraId="61C76615" w14:textId="77777777" w:rsidR="00B97DEA" w:rsidRPr="006265AF" w:rsidRDefault="00B97DEA" w:rsidP="00B97DEA">
      <w:pPr>
        <w:spacing w:before="120" w:after="120" w:line="360" w:lineRule="auto"/>
        <w:ind w:right="992"/>
        <w:rPr>
          <w:sz w:val="17"/>
          <w:szCs w:val="17"/>
        </w:rPr>
      </w:pPr>
    </w:p>
    <w:p w14:paraId="39A415C9" w14:textId="7297F1EB" w:rsidR="00B97DEA" w:rsidRPr="006265AF" w:rsidRDefault="00B97DEA" w:rsidP="00B97DEA">
      <w:pPr>
        <w:spacing w:before="120" w:after="120" w:line="360" w:lineRule="auto"/>
        <w:ind w:left="1134" w:right="992"/>
        <w:rPr>
          <w:sz w:val="17"/>
          <w:szCs w:val="17"/>
        </w:rPr>
      </w:pPr>
      <w:r w:rsidRPr="006265AF">
        <w:rPr>
          <w:sz w:val="17"/>
          <w:szCs w:val="17"/>
        </w:rPr>
        <w:t xml:space="preserve">The simulator is a classic example of that. Here they are being introduced to a whole new gamut of operations through a simulator. So your training staff had to be upskilled in computer and data technology to be able to operate systems, so that they can get the best outcome for the operations </w:t>
      </w:r>
      <w:r w:rsidR="00142633" w:rsidRPr="006265AF">
        <w:rPr>
          <w:sz w:val="17"/>
          <w:szCs w:val="17"/>
        </w:rPr>
        <w:t>[Transport, Postal and Warehousing</w:t>
      </w:r>
      <w:r w:rsidRPr="006265AF">
        <w:rPr>
          <w:sz w:val="17"/>
          <w:szCs w:val="17"/>
        </w:rPr>
        <w:t>].</w:t>
      </w:r>
    </w:p>
    <w:bookmarkEnd w:id="54"/>
    <w:p w14:paraId="6AA4A1F4" w14:textId="214933BF" w:rsidR="00B97DEA" w:rsidRPr="006265AF" w:rsidRDefault="00B97DEA" w:rsidP="00B97DEA">
      <w:pPr>
        <w:pStyle w:val="Text"/>
      </w:pPr>
      <w:r w:rsidRPr="006265AF">
        <w:t>Some firms even invested in costly training assets like simulators. These</w:t>
      </w:r>
      <w:r w:rsidR="00142633" w:rsidRPr="006265AF">
        <w:t>,</w:t>
      </w:r>
      <w:r w:rsidRPr="006265AF">
        <w:t xml:space="preserve"> however</w:t>
      </w:r>
      <w:r w:rsidR="00142633" w:rsidRPr="006265AF">
        <w:t>,</w:t>
      </w:r>
      <w:r w:rsidRPr="006265AF">
        <w:t xml:space="preserve"> tended to be those that specialised in the provision of high-end services within the selected sectors and whose growth and competitiveness was technology driven. </w:t>
      </w:r>
    </w:p>
    <w:p w14:paraId="48E60573" w14:textId="03F7EE29" w:rsidR="00B97DEA" w:rsidRPr="006265AF" w:rsidRDefault="00B97DEA" w:rsidP="00B97DEA">
      <w:pPr>
        <w:pStyle w:val="Text"/>
      </w:pPr>
      <w:r w:rsidRPr="006265AF">
        <w:t xml:space="preserve">In their staff recruitment, these companies in this category tended to be much more explicit about the types and levels of skills desired for jobs they advertised, as explained below by a representative of a </w:t>
      </w:r>
      <w:r w:rsidR="008D1AB0" w:rsidRPr="006265AF">
        <w:t xml:space="preserve">Public Administration and Safety </w:t>
      </w:r>
      <w:r w:rsidRPr="006265AF">
        <w:t>organisation</w:t>
      </w:r>
      <w:r w:rsidR="00142633" w:rsidRPr="006265AF">
        <w:t>:</w:t>
      </w:r>
      <w:r w:rsidRPr="006265AF">
        <w:t xml:space="preserve">  </w:t>
      </w:r>
    </w:p>
    <w:p w14:paraId="3B6BF7A0" w14:textId="570FD961" w:rsidR="00B97DEA" w:rsidRPr="006265AF" w:rsidRDefault="00B97DEA" w:rsidP="00B97DEA">
      <w:pPr>
        <w:spacing w:before="120" w:after="120" w:line="360" w:lineRule="auto"/>
        <w:ind w:left="1134" w:right="1134"/>
        <w:rPr>
          <w:sz w:val="17"/>
          <w:szCs w:val="17"/>
        </w:rPr>
      </w:pPr>
      <w:r w:rsidRPr="006265AF">
        <w:rPr>
          <w:sz w:val="17"/>
          <w:szCs w:val="17"/>
        </w:rPr>
        <w:t>…we have an expectation that they have those skills before they come to us, particularly because the Certificate III in Correctional Practice is linked to their first 13 weeks of training and in the Centre Management Units, in the Certificate III, they’ve got to have Oral Communication at Level 4 and Written Communication at Level 4, so we have to test those extensively during our recruitment process and if people don’t make them, we don’t employ them [</w:t>
      </w:r>
      <w:r w:rsidR="008D1AB0" w:rsidRPr="00647D01">
        <w:rPr>
          <w:sz w:val="17"/>
          <w:szCs w:val="17"/>
        </w:rPr>
        <w:t>Public Administration and Safety</w:t>
      </w:r>
      <w:r w:rsidRPr="006265AF">
        <w:rPr>
          <w:sz w:val="17"/>
          <w:szCs w:val="17"/>
        </w:rPr>
        <w:t>].</w:t>
      </w:r>
    </w:p>
    <w:p w14:paraId="15212A1D" w14:textId="6E37533E" w:rsidR="00B97DEA" w:rsidRPr="006265AF" w:rsidRDefault="00B97DEA" w:rsidP="00B97DEA">
      <w:pPr>
        <w:pStyle w:val="Text"/>
      </w:pPr>
      <w:r w:rsidRPr="006265AF">
        <w:t xml:space="preserve">These </w:t>
      </w:r>
      <w:r w:rsidR="00142633" w:rsidRPr="006265AF">
        <w:t xml:space="preserve">‘aggressive technology adopter’ </w:t>
      </w:r>
      <w:r w:rsidRPr="006265AF">
        <w:t xml:space="preserve">firms were mostly located at the high-end of business, particularly in the </w:t>
      </w:r>
      <w:r w:rsidR="00142633" w:rsidRPr="006265AF">
        <w:t>Transport, Postal and Warehousing industry</w:t>
      </w:r>
      <w:r w:rsidRPr="006265AF">
        <w:t xml:space="preserve">, that is, they commanded greater market share and tended to have a stronger capital base. They were therefore much more advanced in their workplace digitalisation than the rest. Clearly, not only do they have a clear idea of the skills new employees should have they also are clear on what qualifications they should be able to produce. </w:t>
      </w:r>
      <w:r w:rsidRPr="006265AF">
        <w:lastRenderedPageBreak/>
        <w:t>The position description for their recruitment would therefore be specific in the requirement for not only digital skills</w:t>
      </w:r>
      <w:r w:rsidR="00142633" w:rsidRPr="006265AF">
        <w:t>,</w:t>
      </w:r>
      <w:r w:rsidRPr="006265AF">
        <w:t xml:space="preserve"> but specific levels of performance depending on the jobs. It is these organisations which aimed to attract already trained and appropriately qualified workers by projecting an ‘employer of choice’ image. It was expected that the applicants would come from the existing general pool of trained college graduates but preferably from other companies whereby they will have gained practical experience in addition to their education and training qualifications</w:t>
      </w:r>
      <w:r w:rsidR="00142633" w:rsidRPr="006265AF">
        <w:t>:</w:t>
      </w:r>
    </w:p>
    <w:p w14:paraId="60942073" w14:textId="0F56A55C" w:rsidR="00B97DEA" w:rsidRPr="006265AF" w:rsidRDefault="00B97DEA" w:rsidP="00B97DEA">
      <w:pPr>
        <w:spacing w:before="120" w:after="120" w:line="360" w:lineRule="auto"/>
        <w:ind w:left="1134" w:right="850"/>
        <w:rPr>
          <w:sz w:val="17"/>
          <w:szCs w:val="17"/>
        </w:rPr>
      </w:pPr>
      <w:r w:rsidRPr="006265AF">
        <w:rPr>
          <w:sz w:val="17"/>
          <w:szCs w:val="17"/>
        </w:rPr>
        <w:t xml:space="preserve">We look for college graduates or any properly trained and qualified people…. But we rather, even better if they have working, industry experience, that is very important </w:t>
      </w:r>
      <w:r w:rsidR="00142633" w:rsidRPr="006265AF">
        <w:rPr>
          <w:sz w:val="17"/>
          <w:szCs w:val="17"/>
        </w:rPr>
        <w:t>[</w:t>
      </w:r>
      <w:r w:rsidR="00B83FFF" w:rsidRPr="006265AF">
        <w:rPr>
          <w:sz w:val="17"/>
          <w:szCs w:val="17"/>
        </w:rPr>
        <w:t>Transport, Postal and Warehousing</w:t>
      </w:r>
      <w:r w:rsidR="00142633" w:rsidRPr="006265AF">
        <w:rPr>
          <w:sz w:val="17"/>
          <w:szCs w:val="17"/>
        </w:rPr>
        <w:t>].</w:t>
      </w:r>
    </w:p>
    <w:p w14:paraId="003950BE" w14:textId="77777777" w:rsidR="00B97DEA" w:rsidRPr="006265AF" w:rsidRDefault="00B97DEA" w:rsidP="00B97DEA">
      <w:pPr>
        <w:pStyle w:val="Text"/>
      </w:pPr>
      <w:r w:rsidRPr="006265AF">
        <w:t xml:space="preserve">There was also a general expectation that if people possessed higher qualifications, they would have a good standard of computer literacy. </w:t>
      </w:r>
    </w:p>
    <w:p w14:paraId="31DB2FEA" w14:textId="77777777" w:rsidR="00B97DEA" w:rsidRPr="006265AF" w:rsidRDefault="00B97DEA" w:rsidP="00B97DEA">
      <w:pPr>
        <w:pStyle w:val="Text"/>
      </w:pPr>
      <w:r w:rsidRPr="006265AF">
        <w:t>However, even in these broad categories of firms, it was common that the workforce was divided into units whose work required higher-level digital competency and those where only the basic level skills were necessary. For example, one large transport firm was clear on the essential role of technology and digital skills in their future competitiveness but seemed to put different levels of pressure at different occupational levels and different occupational units. In this regard the manager said the following with regard to truck drivers:</w:t>
      </w:r>
    </w:p>
    <w:p w14:paraId="1BEC1E22" w14:textId="0175B842" w:rsidR="00B97DEA" w:rsidRPr="006265AF" w:rsidRDefault="00B97DEA" w:rsidP="00B97DEA">
      <w:pPr>
        <w:spacing w:before="120" w:after="120" w:line="360" w:lineRule="auto"/>
        <w:ind w:left="1134" w:right="850"/>
        <w:jc w:val="both"/>
        <w:rPr>
          <w:sz w:val="17"/>
          <w:szCs w:val="17"/>
        </w:rPr>
      </w:pPr>
      <w:r w:rsidRPr="006265AF">
        <w:rPr>
          <w:sz w:val="17"/>
          <w:szCs w:val="17"/>
        </w:rPr>
        <w:t>With the technology that’s out there now, there’s no rush to go out – for the driver’s, I’m talking about – there’s probably not a rush to go there and advertise for computer literate truck drivers, but you’ll probably see it at some stage… It’s probably not such a tick in the box if they don’t have certain digital skills. You just want to employ them so they can drive the truck – that’s the main thing. But I don’t think it’s a deal breaker if they came in and they don’t have computer skills and things like that, no. That can be developed when they come in [</w:t>
      </w:r>
      <w:r w:rsidR="00B83FFF" w:rsidRPr="006265AF">
        <w:rPr>
          <w:sz w:val="17"/>
          <w:szCs w:val="17"/>
        </w:rPr>
        <w:t>Transport, Postal and Warehousing</w:t>
      </w:r>
      <w:r w:rsidRPr="006265AF">
        <w:rPr>
          <w:sz w:val="17"/>
          <w:szCs w:val="17"/>
        </w:rPr>
        <w:t>].</w:t>
      </w:r>
    </w:p>
    <w:p w14:paraId="34EA4837" w14:textId="7C924F0D" w:rsidR="00B97DEA" w:rsidRPr="006265AF" w:rsidRDefault="00B97DEA" w:rsidP="00B97DEA">
      <w:pPr>
        <w:pStyle w:val="Heading3"/>
      </w:pPr>
      <w:bookmarkStart w:id="55" w:name="_Toc496179232"/>
      <w:bookmarkStart w:id="56" w:name="_Toc514855385"/>
      <w:r w:rsidRPr="006265AF">
        <w:t xml:space="preserve">Keen </w:t>
      </w:r>
      <w:r w:rsidR="00B83FFF" w:rsidRPr="006265AF">
        <w:t>t</w:t>
      </w:r>
      <w:r w:rsidRPr="006265AF">
        <w:t xml:space="preserve">echnology </w:t>
      </w:r>
      <w:r w:rsidR="00B83FFF" w:rsidRPr="006265AF">
        <w:t>a</w:t>
      </w:r>
      <w:r w:rsidRPr="006265AF">
        <w:t xml:space="preserve">dopters with a </w:t>
      </w:r>
      <w:r w:rsidR="00B83FFF" w:rsidRPr="006265AF">
        <w:t>c</w:t>
      </w:r>
      <w:r w:rsidRPr="006265AF">
        <w:t xml:space="preserve">autious </w:t>
      </w:r>
      <w:r w:rsidR="00B83FFF" w:rsidRPr="006265AF">
        <w:t>w</w:t>
      </w:r>
      <w:r w:rsidRPr="006265AF">
        <w:t xml:space="preserve">orkforce </w:t>
      </w:r>
      <w:r w:rsidR="00B83FFF" w:rsidRPr="006265AF">
        <w:t>d</w:t>
      </w:r>
      <w:r w:rsidRPr="006265AF">
        <w:t xml:space="preserve">igital </w:t>
      </w:r>
      <w:r w:rsidR="00B83FFF" w:rsidRPr="006265AF">
        <w:t>s</w:t>
      </w:r>
      <w:r w:rsidRPr="006265AF">
        <w:t xml:space="preserve">kills </w:t>
      </w:r>
      <w:r w:rsidR="00B83FFF" w:rsidRPr="006265AF">
        <w:t>d</w:t>
      </w:r>
      <w:r w:rsidRPr="006265AF">
        <w:t xml:space="preserve">evelopment </w:t>
      </w:r>
      <w:r w:rsidR="00B83FFF" w:rsidRPr="006265AF">
        <w:t>a</w:t>
      </w:r>
      <w:r w:rsidRPr="006265AF">
        <w:t>genda</w:t>
      </w:r>
      <w:bookmarkEnd w:id="55"/>
      <w:bookmarkEnd w:id="56"/>
      <w:r w:rsidRPr="006265AF">
        <w:t xml:space="preserve"> </w:t>
      </w:r>
    </w:p>
    <w:p w14:paraId="1AE13628" w14:textId="606584E4" w:rsidR="00B97DEA" w:rsidRPr="006265AF" w:rsidRDefault="00B97DEA" w:rsidP="00B97DEA">
      <w:pPr>
        <w:pStyle w:val="Text"/>
      </w:pPr>
      <w:r w:rsidRPr="006265AF">
        <w:t>Some employers seem</w:t>
      </w:r>
      <w:r w:rsidR="00E60645" w:rsidRPr="006265AF">
        <w:t>ed</w:t>
      </w:r>
      <w:r w:rsidRPr="006265AF">
        <w:t xml:space="preserve"> to recognise that rapid technological change was occurring within their industry resulting in competitive pressures for their organisations to adopt new technologies and upgrade skills but, unlike those identified above, they were taking a cautious approach to technological change due to internal dynamics within their operations. </w:t>
      </w:r>
    </w:p>
    <w:p w14:paraId="4CE75DA5" w14:textId="1C2A7659" w:rsidR="00B97DEA" w:rsidRPr="006265AF" w:rsidRDefault="00B97DEA" w:rsidP="00B97DEA">
      <w:pPr>
        <w:pStyle w:val="Text"/>
      </w:pPr>
      <w:r w:rsidRPr="006265AF">
        <w:t xml:space="preserve">The dominant explanation provided for this more gradual approach to technological change was that the introduction of radical changes to the technologies might jeopardise their current productivity due to an overall shortage of people with the digital skills </w:t>
      </w:r>
      <w:r w:rsidR="00F51F38" w:rsidRPr="006265AF">
        <w:t>required</w:t>
      </w:r>
      <w:r w:rsidRPr="006265AF">
        <w:t xml:space="preserve"> to implement such change and still maintain high productivity and competitiveness. Instead they maintained production processes with minimal essential technologies, which explains their basic, low level view of digital skills requirement. When recruiting new workers, these organisations did not impose a digital skills requirement, apparently, because as explained by one interviewee, such a requirement might discourage applicants from their traditional recruitment socio-demographic catchments. Furthermore, they were hesitant to introduce radical changes to workplace technologies for fear of provoking techno-resistance from their existing workforce who possessed little or no digital skills. The strategy for these organisations was to undertake slow and gradual change while ensuring that current productivity levels were not seriously undermined and at the same time educating their workforce about the importance of new workplace technologies with the aim of introducing cultural change. </w:t>
      </w:r>
    </w:p>
    <w:p w14:paraId="630056DC" w14:textId="5448CC65" w:rsidR="00B97DEA" w:rsidRPr="006265AF" w:rsidRDefault="00B97DEA" w:rsidP="00B97DEA">
      <w:pPr>
        <w:pStyle w:val="Text"/>
      </w:pPr>
      <w:r w:rsidRPr="006265AF">
        <w:lastRenderedPageBreak/>
        <w:t xml:space="preserve">In </w:t>
      </w:r>
      <w:r w:rsidR="00F51F38" w:rsidRPr="006265AF">
        <w:t xml:space="preserve">such </w:t>
      </w:r>
      <w:r w:rsidRPr="006265AF">
        <w:t>discussion</w:t>
      </w:r>
      <w:r w:rsidR="00F51F38" w:rsidRPr="006265AF">
        <w:t>s,</w:t>
      </w:r>
      <w:r w:rsidRPr="006265AF">
        <w:t xml:space="preserve"> reference was </w:t>
      </w:r>
      <w:r w:rsidR="00F51F38" w:rsidRPr="006265AF">
        <w:t xml:space="preserve">regularly </w:t>
      </w:r>
      <w:r w:rsidRPr="006265AF">
        <w:t xml:space="preserve">made to what might be described as the typical employee at these organisations. Some of the key features presented included age, that the majority of the workforce were older workers who had stayed at the organisation for a long time and established a particular way of working. </w:t>
      </w:r>
      <w:bookmarkStart w:id="57" w:name="_Hlk518659965"/>
      <w:r w:rsidRPr="006265AF">
        <w:t>According to employer interviews, these workers tended to present the greatest resistance to new technologies and rapid and radical transformation to the way of working. The following quotes illustrate this issue:</w:t>
      </w:r>
    </w:p>
    <w:p w14:paraId="6F1A608A" w14:textId="75917029" w:rsidR="00B97DEA" w:rsidRPr="006265AF" w:rsidRDefault="00B97DEA" w:rsidP="00B97DEA">
      <w:pPr>
        <w:spacing w:before="120" w:after="120" w:line="360" w:lineRule="auto"/>
        <w:ind w:left="1134" w:right="850"/>
        <w:jc w:val="both"/>
        <w:rPr>
          <w:sz w:val="17"/>
          <w:szCs w:val="17"/>
        </w:rPr>
      </w:pPr>
      <w:r w:rsidRPr="006265AF">
        <w:rPr>
          <w:sz w:val="17"/>
          <w:szCs w:val="17"/>
        </w:rPr>
        <w:t xml:space="preserve">The area that we do struggle with is the bigger trucks and the older drivers, so guys post 40 years old. We’ve found there have been issues around them actually just having no </w:t>
      </w:r>
      <w:proofErr w:type="spellStart"/>
      <w:r w:rsidRPr="006265AF">
        <w:rPr>
          <w:sz w:val="17"/>
          <w:szCs w:val="17"/>
        </w:rPr>
        <w:t>frickin</w:t>
      </w:r>
      <w:proofErr w:type="spellEnd"/>
      <w:r w:rsidRPr="006265AF">
        <w:rPr>
          <w:sz w:val="17"/>
          <w:szCs w:val="17"/>
        </w:rPr>
        <w:t>’ idea what to do with even a smartphone [</w:t>
      </w:r>
      <w:r w:rsidR="00B83FFF" w:rsidRPr="006265AF">
        <w:rPr>
          <w:sz w:val="17"/>
          <w:szCs w:val="17"/>
        </w:rPr>
        <w:t>Transport, Postal and Warehousing</w:t>
      </w:r>
      <w:r w:rsidRPr="006265AF">
        <w:rPr>
          <w:sz w:val="17"/>
          <w:szCs w:val="17"/>
        </w:rPr>
        <w:t>]</w:t>
      </w:r>
      <w:r w:rsidR="00F51F38" w:rsidRPr="006265AF">
        <w:rPr>
          <w:sz w:val="17"/>
          <w:szCs w:val="17"/>
        </w:rPr>
        <w:t>.</w:t>
      </w:r>
    </w:p>
    <w:p w14:paraId="61F68B7C" w14:textId="77777777" w:rsidR="00B97DEA" w:rsidRPr="006265AF" w:rsidRDefault="00B97DEA" w:rsidP="00B97DEA">
      <w:pPr>
        <w:spacing w:before="120" w:after="120" w:line="360" w:lineRule="auto"/>
        <w:ind w:left="1134" w:right="850"/>
        <w:jc w:val="both"/>
        <w:rPr>
          <w:sz w:val="17"/>
          <w:szCs w:val="17"/>
        </w:rPr>
      </w:pPr>
    </w:p>
    <w:p w14:paraId="4A520FE7" w14:textId="0FDA5288" w:rsidR="00B97DEA" w:rsidRPr="006265AF" w:rsidRDefault="00B97DEA" w:rsidP="00B97DEA">
      <w:pPr>
        <w:spacing w:before="120" w:after="120" w:line="360" w:lineRule="auto"/>
        <w:ind w:left="1134" w:right="850"/>
        <w:jc w:val="both"/>
        <w:rPr>
          <w:sz w:val="17"/>
          <w:szCs w:val="17"/>
        </w:rPr>
      </w:pPr>
      <w:r w:rsidRPr="006265AF">
        <w:rPr>
          <w:sz w:val="17"/>
          <w:szCs w:val="17"/>
        </w:rPr>
        <w:t>Any form of cultural change is difficult. You’re trying to change the old guard right? Change the old ways of doing things…We have all manner of challenges that you can imagine, ranging from first of all convincing people that the change is even necessary [</w:t>
      </w:r>
      <w:r w:rsidR="005B5E3F" w:rsidRPr="006265AF">
        <w:rPr>
          <w:sz w:val="17"/>
          <w:szCs w:val="17"/>
        </w:rPr>
        <w:t>Transport, Postal and Warehousing</w:t>
      </w:r>
      <w:r w:rsidRPr="006265AF">
        <w:rPr>
          <w:sz w:val="17"/>
          <w:szCs w:val="17"/>
        </w:rPr>
        <w:t>].</w:t>
      </w:r>
    </w:p>
    <w:p w14:paraId="4938F46C" w14:textId="77777777" w:rsidR="00B97DEA" w:rsidRPr="006265AF" w:rsidRDefault="00B97DEA" w:rsidP="00B97DEA">
      <w:pPr>
        <w:spacing w:before="120" w:after="120" w:line="360" w:lineRule="auto"/>
        <w:ind w:left="1134" w:right="850"/>
        <w:jc w:val="both"/>
        <w:rPr>
          <w:sz w:val="17"/>
          <w:szCs w:val="17"/>
        </w:rPr>
      </w:pPr>
    </w:p>
    <w:p w14:paraId="2905B578" w14:textId="6788D71E" w:rsidR="00B97DEA" w:rsidRPr="006265AF" w:rsidRDefault="00B97DEA" w:rsidP="00B97DEA">
      <w:pPr>
        <w:spacing w:before="120" w:after="120" w:line="360" w:lineRule="auto"/>
        <w:ind w:left="1134" w:right="850"/>
        <w:jc w:val="both"/>
        <w:rPr>
          <w:sz w:val="17"/>
          <w:szCs w:val="17"/>
        </w:rPr>
      </w:pPr>
      <w:r w:rsidRPr="006265AF">
        <w:rPr>
          <w:sz w:val="17"/>
          <w:szCs w:val="17"/>
        </w:rPr>
        <w:t>There was a little bit of hesitation from the workforce to embrace (the use of tablet devices). We’ve got a lot of our aging workforce in the driver teams, the average age is 54 years, so there’s a lot of hesitation to use the tablet, but it was just excuses [</w:t>
      </w:r>
      <w:r w:rsidR="00B83FFF" w:rsidRPr="006265AF">
        <w:rPr>
          <w:sz w:val="17"/>
          <w:szCs w:val="17"/>
        </w:rPr>
        <w:t>Transport, Postal and Warehousing</w:t>
      </w:r>
      <w:r w:rsidRPr="006265AF">
        <w:rPr>
          <w:sz w:val="17"/>
          <w:szCs w:val="17"/>
        </w:rPr>
        <w:t>]</w:t>
      </w:r>
      <w:r w:rsidR="00F51F38" w:rsidRPr="006265AF">
        <w:rPr>
          <w:sz w:val="17"/>
          <w:szCs w:val="17"/>
        </w:rPr>
        <w:t>.</w:t>
      </w:r>
    </w:p>
    <w:bookmarkEnd w:id="57"/>
    <w:p w14:paraId="7B0BCB8B" w14:textId="01F6C8D3" w:rsidR="00B97DEA" w:rsidRPr="006265AF" w:rsidRDefault="00B97DEA" w:rsidP="00647D01">
      <w:pPr>
        <w:pStyle w:val="Text"/>
        <w:ind w:right="0"/>
      </w:pPr>
      <w:r w:rsidRPr="006265AF">
        <w:t xml:space="preserve">Another feature was their level of formal education. Interviewees explained that the majority of these older workers had commenced work at an early stage as unskilled workers with very little formal education or qualifications. This, according to the managers, meant that they were less adaptable to the kinds of changes involved in workplace digitalisation. For the majority of their workforce, i.e. for their core operations, these organisations (mostly in the </w:t>
      </w:r>
      <w:r w:rsidR="0062279E" w:rsidRPr="006265AF">
        <w:t>Transport, Postal and Warehousing industry</w:t>
      </w:r>
      <w:r w:rsidRPr="006265AF">
        <w:t>) still depended on young, unskilled/semi-skilled labour</w:t>
      </w:r>
      <w:r w:rsidR="0062279E" w:rsidRPr="006265AF">
        <w:t>,</w:t>
      </w:r>
      <w:r w:rsidRPr="006265AF">
        <w:t xml:space="preserve"> thus continuously reproducing the low-skill workforce situation. Other studies have also found that the </w:t>
      </w:r>
      <w:r w:rsidR="0062279E" w:rsidRPr="006265AF">
        <w:t>Transport, Postal and Warehousing</w:t>
      </w:r>
      <w:r w:rsidR="0062279E" w:rsidRPr="006265AF" w:rsidDel="0062279E">
        <w:t xml:space="preserve"> </w:t>
      </w:r>
      <w:r w:rsidR="0062279E" w:rsidRPr="006265AF">
        <w:t>industry</w:t>
      </w:r>
      <w:r w:rsidRPr="006265AF">
        <w:t xml:space="preserve"> struggles to attract and retain younger, educated individuals because of a professional image issue (e.g. Gekara et al</w:t>
      </w:r>
      <w:r w:rsidR="0062279E" w:rsidRPr="006265AF">
        <w:t>.</w:t>
      </w:r>
      <w:r w:rsidRPr="006265AF">
        <w:t>, 2014). Their concern, and source of hesitation towards rapid and extensive digital transformation, was therefore that they won’t be able to draw upon their traditional recruitment pool and also will not be able to attract the digitally skilled young workers</w:t>
      </w:r>
      <w:r w:rsidR="0062279E" w:rsidRPr="006265AF">
        <w:t>,</w:t>
      </w:r>
      <w:r w:rsidRPr="006265AF">
        <w:t xml:space="preserve"> which could lead them to a situation in which they confront acute workforce shortages and a negative impact on their operations and productivity. </w:t>
      </w:r>
    </w:p>
    <w:p w14:paraId="0E8C8BAF" w14:textId="00C00CD1" w:rsidR="00B97DEA" w:rsidRPr="006265AF" w:rsidRDefault="00B97DEA" w:rsidP="00B97DEA">
      <w:pPr>
        <w:pStyle w:val="Text"/>
      </w:pPr>
      <w:r w:rsidRPr="006265AF">
        <w:t xml:space="preserve">Technological obsolescence, however, was often an ongoing concern for these types of firms. In some cases, firms had sought to introduce technological improvements while relying on the existing skill sets of their workforce but creating new roles and expertise to support them in the transition to new technologies. For example, at one organisation an external support team was set up to provide continuous technical directions and support to workers out in the field. One participant from the </w:t>
      </w:r>
      <w:r w:rsidR="0062279E" w:rsidRPr="006265AF">
        <w:t>Transport, Postal and Warehousing</w:t>
      </w:r>
      <w:r w:rsidR="0062279E" w:rsidRPr="006265AF" w:rsidDel="0062279E">
        <w:t xml:space="preserve"> </w:t>
      </w:r>
      <w:r w:rsidRPr="006265AF">
        <w:t>industry described how a new role had been created to help drivers and signal technicians resolve IT related faults. When a problem occurred</w:t>
      </w:r>
      <w:r w:rsidR="0062279E" w:rsidRPr="006265AF">
        <w:t>,</w:t>
      </w:r>
      <w:r w:rsidRPr="006265AF">
        <w:t xml:space="preserve"> a driver could contact a member of the ‘asset health team’ who would then assist over the phone:   </w:t>
      </w:r>
    </w:p>
    <w:p w14:paraId="255E691E" w14:textId="40FB71C5" w:rsidR="00B97DEA" w:rsidRPr="006265AF" w:rsidRDefault="00B97DEA" w:rsidP="00B97DEA">
      <w:pPr>
        <w:spacing w:before="120" w:after="120" w:line="360" w:lineRule="auto"/>
        <w:ind w:left="1134" w:right="850"/>
        <w:jc w:val="both"/>
        <w:rPr>
          <w:sz w:val="17"/>
          <w:szCs w:val="17"/>
        </w:rPr>
      </w:pPr>
      <w:r w:rsidRPr="006265AF">
        <w:rPr>
          <w:sz w:val="17"/>
          <w:szCs w:val="17"/>
        </w:rPr>
        <w:t xml:space="preserve">One new job we've created, possibly about 15 months ago… it might have even been two years, is something that we call asset health. As opposed to asset management which is obviously maintaining the assets. The asset health team sit in the control centre and they have access to all the procedures and all the manuals and they're briefed and trained on </w:t>
      </w:r>
      <w:r w:rsidRPr="006265AF">
        <w:rPr>
          <w:sz w:val="17"/>
          <w:szCs w:val="17"/>
        </w:rPr>
        <w:lastRenderedPageBreak/>
        <w:t xml:space="preserve">all the common faults. Because the more software, the more technology you have the more little glitches that can happen where you have to reset that circuit breaker or press that button or leave it for 30 seconds. For a signal tech or a driver to remember all of that is quite prohibitive and overwhelming. So they've now got [this] call centre, where they can call and go, </w:t>
      </w:r>
      <w:r w:rsidR="00FD023A" w:rsidRPr="006265AF">
        <w:rPr>
          <w:sz w:val="17"/>
          <w:szCs w:val="17"/>
        </w:rPr>
        <w:t>‘</w:t>
      </w:r>
      <w:r w:rsidRPr="006265AF">
        <w:rPr>
          <w:sz w:val="17"/>
          <w:szCs w:val="17"/>
        </w:rPr>
        <w:t>hey I've had this ATP error code, blah, blah, blah fault. How do I fix it?</w:t>
      </w:r>
      <w:r w:rsidR="00FD023A" w:rsidRPr="006265AF">
        <w:rPr>
          <w:sz w:val="17"/>
          <w:szCs w:val="17"/>
        </w:rPr>
        <w:t>’</w:t>
      </w:r>
      <w:r w:rsidRPr="006265AF">
        <w:rPr>
          <w:sz w:val="17"/>
          <w:szCs w:val="17"/>
        </w:rPr>
        <w:t xml:space="preserve"> and someone in Perth talks them through how to fix it [</w:t>
      </w:r>
      <w:r w:rsidR="0062279E" w:rsidRPr="006265AF">
        <w:rPr>
          <w:sz w:val="17"/>
          <w:szCs w:val="17"/>
        </w:rPr>
        <w:t>Transport, Postal and Warehousing</w:t>
      </w:r>
      <w:r w:rsidRPr="006265AF">
        <w:rPr>
          <w:sz w:val="17"/>
          <w:szCs w:val="17"/>
        </w:rPr>
        <w:t>].</w:t>
      </w:r>
    </w:p>
    <w:p w14:paraId="31F37067" w14:textId="77777777" w:rsidR="00B97DEA" w:rsidRPr="006265AF" w:rsidRDefault="00B97DEA" w:rsidP="00B97DEA">
      <w:pPr>
        <w:spacing w:before="120" w:after="120" w:line="360" w:lineRule="auto"/>
        <w:ind w:right="850"/>
        <w:jc w:val="both"/>
        <w:rPr>
          <w:sz w:val="17"/>
          <w:szCs w:val="17"/>
        </w:rPr>
      </w:pPr>
    </w:p>
    <w:p w14:paraId="632BE45A" w14:textId="39515084" w:rsidR="00B97DEA" w:rsidRPr="006265AF" w:rsidRDefault="00B97DEA" w:rsidP="00B97DEA">
      <w:pPr>
        <w:spacing w:before="120" w:after="120" w:line="360" w:lineRule="auto"/>
        <w:ind w:left="1134" w:right="850"/>
        <w:jc w:val="both"/>
        <w:rPr>
          <w:sz w:val="17"/>
          <w:szCs w:val="17"/>
        </w:rPr>
      </w:pPr>
      <w:r w:rsidRPr="006265AF">
        <w:rPr>
          <w:sz w:val="17"/>
          <w:szCs w:val="17"/>
        </w:rPr>
        <w:t>The driver and the signal operator are therefore not expected to possess a technical understanding of the operations behind the digital technology.</w:t>
      </w:r>
      <w:r w:rsidR="00FD023A" w:rsidRPr="006265AF">
        <w:rPr>
          <w:sz w:val="17"/>
          <w:szCs w:val="17"/>
        </w:rPr>
        <w:t xml:space="preserve"> </w:t>
      </w:r>
      <w:r w:rsidRPr="006265AF">
        <w:rPr>
          <w:sz w:val="17"/>
          <w:szCs w:val="17"/>
        </w:rPr>
        <w:t xml:space="preserve">According to the interviewee, the driver can then focus on the core job of driving and not get </w:t>
      </w:r>
      <w:r w:rsidR="0062279E" w:rsidRPr="006265AF">
        <w:rPr>
          <w:sz w:val="17"/>
          <w:szCs w:val="17"/>
        </w:rPr>
        <w:t>‘</w:t>
      </w:r>
      <w:r w:rsidRPr="006265AF">
        <w:rPr>
          <w:sz w:val="17"/>
          <w:szCs w:val="17"/>
        </w:rPr>
        <w:t>bogged down with all the digital mumbo jumbo</w:t>
      </w:r>
      <w:r w:rsidR="0062279E" w:rsidRPr="006265AF">
        <w:rPr>
          <w:sz w:val="17"/>
          <w:szCs w:val="17"/>
        </w:rPr>
        <w:t>’</w:t>
      </w:r>
      <w:r w:rsidRPr="006265AF">
        <w:rPr>
          <w:sz w:val="17"/>
          <w:szCs w:val="17"/>
        </w:rPr>
        <w:t xml:space="preserve"> [</w:t>
      </w:r>
      <w:r w:rsidR="00DE2DBD" w:rsidRPr="006265AF">
        <w:rPr>
          <w:sz w:val="17"/>
          <w:szCs w:val="17"/>
        </w:rPr>
        <w:t>Transport, Postal and Warehousing</w:t>
      </w:r>
      <w:r w:rsidRPr="006265AF">
        <w:rPr>
          <w:sz w:val="17"/>
          <w:szCs w:val="17"/>
        </w:rPr>
        <w:t xml:space="preserve">]. </w:t>
      </w:r>
    </w:p>
    <w:p w14:paraId="25E42EBB" w14:textId="77777777" w:rsidR="00B97DEA" w:rsidRPr="006265AF" w:rsidRDefault="00B97DEA" w:rsidP="00B97DEA">
      <w:pPr>
        <w:pStyle w:val="Text"/>
      </w:pPr>
      <w:r w:rsidRPr="006265AF">
        <w:t>In this example, the driver was not expected to resolve such issues. In some cases, this was presented as a way of circumventing the problem of older, techno-resistant workers:</w:t>
      </w:r>
    </w:p>
    <w:p w14:paraId="11FF4152" w14:textId="7F8AAB92" w:rsidR="00B97DEA" w:rsidRPr="006265AF" w:rsidRDefault="00B97DEA" w:rsidP="00B97DEA">
      <w:pPr>
        <w:spacing w:before="120" w:after="120" w:line="360" w:lineRule="auto"/>
        <w:ind w:left="1134" w:right="1134"/>
        <w:rPr>
          <w:sz w:val="17"/>
          <w:szCs w:val="17"/>
        </w:rPr>
      </w:pPr>
      <w:r w:rsidRPr="006265AF">
        <w:rPr>
          <w:sz w:val="17"/>
          <w:szCs w:val="17"/>
        </w:rPr>
        <w:t>But from a driver perspective if the skills aren't there these things can be taught very quickly. If they can drive a truck and they can tie a load, they're far more valuable to me [</w:t>
      </w:r>
      <w:r w:rsidR="00DE2DBD" w:rsidRPr="006265AF">
        <w:rPr>
          <w:sz w:val="17"/>
          <w:szCs w:val="17"/>
        </w:rPr>
        <w:t>Transport, Postal and Warehousing</w:t>
      </w:r>
      <w:r w:rsidRPr="006265AF">
        <w:rPr>
          <w:sz w:val="17"/>
          <w:szCs w:val="17"/>
        </w:rPr>
        <w:t>].</w:t>
      </w:r>
    </w:p>
    <w:p w14:paraId="0879A3A2" w14:textId="2AAF7AED" w:rsidR="00B97DEA" w:rsidRPr="006265AF" w:rsidRDefault="00B97DEA" w:rsidP="00B97DEA">
      <w:pPr>
        <w:pStyle w:val="Heading3"/>
      </w:pPr>
      <w:bookmarkStart w:id="58" w:name="_Toc496179233"/>
      <w:bookmarkStart w:id="59" w:name="_Toc514855386"/>
      <w:r w:rsidRPr="006265AF">
        <w:t xml:space="preserve">Slow </w:t>
      </w:r>
      <w:r w:rsidR="00DE2DBD" w:rsidRPr="006265AF">
        <w:t>t</w:t>
      </w:r>
      <w:r w:rsidRPr="006265AF">
        <w:t xml:space="preserve">echnology </w:t>
      </w:r>
      <w:r w:rsidR="00DE2DBD" w:rsidRPr="006265AF">
        <w:t>a</w:t>
      </w:r>
      <w:r w:rsidRPr="006265AF">
        <w:t xml:space="preserve">dopters with </w:t>
      </w:r>
      <w:r w:rsidR="00DE2DBD" w:rsidRPr="006265AF">
        <w:t>lax w</w:t>
      </w:r>
      <w:r w:rsidRPr="006265AF">
        <w:t xml:space="preserve">orkforce </w:t>
      </w:r>
      <w:r w:rsidR="00DE2DBD" w:rsidRPr="006265AF">
        <w:t>d</w:t>
      </w:r>
      <w:r w:rsidRPr="006265AF">
        <w:t xml:space="preserve">igital </w:t>
      </w:r>
      <w:r w:rsidR="00DE2DBD" w:rsidRPr="006265AF">
        <w:t>s</w:t>
      </w:r>
      <w:r w:rsidRPr="006265AF">
        <w:t xml:space="preserve">kills </w:t>
      </w:r>
      <w:r w:rsidR="00DE2DBD" w:rsidRPr="006265AF">
        <w:t>d</w:t>
      </w:r>
      <w:r w:rsidRPr="006265AF">
        <w:t xml:space="preserve">evelopment </w:t>
      </w:r>
      <w:r w:rsidR="00DE2DBD" w:rsidRPr="006265AF">
        <w:t>a</w:t>
      </w:r>
      <w:r w:rsidRPr="006265AF">
        <w:t>genda</w:t>
      </w:r>
      <w:bookmarkEnd w:id="58"/>
      <w:bookmarkEnd w:id="59"/>
      <w:r w:rsidRPr="006265AF">
        <w:t xml:space="preserve"> </w:t>
      </w:r>
    </w:p>
    <w:p w14:paraId="3D874436" w14:textId="31A7FB71" w:rsidR="00B97DEA" w:rsidRPr="006265AF" w:rsidRDefault="00B97DEA" w:rsidP="00B97DEA">
      <w:pPr>
        <w:pStyle w:val="Text"/>
      </w:pPr>
      <w:r w:rsidRPr="006265AF">
        <w:t>The third approach adopted by employers is one which they pursue digital transformation of their organisations with an appreciation of the growing need for digital skills among the general workforce but, from a recruitment and skill development perspective, they adopt the view that these skills are easily acquired through on-the-job and off-the-job experiences in working with digital technologies.  There is also a tendency among this group of employers to expect new recruit</w:t>
      </w:r>
      <w:r w:rsidR="00E60645" w:rsidRPr="006265AF">
        <w:t>s</w:t>
      </w:r>
      <w:r w:rsidRPr="006265AF">
        <w:t xml:space="preserve"> have these skills before they come to them (i.e. ‘digital ready’).  </w:t>
      </w:r>
    </w:p>
    <w:p w14:paraId="0950949A" w14:textId="060DFFBA" w:rsidR="00B97DEA" w:rsidRPr="006265AF" w:rsidRDefault="00B97DEA" w:rsidP="00B97DEA">
      <w:pPr>
        <w:pStyle w:val="Text"/>
      </w:pPr>
      <w:r w:rsidRPr="006265AF">
        <w:t xml:space="preserve">To a great extent </w:t>
      </w:r>
      <w:r w:rsidR="00E60645" w:rsidRPr="006265AF">
        <w:t xml:space="preserve">these employers </w:t>
      </w:r>
      <w:r w:rsidRPr="006265AF">
        <w:t xml:space="preserve">shared the view, with the second group, that most of what the workforce needed were ordinary, basic device operations skills. Thus, interviewees talked of their expectation that people’s ordinary usage of digital devices such as smartphones and digital tablets are easily transferrable to the workplace. On the other hand, this group also resembled those in the first group in that they recognised that digital skills of a higher level were becoming increasingly critical. Their difference, however, was that they were not prepared to invest in workforce training. Instead, they were more interested in, as one interviewee explained, </w:t>
      </w:r>
      <w:r w:rsidR="00E60645" w:rsidRPr="006265AF">
        <w:t>‘</w:t>
      </w:r>
      <w:r w:rsidRPr="006265AF">
        <w:t>attracting the best digital minds by being an employer of choice</w:t>
      </w:r>
      <w:r w:rsidR="00E60645" w:rsidRPr="006265AF">
        <w:t>’</w:t>
      </w:r>
      <w:r w:rsidRPr="006265AF">
        <w:t xml:space="preserve"> (</w:t>
      </w:r>
      <w:r w:rsidR="00E60645" w:rsidRPr="006265AF">
        <w:t>Transport, Postal and Warehousing</w:t>
      </w:r>
      <w:r w:rsidRPr="006265AF">
        <w:t>). Considering that these were generally slow adopters, what the interviewer means by ‘best digital minds’ most likely refers to the skills they need at the particular time for a particular purpose</w:t>
      </w:r>
      <w:r w:rsidR="000711E6" w:rsidRPr="006265AF">
        <w:t>,</w:t>
      </w:r>
      <w:r w:rsidRPr="006265AF">
        <w:t xml:space="preserve"> </w:t>
      </w:r>
      <w:r w:rsidR="000711E6" w:rsidRPr="006265AF">
        <w:t xml:space="preserve">thus </w:t>
      </w:r>
      <w:r w:rsidRPr="006265AF">
        <w:t xml:space="preserve">not exactly in the sense as used </w:t>
      </w:r>
      <w:r w:rsidR="000711E6" w:rsidRPr="006265AF">
        <w:t>by</w:t>
      </w:r>
      <w:r w:rsidRPr="006265AF">
        <w:t xml:space="preserve"> the first group. These employers tended to specify certain levels of digital skills in their recruitment with the expectation that they will attract appropriately trained and qualified people</w:t>
      </w:r>
      <w:r w:rsidR="000711E6" w:rsidRPr="006265AF">
        <w:t>:</w:t>
      </w:r>
    </w:p>
    <w:p w14:paraId="7FB5C556" w14:textId="439FD4C9" w:rsidR="00B97DEA" w:rsidRPr="006265AF" w:rsidRDefault="00B97DEA" w:rsidP="00B97DEA">
      <w:pPr>
        <w:spacing w:before="120" w:after="120" w:line="360" w:lineRule="auto"/>
        <w:ind w:left="1134" w:right="850"/>
        <w:jc w:val="both"/>
        <w:rPr>
          <w:sz w:val="17"/>
          <w:szCs w:val="17"/>
        </w:rPr>
      </w:pPr>
      <w:bookmarkStart w:id="60" w:name="_Hlk518660253"/>
      <w:r w:rsidRPr="006265AF">
        <w:rPr>
          <w:sz w:val="17"/>
          <w:szCs w:val="17"/>
        </w:rPr>
        <w:t xml:space="preserve">We want to attract the best people, with the right skills… we pay well and treat our people well and provide opportunities for development… we get people with the right skills because we are an employer of choice </w:t>
      </w:r>
      <w:r w:rsidR="000711E6" w:rsidRPr="006265AF">
        <w:rPr>
          <w:sz w:val="17"/>
          <w:szCs w:val="17"/>
        </w:rPr>
        <w:t>[Transport, Postal and Warehousing].</w:t>
      </w:r>
    </w:p>
    <w:bookmarkEnd w:id="60"/>
    <w:p w14:paraId="7B606142" w14:textId="10371DE2" w:rsidR="00B97DEA" w:rsidRPr="006265AF" w:rsidRDefault="00B97DEA" w:rsidP="00B97DEA">
      <w:pPr>
        <w:pStyle w:val="Text"/>
      </w:pPr>
      <w:r w:rsidRPr="006265AF">
        <w:t xml:space="preserve">An additional skills strategy for organisations pursuing </w:t>
      </w:r>
      <w:r w:rsidR="00707CB2" w:rsidRPr="006265AF">
        <w:t xml:space="preserve">slow </w:t>
      </w:r>
      <w:r w:rsidRPr="006265AF">
        <w:t xml:space="preserve">digital transformation was to rely on contract firms for certain activities and tasks which required a higher level of digital skills than the company was able to recruit and retain in-house. For example, in port operations, certain aspects of delivery and collection scheduling were outsourced to an independent external ‘one-stop solutions’ </w:t>
      </w:r>
      <w:r w:rsidRPr="006265AF">
        <w:lastRenderedPageBreak/>
        <w:t xml:space="preserve">company. This means that those sets of skills did not have to be developed and maintained internally and could be acquired immediately.  In the longer-term, however, firms pursuing such a strategy will need to invest in training and the digital upskilling of their workforce in order to develop internal capabilities.   </w:t>
      </w:r>
    </w:p>
    <w:p w14:paraId="3B802C45" w14:textId="129CFA63" w:rsidR="00B97DEA" w:rsidRPr="006265AF" w:rsidRDefault="00B97DEA" w:rsidP="00B97DEA">
      <w:pPr>
        <w:pStyle w:val="Text"/>
      </w:pPr>
      <w:r w:rsidRPr="006265AF">
        <w:t>Note, however, that while it was possible to make these broad distinctions in the skill acquisition approaches at different groups of companies</w:t>
      </w:r>
      <w:r w:rsidR="00707CB2" w:rsidRPr="006265AF">
        <w:t xml:space="preserve"> (aggressive, keen and slow)</w:t>
      </w:r>
      <w:r w:rsidRPr="006265AF">
        <w:t xml:space="preserve">, the situation is far more complex and less clear cut. The boundaries between the </w:t>
      </w:r>
      <w:r w:rsidR="00707CB2" w:rsidRPr="006265AF">
        <w:t xml:space="preserve">three </w:t>
      </w:r>
      <w:r w:rsidRPr="006265AF">
        <w:t>approaches identified</w:t>
      </w:r>
      <w:r w:rsidR="00707CB2" w:rsidRPr="006265AF">
        <w:t xml:space="preserve"> </w:t>
      </w:r>
      <w:r w:rsidRPr="006265AF">
        <w:t>were not always straightforward</w:t>
      </w:r>
      <w:r w:rsidR="00707CB2" w:rsidRPr="006265AF">
        <w:t>,</w:t>
      </w:r>
      <w:r w:rsidRPr="006265AF">
        <w:t xml:space="preserve"> with some employer approaches cutting across these different categories and adopting various combinations of approaches.  Furthermore, </w:t>
      </w:r>
      <w:r w:rsidR="00707CB2" w:rsidRPr="006265AF">
        <w:t xml:space="preserve">the </w:t>
      </w:r>
      <w:r w:rsidRPr="006265AF">
        <w:t xml:space="preserve">approach adopted was also determined by what occupational type and levels the companies were recruiting for. </w:t>
      </w:r>
    </w:p>
    <w:p w14:paraId="45908D3A" w14:textId="59292BA5" w:rsidR="00B97DEA" w:rsidRPr="006265AF" w:rsidRDefault="00B97DEA" w:rsidP="00B97DEA">
      <w:pPr>
        <w:pStyle w:val="Text"/>
      </w:pPr>
      <w:r w:rsidRPr="006265AF">
        <w:t xml:space="preserve">Nevertheless, although the three broad approaches are apparent in the employer interviews, the majority of the organisations aligned with the second and third approaches.  </w:t>
      </w:r>
      <w:r w:rsidR="00E327FF" w:rsidRPr="006265AF">
        <w:t xml:space="preserve">This was also evident in the industry workshops where most of the participants explained that the Australian industry context was not yet set for a massive take-off of digital technologies, largely because of the perception that what was mostly needed for industry operations were rather basic levels of technology. </w:t>
      </w:r>
      <w:r w:rsidRPr="006265AF">
        <w:t>What this means is that the majority of employers were cautious about extensive digitalisation of their workforce and therefore did not insist on digital skills when recruiting workers</w:t>
      </w:r>
      <w:r w:rsidR="00707CB2" w:rsidRPr="006265AF">
        <w:t>. Reasons were varied, including</w:t>
      </w:r>
      <w:r w:rsidRPr="006265AF">
        <w:t xml:space="preserve"> they did not see </w:t>
      </w:r>
      <w:r w:rsidR="00707CB2" w:rsidRPr="006265AF">
        <w:t xml:space="preserve">digital skills </w:t>
      </w:r>
      <w:r w:rsidRPr="006265AF">
        <w:t>as essential, they assumed that people would have the basic necessary competencies, or they deliberately chose to develop them in-house. Thus</w:t>
      </w:r>
      <w:r w:rsidR="00707CB2" w:rsidRPr="006265AF">
        <w:t>,</w:t>
      </w:r>
      <w:r w:rsidRPr="006265AF">
        <w:t xml:space="preserve"> where they specified digital skills as necessary criteria, it was mostly in the basic levels of competency.</w:t>
      </w:r>
    </w:p>
    <w:p w14:paraId="581B1CC7" w14:textId="1797A363" w:rsidR="00154E3F" w:rsidRPr="006265AF" w:rsidRDefault="00154E3F" w:rsidP="00154E3F">
      <w:pPr>
        <w:pStyle w:val="Heading2"/>
      </w:pPr>
      <w:bookmarkStart w:id="61" w:name="_Toc5284260"/>
      <w:r w:rsidRPr="006265AF">
        <w:t>Conclusions</w:t>
      </w:r>
      <w:bookmarkEnd w:id="61"/>
      <w:r w:rsidRPr="006265AF">
        <w:t xml:space="preserve"> </w:t>
      </w:r>
    </w:p>
    <w:p w14:paraId="232BD596" w14:textId="77777777" w:rsidR="00154E3F" w:rsidRPr="006265AF" w:rsidRDefault="00154E3F" w:rsidP="00154E3F">
      <w:pPr>
        <w:pStyle w:val="Text"/>
      </w:pPr>
      <w:r w:rsidRPr="006265AF">
        <w:t xml:space="preserve">This part of the study examined technological innovation among firms in the Transport, Postal and Warehousing and the Public Administration and Safety industries and considered how workforce skills, capabilities and training interacted with technological adoption decisions. </w:t>
      </w:r>
    </w:p>
    <w:p w14:paraId="63ADA66B" w14:textId="77777777" w:rsidR="00154E3F" w:rsidRPr="006265AF" w:rsidRDefault="00154E3F" w:rsidP="00154E3F">
      <w:pPr>
        <w:pStyle w:val="Text"/>
      </w:pPr>
      <w:r w:rsidRPr="006265AF">
        <w:t xml:space="preserve">Whereas most of those interviewed, as well as industry workshop participants, acknowledge that technologies are having a significant impact on organisations’ skills demand, when asked about the types of skills that they require for their general operational workers, they mainly described basic digital literacy attributes. Employers in these industry sectors expect no more from the majority of the workforce than to basically operate digital devices to capture, store and transmit information. However, there seems to be much more consideration of higher order skills for managerial occupations where it was expected that managers should be able to use advanced digital skills, such as data analysis for effective problem solving and decision-making. Only a few technologically advanced organisations expected all of their workers to have advanced digital skills. Seemingly, therefore, industry’s definition of digital skills is highly limited and seems to focus on the lower end of the spectrum established in our working definition. </w:t>
      </w:r>
    </w:p>
    <w:p w14:paraId="17D6494A" w14:textId="77777777" w:rsidR="00154E3F" w:rsidRPr="006265AF" w:rsidRDefault="00154E3F" w:rsidP="00154E3F">
      <w:pPr>
        <w:pStyle w:val="Text"/>
      </w:pPr>
      <w:r w:rsidRPr="006265AF">
        <w:t>Consequently, there were mixed messages regarding challenges in the acquisition of digital skills. Whereas there are strong concerns about the future availability of digital skills, employers in the study do not seem overly concerned about a lack of digital skills at the present moment. This is largely because (1) they do not seem to expect more than the very basic digital literacy of their workers, and (2) they expect that people already have these basic skills from their ordinary use of digital devices in their personal lives. Once again, the few companies that described difficulties in obtaining digital skills in the open labour market were those organisations already identified as tech-intensive with an aggressive digitalisation agenda.</w:t>
      </w:r>
    </w:p>
    <w:p w14:paraId="12C65D60" w14:textId="77777777" w:rsidR="00154E3F" w:rsidRPr="006265AF" w:rsidRDefault="00154E3F" w:rsidP="00154E3F">
      <w:pPr>
        <w:pStyle w:val="Text"/>
      </w:pPr>
      <w:r w:rsidRPr="006265AF">
        <w:lastRenderedPageBreak/>
        <w:t xml:space="preserve">The analysis suggests that companies use a range of strategies to meet their digital skills needs. These strategies include: </w:t>
      </w:r>
    </w:p>
    <w:p w14:paraId="5EF8D5E9" w14:textId="77777777" w:rsidR="00154E3F" w:rsidRPr="006265AF" w:rsidRDefault="00154E3F" w:rsidP="00154E3F">
      <w:pPr>
        <w:pStyle w:val="NumberedList"/>
        <w:numPr>
          <w:ilvl w:val="0"/>
          <w:numId w:val="10"/>
        </w:numPr>
      </w:pPr>
      <w:r w:rsidRPr="006265AF">
        <w:t xml:space="preserve">Open market targeted recruitment of highly skilled people; </w:t>
      </w:r>
    </w:p>
    <w:p w14:paraId="0B3321AA" w14:textId="77777777" w:rsidR="00154E3F" w:rsidRPr="006265AF" w:rsidRDefault="00154E3F" w:rsidP="00154E3F">
      <w:pPr>
        <w:pStyle w:val="NumberedList"/>
      </w:pPr>
      <w:r w:rsidRPr="006265AF">
        <w:t xml:space="preserve">Internal training of existing staff; </w:t>
      </w:r>
    </w:p>
    <w:p w14:paraId="439F3E50" w14:textId="77777777" w:rsidR="00154E3F" w:rsidRPr="006265AF" w:rsidRDefault="00154E3F" w:rsidP="00154E3F">
      <w:pPr>
        <w:pStyle w:val="NumberedList"/>
      </w:pPr>
      <w:r w:rsidRPr="006265AF">
        <w:t xml:space="preserve">Outsourcing of certain tasks for which skills were not available internally and would be costly to develop and retain; </w:t>
      </w:r>
    </w:p>
    <w:p w14:paraId="4F266ECF" w14:textId="77777777" w:rsidR="00154E3F" w:rsidRPr="006265AF" w:rsidRDefault="00154E3F" w:rsidP="00154E3F">
      <w:pPr>
        <w:pStyle w:val="NumberedList"/>
      </w:pPr>
      <w:r w:rsidRPr="006265AF">
        <w:t xml:space="preserve">Establishment of central digital support units to support a largely unskilled workforce; and </w:t>
      </w:r>
    </w:p>
    <w:p w14:paraId="1075DCAF" w14:textId="77777777" w:rsidR="00154E3F" w:rsidRPr="006265AF" w:rsidRDefault="00154E3F" w:rsidP="00154E3F">
      <w:pPr>
        <w:pStyle w:val="NumberedList"/>
      </w:pPr>
      <w:r w:rsidRPr="006265AF">
        <w:t xml:space="preserve">General labour market recruitment with expectation that people already possessed the minimum required skills. </w:t>
      </w:r>
    </w:p>
    <w:p w14:paraId="3F2F2051" w14:textId="5586D511" w:rsidR="00154E3F" w:rsidRPr="006265AF" w:rsidRDefault="00154E3F" w:rsidP="00B97DEA">
      <w:pPr>
        <w:pStyle w:val="Text"/>
        <w:sectPr w:rsidR="00154E3F" w:rsidRPr="006265AF" w:rsidSect="00E43743">
          <w:footerReference w:type="even" r:id="rId28"/>
          <w:footerReference w:type="default" r:id="rId29"/>
          <w:footerReference w:type="first" r:id="rId30"/>
          <w:pgSz w:w="11907" w:h="16840" w:code="9"/>
          <w:pgMar w:top="1276" w:right="1701" w:bottom="1276" w:left="1134" w:header="709" w:footer="556" w:gutter="0"/>
          <w:cols w:space="708" w:equalWidth="0">
            <w:col w:w="8788"/>
          </w:cols>
          <w:docGrid w:linePitch="360"/>
        </w:sectPr>
      </w:pPr>
    </w:p>
    <w:p w14:paraId="0DF7A7AF" w14:textId="62B8F84A" w:rsidR="00B97DEA" w:rsidRPr="006265AF" w:rsidRDefault="00B97DEA" w:rsidP="00B97DEA">
      <w:pPr>
        <w:pStyle w:val="tabletitle"/>
      </w:pPr>
      <w:bookmarkStart w:id="62" w:name="_Toc496222141"/>
      <w:bookmarkStart w:id="63" w:name="_Toc514855389"/>
      <w:bookmarkStart w:id="64" w:name="_Toc526518942"/>
      <w:r w:rsidRPr="006265AF">
        <w:lastRenderedPageBreak/>
        <w:t xml:space="preserve">Table </w:t>
      </w:r>
      <w:r w:rsidR="00DE2DBD" w:rsidRPr="006265AF">
        <w:t>1</w:t>
      </w:r>
      <w:r w:rsidRPr="006265AF">
        <w:t xml:space="preserve"> </w:t>
      </w:r>
      <w:r w:rsidR="005557F1">
        <w:tab/>
      </w:r>
      <w:r w:rsidRPr="006265AF">
        <w:t>Categories based on level of technological adoption and general view of digital skills</w:t>
      </w:r>
      <w:bookmarkEnd w:id="62"/>
      <w:bookmarkEnd w:id="63"/>
      <w:bookmarkEnd w:id="64"/>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0"/>
        <w:gridCol w:w="4541"/>
        <w:gridCol w:w="7088"/>
      </w:tblGrid>
      <w:tr w:rsidR="00B97DEA" w:rsidRPr="006265AF" w14:paraId="6B96FF80" w14:textId="77777777" w:rsidTr="00B97DEA">
        <w:trPr>
          <w:tblHeader/>
        </w:trPr>
        <w:tc>
          <w:tcPr>
            <w:tcW w:w="3080" w:type="dxa"/>
            <w:shd w:val="clear" w:color="auto" w:fill="auto"/>
          </w:tcPr>
          <w:p w14:paraId="70E89965" w14:textId="77777777" w:rsidR="00B97DEA" w:rsidRPr="006265AF" w:rsidRDefault="00B97DEA" w:rsidP="00B97DEA">
            <w:pPr>
              <w:pStyle w:val="Tablehead1"/>
            </w:pPr>
            <w:r w:rsidRPr="006265AF">
              <w:t>Category</w:t>
            </w:r>
          </w:p>
        </w:tc>
        <w:tc>
          <w:tcPr>
            <w:tcW w:w="4541" w:type="dxa"/>
            <w:shd w:val="clear" w:color="auto" w:fill="auto"/>
          </w:tcPr>
          <w:p w14:paraId="2651BA12" w14:textId="77777777" w:rsidR="00B97DEA" w:rsidRPr="006265AF" w:rsidRDefault="00B97DEA" w:rsidP="00B97DEA">
            <w:pPr>
              <w:pStyle w:val="Tablehead1"/>
            </w:pPr>
            <w:r w:rsidRPr="006265AF">
              <w:t>Range of Technology</w:t>
            </w:r>
          </w:p>
        </w:tc>
        <w:tc>
          <w:tcPr>
            <w:tcW w:w="7088" w:type="dxa"/>
            <w:shd w:val="clear" w:color="auto" w:fill="auto"/>
          </w:tcPr>
          <w:p w14:paraId="285BFA1D" w14:textId="77777777" w:rsidR="00B97DEA" w:rsidRPr="006265AF" w:rsidRDefault="00B97DEA" w:rsidP="00B97DEA">
            <w:pPr>
              <w:pStyle w:val="Tablehead1"/>
            </w:pPr>
            <w:r w:rsidRPr="006265AF">
              <w:t>View of Digital Skills (representative interview quotes)</w:t>
            </w:r>
          </w:p>
        </w:tc>
      </w:tr>
      <w:tr w:rsidR="00B97DEA" w:rsidRPr="006265AF" w14:paraId="08AE1AEB" w14:textId="77777777" w:rsidTr="00B97DEA">
        <w:tc>
          <w:tcPr>
            <w:tcW w:w="3080" w:type="dxa"/>
            <w:shd w:val="clear" w:color="auto" w:fill="auto"/>
          </w:tcPr>
          <w:p w14:paraId="1AD4D0F5" w14:textId="77777777" w:rsidR="00B97DEA" w:rsidRPr="006265AF" w:rsidRDefault="00B97DEA" w:rsidP="00B97DEA">
            <w:pPr>
              <w:pStyle w:val="Tabletext"/>
              <w:rPr>
                <w:u w:val="single"/>
              </w:rPr>
            </w:pPr>
            <w:r w:rsidRPr="006265AF">
              <w:rPr>
                <w:u w:val="single"/>
              </w:rPr>
              <w:t>Aggressive Technology Adopters</w:t>
            </w:r>
          </w:p>
          <w:p w14:paraId="7160F96E" w14:textId="77777777" w:rsidR="00B97DEA" w:rsidRPr="006265AF" w:rsidRDefault="00B97DEA" w:rsidP="00B97DEA">
            <w:pPr>
              <w:pStyle w:val="Tabletext"/>
            </w:pPr>
            <w:r w:rsidRPr="006265AF">
              <w:t>3 organisations in this category</w:t>
            </w:r>
          </w:p>
        </w:tc>
        <w:tc>
          <w:tcPr>
            <w:tcW w:w="4541" w:type="dxa"/>
            <w:shd w:val="clear" w:color="auto" w:fill="auto"/>
          </w:tcPr>
          <w:p w14:paraId="304DD42B" w14:textId="77777777" w:rsidR="00B97DEA" w:rsidRPr="006265AF" w:rsidRDefault="00B97DEA" w:rsidP="00B97DEA">
            <w:pPr>
              <w:pStyle w:val="Tabletext"/>
            </w:pPr>
            <w:r w:rsidRPr="006265AF">
              <w:t xml:space="preserve">Wide implementation of basic IT software i.e. Microsoft Suite </w:t>
            </w:r>
          </w:p>
          <w:p w14:paraId="34D13BFB" w14:textId="77777777" w:rsidR="00B97DEA" w:rsidRPr="006265AF" w:rsidRDefault="00B97DEA" w:rsidP="00B97DEA">
            <w:pPr>
              <w:pStyle w:val="Tabletext"/>
            </w:pPr>
            <w:r w:rsidRPr="006265AF">
              <w:t>High Level of Biometrics - Facial Recognition</w:t>
            </w:r>
          </w:p>
          <w:p w14:paraId="59F6D52A" w14:textId="77777777" w:rsidR="00B97DEA" w:rsidRPr="006265AF" w:rsidRDefault="00B97DEA" w:rsidP="00B97DEA">
            <w:pPr>
              <w:pStyle w:val="Tabletext"/>
            </w:pPr>
            <w:r w:rsidRPr="006265AF">
              <w:t>Cloud Services</w:t>
            </w:r>
          </w:p>
          <w:p w14:paraId="6D5C82F3" w14:textId="77777777" w:rsidR="00B97DEA" w:rsidRPr="006265AF" w:rsidRDefault="00B97DEA" w:rsidP="00B97DEA">
            <w:pPr>
              <w:pStyle w:val="Tabletext"/>
            </w:pPr>
            <w:r w:rsidRPr="006265AF">
              <w:t xml:space="preserve">Automation </w:t>
            </w:r>
          </w:p>
          <w:p w14:paraId="11188430" w14:textId="77777777" w:rsidR="00B97DEA" w:rsidRPr="006265AF" w:rsidRDefault="00B97DEA" w:rsidP="00B97DEA">
            <w:pPr>
              <w:pStyle w:val="Tabletext"/>
            </w:pPr>
            <w:r w:rsidRPr="006265AF">
              <w:t>Virtual Reality</w:t>
            </w:r>
          </w:p>
          <w:p w14:paraId="7493EC18" w14:textId="77777777" w:rsidR="00B97DEA" w:rsidRPr="006265AF" w:rsidRDefault="00B97DEA" w:rsidP="00B97DEA">
            <w:pPr>
              <w:pStyle w:val="Tabletext"/>
            </w:pPr>
            <w:r w:rsidRPr="006265AF">
              <w:t>Database</w:t>
            </w:r>
          </w:p>
          <w:p w14:paraId="69D53992" w14:textId="77777777" w:rsidR="00B97DEA" w:rsidRPr="006265AF" w:rsidRDefault="00B97DEA" w:rsidP="00B97DEA">
            <w:pPr>
              <w:pStyle w:val="Tabletext"/>
            </w:pPr>
            <w:r w:rsidRPr="006265AF">
              <w:t>Drones</w:t>
            </w:r>
          </w:p>
          <w:p w14:paraId="340E829C" w14:textId="77777777" w:rsidR="00B97DEA" w:rsidRPr="006265AF" w:rsidRDefault="00B97DEA" w:rsidP="00B97DEA">
            <w:pPr>
              <w:pStyle w:val="Tabletext"/>
            </w:pPr>
            <w:r w:rsidRPr="006265AF">
              <w:t>Robotics</w:t>
            </w:r>
          </w:p>
          <w:p w14:paraId="2BB57C15" w14:textId="77777777" w:rsidR="00B97DEA" w:rsidRPr="006265AF" w:rsidRDefault="00B97DEA" w:rsidP="00B97DEA">
            <w:pPr>
              <w:pStyle w:val="Tabletext"/>
            </w:pPr>
            <w:r w:rsidRPr="006265AF">
              <w:t>SAP</w:t>
            </w:r>
          </w:p>
          <w:p w14:paraId="6C65EA33" w14:textId="77777777" w:rsidR="00B97DEA" w:rsidRPr="006265AF" w:rsidRDefault="00B97DEA" w:rsidP="00B97DEA">
            <w:pPr>
              <w:pStyle w:val="Tabletext"/>
            </w:pPr>
            <w:r w:rsidRPr="006265AF">
              <w:t>Real Time Technology</w:t>
            </w:r>
          </w:p>
          <w:p w14:paraId="1CD685B0" w14:textId="77777777" w:rsidR="00B97DEA" w:rsidRPr="006265AF" w:rsidRDefault="00B97DEA" w:rsidP="00B97DEA">
            <w:pPr>
              <w:pStyle w:val="Tabletext"/>
            </w:pPr>
            <w:r w:rsidRPr="006265AF">
              <w:t>Digital Identity</w:t>
            </w:r>
          </w:p>
        </w:tc>
        <w:tc>
          <w:tcPr>
            <w:tcW w:w="7088" w:type="dxa"/>
            <w:shd w:val="clear" w:color="auto" w:fill="auto"/>
          </w:tcPr>
          <w:p w14:paraId="6CD37EA3" w14:textId="1DDC21AA" w:rsidR="00B97DEA" w:rsidRPr="006265AF" w:rsidRDefault="00B97DEA" w:rsidP="00B97DEA">
            <w:pPr>
              <w:pStyle w:val="Tabletext"/>
            </w:pPr>
            <w:r w:rsidRPr="006265AF">
              <w:t xml:space="preserve">Digital skills are not just about the ability to use day to day technologies such as iPad, iPhones or telephones. Digital skills mean new business models, new ways of working, new ways of creating that isn’t necessarily the norm of organisations today. Digital skills are about the actual technology that's now appearing in the work place and interfaces that people have to work with, multiple screens and the layers of screens in their spaces. It also includes creativity, entrepreneurial, experimental and commercialisation mindset – it requires a cultural change, a cultural shift which is very, very different to the types of skills that we traditionally see in workers. </w:t>
            </w:r>
          </w:p>
        </w:tc>
      </w:tr>
      <w:tr w:rsidR="00B97DEA" w:rsidRPr="006265AF" w14:paraId="60BF4CF3" w14:textId="77777777" w:rsidTr="00B97DEA">
        <w:tc>
          <w:tcPr>
            <w:tcW w:w="3080" w:type="dxa"/>
            <w:shd w:val="clear" w:color="auto" w:fill="auto"/>
          </w:tcPr>
          <w:p w14:paraId="1A4B6BD6" w14:textId="77777777" w:rsidR="00B97DEA" w:rsidRPr="006265AF" w:rsidRDefault="00B97DEA" w:rsidP="00B97DEA">
            <w:pPr>
              <w:pStyle w:val="Tabletext"/>
              <w:rPr>
                <w:u w:val="single"/>
              </w:rPr>
            </w:pPr>
            <w:r w:rsidRPr="006265AF">
              <w:rPr>
                <w:u w:val="single"/>
              </w:rPr>
              <w:t>Keen Technology Adopters</w:t>
            </w:r>
          </w:p>
          <w:p w14:paraId="5A74A8A3" w14:textId="77777777" w:rsidR="00B97DEA" w:rsidRPr="006265AF" w:rsidRDefault="00B97DEA" w:rsidP="00B97DEA">
            <w:pPr>
              <w:pStyle w:val="Tabletext"/>
            </w:pPr>
            <w:r w:rsidRPr="006265AF">
              <w:t>3 organisations in this category</w:t>
            </w:r>
          </w:p>
        </w:tc>
        <w:tc>
          <w:tcPr>
            <w:tcW w:w="4541" w:type="dxa"/>
            <w:shd w:val="clear" w:color="auto" w:fill="auto"/>
          </w:tcPr>
          <w:p w14:paraId="48766263" w14:textId="77777777" w:rsidR="00B97DEA" w:rsidRPr="006265AF" w:rsidRDefault="00B97DEA" w:rsidP="00B97DEA">
            <w:pPr>
              <w:pStyle w:val="Tabletext"/>
            </w:pPr>
            <w:r w:rsidRPr="006265AF">
              <w:t xml:space="preserve">Medium to Wide implementation of basic IT software i.e. Microsoft Suite </w:t>
            </w:r>
          </w:p>
          <w:p w14:paraId="00A93C65" w14:textId="77777777" w:rsidR="00B97DEA" w:rsidRPr="006265AF" w:rsidRDefault="00B97DEA" w:rsidP="00B97DEA">
            <w:pPr>
              <w:pStyle w:val="Tabletext"/>
            </w:pPr>
            <w:r w:rsidRPr="006265AF">
              <w:t>Online Learning Centres</w:t>
            </w:r>
          </w:p>
          <w:p w14:paraId="777EACA7" w14:textId="77777777" w:rsidR="00B97DEA" w:rsidRPr="006265AF" w:rsidRDefault="00B97DEA" w:rsidP="00B97DEA">
            <w:pPr>
              <w:pStyle w:val="Tabletext"/>
            </w:pPr>
            <w:r w:rsidRPr="006265AF">
              <w:t>Various Control Systems i.e. Warehouse, Transport Systems</w:t>
            </w:r>
          </w:p>
          <w:p w14:paraId="51B28B30" w14:textId="77777777" w:rsidR="00B97DEA" w:rsidRPr="006265AF" w:rsidRDefault="00B97DEA" w:rsidP="00B97DEA">
            <w:pPr>
              <w:pStyle w:val="Tabletext"/>
            </w:pPr>
            <w:r w:rsidRPr="006265AF">
              <w:t>Virtual Reality</w:t>
            </w:r>
          </w:p>
          <w:p w14:paraId="499293DE" w14:textId="77777777" w:rsidR="00B97DEA" w:rsidRPr="006265AF" w:rsidRDefault="00B97DEA" w:rsidP="00B97DEA">
            <w:pPr>
              <w:pStyle w:val="Tabletext"/>
            </w:pPr>
            <w:r w:rsidRPr="006265AF">
              <w:t>Handheld Scanners</w:t>
            </w:r>
          </w:p>
          <w:p w14:paraId="173F86EA" w14:textId="77777777" w:rsidR="00B97DEA" w:rsidRPr="006265AF" w:rsidRDefault="00B97DEA" w:rsidP="00B97DEA">
            <w:pPr>
              <w:pStyle w:val="Tabletext"/>
            </w:pPr>
            <w:r w:rsidRPr="006265AF">
              <w:t>GPS Trackers</w:t>
            </w:r>
          </w:p>
          <w:p w14:paraId="7B277B9F" w14:textId="77777777" w:rsidR="00B97DEA" w:rsidRPr="006265AF" w:rsidRDefault="00B97DEA" w:rsidP="00B97DEA">
            <w:pPr>
              <w:pStyle w:val="Tabletext"/>
            </w:pPr>
            <w:r w:rsidRPr="006265AF">
              <w:t>Computers</w:t>
            </w:r>
          </w:p>
          <w:p w14:paraId="34BE80F1" w14:textId="77777777" w:rsidR="00B97DEA" w:rsidRPr="006265AF" w:rsidRDefault="00B97DEA" w:rsidP="00B97DEA">
            <w:pPr>
              <w:pStyle w:val="Tabletext"/>
            </w:pPr>
            <w:r w:rsidRPr="006265AF">
              <w:t>Tablets</w:t>
            </w:r>
          </w:p>
          <w:p w14:paraId="0B6572E6" w14:textId="77777777" w:rsidR="00B97DEA" w:rsidRPr="006265AF" w:rsidRDefault="00B97DEA" w:rsidP="00B97DEA">
            <w:pPr>
              <w:pStyle w:val="Tabletext"/>
            </w:pPr>
            <w:r w:rsidRPr="006265AF">
              <w:t>Radios</w:t>
            </w:r>
          </w:p>
        </w:tc>
        <w:tc>
          <w:tcPr>
            <w:tcW w:w="7088" w:type="dxa"/>
            <w:shd w:val="clear" w:color="auto" w:fill="auto"/>
          </w:tcPr>
          <w:p w14:paraId="4DF590C2" w14:textId="21044A61" w:rsidR="00B97DEA" w:rsidRPr="006265AF" w:rsidRDefault="00B97DEA" w:rsidP="00B97DEA">
            <w:pPr>
              <w:pStyle w:val="Tabletext"/>
            </w:pPr>
            <w:r w:rsidRPr="006265AF">
              <w:t>Digital skills are the skillsets required around information management, ability to handle the required devices during the automation process. For example, warehouse operators are expected to be able to use handheld scanners and voice picking hardware; while salaried workforce should be able to use computers and Microsoft Suite. From logistics point of view, digital skills include using warehouse management systems.</w:t>
            </w:r>
          </w:p>
        </w:tc>
      </w:tr>
      <w:tr w:rsidR="00B97DEA" w:rsidRPr="006265AF" w14:paraId="0F595D55" w14:textId="77777777" w:rsidTr="00B97DEA">
        <w:tc>
          <w:tcPr>
            <w:tcW w:w="3080" w:type="dxa"/>
            <w:shd w:val="clear" w:color="auto" w:fill="auto"/>
          </w:tcPr>
          <w:p w14:paraId="25F7E464" w14:textId="77777777" w:rsidR="00B97DEA" w:rsidRPr="006265AF" w:rsidRDefault="00B97DEA" w:rsidP="00B97DEA">
            <w:pPr>
              <w:pStyle w:val="Tabletext"/>
              <w:rPr>
                <w:u w:val="single"/>
              </w:rPr>
            </w:pPr>
            <w:r w:rsidRPr="006265AF">
              <w:rPr>
                <w:u w:val="single"/>
              </w:rPr>
              <w:t>Slow Technology Adopters</w:t>
            </w:r>
          </w:p>
          <w:p w14:paraId="32018933" w14:textId="77777777" w:rsidR="00B97DEA" w:rsidRPr="006265AF" w:rsidRDefault="00B97DEA" w:rsidP="00B97DEA">
            <w:pPr>
              <w:pStyle w:val="Tabletext"/>
            </w:pPr>
            <w:r w:rsidRPr="006265AF">
              <w:t>7 organisations in this category</w:t>
            </w:r>
          </w:p>
        </w:tc>
        <w:tc>
          <w:tcPr>
            <w:tcW w:w="4541" w:type="dxa"/>
            <w:shd w:val="clear" w:color="auto" w:fill="auto"/>
          </w:tcPr>
          <w:p w14:paraId="7FF93E31" w14:textId="77777777" w:rsidR="00B97DEA" w:rsidRPr="006265AF" w:rsidRDefault="00B97DEA" w:rsidP="00B97DEA">
            <w:pPr>
              <w:pStyle w:val="Tabletext"/>
            </w:pPr>
            <w:r w:rsidRPr="006265AF">
              <w:t>Early implementation of basic IT software i.e. Microsoft Suite</w:t>
            </w:r>
          </w:p>
          <w:p w14:paraId="17D3E7BF" w14:textId="77777777" w:rsidR="00B97DEA" w:rsidRPr="006265AF" w:rsidRDefault="00B97DEA" w:rsidP="00B97DEA">
            <w:pPr>
              <w:pStyle w:val="Tabletext"/>
              <w:rPr>
                <w:lang w:val="fr-FR"/>
              </w:rPr>
            </w:pPr>
            <w:r w:rsidRPr="006265AF">
              <w:rPr>
                <w:lang w:val="fr-FR"/>
              </w:rPr>
              <w:t>Email</w:t>
            </w:r>
          </w:p>
          <w:p w14:paraId="376E4D4C" w14:textId="77777777" w:rsidR="00B97DEA" w:rsidRPr="006265AF" w:rsidRDefault="00B97DEA" w:rsidP="00B97DEA">
            <w:pPr>
              <w:pStyle w:val="Tabletext"/>
              <w:rPr>
                <w:lang w:val="fr-FR"/>
              </w:rPr>
            </w:pPr>
            <w:r w:rsidRPr="006265AF">
              <w:rPr>
                <w:lang w:val="fr-FR"/>
              </w:rPr>
              <w:t xml:space="preserve">Digital </w:t>
            </w:r>
            <w:proofErr w:type="spellStart"/>
            <w:r w:rsidRPr="006265AF">
              <w:rPr>
                <w:lang w:val="fr-FR"/>
              </w:rPr>
              <w:t>tablets</w:t>
            </w:r>
            <w:proofErr w:type="spellEnd"/>
            <w:r w:rsidRPr="006265AF">
              <w:rPr>
                <w:lang w:val="fr-FR"/>
              </w:rPr>
              <w:t>, Smartphones</w:t>
            </w:r>
          </w:p>
          <w:p w14:paraId="1D983E51" w14:textId="77777777" w:rsidR="00B97DEA" w:rsidRPr="006265AF" w:rsidRDefault="00B97DEA" w:rsidP="00B97DEA">
            <w:pPr>
              <w:pStyle w:val="Tabletext"/>
              <w:rPr>
                <w:lang w:val="fr-FR"/>
              </w:rPr>
            </w:pPr>
            <w:r w:rsidRPr="006265AF">
              <w:rPr>
                <w:lang w:val="fr-FR"/>
              </w:rPr>
              <w:t>GPS Technologies</w:t>
            </w:r>
          </w:p>
          <w:p w14:paraId="749B7DDE" w14:textId="77777777" w:rsidR="00B97DEA" w:rsidRPr="006265AF" w:rsidRDefault="00B97DEA" w:rsidP="00B97DEA">
            <w:pPr>
              <w:pStyle w:val="Tabletext"/>
            </w:pPr>
            <w:r w:rsidRPr="006265AF">
              <w:t>In Vehicle Cameras</w:t>
            </w:r>
          </w:p>
          <w:p w14:paraId="0C38A2B1" w14:textId="77777777" w:rsidR="00B97DEA" w:rsidRPr="006265AF" w:rsidRDefault="00B97DEA" w:rsidP="00B97DEA">
            <w:pPr>
              <w:pStyle w:val="Tabletext"/>
            </w:pPr>
            <w:r w:rsidRPr="006265AF">
              <w:t>Biometrics - Fingerprint Scanner</w:t>
            </w:r>
          </w:p>
        </w:tc>
        <w:tc>
          <w:tcPr>
            <w:tcW w:w="7088" w:type="dxa"/>
            <w:shd w:val="clear" w:color="auto" w:fill="auto"/>
          </w:tcPr>
          <w:p w14:paraId="73C60922" w14:textId="77777777" w:rsidR="00B97DEA" w:rsidRPr="006265AF" w:rsidRDefault="00B97DEA" w:rsidP="00B97DEA">
            <w:pPr>
              <w:pStyle w:val="Tabletext"/>
            </w:pPr>
            <w:r w:rsidRPr="006265AF">
              <w:t>Digital skills refer to the ability to deal with basic technology that is part of day to day life, such as phones, computers, tablets and using the internet. It also includes the ability to apply basic technology into workplace, to record, communicate and analyse information.</w:t>
            </w:r>
          </w:p>
        </w:tc>
      </w:tr>
    </w:tbl>
    <w:p w14:paraId="725E42A5" w14:textId="77777777" w:rsidR="00B97DEA" w:rsidRPr="006265AF" w:rsidRDefault="00B97DEA" w:rsidP="00B97DEA">
      <w:pPr>
        <w:spacing w:before="120" w:after="120" w:line="360" w:lineRule="auto"/>
      </w:pPr>
    </w:p>
    <w:p w14:paraId="252F99B2" w14:textId="77777777" w:rsidR="00B97DEA" w:rsidRPr="006265AF" w:rsidRDefault="00B97DEA" w:rsidP="00B97DEA">
      <w:pPr>
        <w:tabs>
          <w:tab w:val="center" w:pos="4394"/>
        </w:tabs>
        <w:spacing w:before="120" w:after="120" w:line="360" w:lineRule="auto"/>
        <w:sectPr w:rsidR="00B97DEA" w:rsidRPr="006265AF" w:rsidSect="00373666">
          <w:pgSz w:w="16840" w:h="11907" w:orient="landscape" w:code="9"/>
          <w:pgMar w:top="1134" w:right="1276" w:bottom="1701" w:left="1276" w:header="709" w:footer="556" w:gutter="0"/>
          <w:cols w:space="708" w:equalWidth="0">
            <w:col w:w="8788"/>
          </w:cols>
          <w:docGrid w:linePitch="360"/>
        </w:sectPr>
      </w:pPr>
      <w:r w:rsidRPr="006265AF">
        <w:tab/>
      </w:r>
    </w:p>
    <w:p w14:paraId="04C9A76F" w14:textId="35ECAABC" w:rsidR="00B97DEA" w:rsidRPr="006265AF" w:rsidRDefault="00B97DEA" w:rsidP="00B97DEA">
      <w:pPr>
        <w:pStyle w:val="Text"/>
      </w:pPr>
      <w:r w:rsidRPr="006265AF">
        <w:lastRenderedPageBreak/>
        <w:t xml:space="preserve">Others used a combination of these methods. Surprisingly, out of these approaches, the mostly prevalent were (5) and (2). This is also consistent with the above findings regarding the kinds and levels of skills competence required of the general workforce. Seemingly, most employers expect people to possess the basic digital skills and where they do not, the organisations are willing to provide tailored in-house training to equip them with the minimum digital skills required to operate specific tools and equipment. Only a few top-end and tech intensive organisations maintained a comprehensive multi-approach recruitment strategy, including mostly (1), (2) and (4).     </w:t>
      </w:r>
    </w:p>
    <w:p w14:paraId="30E74C3D" w14:textId="535EC7E9" w:rsidR="00497614" w:rsidRPr="006265AF" w:rsidRDefault="00B97DEA" w:rsidP="00B97DEA">
      <w:pPr>
        <w:pStyle w:val="Text"/>
      </w:pPr>
      <w:r w:rsidRPr="006265AF">
        <w:t>These findings suggest that many employers are not thinking strategically about the kinds and levels of skills required to maintain productivity and competitiveness into the future. In a global economy characterised by intense competition and increasing digitalisation, this is not a good sign. Not only do employers need to think about how to recruit digitally competent workers, they need to plan how to upskill their existing workforce in order to enhance the overall digital skills level within their organisation. In a rapidly changing digital economy a high-level of proactivity is required, particularly with regard to workforce planning. This is difficult given that many industries also struggle with shortages of non-digital skills. As the study highlights, in some situations</w:t>
      </w:r>
      <w:r w:rsidR="004672A7" w:rsidRPr="006265AF">
        <w:t>,</w:t>
      </w:r>
      <w:r w:rsidRPr="006265AF">
        <w:t xml:space="preserve"> employers appear hesitant to introduce</w:t>
      </w:r>
      <w:r w:rsidR="004672A7" w:rsidRPr="006265AF">
        <w:t xml:space="preserve"> the kinds of</w:t>
      </w:r>
      <w:r w:rsidRPr="006265AF">
        <w:t xml:space="preserve"> technological change</w:t>
      </w:r>
      <w:r w:rsidR="004672A7" w:rsidRPr="006265AF">
        <w:t xml:space="preserve"> that</w:t>
      </w:r>
      <w:r w:rsidRPr="006265AF">
        <w:t xml:space="preserve"> would likely improve the productivity of their organisation</w:t>
      </w:r>
      <w:r w:rsidR="004672A7" w:rsidRPr="006265AF">
        <w:t>,</w:t>
      </w:r>
      <w:r w:rsidRPr="006265AF">
        <w:t xml:space="preserve"> as a consequence of the particularities of their workforce and their lack of basic digital skills. Digital skills training and upskilling of the workforce may address this predicament. While this could be considered an undesirable cost to employers in the short term, it is likely to be important to the viability of their organisations in the longer term. </w:t>
      </w:r>
    </w:p>
    <w:p w14:paraId="4728F5EF" w14:textId="1D3F01FC" w:rsidR="00B97DEA" w:rsidRPr="006265AF" w:rsidRDefault="00B97DEA" w:rsidP="00B97DEA">
      <w:pPr>
        <w:pStyle w:val="Text"/>
      </w:pPr>
      <w:r w:rsidRPr="006265AF">
        <w:t xml:space="preserve">The key message to emerge from this part of the study, therefore, which could be extrapolated to other </w:t>
      </w:r>
      <w:r w:rsidR="00910693" w:rsidRPr="006265AF">
        <w:t>industries</w:t>
      </w:r>
      <w:r w:rsidRPr="006265AF">
        <w:t>, is that, for the</w:t>
      </w:r>
      <w:r w:rsidR="004672A7" w:rsidRPr="006265AF">
        <w:t xml:space="preserve"> Australian</w:t>
      </w:r>
      <w:r w:rsidRPr="006265AF">
        <w:t xml:space="preserve"> economy to successfully transition and compete effectively in a global digital business environment, organisations will need to be more strategic in their workforce planning, particularly with regard to developing digital skills. </w:t>
      </w:r>
      <w:r w:rsidR="00497614" w:rsidRPr="006265AF">
        <w:t xml:space="preserve">Study 2 is therefore </w:t>
      </w:r>
      <w:r w:rsidR="00E327FF" w:rsidRPr="006265AF">
        <w:t>designed to not only further examine the findings from the qualitative survey</w:t>
      </w:r>
      <w:r w:rsidR="004672A7" w:rsidRPr="006265AF">
        <w:t>,</w:t>
      </w:r>
      <w:r w:rsidR="00E327FF" w:rsidRPr="006265AF">
        <w:t xml:space="preserve"> but also </w:t>
      </w:r>
      <w:r w:rsidR="00497614" w:rsidRPr="006265AF">
        <w:t xml:space="preserve">to establish the extent to which the observations from the two </w:t>
      </w:r>
      <w:r w:rsidR="00910693" w:rsidRPr="006265AF">
        <w:t>sector</w:t>
      </w:r>
      <w:r w:rsidR="00497614" w:rsidRPr="006265AF">
        <w:t xml:space="preserve"> </w:t>
      </w:r>
      <w:r w:rsidR="00910693" w:rsidRPr="006265AF">
        <w:t>case studies can</w:t>
      </w:r>
      <w:r w:rsidR="00497614" w:rsidRPr="006265AF">
        <w:t xml:space="preserve"> be extrapolated to o</w:t>
      </w:r>
      <w:r w:rsidR="009F3764" w:rsidRPr="006265AF">
        <w:t xml:space="preserve">ther industries. </w:t>
      </w:r>
      <w:r w:rsidR="00497614" w:rsidRPr="006265AF">
        <w:t xml:space="preserve">  </w:t>
      </w:r>
    </w:p>
    <w:p w14:paraId="2D5FC63F" w14:textId="77777777" w:rsidR="00497614" w:rsidRPr="006265AF" w:rsidRDefault="00497614" w:rsidP="00B97DEA">
      <w:pPr>
        <w:pStyle w:val="Text"/>
      </w:pPr>
    </w:p>
    <w:p w14:paraId="7D86CF58" w14:textId="50605B66" w:rsidR="00497614" w:rsidRPr="006265AF" w:rsidRDefault="00497614" w:rsidP="00B97DEA">
      <w:pPr>
        <w:pStyle w:val="Text"/>
      </w:pPr>
    </w:p>
    <w:p w14:paraId="1B9F3292" w14:textId="42B4E5F9" w:rsidR="00497614" w:rsidRPr="006265AF" w:rsidRDefault="00497614" w:rsidP="00B97DEA">
      <w:pPr>
        <w:pStyle w:val="Text"/>
        <w:sectPr w:rsidR="00497614" w:rsidRPr="006265AF" w:rsidSect="00373666">
          <w:pgSz w:w="11907" w:h="16840" w:code="9"/>
          <w:pgMar w:top="1276" w:right="1701" w:bottom="1276" w:left="1134" w:header="709" w:footer="556" w:gutter="0"/>
          <w:cols w:space="708" w:equalWidth="0">
            <w:col w:w="8788"/>
          </w:cols>
          <w:docGrid w:linePitch="360"/>
        </w:sectPr>
      </w:pPr>
    </w:p>
    <w:p w14:paraId="3BA94346" w14:textId="77777777" w:rsidR="00B97DEA" w:rsidRPr="006265AF" w:rsidRDefault="00B97DEA">
      <w:pPr>
        <w:spacing w:before="0" w:line="240" w:lineRule="auto"/>
        <w:rPr>
          <w:rFonts w:ascii="Arial" w:hAnsi="Arial" w:cs="Tahoma"/>
          <w:sz w:val="28"/>
        </w:rPr>
      </w:pPr>
    </w:p>
    <w:p w14:paraId="0CE81173" w14:textId="33486B7E" w:rsidR="00A17623" w:rsidRPr="006265AF" w:rsidRDefault="00D102B6" w:rsidP="00A17623">
      <w:pPr>
        <w:pStyle w:val="Heading1"/>
      </w:pPr>
      <w:bookmarkStart w:id="65" w:name="_Toc5284261"/>
      <w:r w:rsidRPr="006265AF">
        <w:t xml:space="preserve">Study </w:t>
      </w:r>
      <w:r w:rsidR="005D276D" w:rsidRPr="006265AF">
        <w:t>2</w:t>
      </w:r>
      <w:r w:rsidRPr="006265AF">
        <w:t xml:space="preserve">: </w:t>
      </w:r>
      <w:r w:rsidR="001A5046">
        <w:t>Sur</w:t>
      </w:r>
      <w:r w:rsidR="00A17623" w:rsidRPr="006265AF">
        <w:t>vey</w:t>
      </w:r>
      <w:r w:rsidR="001A5046">
        <w:t xml:space="preserve"> of human resource, skills and training decision makers</w:t>
      </w:r>
      <w:bookmarkEnd w:id="65"/>
    </w:p>
    <w:p w14:paraId="3E888A40" w14:textId="2F41CCBB" w:rsidR="00D102B6" w:rsidRPr="006265AF" w:rsidRDefault="00DE2DBD" w:rsidP="00AD17F9">
      <w:pPr>
        <w:pStyle w:val="Heading2"/>
      </w:pPr>
      <w:bookmarkStart w:id="66" w:name="_Toc5284262"/>
      <w:r w:rsidRPr="006265AF">
        <w:t>Introduction</w:t>
      </w:r>
      <w:bookmarkEnd w:id="66"/>
      <w:r w:rsidRPr="006265AF">
        <w:t xml:space="preserve"> </w:t>
      </w:r>
    </w:p>
    <w:p w14:paraId="1F8F0AFA" w14:textId="4C585D73" w:rsidR="00822894" w:rsidRPr="006265AF" w:rsidRDefault="00DE1BA1" w:rsidP="00822894">
      <w:pPr>
        <w:pStyle w:val="Text"/>
      </w:pPr>
      <w:r w:rsidRPr="006265AF">
        <w:t xml:space="preserve">The insights obtained based on </w:t>
      </w:r>
      <w:r w:rsidR="00154E3F" w:rsidRPr="006265AF">
        <w:t>S</w:t>
      </w:r>
      <w:r w:rsidRPr="006265AF">
        <w:t xml:space="preserve">tudy 1 are limited to the case </w:t>
      </w:r>
      <w:r w:rsidR="00545B0B" w:rsidRPr="006265AF">
        <w:t xml:space="preserve">study </w:t>
      </w:r>
      <w:r w:rsidRPr="006265AF">
        <w:t>organisations interviewed from the two industries – Transport, Postal and Warehousing and Public Administration and Safety. After conducting and analysing</w:t>
      </w:r>
      <w:r w:rsidR="00545B0B" w:rsidRPr="006265AF">
        <w:t xml:space="preserve"> preliminary</w:t>
      </w:r>
      <w:r w:rsidRPr="006265AF">
        <w:t xml:space="preserve"> </w:t>
      </w:r>
      <w:r w:rsidR="00545B0B" w:rsidRPr="006265AF">
        <w:t>interview material</w:t>
      </w:r>
      <w:r w:rsidRPr="006265AF">
        <w:t xml:space="preserve">, in order to strengthen the evidence base and </w:t>
      </w:r>
      <w:r w:rsidR="007C2F00" w:rsidRPr="006265AF">
        <w:t xml:space="preserve">identify </w:t>
      </w:r>
      <w:r w:rsidRPr="006265AF">
        <w:t xml:space="preserve">broadly applicable </w:t>
      </w:r>
      <w:r w:rsidR="009F3764" w:rsidRPr="006265AF">
        <w:t>generalisations</w:t>
      </w:r>
      <w:r w:rsidRPr="006265AF">
        <w:t xml:space="preserve"> </w:t>
      </w:r>
      <w:r w:rsidR="009F3764" w:rsidRPr="006265AF">
        <w:t xml:space="preserve">about </w:t>
      </w:r>
      <w:r w:rsidRPr="006265AF">
        <w:t xml:space="preserve">the changing skills requirements </w:t>
      </w:r>
      <w:r w:rsidR="007C2F00" w:rsidRPr="006265AF">
        <w:t>due to the digitalisation across Australian industries</w:t>
      </w:r>
      <w:r w:rsidRPr="006265AF">
        <w:t xml:space="preserve">, we have undertaken </w:t>
      </w:r>
      <w:r w:rsidR="00822894" w:rsidRPr="006265AF">
        <w:t xml:space="preserve">a survey of human resource, skills and training </w:t>
      </w:r>
      <w:r w:rsidR="009F3764" w:rsidRPr="006265AF">
        <w:t xml:space="preserve">(HRST) </w:t>
      </w:r>
      <w:r w:rsidR="00822894" w:rsidRPr="006265AF">
        <w:t>decision makers</w:t>
      </w:r>
      <w:r w:rsidRPr="006265AF">
        <w:t xml:space="preserve">.  </w:t>
      </w:r>
    </w:p>
    <w:p w14:paraId="0A57F735" w14:textId="6BB3547D" w:rsidR="00DE2DBD" w:rsidRPr="006265AF" w:rsidRDefault="00DE2DBD" w:rsidP="00647D01">
      <w:pPr>
        <w:pStyle w:val="Heading2"/>
        <w:ind w:right="-374"/>
      </w:pPr>
      <w:bookmarkStart w:id="67" w:name="_Toc5284263"/>
      <w:r w:rsidRPr="006265AF">
        <w:t>Aims</w:t>
      </w:r>
      <w:bookmarkEnd w:id="67"/>
      <w:r w:rsidRPr="006265AF">
        <w:t xml:space="preserve"> </w:t>
      </w:r>
    </w:p>
    <w:p w14:paraId="711F0AC2" w14:textId="7D5FE5F9" w:rsidR="00822894" w:rsidRPr="006265AF" w:rsidRDefault="00822894" w:rsidP="00822894">
      <w:pPr>
        <w:pStyle w:val="NumberedList"/>
        <w:numPr>
          <w:ilvl w:val="0"/>
          <w:numId w:val="0"/>
        </w:numPr>
        <w:ind w:left="360" w:hanging="360"/>
      </w:pPr>
      <w:r w:rsidRPr="006265AF">
        <w:t>The aims of the survey are to:</w:t>
      </w:r>
    </w:p>
    <w:p w14:paraId="3296DB80" w14:textId="7505D639" w:rsidR="00822894" w:rsidRPr="006265AF" w:rsidRDefault="00822894" w:rsidP="00822894">
      <w:pPr>
        <w:pStyle w:val="NumberedList"/>
        <w:numPr>
          <w:ilvl w:val="0"/>
          <w:numId w:val="25"/>
        </w:numPr>
      </w:pPr>
      <w:r w:rsidRPr="006265AF">
        <w:t>investigate the extent of industry digitalisation</w:t>
      </w:r>
      <w:r w:rsidR="009F3764" w:rsidRPr="006265AF">
        <w:t xml:space="preserve"> and how they are impacting the nature of skills requirements</w:t>
      </w:r>
      <w:r w:rsidRPr="006265AF">
        <w:t xml:space="preserve">; </w:t>
      </w:r>
    </w:p>
    <w:p w14:paraId="654FD423" w14:textId="7BF8338D" w:rsidR="00822894" w:rsidRPr="006265AF" w:rsidRDefault="009F3764" w:rsidP="00822894">
      <w:pPr>
        <w:pStyle w:val="NumberedList"/>
        <w:numPr>
          <w:ilvl w:val="0"/>
          <w:numId w:val="25"/>
        </w:numPr>
      </w:pPr>
      <w:r w:rsidRPr="006265AF">
        <w:t xml:space="preserve">examine </w:t>
      </w:r>
      <w:r w:rsidR="00822894" w:rsidRPr="006265AF">
        <w:t>the extent of digital skills needs vis-à-vis the skills level of the current workforce</w:t>
      </w:r>
      <w:r w:rsidRPr="006265AF">
        <w:t xml:space="preserve"> and thereby </w:t>
      </w:r>
      <w:r w:rsidR="00910BB6" w:rsidRPr="006265AF">
        <w:t xml:space="preserve">develop </w:t>
      </w:r>
      <w:r w:rsidRPr="006265AF">
        <w:t>indicators for a digital skills framework</w:t>
      </w:r>
      <w:r w:rsidR="00822894" w:rsidRPr="006265AF">
        <w:t>;</w:t>
      </w:r>
      <w:r w:rsidR="00AA50A3" w:rsidRPr="006265AF">
        <w:t xml:space="preserve"> and</w:t>
      </w:r>
    </w:p>
    <w:p w14:paraId="50773ABE" w14:textId="7BDEA952" w:rsidR="00822894" w:rsidRPr="006265AF" w:rsidRDefault="009F3764" w:rsidP="00822894">
      <w:pPr>
        <w:pStyle w:val="Dotpoint1"/>
        <w:numPr>
          <w:ilvl w:val="0"/>
          <w:numId w:val="25"/>
        </w:numPr>
      </w:pPr>
      <w:r w:rsidRPr="006265AF">
        <w:t>identify how employers are addressing their digital skill needs and their key challenges</w:t>
      </w:r>
      <w:r w:rsidR="00545B0B" w:rsidRPr="006265AF">
        <w:t>.</w:t>
      </w:r>
      <w:r w:rsidR="00822894" w:rsidRPr="006265AF">
        <w:t xml:space="preserve"> </w:t>
      </w:r>
    </w:p>
    <w:p w14:paraId="20D1F85B" w14:textId="101DBA58" w:rsidR="00655F13" w:rsidRPr="006265AF" w:rsidRDefault="00A17623" w:rsidP="00647D01">
      <w:pPr>
        <w:pStyle w:val="Heading2"/>
        <w:ind w:right="-374"/>
      </w:pPr>
      <w:bookmarkStart w:id="68" w:name="_Toc5284264"/>
      <w:r w:rsidRPr="006265AF">
        <w:t>M</w:t>
      </w:r>
      <w:r w:rsidR="003C7596" w:rsidRPr="006265AF">
        <w:t>ethod</w:t>
      </w:r>
      <w:r w:rsidR="00DE2DBD" w:rsidRPr="006265AF">
        <w:t xml:space="preserve"> and procedures</w:t>
      </w:r>
      <w:bookmarkEnd w:id="68"/>
      <w:r w:rsidR="00DE2DBD" w:rsidRPr="006265AF">
        <w:t xml:space="preserve"> </w:t>
      </w:r>
    </w:p>
    <w:p w14:paraId="7462FF6A" w14:textId="7A9394B4" w:rsidR="00822894" w:rsidRPr="006265AF" w:rsidRDefault="00822894" w:rsidP="00822894">
      <w:pPr>
        <w:pStyle w:val="Text"/>
      </w:pPr>
      <w:r w:rsidRPr="006265AF">
        <w:t xml:space="preserve">The design of the survey was guided by </w:t>
      </w:r>
      <w:r w:rsidR="009F3764" w:rsidRPr="006265AF">
        <w:t xml:space="preserve">our </w:t>
      </w:r>
      <w:r w:rsidRPr="006265AF">
        <w:t>working definition of digital skills as well as insights obtained from our job advertisements and Training Package analysis (Gekara et al</w:t>
      </w:r>
      <w:r w:rsidR="00545B0B" w:rsidRPr="006265AF">
        <w:t>.,</w:t>
      </w:r>
      <w:r w:rsidRPr="006265AF">
        <w:t xml:space="preserve"> 2017), review of literature and analysis of the first six interviews conducted with industry stakeholders. The stakeholder interviews reconfirmed the findings from the review of frameworks (Support Document 1) that in addition to the use of digital tools and systems, digital skills need to cover entrepreneurial and innovative dimensions as well as recognition of the implication of safety, security and privacy in the increasingly digitalised work place. </w:t>
      </w:r>
    </w:p>
    <w:p w14:paraId="48BF9E45" w14:textId="756AE93C" w:rsidR="00CF30C4" w:rsidRPr="006265AF" w:rsidRDefault="000C2411" w:rsidP="000C2411">
      <w:pPr>
        <w:pStyle w:val="Heading3"/>
      </w:pPr>
      <w:r w:rsidRPr="006265AF">
        <w:t xml:space="preserve">Questionnaire design </w:t>
      </w:r>
    </w:p>
    <w:p w14:paraId="5E16CAB1" w14:textId="541F1D9B" w:rsidR="00BF3351" w:rsidRPr="006265AF" w:rsidRDefault="003C7596" w:rsidP="00BF3351">
      <w:pPr>
        <w:pStyle w:val="Text"/>
      </w:pPr>
      <w:r w:rsidRPr="006265AF">
        <w:t>T</w:t>
      </w:r>
      <w:r w:rsidR="00BF3351" w:rsidRPr="006265AF">
        <w:t xml:space="preserve">he survey questionnaire </w:t>
      </w:r>
      <w:r w:rsidR="00730F81" w:rsidRPr="006265AF">
        <w:t xml:space="preserve">(see Appendix </w:t>
      </w:r>
      <w:r w:rsidR="00CF30C4" w:rsidRPr="006265AF">
        <w:t>2</w:t>
      </w:r>
      <w:r w:rsidR="00730F81" w:rsidRPr="006265AF">
        <w:t xml:space="preserve">) </w:t>
      </w:r>
      <w:r w:rsidR="00BF3351" w:rsidRPr="006265AF">
        <w:t xml:space="preserve">was developed to cover the following areas: </w:t>
      </w:r>
    </w:p>
    <w:p w14:paraId="176D8432" w14:textId="51C3ECA2" w:rsidR="00BA5CB0" w:rsidRPr="006265AF" w:rsidRDefault="00BF3351" w:rsidP="00BF3351">
      <w:pPr>
        <w:pStyle w:val="NumberedList"/>
        <w:numPr>
          <w:ilvl w:val="0"/>
          <w:numId w:val="7"/>
        </w:numPr>
      </w:pPr>
      <w:r w:rsidRPr="006265AF">
        <w:t xml:space="preserve">Digital technologies with implications to skills and the future of work. Emerging digital technologies are expected to shape both the future of work and the type of skills required to be productive.  We </w:t>
      </w:r>
      <w:r w:rsidR="00BA5CB0" w:rsidRPr="006265AF">
        <w:t xml:space="preserve">identified </w:t>
      </w:r>
      <w:r w:rsidRPr="006265AF">
        <w:t xml:space="preserve">a list of </w:t>
      </w:r>
      <w:r w:rsidR="008B514E" w:rsidRPr="006265AF">
        <w:t xml:space="preserve">14 </w:t>
      </w:r>
      <w:r w:rsidRPr="006265AF">
        <w:t xml:space="preserve">current and future wave of technologies from </w:t>
      </w:r>
      <w:r w:rsidR="00F8109C" w:rsidRPr="00F8109C">
        <w:rPr>
          <w:rStyle w:val="TextChar"/>
        </w:rPr>
        <w:t>Deloitte Access Economics</w:t>
      </w:r>
      <w:r w:rsidR="00F8109C" w:rsidRPr="006265AF">
        <w:t xml:space="preserve"> </w:t>
      </w:r>
      <w:r w:rsidRPr="006265AF">
        <w:t xml:space="preserve">(2016), </w:t>
      </w:r>
      <w:r w:rsidR="00F8109C" w:rsidRPr="00F8109C">
        <w:rPr>
          <w:rStyle w:val="TextChar"/>
        </w:rPr>
        <w:t>Deloitte Access Economics</w:t>
      </w:r>
      <w:r w:rsidR="00F8109C" w:rsidRPr="006265AF">
        <w:t xml:space="preserve"> </w:t>
      </w:r>
      <w:r w:rsidRPr="006265AF">
        <w:t xml:space="preserve">(2017), </w:t>
      </w:r>
      <w:r w:rsidR="00F8109C">
        <w:t>Australian Industry Standards</w:t>
      </w:r>
      <w:r w:rsidRPr="006265AF">
        <w:t xml:space="preserve"> (2017) and </w:t>
      </w:r>
      <w:proofErr w:type="spellStart"/>
      <w:r w:rsidRPr="006265AF">
        <w:t>Hajkowicz</w:t>
      </w:r>
      <w:proofErr w:type="spellEnd"/>
      <w:r w:rsidRPr="006265AF">
        <w:t xml:space="preserve"> </w:t>
      </w:r>
      <w:r w:rsidR="00DF70C3" w:rsidRPr="006265AF">
        <w:t>et al</w:t>
      </w:r>
      <w:r w:rsidR="00545B0B" w:rsidRPr="006265AF">
        <w:t>.</w:t>
      </w:r>
      <w:r w:rsidR="00DF70C3" w:rsidRPr="006265AF">
        <w:t xml:space="preserve"> </w:t>
      </w:r>
      <w:r w:rsidRPr="006265AF">
        <w:t>(2016)</w:t>
      </w:r>
      <w:r w:rsidR="008B514E" w:rsidRPr="006265AF">
        <w:t xml:space="preserve"> </w:t>
      </w:r>
      <w:r w:rsidR="00BA5CB0" w:rsidRPr="006265AF">
        <w:t>and asked respondents to select all that apply</w:t>
      </w:r>
      <w:r w:rsidR="00997A09" w:rsidRPr="006265AF">
        <w:t>.</w:t>
      </w:r>
    </w:p>
    <w:p w14:paraId="3AFFA13B" w14:textId="20B6E0D1" w:rsidR="00BF3351" w:rsidRPr="006265AF" w:rsidRDefault="00BF3351" w:rsidP="00BF3351">
      <w:pPr>
        <w:pStyle w:val="NumberedList"/>
        <w:numPr>
          <w:ilvl w:val="0"/>
          <w:numId w:val="7"/>
        </w:numPr>
      </w:pPr>
      <w:r w:rsidRPr="006265AF">
        <w:lastRenderedPageBreak/>
        <w:t>The impact of digital disruption on skills, future skills requirements, and ability to acquire those skills from the market</w:t>
      </w:r>
      <w:r w:rsidR="00545B0B" w:rsidRPr="006265AF">
        <w:t>. These</w:t>
      </w:r>
      <w:r w:rsidRPr="006265AF">
        <w:t xml:space="preserve"> were evaluated based on questions used in the Canada’s Skills in the Digital Economy report (</w:t>
      </w:r>
      <w:proofErr w:type="spellStart"/>
      <w:r w:rsidRPr="00F8109C">
        <w:rPr>
          <w:rStyle w:val="TextChar"/>
        </w:rPr>
        <w:t>Asliturk</w:t>
      </w:r>
      <w:proofErr w:type="spellEnd"/>
      <w:r w:rsidR="00F8109C" w:rsidRPr="00F8109C">
        <w:rPr>
          <w:rStyle w:val="TextChar"/>
        </w:rPr>
        <w:t>, Cameron &amp; Faisal</w:t>
      </w:r>
      <w:r w:rsidRPr="006265AF">
        <w:t xml:space="preserve"> 2016).</w:t>
      </w:r>
    </w:p>
    <w:p w14:paraId="7BD93204" w14:textId="5A5FC006" w:rsidR="00BF3351" w:rsidRPr="006265AF" w:rsidRDefault="00BF3351" w:rsidP="00BF3351">
      <w:pPr>
        <w:pStyle w:val="NumberedList"/>
      </w:pPr>
      <w:r w:rsidRPr="006265AF">
        <w:t>Digital skills gap</w:t>
      </w:r>
      <w:r w:rsidR="00545B0B" w:rsidRPr="006265AF">
        <w:t>.</w:t>
      </w:r>
      <w:r w:rsidRPr="006265AF">
        <w:t xml:space="preserve"> </w:t>
      </w:r>
      <w:r w:rsidR="00545B0B" w:rsidRPr="006265AF">
        <w:t>T</w:t>
      </w:r>
      <w:r w:rsidRPr="006265AF">
        <w:t xml:space="preserve">o assess the digital skills gap, which we defined as the extent of discrepancy between the level of digital skills in demand by organisations and the level acquired by their workforce, we developed 17 questions </w:t>
      </w:r>
      <w:r w:rsidR="00997A09" w:rsidRPr="006265AF">
        <w:t>(</w:t>
      </w:r>
      <w:r w:rsidR="00F934BA" w:rsidRPr="006265AF">
        <w:t>s</w:t>
      </w:r>
      <w:r w:rsidR="00997A09" w:rsidRPr="006265AF">
        <w:t xml:space="preserve">ee parts F and H of </w:t>
      </w:r>
      <w:r w:rsidR="002E43D6" w:rsidRPr="006265AF">
        <w:t>Appendix</w:t>
      </w:r>
      <w:r w:rsidR="00997A09" w:rsidRPr="006265AF">
        <w:t xml:space="preserve"> 2) </w:t>
      </w:r>
      <w:r w:rsidRPr="006265AF">
        <w:t>based on the findings from our job advertisements and Training Packages analysis (Gekara et al</w:t>
      </w:r>
      <w:r w:rsidR="00545B0B" w:rsidRPr="006265AF">
        <w:t>.,</w:t>
      </w:r>
      <w:r w:rsidRPr="006265AF">
        <w:t xml:space="preserve"> 2017), extensive literature review</w:t>
      </w:r>
      <w:r w:rsidR="00997A09" w:rsidRPr="006265AF">
        <w:t xml:space="preserve"> (Support Document 1) </w:t>
      </w:r>
      <w:r w:rsidR="002E43D6" w:rsidRPr="006265AF">
        <w:t xml:space="preserve">and </w:t>
      </w:r>
      <w:r w:rsidR="00F934BA" w:rsidRPr="006265AF">
        <w:t xml:space="preserve">analysis of </w:t>
      </w:r>
      <w:r w:rsidR="002E43D6" w:rsidRPr="006265AF">
        <w:t xml:space="preserve">the first six </w:t>
      </w:r>
      <w:r w:rsidRPr="006265AF">
        <w:t xml:space="preserve">industry interviews. </w:t>
      </w:r>
      <w:r w:rsidR="00BA5CB0" w:rsidRPr="006265AF">
        <w:t>To assess demand</w:t>
      </w:r>
      <w:r w:rsidR="00F934BA" w:rsidRPr="006265AF">
        <w:t xml:space="preserve">, </w:t>
      </w:r>
      <w:r w:rsidR="0062363A" w:rsidRPr="006265AF">
        <w:t>a five point L</w:t>
      </w:r>
      <w:r w:rsidR="00BA5CB0" w:rsidRPr="006265AF">
        <w:t xml:space="preserve">ikert scale </w:t>
      </w:r>
      <w:r w:rsidR="00997A09" w:rsidRPr="006265AF">
        <w:t xml:space="preserve">ranging from </w:t>
      </w:r>
      <w:r w:rsidR="00FD023A" w:rsidRPr="006265AF">
        <w:t>‘</w:t>
      </w:r>
      <w:r w:rsidR="00F934BA" w:rsidRPr="006265AF">
        <w:t xml:space="preserve">no </w:t>
      </w:r>
      <w:r w:rsidR="00997A09" w:rsidRPr="006265AF">
        <w:t>priority</w:t>
      </w:r>
      <w:r w:rsidR="00FD023A" w:rsidRPr="006265AF">
        <w:t>’</w:t>
      </w:r>
      <w:r w:rsidR="00997A09" w:rsidRPr="006265AF">
        <w:t xml:space="preserve"> to </w:t>
      </w:r>
      <w:r w:rsidR="00FD023A" w:rsidRPr="006265AF">
        <w:t>‘</w:t>
      </w:r>
      <w:r w:rsidR="00997A09" w:rsidRPr="006265AF">
        <w:t>very high priority</w:t>
      </w:r>
      <w:r w:rsidR="00FD023A" w:rsidRPr="006265AF">
        <w:t>’</w:t>
      </w:r>
      <w:r w:rsidR="00997A09" w:rsidRPr="006265AF">
        <w:t xml:space="preserve"> </w:t>
      </w:r>
      <w:r w:rsidR="00BA5CB0" w:rsidRPr="006265AF">
        <w:t>was used. The acqu</w:t>
      </w:r>
      <w:r w:rsidR="002E43D6" w:rsidRPr="006265AF">
        <w:t xml:space="preserve">ired digital skill capability were </w:t>
      </w:r>
      <w:r w:rsidR="00F934BA" w:rsidRPr="006265AF">
        <w:t xml:space="preserve">evaluated based on a </w:t>
      </w:r>
      <w:r w:rsidR="0062363A" w:rsidRPr="006265AF">
        <w:t>five point L</w:t>
      </w:r>
      <w:r w:rsidR="00BA5CB0" w:rsidRPr="006265AF">
        <w:t xml:space="preserve">ikert scale </w:t>
      </w:r>
      <w:r w:rsidR="00F934BA" w:rsidRPr="006265AF">
        <w:t xml:space="preserve">ranging from </w:t>
      </w:r>
      <w:r w:rsidR="00FD023A" w:rsidRPr="006265AF">
        <w:t>‘</w:t>
      </w:r>
      <w:r w:rsidR="00A21C19" w:rsidRPr="006265AF">
        <w:t>very low</w:t>
      </w:r>
      <w:r w:rsidR="00FD023A" w:rsidRPr="006265AF">
        <w:t>’</w:t>
      </w:r>
      <w:r w:rsidR="00A21C19" w:rsidRPr="006265AF">
        <w:t xml:space="preserve"> to </w:t>
      </w:r>
      <w:r w:rsidR="00FD023A" w:rsidRPr="006265AF">
        <w:t>‘</w:t>
      </w:r>
      <w:r w:rsidR="00A21C19" w:rsidRPr="006265AF">
        <w:t>very high</w:t>
      </w:r>
      <w:r w:rsidR="00FD023A" w:rsidRPr="006265AF">
        <w:t>’</w:t>
      </w:r>
      <w:r w:rsidR="00A21C19" w:rsidRPr="006265AF">
        <w:t xml:space="preserve">.  </w:t>
      </w:r>
    </w:p>
    <w:p w14:paraId="5660BEA2" w14:textId="26568AE3" w:rsidR="00BF3351" w:rsidRPr="006265AF" w:rsidRDefault="00BF3351" w:rsidP="00BF3351">
      <w:pPr>
        <w:pStyle w:val="NumberedList"/>
      </w:pPr>
      <w:r w:rsidRPr="006265AF">
        <w:t>Digital skills challenges and approaches</w:t>
      </w:r>
      <w:r w:rsidR="00545B0B" w:rsidRPr="006265AF">
        <w:t>.</w:t>
      </w:r>
      <w:r w:rsidRPr="006265AF">
        <w:t xml:space="preserve"> Economic, sectoral, and organisational challenges in developing a digitally savvy workforce were assessed through questions that we developed for this survey. Additionally, the survey items related to approaches to meet digital skills req</w:t>
      </w:r>
      <w:r w:rsidR="00730F81" w:rsidRPr="006265AF">
        <w:t>uirements were adapted from Capge</w:t>
      </w:r>
      <w:r w:rsidRPr="006265AF">
        <w:t>mini’s (2013) digital talent report.</w:t>
      </w:r>
    </w:p>
    <w:p w14:paraId="587E3E5E" w14:textId="611ADEBC" w:rsidR="00BF3351" w:rsidRPr="006265AF" w:rsidRDefault="00545B0B" w:rsidP="00BF3351">
      <w:pPr>
        <w:pStyle w:val="NumberedList"/>
      </w:pPr>
      <w:r w:rsidRPr="006265AF">
        <w:t xml:space="preserve">Strategies for digital skill development. </w:t>
      </w:r>
      <w:r w:rsidR="00BF3351" w:rsidRPr="006265AF">
        <w:t xml:space="preserve">In order to get a sense of how Australian enterprises are going about developing digital skills, we adopted </w:t>
      </w:r>
      <w:r w:rsidR="00730F81" w:rsidRPr="006265AF">
        <w:t xml:space="preserve">Capgemini’s </w:t>
      </w:r>
      <w:r w:rsidR="00BF3351" w:rsidRPr="006265AF">
        <w:t>(2013) instrument for digital skills development self-assessment. The original model has four areas of focus: vision and leadership, as-is assessment, investment and plugging the skills gap. In addition, it has 11 indicators scored on the scale of 1 to 7. In this study we adopted the four areas of focus but slightly adapted some of the indicators.</w:t>
      </w:r>
    </w:p>
    <w:p w14:paraId="7E2B7D1A" w14:textId="4B6429A2" w:rsidR="00C83F09" w:rsidRPr="006265AF" w:rsidRDefault="00C83F09" w:rsidP="00C83F09">
      <w:pPr>
        <w:pStyle w:val="Heading3"/>
      </w:pPr>
      <w:bookmarkStart w:id="69" w:name="_Toc513630194"/>
      <w:r w:rsidRPr="006265AF">
        <w:t xml:space="preserve">The </w:t>
      </w:r>
      <w:r w:rsidR="00117418" w:rsidRPr="006265AF">
        <w:t>survey</w:t>
      </w:r>
      <w:r w:rsidRPr="006265AF">
        <w:t xml:space="preserve"> sample</w:t>
      </w:r>
      <w:bookmarkEnd w:id="69"/>
      <w:r w:rsidRPr="006265AF">
        <w:t xml:space="preserve"> </w:t>
      </w:r>
    </w:p>
    <w:p w14:paraId="2D518B0F" w14:textId="2BC60B12" w:rsidR="00545B0B" w:rsidRPr="006265AF" w:rsidRDefault="00C83F09" w:rsidP="00C83F09">
      <w:pPr>
        <w:pStyle w:val="Text"/>
      </w:pPr>
      <w:r w:rsidRPr="006265AF">
        <w:t xml:space="preserve">The survey was administered to a sample </w:t>
      </w:r>
      <w:r w:rsidR="00730F81" w:rsidRPr="006265AF">
        <w:t xml:space="preserve">of </w:t>
      </w:r>
      <w:r w:rsidRPr="006265AF">
        <w:t xml:space="preserve">HRTS decision makers </w:t>
      </w:r>
      <w:r w:rsidR="00545B0B" w:rsidRPr="006265AF">
        <w:t>from</w:t>
      </w:r>
      <w:r w:rsidRPr="006265AF">
        <w:t xml:space="preserve"> a cross section of Australian industries</w:t>
      </w:r>
      <w:r w:rsidR="00575D5D" w:rsidRPr="006265AF">
        <w:t xml:space="preserve"> </w:t>
      </w:r>
      <w:r w:rsidRPr="006265AF">
        <w:t>through two different platforms. The first was through the Australian Industry Standards (AIS)</w:t>
      </w:r>
      <w:r w:rsidRPr="006265AF">
        <w:rPr>
          <w:rStyle w:val="FootnoteReference"/>
        </w:rPr>
        <w:footnoteReference w:id="4"/>
      </w:r>
      <w:r w:rsidRPr="006265AF">
        <w:t xml:space="preserve"> and targeted relevant respondents in their database of Transport,</w:t>
      </w:r>
      <w:r w:rsidR="008D1AB0" w:rsidRPr="006265AF">
        <w:t xml:space="preserve"> Postal and Warehousing </w:t>
      </w:r>
      <w:r w:rsidRPr="006265AF">
        <w:t>and Public</w:t>
      </w:r>
      <w:r w:rsidR="008D1AB0" w:rsidRPr="006265AF">
        <w:t xml:space="preserve"> Administration and </w:t>
      </w:r>
      <w:r w:rsidRPr="006265AF">
        <w:t xml:space="preserve">Safety HRTS stakeholders. The second one was administered by Qualtrics, targeting a panel of HRTS decision makers from other </w:t>
      </w:r>
      <w:r w:rsidR="00A21C19" w:rsidRPr="006265AF">
        <w:t>industries</w:t>
      </w:r>
      <w:r w:rsidRPr="006265AF">
        <w:t>. Before taking the survey, potential participants were required to confirm that they met the sampling criteria as per the following screening statement:</w:t>
      </w:r>
    </w:p>
    <w:p w14:paraId="60F44534" w14:textId="03EE0A8A" w:rsidR="00C83F09" w:rsidRPr="006265AF" w:rsidRDefault="00FD023A" w:rsidP="00C83F09">
      <w:pPr>
        <w:ind w:left="567" w:right="707"/>
        <w:jc w:val="both"/>
      </w:pPr>
      <w:r w:rsidRPr="006265AF">
        <w:t>‘</w:t>
      </w:r>
      <w:r w:rsidR="00C83F09" w:rsidRPr="006265AF">
        <w:t>The ideal person to answer this survey is a senior Human Resources, Training and Development and Workforce Skills manager in an Australian organisation familiar with the skills implications of digital technologies and digitalisation, existing industry practices and employer strategies for developing a digitally skilled workforce through both internal skilling mechanisms and Vocational Education and Training (VET) system. Do you confirm that you have the required profile to participate in this survey?</w:t>
      </w:r>
      <w:r w:rsidRPr="006265AF">
        <w:t>’</w:t>
      </w:r>
      <w:r w:rsidR="00C83F09" w:rsidRPr="006265AF">
        <w:t xml:space="preserve"> </w:t>
      </w:r>
    </w:p>
    <w:p w14:paraId="160FD4AE" w14:textId="5549ABDD" w:rsidR="00C83F09" w:rsidRPr="006265AF" w:rsidRDefault="00C83F09" w:rsidP="00C83F09">
      <w:pPr>
        <w:pStyle w:val="Text"/>
      </w:pPr>
      <w:r w:rsidRPr="006265AF">
        <w:t xml:space="preserve">Unique digital identifiers (such as respondent ID tokens, IP addresses, and latitude and longitude geo-locations) were used to avoid duplication. In addition, we compared the responses and checked for any statistically significant differences between the AIS and Qualtrics samples prior to combining the data for analysis. In total, the survey reached 454 </w:t>
      </w:r>
      <w:r w:rsidRPr="006265AF">
        <w:lastRenderedPageBreak/>
        <w:t xml:space="preserve">decision makers of which 371 complete and usable responses were collected. </w:t>
      </w:r>
      <w:r w:rsidR="001A5046">
        <w:t>The data were collected between May and Jun 2017.</w:t>
      </w:r>
    </w:p>
    <w:p w14:paraId="118D6F59" w14:textId="77777777" w:rsidR="00841EB3" w:rsidRDefault="00841EB3">
      <w:pPr>
        <w:spacing w:before="0" w:line="240" w:lineRule="auto"/>
        <w:rPr>
          <w:rFonts w:ascii="Arial" w:hAnsi="Arial" w:cs="Tahoma"/>
          <w:sz w:val="28"/>
        </w:rPr>
      </w:pPr>
      <w:bookmarkStart w:id="70" w:name="_Toc513630195"/>
      <w:r>
        <w:br w:type="page"/>
      </w:r>
    </w:p>
    <w:p w14:paraId="2AF2E06C" w14:textId="016B6EFC" w:rsidR="00A21C19" w:rsidRPr="006265AF" w:rsidRDefault="00A21C19" w:rsidP="00A21C19">
      <w:pPr>
        <w:pStyle w:val="Heading2"/>
      </w:pPr>
      <w:bookmarkStart w:id="71" w:name="_Toc5284265"/>
      <w:r w:rsidRPr="006265AF">
        <w:lastRenderedPageBreak/>
        <w:t>Survey respondents profile</w:t>
      </w:r>
      <w:bookmarkEnd w:id="71"/>
      <w:r w:rsidRPr="006265AF">
        <w:t xml:space="preserve"> </w:t>
      </w:r>
    </w:p>
    <w:p w14:paraId="785EC331" w14:textId="6CA2FD6F" w:rsidR="00C83F09" w:rsidRPr="006265AF" w:rsidRDefault="0062363A" w:rsidP="00A21C19">
      <w:pPr>
        <w:pStyle w:val="Heading3"/>
      </w:pPr>
      <w:r w:rsidRPr="006265AF">
        <w:t xml:space="preserve">Job profile and year of service </w:t>
      </w:r>
      <w:bookmarkEnd w:id="70"/>
      <w:r w:rsidR="00C83F09" w:rsidRPr="006265AF">
        <w:t xml:space="preserve"> </w:t>
      </w:r>
    </w:p>
    <w:p w14:paraId="6673208A" w14:textId="6997B27B" w:rsidR="00C83F09" w:rsidRPr="006265AF" w:rsidRDefault="00C83F09" w:rsidP="00647D01">
      <w:pPr>
        <w:pStyle w:val="Text"/>
        <w:ind w:right="0"/>
      </w:pPr>
      <w:bookmarkStart w:id="72" w:name="_Hlk518640335"/>
      <w:r w:rsidRPr="006265AF">
        <w:t>The HRST decision makers belong to different occupational levels, with more than 60% being CEO/Directors and HR or Training and Development Managers (</w:t>
      </w:r>
      <w:r w:rsidR="0062363A" w:rsidRPr="006265AF">
        <w:t>Table 2</w:t>
      </w:r>
      <w:r w:rsidRPr="006265AF">
        <w:t xml:space="preserve">), about 25% supervisors and the rest belonging to a variety of other occupations and levels such as General Manager, Communications Director, Operations Director and Manager of Quality and Safety Training. </w:t>
      </w:r>
      <w:bookmarkEnd w:id="72"/>
      <w:r w:rsidRPr="006265AF">
        <w:t xml:space="preserve">Nearly 60% had worked at their current role for over 6 years while less than 6% had been with their companies </w:t>
      </w:r>
      <w:r w:rsidR="00C32883" w:rsidRPr="006265AF">
        <w:t>for less than one year (</w:t>
      </w:r>
      <w:r w:rsidR="0062363A" w:rsidRPr="006265AF">
        <w:t>Table 2</w:t>
      </w:r>
      <w:r w:rsidRPr="006265AF">
        <w:t xml:space="preserve">). </w:t>
      </w:r>
    </w:p>
    <w:p w14:paraId="60CC67C5" w14:textId="59B948C7" w:rsidR="0062363A" w:rsidRPr="006265AF" w:rsidRDefault="0062363A" w:rsidP="00647D01">
      <w:pPr>
        <w:pStyle w:val="tabletitle"/>
        <w:ind w:left="850" w:hanging="850"/>
      </w:pPr>
      <w:bookmarkStart w:id="73" w:name="_Toc526518943"/>
      <w:bookmarkStart w:id="74" w:name="_Toc513630367"/>
      <w:r w:rsidRPr="006265AF">
        <w:t>Table 2: Job title and year of service in current role</w:t>
      </w:r>
      <w:bookmarkEnd w:id="73"/>
      <w:r w:rsidRPr="006265AF">
        <w:t xml:space="preserve"> </w:t>
      </w:r>
    </w:p>
    <w:p w14:paraId="49087064" w14:textId="77777777" w:rsidR="0062363A" w:rsidRPr="006265AF" w:rsidRDefault="0062363A" w:rsidP="00BF0256">
      <w:pPr>
        <w:spacing w:before="0" w:line="240" w:lineRule="auto"/>
        <w:rPr>
          <w:rFonts w:ascii="Arial" w:hAnsi="Arial"/>
          <w:b/>
          <w:sz w:val="17"/>
        </w:rPr>
      </w:pPr>
    </w:p>
    <w:tbl>
      <w:tblPr>
        <w:tblStyle w:val="TableGrid"/>
        <w:tblW w:w="0" w:type="auto"/>
        <w:tblLook w:val="04A0" w:firstRow="1" w:lastRow="0" w:firstColumn="1" w:lastColumn="0" w:noHBand="0" w:noVBand="1"/>
      </w:tblPr>
      <w:tblGrid>
        <w:gridCol w:w="1385"/>
        <w:gridCol w:w="2552"/>
        <w:gridCol w:w="1417"/>
        <w:gridCol w:w="1985"/>
      </w:tblGrid>
      <w:tr w:rsidR="0062363A" w:rsidRPr="006265AF" w14:paraId="0C21CA08" w14:textId="77777777" w:rsidTr="0062363A">
        <w:tc>
          <w:tcPr>
            <w:tcW w:w="1385" w:type="dxa"/>
          </w:tcPr>
          <w:p w14:paraId="58560112" w14:textId="1D21779C" w:rsidR="0062363A" w:rsidRPr="006265AF" w:rsidRDefault="00E254DF" w:rsidP="00AE47EA">
            <w:pPr>
              <w:pStyle w:val="Tablehead1"/>
            </w:pPr>
            <w:r w:rsidRPr="006265AF">
              <w:t xml:space="preserve">Category </w:t>
            </w:r>
          </w:p>
        </w:tc>
        <w:tc>
          <w:tcPr>
            <w:tcW w:w="2552" w:type="dxa"/>
          </w:tcPr>
          <w:p w14:paraId="0B3D5C19" w14:textId="27F64E1A" w:rsidR="0062363A" w:rsidRPr="006265AF" w:rsidRDefault="00E254DF" w:rsidP="00AE47EA">
            <w:pPr>
              <w:pStyle w:val="Tablehead1"/>
            </w:pPr>
            <w:r w:rsidRPr="006265AF">
              <w:t xml:space="preserve">Item </w:t>
            </w:r>
          </w:p>
        </w:tc>
        <w:tc>
          <w:tcPr>
            <w:tcW w:w="1417" w:type="dxa"/>
          </w:tcPr>
          <w:p w14:paraId="7673E601" w14:textId="41B30115" w:rsidR="0062363A" w:rsidRPr="006265AF" w:rsidRDefault="0062363A" w:rsidP="00AE47EA">
            <w:pPr>
              <w:pStyle w:val="Tablehead1"/>
            </w:pPr>
            <w:r w:rsidRPr="006265AF">
              <w:t xml:space="preserve">Frequency </w:t>
            </w:r>
          </w:p>
        </w:tc>
        <w:tc>
          <w:tcPr>
            <w:tcW w:w="1985" w:type="dxa"/>
          </w:tcPr>
          <w:p w14:paraId="574BA5BB" w14:textId="3EAFD0C1" w:rsidR="0062363A" w:rsidRPr="006265AF" w:rsidRDefault="0062363A" w:rsidP="00AE47EA">
            <w:pPr>
              <w:pStyle w:val="Tablehead1"/>
            </w:pPr>
            <w:r w:rsidRPr="006265AF">
              <w:t xml:space="preserve">Percentage </w:t>
            </w:r>
          </w:p>
        </w:tc>
      </w:tr>
      <w:tr w:rsidR="0062363A" w:rsidRPr="006265AF" w14:paraId="5A23B323" w14:textId="77777777" w:rsidTr="0062363A">
        <w:tc>
          <w:tcPr>
            <w:tcW w:w="1385" w:type="dxa"/>
            <w:vMerge w:val="restart"/>
          </w:tcPr>
          <w:p w14:paraId="101EBACA" w14:textId="77777777" w:rsidR="0062363A" w:rsidRPr="006265AF" w:rsidRDefault="0062363A" w:rsidP="00AE47EA">
            <w:pPr>
              <w:pStyle w:val="Tablehead2"/>
            </w:pPr>
          </w:p>
          <w:p w14:paraId="05F08BB0" w14:textId="77777777" w:rsidR="0062363A" w:rsidRPr="006265AF" w:rsidRDefault="0062363A" w:rsidP="00AE47EA">
            <w:pPr>
              <w:pStyle w:val="Tablehead2"/>
            </w:pPr>
          </w:p>
          <w:p w14:paraId="0750593F" w14:textId="15C8473C" w:rsidR="0062363A" w:rsidRPr="006265AF" w:rsidRDefault="0062363A" w:rsidP="00AE47EA">
            <w:pPr>
              <w:pStyle w:val="Tablehead2"/>
              <w:rPr>
                <w:b/>
              </w:rPr>
            </w:pPr>
            <w:r w:rsidRPr="006265AF">
              <w:t xml:space="preserve">Job title </w:t>
            </w:r>
          </w:p>
        </w:tc>
        <w:tc>
          <w:tcPr>
            <w:tcW w:w="2552" w:type="dxa"/>
          </w:tcPr>
          <w:p w14:paraId="246EADA4" w14:textId="6C684191" w:rsidR="0062363A" w:rsidRPr="006265AF" w:rsidRDefault="0062363A" w:rsidP="00AE47EA">
            <w:pPr>
              <w:pStyle w:val="Tabletext"/>
              <w:rPr>
                <w:b/>
                <w:sz w:val="17"/>
              </w:rPr>
            </w:pPr>
            <w:r w:rsidRPr="006265AF">
              <w:t>CEO/Director</w:t>
            </w:r>
          </w:p>
        </w:tc>
        <w:tc>
          <w:tcPr>
            <w:tcW w:w="1417" w:type="dxa"/>
          </w:tcPr>
          <w:p w14:paraId="307C6C2D" w14:textId="7BF022A3" w:rsidR="0062363A" w:rsidRPr="006265AF" w:rsidRDefault="0062363A" w:rsidP="00AE47EA">
            <w:pPr>
              <w:pStyle w:val="Tabletext"/>
              <w:rPr>
                <w:b/>
                <w:sz w:val="17"/>
              </w:rPr>
            </w:pPr>
            <w:r w:rsidRPr="006265AF">
              <w:t>93</w:t>
            </w:r>
          </w:p>
        </w:tc>
        <w:tc>
          <w:tcPr>
            <w:tcW w:w="1985" w:type="dxa"/>
          </w:tcPr>
          <w:p w14:paraId="304ECD38" w14:textId="2DDC677E" w:rsidR="0062363A" w:rsidRPr="006265AF" w:rsidRDefault="0062363A" w:rsidP="00AE47EA">
            <w:pPr>
              <w:pStyle w:val="Tabletext"/>
              <w:rPr>
                <w:b/>
                <w:sz w:val="17"/>
              </w:rPr>
            </w:pPr>
            <w:r w:rsidRPr="006265AF">
              <w:t>25%</w:t>
            </w:r>
          </w:p>
        </w:tc>
      </w:tr>
      <w:tr w:rsidR="0062363A" w:rsidRPr="006265AF" w14:paraId="011D14DD" w14:textId="77777777" w:rsidTr="0062363A">
        <w:tc>
          <w:tcPr>
            <w:tcW w:w="1385" w:type="dxa"/>
            <w:vMerge/>
          </w:tcPr>
          <w:p w14:paraId="14541EF4" w14:textId="77777777" w:rsidR="0062363A" w:rsidRPr="006265AF" w:rsidRDefault="0062363A" w:rsidP="00AE47EA">
            <w:pPr>
              <w:pStyle w:val="Tablehead2"/>
            </w:pPr>
          </w:p>
        </w:tc>
        <w:tc>
          <w:tcPr>
            <w:tcW w:w="2552" w:type="dxa"/>
          </w:tcPr>
          <w:p w14:paraId="7A3426AB" w14:textId="76A8472B" w:rsidR="0062363A" w:rsidRPr="006265AF" w:rsidRDefault="0062363A" w:rsidP="00AE47EA">
            <w:pPr>
              <w:pStyle w:val="Tabletext"/>
              <w:rPr>
                <w:b/>
                <w:sz w:val="17"/>
              </w:rPr>
            </w:pPr>
            <w:r w:rsidRPr="006265AF">
              <w:t>Human Resources Manager</w:t>
            </w:r>
          </w:p>
        </w:tc>
        <w:tc>
          <w:tcPr>
            <w:tcW w:w="1417" w:type="dxa"/>
          </w:tcPr>
          <w:p w14:paraId="3DBC5885" w14:textId="466DC10C" w:rsidR="0062363A" w:rsidRPr="006265AF" w:rsidRDefault="0062363A" w:rsidP="00AE47EA">
            <w:pPr>
              <w:pStyle w:val="Tabletext"/>
              <w:rPr>
                <w:b/>
                <w:sz w:val="17"/>
              </w:rPr>
            </w:pPr>
            <w:r w:rsidRPr="006265AF">
              <w:t>59</w:t>
            </w:r>
          </w:p>
        </w:tc>
        <w:tc>
          <w:tcPr>
            <w:tcW w:w="1985" w:type="dxa"/>
          </w:tcPr>
          <w:p w14:paraId="7D9CBD74" w14:textId="7B7B0950" w:rsidR="0062363A" w:rsidRPr="006265AF" w:rsidRDefault="0062363A" w:rsidP="00AE47EA">
            <w:pPr>
              <w:pStyle w:val="Tabletext"/>
              <w:rPr>
                <w:b/>
                <w:sz w:val="17"/>
              </w:rPr>
            </w:pPr>
            <w:r w:rsidRPr="006265AF">
              <w:t>16%</w:t>
            </w:r>
          </w:p>
        </w:tc>
      </w:tr>
      <w:tr w:rsidR="0062363A" w:rsidRPr="006265AF" w14:paraId="684266A7" w14:textId="77777777" w:rsidTr="0062363A">
        <w:tc>
          <w:tcPr>
            <w:tcW w:w="1385" w:type="dxa"/>
            <w:vMerge/>
          </w:tcPr>
          <w:p w14:paraId="1A348FDE" w14:textId="77777777" w:rsidR="0062363A" w:rsidRPr="006265AF" w:rsidRDefault="0062363A" w:rsidP="00AE47EA">
            <w:pPr>
              <w:pStyle w:val="Tablehead2"/>
            </w:pPr>
          </w:p>
        </w:tc>
        <w:tc>
          <w:tcPr>
            <w:tcW w:w="2552" w:type="dxa"/>
          </w:tcPr>
          <w:p w14:paraId="6D7FE67A" w14:textId="30BF2140" w:rsidR="0062363A" w:rsidRPr="006265AF" w:rsidRDefault="0062363A" w:rsidP="00AE47EA">
            <w:pPr>
              <w:pStyle w:val="Tabletext"/>
              <w:rPr>
                <w:b/>
                <w:sz w:val="17"/>
              </w:rPr>
            </w:pPr>
            <w:r w:rsidRPr="006265AF">
              <w:t>Training &amp; Development Manager</w:t>
            </w:r>
          </w:p>
        </w:tc>
        <w:tc>
          <w:tcPr>
            <w:tcW w:w="1417" w:type="dxa"/>
          </w:tcPr>
          <w:p w14:paraId="5EB9C450" w14:textId="7B93D088" w:rsidR="0062363A" w:rsidRPr="006265AF" w:rsidRDefault="0062363A" w:rsidP="00AE47EA">
            <w:pPr>
              <w:pStyle w:val="Tabletext"/>
              <w:rPr>
                <w:b/>
                <w:sz w:val="17"/>
              </w:rPr>
            </w:pPr>
            <w:r w:rsidRPr="006265AF">
              <w:t>81</w:t>
            </w:r>
          </w:p>
        </w:tc>
        <w:tc>
          <w:tcPr>
            <w:tcW w:w="1985" w:type="dxa"/>
          </w:tcPr>
          <w:p w14:paraId="17AD23C8" w14:textId="3A213946" w:rsidR="0062363A" w:rsidRPr="006265AF" w:rsidRDefault="0062363A" w:rsidP="00AE47EA">
            <w:pPr>
              <w:pStyle w:val="Tabletext"/>
              <w:rPr>
                <w:b/>
                <w:sz w:val="17"/>
              </w:rPr>
            </w:pPr>
            <w:r w:rsidRPr="006265AF">
              <w:t>22%</w:t>
            </w:r>
          </w:p>
        </w:tc>
      </w:tr>
      <w:tr w:rsidR="0062363A" w:rsidRPr="006265AF" w14:paraId="44B8567E" w14:textId="77777777" w:rsidTr="0062363A">
        <w:tc>
          <w:tcPr>
            <w:tcW w:w="1385" w:type="dxa"/>
            <w:vMerge/>
          </w:tcPr>
          <w:p w14:paraId="7180FC15" w14:textId="77777777" w:rsidR="0062363A" w:rsidRPr="006265AF" w:rsidRDefault="0062363A" w:rsidP="00AE47EA">
            <w:pPr>
              <w:pStyle w:val="Tablehead2"/>
            </w:pPr>
          </w:p>
        </w:tc>
        <w:tc>
          <w:tcPr>
            <w:tcW w:w="2552" w:type="dxa"/>
          </w:tcPr>
          <w:p w14:paraId="7C539DD2" w14:textId="2F6B6BFE" w:rsidR="0062363A" w:rsidRPr="006265AF" w:rsidRDefault="0062363A" w:rsidP="00AE47EA">
            <w:pPr>
              <w:pStyle w:val="Tabletext"/>
              <w:rPr>
                <w:b/>
                <w:sz w:val="17"/>
              </w:rPr>
            </w:pPr>
            <w:r w:rsidRPr="006265AF">
              <w:t>Supervisor</w:t>
            </w:r>
          </w:p>
        </w:tc>
        <w:tc>
          <w:tcPr>
            <w:tcW w:w="1417" w:type="dxa"/>
          </w:tcPr>
          <w:p w14:paraId="2EDA8C95" w14:textId="70B3F62D" w:rsidR="0062363A" w:rsidRPr="006265AF" w:rsidRDefault="0062363A" w:rsidP="00AE47EA">
            <w:pPr>
              <w:pStyle w:val="Tabletext"/>
              <w:rPr>
                <w:b/>
                <w:sz w:val="17"/>
              </w:rPr>
            </w:pPr>
            <w:r w:rsidRPr="006265AF">
              <w:t>89</w:t>
            </w:r>
          </w:p>
        </w:tc>
        <w:tc>
          <w:tcPr>
            <w:tcW w:w="1985" w:type="dxa"/>
          </w:tcPr>
          <w:p w14:paraId="114FFD62" w14:textId="279F0BF9" w:rsidR="0062363A" w:rsidRPr="006265AF" w:rsidRDefault="0062363A" w:rsidP="00AE47EA">
            <w:pPr>
              <w:pStyle w:val="Tabletext"/>
              <w:rPr>
                <w:b/>
                <w:sz w:val="17"/>
              </w:rPr>
            </w:pPr>
            <w:r w:rsidRPr="006265AF">
              <w:t>24%</w:t>
            </w:r>
          </w:p>
        </w:tc>
      </w:tr>
      <w:tr w:rsidR="0062363A" w:rsidRPr="006265AF" w14:paraId="697B6085" w14:textId="77777777" w:rsidTr="0062363A">
        <w:tc>
          <w:tcPr>
            <w:tcW w:w="1385" w:type="dxa"/>
            <w:vMerge/>
          </w:tcPr>
          <w:p w14:paraId="6CF76783" w14:textId="77777777" w:rsidR="0062363A" w:rsidRPr="006265AF" w:rsidRDefault="0062363A" w:rsidP="00AE47EA">
            <w:pPr>
              <w:pStyle w:val="Tablehead2"/>
            </w:pPr>
          </w:p>
        </w:tc>
        <w:tc>
          <w:tcPr>
            <w:tcW w:w="2552" w:type="dxa"/>
          </w:tcPr>
          <w:p w14:paraId="6A4B0BAA" w14:textId="471ABDA6" w:rsidR="0062363A" w:rsidRPr="006265AF" w:rsidRDefault="0062363A" w:rsidP="00AE47EA">
            <w:pPr>
              <w:pStyle w:val="Tabletext"/>
              <w:rPr>
                <w:b/>
                <w:sz w:val="17"/>
              </w:rPr>
            </w:pPr>
            <w:r w:rsidRPr="006265AF">
              <w:t xml:space="preserve">Other </w:t>
            </w:r>
          </w:p>
        </w:tc>
        <w:tc>
          <w:tcPr>
            <w:tcW w:w="1417" w:type="dxa"/>
          </w:tcPr>
          <w:p w14:paraId="5C0B7B5B" w14:textId="42F81774" w:rsidR="0062363A" w:rsidRPr="006265AF" w:rsidRDefault="0062363A" w:rsidP="00AE47EA">
            <w:pPr>
              <w:pStyle w:val="Tabletext"/>
              <w:rPr>
                <w:b/>
                <w:sz w:val="17"/>
              </w:rPr>
            </w:pPr>
            <w:r w:rsidRPr="006265AF">
              <w:t>49</w:t>
            </w:r>
          </w:p>
        </w:tc>
        <w:tc>
          <w:tcPr>
            <w:tcW w:w="1985" w:type="dxa"/>
          </w:tcPr>
          <w:p w14:paraId="3F8842E7" w14:textId="1B9B0542" w:rsidR="0062363A" w:rsidRPr="006265AF" w:rsidRDefault="0062363A" w:rsidP="00AE47EA">
            <w:pPr>
              <w:pStyle w:val="Tabletext"/>
              <w:rPr>
                <w:b/>
                <w:sz w:val="17"/>
              </w:rPr>
            </w:pPr>
            <w:r w:rsidRPr="006265AF">
              <w:t>13%</w:t>
            </w:r>
          </w:p>
        </w:tc>
      </w:tr>
      <w:tr w:rsidR="0062363A" w:rsidRPr="006265AF" w14:paraId="4E3D8B19" w14:textId="77777777" w:rsidTr="00E254DF">
        <w:tc>
          <w:tcPr>
            <w:tcW w:w="1385" w:type="dxa"/>
            <w:vMerge/>
          </w:tcPr>
          <w:p w14:paraId="2671742B" w14:textId="77777777" w:rsidR="0062363A" w:rsidRPr="006265AF" w:rsidRDefault="0062363A" w:rsidP="00AE47EA">
            <w:pPr>
              <w:pStyle w:val="Tablehead2"/>
            </w:pPr>
          </w:p>
        </w:tc>
        <w:tc>
          <w:tcPr>
            <w:tcW w:w="2552" w:type="dxa"/>
            <w:shd w:val="clear" w:color="auto" w:fill="D9D9D9" w:themeFill="background1" w:themeFillShade="D9"/>
          </w:tcPr>
          <w:p w14:paraId="69826472" w14:textId="2A0E1CCB" w:rsidR="0062363A" w:rsidRPr="006265AF" w:rsidRDefault="0062363A" w:rsidP="00AE47EA">
            <w:pPr>
              <w:pStyle w:val="Tabletext"/>
            </w:pPr>
            <w:r w:rsidRPr="006265AF">
              <w:t xml:space="preserve">Total </w:t>
            </w:r>
          </w:p>
        </w:tc>
        <w:tc>
          <w:tcPr>
            <w:tcW w:w="1417" w:type="dxa"/>
            <w:shd w:val="clear" w:color="auto" w:fill="D9D9D9" w:themeFill="background1" w:themeFillShade="D9"/>
          </w:tcPr>
          <w:p w14:paraId="4A54468D" w14:textId="7A7361FF" w:rsidR="0062363A" w:rsidRPr="006265AF" w:rsidRDefault="0062363A" w:rsidP="00AE47EA">
            <w:pPr>
              <w:pStyle w:val="Tabletext"/>
            </w:pPr>
            <w:r w:rsidRPr="006265AF">
              <w:t>371</w:t>
            </w:r>
          </w:p>
        </w:tc>
        <w:tc>
          <w:tcPr>
            <w:tcW w:w="1985" w:type="dxa"/>
            <w:shd w:val="clear" w:color="auto" w:fill="D9D9D9" w:themeFill="background1" w:themeFillShade="D9"/>
          </w:tcPr>
          <w:p w14:paraId="1E236099" w14:textId="30EBD2E4" w:rsidR="0062363A" w:rsidRPr="006265AF" w:rsidRDefault="0062363A" w:rsidP="00AE47EA">
            <w:pPr>
              <w:pStyle w:val="Tabletext"/>
            </w:pPr>
            <w:r w:rsidRPr="006265AF">
              <w:t>100</w:t>
            </w:r>
            <w:r w:rsidR="00E254DF" w:rsidRPr="006265AF">
              <w:t>%</w:t>
            </w:r>
          </w:p>
        </w:tc>
      </w:tr>
      <w:tr w:rsidR="00E254DF" w:rsidRPr="006265AF" w14:paraId="1D461752" w14:textId="77777777" w:rsidTr="0062363A">
        <w:tc>
          <w:tcPr>
            <w:tcW w:w="1385" w:type="dxa"/>
            <w:vMerge w:val="restart"/>
          </w:tcPr>
          <w:p w14:paraId="16F07AE3" w14:textId="015EDA22" w:rsidR="00E254DF" w:rsidRPr="006265AF" w:rsidRDefault="00E254DF" w:rsidP="00AE47EA">
            <w:pPr>
              <w:pStyle w:val="Tablehead2"/>
            </w:pPr>
            <w:r w:rsidRPr="006265AF">
              <w:t>Respondents’ number of years in role</w:t>
            </w:r>
          </w:p>
        </w:tc>
        <w:tc>
          <w:tcPr>
            <w:tcW w:w="2552" w:type="dxa"/>
          </w:tcPr>
          <w:p w14:paraId="22A704C6" w14:textId="2D5C1374" w:rsidR="00E254DF" w:rsidRPr="006265AF" w:rsidRDefault="00E254DF" w:rsidP="00AE47EA">
            <w:pPr>
              <w:pStyle w:val="Tabletext"/>
            </w:pPr>
            <w:r w:rsidRPr="006265AF">
              <w:t xml:space="preserve">&lt;1year </w:t>
            </w:r>
          </w:p>
        </w:tc>
        <w:tc>
          <w:tcPr>
            <w:tcW w:w="1417" w:type="dxa"/>
          </w:tcPr>
          <w:p w14:paraId="7C6EDD25" w14:textId="1B0432A3" w:rsidR="00E254DF" w:rsidRPr="006265AF" w:rsidRDefault="00E254DF" w:rsidP="00AE47EA">
            <w:pPr>
              <w:pStyle w:val="Tabletext"/>
            </w:pPr>
            <w:r w:rsidRPr="006265AF">
              <w:t>23</w:t>
            </w:r>
          </w:p>
        </w:tc>
        <w:tc>
          <w:tcPr>
            <w:tcW w:w="1985" w:type="dxa"/>
          </w:tcPr>
          <w:p w14:paraId="4426BDA4" w14:textId="40ED90D8" w:rsidR="00E254DF" w:rsidRPr="006265AF" w:rsidRDefault="00E254DF" w:rsidP="00AE47EA">
            <w:pPr>
              <w:pStyle w:val="Tabletext"/>
            </w:pPr>
            <w:r w:rsidRPr="006265AF">
              <w:t>6%</w:t>
            </w:r>
          </w:p>
        </w:tc>
      </w:tr>
      <w:tr w:rsidR="00E254DF" w:rsidRPr="006265AF" w14:paraId="0D36DB9C" w14:textId="77777777" w:rsidTr="0062363A">
        <w:tc>
          <w:tcPr>
            <w:tcW w:w="1385" w:type="dxa"/>
            <w:vMerge/>
          </w:tcPr>
          <w:p w14:paraId="5CF2F2A5" w14:textId="77777777" w:rsidR="00E254DF" w:rsidRPr="006265AF" w:rsidRDefault="00E254DF" w:rsidP="0062363A">
            <w:pPr>
              <w:spacing w:before="0" w:line="240" w:lineRule="auto"/>
            </w:pPr>
          </w:p>
        </w:tc>
        <w:tc>
          <w:tcPr>
            <w:tcW w:w="2552" w:type="dxa"/>
          </w:tcPr>
          <w:p w14:paraId="6F539980" w14:textId="406316EB" w:rsidR="00E254DF" w:rsidRPr="006265AF" w:rsidRDefault="00E254DF" w:rsidP="00AE47EA">
            <w:pPr>
              <w:pStyle w:val="Tabletext"/>
            </w:pPr>
            <w:r w:rsidRPr="006265AF">
              <w:t xml:space="preserve">1-5 years </w:t>
            </w:r>
          </w:p>
        </w:tc>
        <w:tc>
          <w:tcPr>
            <w:tcW w:w="1417" w:type="dxa"/>
          </w:tcPr>
          <w:p w14:paraId="7534C379" w14:textId="0B175C3A" w:rsidR="00E254DF" w:rsidRPr="006265AF" w:rsidRDefault="00E254DF" w:rsidP="00AE47EA">
            <w:pPr>
              <w:pStyle w:val="Tabletext"/>
            </w:pPr>
            <w:r w:rsidRPr="006265AF">
              <w:t>140</w:t>
            </w:r>
          </w:p>
        </w:tc>
        <w:tc>
          <w:tcPr>
            <w:tcW w:w="1985" w:type="dxa"/>
          </w:tcPr>
          <w:p w14:paraId="043C0274" w14:textId="74DA8CCD" w:rsidR="00E254DF" w:rsidRPr="006265AF" w:rsidRDefault="00E254DF" w:rsidP="00AE47EA">
            <w:pPr>
              <w:pStyle w:val="Tabletext"/>
            </w:pPr>
            <w:r w:rsidRPr="006265AF">
              <w:t>38%</w:t>
            </w:r>
          </w:p>
        </w:tc>
      </w:tr>
      <w:tr w:rsidR="00E254DF" w:rsidRPr="006265AF" w14:paraId="6081331B" w14:textId="77777777" w:rsidTr="0062363A">
        <w:tc>
          <w:tcPr>
            <w:tcW w:w="1385" w:type="dxa"/>
            <w:vMerge/>
          </w:tcPr>
          <w:p w14:paraId="22A67D94" w14:textId="77777777" w:rsidR="00E254DF" w:rsidRPr="006265AF" w:rsidRDefault="00E254DF" w:rsidP="0062363A">
            <w:pPr>
              <w:spacing w:before="0" w:line="240" w:lineRule="auto"/>
            </w:pPr>
          </w:p>
        </w:tc>
        <w:tc>
          <w:tcPr>
            <w:tcW w:w="2552" w:type="dxa"/>
          </w:tcPr>
          <w:p w14:paraId="682C57A7" w14:textId="3472FDAE" w:rsidR="00E254DF" w:rsidRPr="006265AF" w:rsidRDefault="00E254DF" w:rsidP="00AE47EA">
            <w:pPr>
              <w:pStyle w:val="Tabletext"/>
            </w:pPr>
            <w:r w:rsidRPr="006265AF">
              <w:t>6-10 years</w:t>
            </w:r>
          </w:p>
        </w:tc>
        <w:tc>
          <w:tcPr>
            <w:tcW w:w="1417" w:type="dxa"/>
          </w:tcPr>
          <w:p w14:paraId="082B870D" w14:textId="1A39DBB7" w:rsidR="00E254DF" w:rsidRPr="006265AF" w:rsidRDefault="00E254DF" w:rsidP="00AE47EA">
            <w:pPr>
              <w:pStyle w:val="Tabletext"/>
            </w:pPr>
            <w:r w:rsidRPr="006265AF">
              <w:t>100</w:t>
            </w:r>
          </w:p>
        </w:tc>
        <w:tc>
          <w:tcPr>
            <w:tcW w:w="1985" w:type="dxa"/>
          </w:tcPr>
          <w:p w14:paraId="08E8A7FC" w14:textId="7F58889C" w:rsidR="00E254DF" w:rsidRPr="006265AF" w:rsidRDefault="00E254DF" w:rsidP="00AE47EA">
            <w:pPr>
              <w:pStyle w:val="Tabletext"/>
            </w:pPr>
            <w:r w:rsidRPr="006265AF">
              <w:t>27%</w:t>
            </w:r>
          </w:p>
        </w:tc>
      </w:tr>
      <w:tr w:rsidR="00E254DF" w:rsidRPr="006265AF" w14:paraId="39E39E13" w14:textId="77777777" w:rsidTr="0062363A">
        <w:tc>
          <w:tcPr>
            <w:tcW w:w="1385" w:type="dxa"/>
            <w:vMerge/>
          </w:tcPr>
          <w:p w14:paraId="2B0C733B" w14:textId="77777777" w:rsidR="00E254DF" w:rsidRPr="006265AF" w:rsidRDefault="00E254DF" w:rsidP="0062363A">
            <w:pPr>
              <w:spacing w:before="0" w:line="240" w:lineRule="auto"/>
            </w:pPr>
          </w:p>
        </w:tc>
        <w:tc>
          <w:tcPr>
            <w:tcW w:w="2552" w:type="dxa"/>
          </w:tcPr>
          <w:p w14:paraId="17AD5E0D" w14:textId="3A7ABA8D" w:rsidR="00E254DF" w:rsidRPr="006265AF" w:rsidRDefault="00E254DF" w:rsidP="00AE47EA">
            <w:pPr>
              <w:pStyle w:val="Tabletext"/>
            </w:pPr>
            <w:r w:rsidRPr="006265AF">
              <w:t xml:space="preserve">&gt;10 year </w:t>
            </w:r>
          </w:p>
        </w:tc>
        <w:tc>
          <w:tcPr>
            <w:tcW w:w="1417" w:type="dxa"/>
          </w:tcPr>
          <w:p w14:paraId="70FDD45D" w14:textId="38AEA943" w:rsidR="00E254DF" w:rsidRPr="006265AF" w:rsidRDefault="00E254DF" w:rsidP="00AE47EA">
            <w:pPr>
              <w:pStyle w:val="Tabletext"/>
            </w:pPr>
            <w:r w:rsidRPr="006265AF">
              <w:t>108</w:t>
            </w:r>
          </w:p>
        </w:tc>
        <w:tc>
          <w:tcPr>
            <w:tcW w:w="1985" w:type="dxa"/>
          </w:tcPr>
          <w:p w14:paraId="54C8E41A" w14:textId="027DB758" w:rsidR="00E254DF" w:rsidRPr="006265AF" w:rsidRDefault="00E254DF" w:rsidP="00AE47EA">
            <w:pPr>
              <w:pStyle w:val="Tabletext"/>
            </w:pPr>
            <w:r w:rsidRPr="006265AF">
              <w:t>29%</w:t>
            </w:r>
          </w:p>
        </w:tc>
      </w:tr>
      <w:tr w:rsidR="00E254DF" w:rsidRPr="006265AF" w14:paraId="337E5B93" w14:textId="77777777" w:rsidTr="00E254DF">
        <w:tc>
          <w:tcPr>
            <w:tcW w:w="1385" w:type="dxa"/>
            <w:vMerge/>
          </w:tcPr>
          <w:p w14:paraId="3ABF7A7F" w14:textId="77777777" w:rsidR="00E254DF" w:rsidRPr="006265AF" w:rsidRDefault="00E254DF" w:rsidP="0062363A">
            <w:pPr>
              <w:spacing w:before="0" w:line="240" w:lineRule="auto"/>
            </w:pPr>
          </w:p>
        </w:tc>
        <w:tc>
          <w:tcPr>
            <w:tcW w:w="2552" w:type="dxa"/>
            <w:shd w:val="clear" w:color="auto" w:fill="D9D9D9" w:themeFill="background1" w:themeFillShade="D9"/>
          </w:tcPr>
          <w:p w14:paraId="5ECB20CB" w14:textId="115391DC" w:rsidR="00E254DF" w:rsidRPr="006265AF" w:rsidRDefault="00E254DF" w:rsidP="00AE47EA">
            <w:pPr>
              <w:pStyle w:val="Tabletext"/>
            </w:pPr>
            <w:r w:rsidRPr="006265AF">
              <w:t xml:space="preserve">Total </w:t>
            </w:r>
          </w:p>
        </w:tc>
        <w:tc>
          <w:tcPr>
            <w:tcW w:w="1417" w:type="dxa"/>
            <w:shd w:val="clear" w:color="auto" w:fill="D9D9D9" w:themeFill="background1" w:themeFillShade="D9"/>
          </w:tcPr>
          <w:p w14:paraId="31B5F09A" w14:textId="7AB59867" w:rsidR="00E254DF" w:rsidRPr="006265AF" w:rsidRDefault="00E254DF" w:rsidP="00AE47EA">
            <w:pPr>
              <w:pStyle w:val="Tabletext"/>
            </w:pPr>
            <w:r w:rsidRPr="006265AF">
              <w:t>371</w:t>
            </w:r>
          </w:p>
        </w:tc>
        <w:tc>
          <w:tcPr>
            <w:tcW w:w="1985" w:type="dxa"/>
            <w:shd w:val="clear" w:color="auto" w:fill="D9D9D9" w:themeFill="background1" w:themeFillShade="D9"/>
          </w:tcPr>
          <w:p w14:paraId="2BDC0A28" w14:textId="23A4AC0B" w:rsidR="00E254DF" w:rsidRPr="006265AF" w:rsidRDefault="00E254DF" w:rsidP="00AE47EA">
            <w:pPr>
              <w:pStyle w:val="Tabletext"/>
            </w:pPr>
            <w:r w:rsidRPr="006265AF">
              <w:t xml:space="preserve">100% </w:t>
            </w:r>
          </w:p>
        </w:tc>
      </w:tr>
    </w:tbl>
    <w:p w14:paraId="43E17A4B" w14:textId="77777777" w:rsidR="0062363A" w:rsidRPr="006265AF" w:rsidRDefault="0062363A" w:rsidP="00A87EFE">
      <w:pPr>
        <w:spacing w:before="0" w:line="240" w:lineRule="auto"/>
        <w:rPr>
          <w:rFonts w:ascii="Arial" w:hAnsi="Arial"/>
          <w:b/>
          <w:sz w:val="17"/>
        </w:rPr>
      </w:pPr>
    </w:p>
    <w:p w14:paraId="3A9906A9" w14:textId="77777777" w:rsidR="00C83F09" w:rsidRPr="006265AF" w:rsidRDefault="00C83F09" w:rsidP="00647D01">
      <w:pPr>
        <w:pStyle w:val="Heading3"/>
        <w:spacing w:line="300" w:lineRule="exact"/>
      </w:pPr>
      <w:bookmarkStart w:id="75" w:name="_Toc513630196"/>
      <w:bookmarkEnd w:id="74"/>
      <w:r w:rsidRPr="006265AF">
        <w:t>Industry profile of respondents</w:t>
      </w:r>
      <w:bookmarkEnd w:id="75"/>
      <w:r w:rsidRPr="006265AF">
        <w:t xml:space="preserve"> </w:t>
      </w:r>
    </w:p>
    <w:p w14:paraId="1BA157CA" w14:textId="219E81AA" w:rsidR="00C83F09" w:rsidRPr="006265AF" w:rsidRDefault="00C83F09" w:rsidP="00647D01">
      <w:pPr>
        <w:pStyle w:val="Text"/>
        <w:ind w:right="0"/>
      </w:pPr>
      <w:r w:rsidRPr="006265AF">
        <w:t>Respondents to the survey were from a range of industries</w:t>
      </w:r>
      <w:r w:rsidR="000F6B24">
        <w:t>, but mostly from Transport, Postal and Warehousing (30</w:t>
      </w:r>
      <w:proofErr w:type="gramStart"/>
      <w:r w:rsidR="000F6B24">
        <w:t>%)</w:t>
      </w:r>
      <w:r w:rsidRPr="006265AF">
        <w:t>(</w:t>
      </w:r>
      <w:proofErr w:type="gramEnd"/>
      <w:r w:rsidRPr="006265AF">
        <w:t xml:space="preserve">Figure </w:t>
      </w:r>
      <w:r w:rsidR="00FF30BC" w:rsidRPr="006265AF">
        <w:t>4</w:t>
      </w:r>
      <w:r w:rsidRPr="006265AF">
        <w:t xml:space="preserve">). For the purpose of the analysis </w:t>
      </w:r>
      <w:r w:rsidR="00E254DF" w:rsidRPr="006265AF">
        <w:t>in this report, based on the Australian and New Zealand Standard Industry Classification</w:t>
      </w:r>
      <w:r w:rsidR="001438DE" w:rsidRPr="006265AF">
        <w:t xml:space="preserve"> (ANZSIC)</w:t>
      </w:r>
      <w:r w:rsidR="00E254DF" w:rsidRPr="006265AF">
        <w:t xml:space="preserve">, </w:t>
      </w:r>
      <w:r w:rsidRPr="006265AF">
        <w:t>we grouped them into seven broad groups: Public Administration and Safety; Transport, Postal and Warehousing</w:t>
      </w:r>
      <w:r w:rsidR="00E254DF" w:rsidRPr="006265AF">
        <w:rPr>
          <w:rStyle w:val="FootnoteReference"/>
        </w:rPr>
        <w:footnoteReference w:id="5"/>
      </w:r>
      <w:r w:rsidRPr="006265AF">
        <w:t>; Education and Training; Agriculture, Forestry, Fishing and Mining; Manufacturing and Construction; Information, Media and Telecommunications; and Services (financial, administrative, healthcare) and Trade.</w:t>
      </w:r>
    </w:p>
    <w:p w14:paraId="17B1A46C" w14:textId="13B26642" w:rsidR="00C83F09" w:rsidRPr="006265AF" w:rsidRDefault="00C83F09" w:rsidP="00C83F09">
      <w:pPr>
        <w:pStyle w:val="Text"/>
      </w:pPr>
      <w:r w:rsidRPr="006265AF">
        <w:t xml:space="preserve">The majority (nearly 30%) were from Transport, Postal and Warehousing </w:t>
      </w:r>
      <w:r w:rsidR="00E254DF" w:rsidRPr="006265AF">
        <w:t>industry</w:t>
      </w:r>
      <w:r w:rsidRPr="006265AF">
        <w:t xml:space="preserve">, which </w:t>
      </w:r>
      <w:r w:rsidR="00545B0B" w:rsidRPr="006265AF">
        <w:t>reflects</w:t>
      </w:r>
      <w:r w:rsidRPr="006265AF">
        <w:t xml:space="preserve"> the composition of the AIS stakeholder database that we used as a sample frame. Another 37% were from a number of different Services and Trade </w:t>
      </w:r>
      <w:r w:rsidR="00F81728" w:rsidRPr="006265AF">
        <w:t>industr</w:t>
      </w:r>
      <w:r w:rsidR="00C87B0F" w:rsidRPr="006265AF">
        <w:t>ies</w:t>
      </w:r>
      <w:r w:rsidRPr="006265AF">
        <w:t xml:space="preserve">. The primary </w:t>
      </w:r>
      <w:r w:rsidR="00F81728" w:rsidRPr="006265AF">
        <w:t xml:space="preserve">industry </w:t>
      </w:r>
      <w:r w:rsidRPr="006265AF">
        <w:t>of Agriculture, Forestry, Fishing and Mining yielded 2% each, while Education and Training</w:t>
      </w:r>
      <w:r w:rsidR="00DB7164">
        <w:t xml:space="preserve"> and</w:t>
      </w:r>
      <w:r w:rsidRPr="006265AF">
        <w:t xml:space="preserve"> Public Administration </w:t>
      </w:r>
      <w:r w:rsidR="00DB7164" w:rsidRPr="006265AF">
        <w:t xml:space="preserve">and Safety </w:t>
      </w:r>
      <w:r w:rsidR="00DB7164">
        <w:t xml:space="preserve">had 8% each </w:t>
      </w:r>
      <w:r w:rsidRPr="006265AF">
        <w:t>and</w:t>
      </w:r>
      <w:r w:rsidR="00DB7164">
        <w:t xml:space="preserve"> the</w:t>
      </w:r>
      <w:r w:rsidRPr="006265AF">
        <w:t xml:space="preserve"> Manufacturing and Construction </w:t>
      </w:r>
      <w:r w:rsidR="00F81728" w:rsidRPr="006265AF">
        <w:t xml:space="preserve">industries </w:t>
      </w:r>
      <w:r w:rsidRPr="006265AF">
        <w:t xml:space="preserve">had </w:t>
      </w:r>
      <w:r w:rsidR="00DB7164">
        <w:t>4</w:t>
      </w:r>
      <w:r w:rsidRPr="006265AF">
        <w:t xml:space="preserve">% each. The remaining 6% comprised representatives from other </w:t>
      </w:r>
      <w:r w:rsidR="00F81728" w:rsidRPr="006265AF">
        <w:t xml:space="preserve">industries </w:t>
      </w:r>
      <w:r w:rsidRPr="006265AF">
        <w:t>including some non-profit organisations.</w:t>
      </w:r>
    </w:p>
    <w:p w14:paraId="4BD52804" w14:textId="77777777" w:rsidR="00A17623" w:rsidRPr="006265AF" w:rsidRDefault="00A17623">
      <w:pPr>
        <w:spacing w:before="0" w:line="240" w:lineRule="auto"/>
        <w:rPr>
          <w:rFonts w:ascii="Arial" w:hAnsi="Arial"/>
          <w:b/>
          <w:sz w:val="17"/>
        </w:rPr>
      </w:pPr>
      <w:r w:rsidRPr="006265AF">
        <w:br w:type="page"/>
      </w:r>
    </w:p>
    <w:p w14:paraId="14FD7404" w14:textId="567D1BEF" w:rsidR="00C83F09" w:rsidRPr="006265AF" w:rsidRDefault="00C83F09" w:rsidP="00BF0256">
      <w:pPr>
        <w:pStyle w:val="Figuretitle"/>
        <w:rPr>
          <w:rFonts w:ascii="Trebuchet MS" w:hAnsi="Trebuchet MS"/>
          <w:b w:val="0"/>
          <w:sz w:val="19"/>
        </w:rPr>
      </w:pPr>
      <w:bookmarkStart w:id="76" w:name="_Toc526518954"/>
      <w:r w:rsidRPr="006265AF">
        <w:lastRenderedPageBreak/>
        <w:t xml:space="preserve">Figure </w:t>
      </w:r>
      <w:r w:rsidR="00FF30BC" w:rsidRPr="006265AF">
        <w:t>4</w:t>
      </w:r>
      <w:r w:rsidRPr="006265AF">
        <w:t xml:space="preserve"> Respondent breakdown by industry (n = </w:t>
      </w:r>
      <w:r w:rsidR="001438DE" w:rsidRPr="006265AF">
        <w:t>371</w:t>
      </w:r>
      <w:r w:rsidRPr="006265AF">
        <w:t>)</w:t>
      </w:r>
      <w:bookmarkEnd w:id="76"/>
    </w:p>
    <w:p w14:paraId="3FCB91E9" w14:textId="78037B42" w:rsidR="00917CC0" w:rsidRPr="006265AF" w:rsidRDefault="00917CC0" w:rsidP="00FF30BC"/>
    <w:p w14:paraId="6FE71FC0" w14:textId="77777777" w:rsidR="00FF30BC" w:rsidRPr="006265AF" w:rsidRDefault="00FF30BC" w:rsidP="00F81728">
      <w:pPr>
        <w:pStyle w:val="Heading3"/>
      </w:pPr>
    </w:p>
    <w:p w14:paraId="10B9F686" w14:textId="77777777" w:rsidR="00FF30BC" w:rsidRPr="006265AF" w:rsidRDefault="00FF30BC" w:rsidP="00F81728">
      <w:pPr>
        <w:pStyle w:val="Heading3"/>
      </w:pPr>
    </w:p>
    <w:p w14:paraId="49332A34" w14:textId="77777777" w:rsidR="00FF30BC" w:rsidRPr="006265AF" w:rsidRDefault="00FF30BC" w:rsidP="00F81728">
      <w:pPr>
        <w:pStyle w:val="Heading3"/>
      </w:pPr>
    </w:p>
    <w:p w14:paraId="4AE6D738" w14:textId="77777777" w:rsidR="00FF30BC" w:rsidRPr="006265AF" w:rsidRDefault="00FF30BC" w:rsidP="00F81728">
      <w:pPr>
        <w:pStyle w:val="Heading3"/>
      </w:pPr>
    </w:p>
    <w:p w14:paraId="14DB6061" w14:textId="77777777" w:rsidR="00FF30BC" w:rsidRPr="006265AF" w:rsidRDefault="00FF30BC" w:rsidP="00F81728">
      <w:pPr>
        <w:pStyle w:val="Heading3"/>
      </w:pPr>
    </w:p>
    <w:p w14:paraId="3F0D2555" w14:textId="77777777" w:rsidR="00FF30BC" w:rsidRPr="006265AF" w:rsidRDefault="00FF30BC" w:rsidP="00F81728">
      <w:pPr>
        <w:pStyle w:val="Heading3"/>
      </w:pPr>
    </w:p>
    <w:p w14:paraId="765DFB47" w14:textId="700E89D7" w:rsidR="00FF30BC" w:rsidRPr="006265AF" w:rsidRDefault="00FF30BC" w:rsidP="00F81728">
      <w:pPr>
        <w:pStyle w:val="Heading3"/>
      </w:pPr>
    </w:p>
    <w:p w14:paraId="0E7DC4FD" w14:textId="77777777" w:rsidR="00FF30BC" w:rsidRPr="006265AF" w:rsidRDefault="00FF30BC" w:rsidP="00F81728">
      <w:pPr>
        <w:pStyle w:val="Heading3"/>
      </w:pPr>
    </w:p>
    <w:p w14:paraId="09FACA7F" w14:textId="78CAE361" w:rsidR="00FF30BC" w:rsidRPr="006265AF" w:rsidRDefault="00FF30BC" w:rsidP="00F81728">
      <w:pPr>
        <w:pStyle w:val="Heading3"/>
      </w:pPr>
      <w:r w:rsidRPr="006265AF">
        <w:rPr>
          <w:noProof/>
          <w:lang w:val="en-US"/>
        </w:rPr>
        <w:drawing>
          <wp:anchor distT="0" distB="0" distL="114300" distR="114300" simplePos="0" relativeHeight="251663872" behindDoc="0" locked="0" layoutInCell="1" allowOverlap="1" wp14:anchorId="058DA18F" wp14:editId="10A2227B">
            <wp:simplePos x="0" y="0"/>
            <wp:positionH relativeFrom="column">
              <wp:posOffset>4445</wp:posOffset>
            </wp:positionH>
            <wp:positionV relativeFrom="paragraph">
              <wp:posOffset>-3239135</wp:posOffset>
            </wp:positionV>
            <wp:extent cx="4514215" cy="3579495"/>
            <wp:effectExtent l="0" t="0" r="635" b="1905"/>
            <wp:wrapSquare wrapText="bothSides"/>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14215" cy="3579495"/>
                    </a:xfrm>
                    <a:prstGeom prst="rect">
                      <a:avLst/>
                    </a:prstGeom>
                    <a:noFill/>
                  </pic:spPr>
                </pic:pic>
              </a:graphicData>
            </a:graphic>
            <wp14:sizeRelH relativeFrom="page">
              <wp14:pctWidth>0</wp14:pctWidth>
            </wp14:sizeRelH>
            <wp14:sizeRelV relativeFrom="page">
              <wp14:pctHeight>0</wp14:pctHeight>
            </wp14:sizeRelV>
          </wp:anchor>
        </w:drawing>
      </w:r>
    </w:p>
    <w:p w14:paraId="7BE0679D" w14:textId="77777777" w:rsidR="00A87EFE" w:rsidRPr="00647D01" w:rsidRDefault="00A87EFE" w:rsidP="00647D01">
      <w:pPr>
        <w:pStyle w:val="Heading3"/>
        <w:spacing w:before="0" w:line="240" w:lineRule="auto"/>
        <w:rPr>
          <w:rFonts w:ascii="Trebuchet MS" w:hAnsi="Trebuchet MS"/>
          <w:sz w:val="19"/>
          <w:szCs w:val="19"/>
        </w:rPr>
      </w:pPr>
    </w:p>
    <w:p w14:paraId="669252AD" w14:textId="780F3E92" w:rsidR="00F81728" w:rsidRPr="006265AF" w:rsidRDefault="00F81728" w:rsidP="00647D01">
      <w:pPr>
        <w:pStyle w:val="Heading3"/>
        <w:spacing w:line="300" w:lineRule="exact"/>
      </w:pPr>
      <w:r w:rsidRPr="006265AF">
        <w:t xml:space="preserve">Organisational size breakdown of respondents </w:t>
      </w:r>
    </w:p>
    <w:p w14:paraId="2D2575DB" w14:textId="3A574637" w:rsidR="00C83F09" w:rsidRPr="006265AF" w:rsidRDefault="00C83F09" w:rsidP="00647D01">
      <w:pPr>
        <w:pStyle w:val="Text"/>
        <w:ind w:right="0"/>
      </w:pPr>
      <w:r w:rsidRPr="006265AF">
        <w:t xml:space="preserve">The HRST decision makers that responded to the survey worked for different sized organisations (Figure </w:t>
      </w:r>
      <w:r w:rsidR="00FF30BC" w:rsidRPr="006265AF">
        <w:t>5</w:t>
      </w:r>
      <w:r w:rsidRPr="006265AF">
        <w:t xml:space="preserve">): 35% were from large organisations employing 200 or more employees; 33% were from small to medium businesses (20-99 employees); 19% were from medium to large organisations (100-199 employees), while 13% came from </w:t>
      </w:r>
      <w:r w:rsidR="001A552B" w:rsidRPr="006265AF">
        <w:t>s</w:t>
      </w:r>
      <w:r w:rsidRPr="006265AF">
        <w:t>mall business organisations (1-19 employees).</w:t>
      </w:r>
      <w:r w:rsidRPr="006265AF">
        <w:rPr>
          <w:noProof/>
          <w:lang w:eastAsia="en-AU"/>
        </w:rPr>
        <w:t xml:space="preserve"> </w:t>
      </w:r>
    </w:p>
    <w:p w14:paraId="11272A01" w14:textId="0F4C953E" w:rsidR="00C83F09" w:rsidRPr="006265AF" w:rsidRDefault="00C83F09" w:rsidP="00647D01">
      <w:pPr>
        <w:pStyle w:val="Figuretitle"/>
        <w:ind w:left="850" w:hanging="850"/>
      </w:pPr>
      <w:bookmarkStart w:id="77" w:name="_Toc513630370"/>
      <w:bookmarkStart w:id="78" w:name="_Toc526518955"/>
      <w:r w:rsidRPr="006265AF">
        <w:rPr>
          <w:noProof/>
          <w:lang w:val="en-US"/>
        </w:rPr>
        <w:drawing>
          <wp:anchor distT="0" distB="0" distL="114300" distR="114300" simplePos="0" relativeHeight="251646464" behindDoc="0" locked="0" layoutInCell="1" allowOverlap="1" wp14:anchorId="17534A64" wp14:editId="38C9A655">
            <wp:simplePos x="0" y="0"/>
            <wp:positionH relativeFrom="margin">
              <wp:posOffset>177800</wp:posOffset>
            </wp:positionH>
            <wp:positionV relativeFrom="paragraph">
              <wp:posOffset>546100</wp:posOffset>
            </wp:positionV>
            <wp:extent cx="3218180" cy="2969895"/>
            <wp:effectExtent l="0" t="0" r="1270"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427" t="1698" r="1699" b="2878"/>
                    <a:stretch/>
                  </pic:blipFill>
                  <pic:spPr bwMode="auto">
                    <a:xfrm>
                      <a:off x="0" y="0"/>
                      <a:ext cx="3218180" cy="29698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5AF">
        <w:t xml:space="preserve">Figure </w:t>
      </w:r>
      <w:r w:rsidR="00FF30BC" w:rsidRPr="006265AF">
        <w:t>5</w:t>
      </w:r>
      <w:r w:rsidR="0003204E" w:rsidRPr="006265AF">
        <w:t xml:space="preserve"> </w:t>
      </w:r>
      <w:r w:rsidR="005557F1">
        <w:tab/>
      </w:r>
      <w:r w:rsidRPr="006265AF">
        <w:t>Organisational size breakdown of respondents</w:t>
      </w:r>
      <w:bookmarkEnd w:id="77"/>
      <w:r w:rsidRPr="006265AF">
        <w:t xml:space="preserve"> (n = </w:t>
      </w:r>
      <w:r w:rsidR="00F81728" w:rsidRPr="006265AF">
        <w:t>371</w:t>
      </w:r>
      <w:r w:rsidRPr="006265AF">
        <w:t>)</w:t>
      </w:r>
      <w:bookmarkEnd w:id="78"/>
    </w:p>
    <w:p w14:paraId="3D28C31B" w14:textId="2DEAF4C1" w:rsidR="00C83F09" w:rsidRPr="006265AF" w:rsidRDefault="00C83F09" w:rsidP="000254CA">
      <w:pPr>
        <w:pStyle w:val="Heading2"/>
      </w:pPr>
      <w:bookmarkStart w:id="79" w:name="_Toc513630198"/>
      <w:bookmarkStart w:id="80" w:name="_Toc5284266"/>
      <w:r w:rsidRPr="006265AF">
        <w:lastRenderedPageBreak/>
        <w:t>Digital disruption</w:t>
      </w:r>
      <w:bookmarkEnd w:id="79"/>
      <w:r w:rsidRPr="006265AF">
        <w:t xml:space="preserve"> </w:t>
      </w:r>
      <w:r w:rsidR="000254CA" w:rsidRPr="006265AF">
        <w:t>and its impact</w:t>
      </w:r>
      <w:bookmarkEnd w:id="80"/>
    </w:p>
    <w:p w14:paraId="09C69A6F" w14:textId="77777777" w:rsidR="00C83F09" w:rsidRPr="006265AF" w:rsidRDefault="00C83F09" w:rsidP="00C83F09">
      <w:pPr>
        <w:pStyle w:val="Text"/>
      </w:pPr>
      <w:r w:rsidRPr="006265AF">
        <w:t xml:space="preserve">Digital disruption is rapidly breaking down long established business models and blurring lines between companies and industries. In doing so, it alters organisational processes, traditional ways of operating and delivering goods and services and the workforce needs, knowledge, skills and capabilities of the past.  </w:t>
      </w:r>
    </w:p>
    <w:p w14:paraId="0BFD64D1" w14:textId="1CE7B98B" w:rsidR="00BF0256" w:rsidRPr="006265AF" w:rsidRDefault="00C83F09" w:rsidP="00647D01">
      <w:pPr>
        <w:pStyle w:val="Text"/>
        <w:ind w:right="0"/>
      </w:pPr>
      <w:r w:rsidRPr="006265AF">
        <w:t xml:space="preserve">Consequently, many (71%) of the survey respondents recognised that their industry is being disrupted by </w:t>
      </w:r>
      <w:r w:rsidR="00BF0256" w:rsidRPr="006265AF">
        <w:t xml:space="preserve">the </w:t>
      </w:r>
      <w:r w:rsidRPr="006265AF">
        <w:t xml:space="preserve">digital technologies </w:t>
      </w:r>
      <w:r w:rsidR="00BF0256" w:rsidRPr="006265AF">
        <w:t xml:space="preserve">that </w:t>
      </w:r>
      <w:r w:rsidRPr="006265AF">
        <w:t>have infiltrated most aspects of work (</w:t>
      </w:r>
      <w:r w:rsidR="00A4605D" w:rsidRPr="006265AF">
        <w:t>Table 3</w:t>
      </w:r>
      <w:r w:rsidRPr="006265AF">
        <w:t>). This is also expressed by the majority (73%) in terms of an increasing demand for digital skills among the general workforce outside I</w:t>
      </w:r>
      <w:r w:rsidR="006F473A" w:rsidRPr="006265AF">
        <w:t>C</w:t>
      </w:r>
      <w:r w:rsidRPr="006265AF">
        <w:t>T departments. Thus, as indicated in the 2016 Australia’s Digital Pulse report (DAE, 2016), developing the digital skills of the broader Australian workforce is an important strategy to overcome the potential shortfall in essential skills for the future and to ensure that Australian enterprises have adequate access to a digitally skilled workforce.</w:t>
      </w:r>
      <w:bookmarkStart w:id="81" w:name="_Toc513630371"/>
    </w:p>
    <w:p w14:paraId="7FE4AE3B" w14:textId="1FB2C4F3" w:rsidR="00C83F09" w:rsidRPr="006265AF" w:rsidRDefault="00A4605D" w:rsidP="00647D01">
      <w:pPr>
        <w:pStyle w:val="tabletitle"/>
        <w:ind w:left="850" w:hanging="850"/>
      </w:pPr>
      <w:bookmarkStart w:id="82" w:name="_Toc526518944"/>
      <w:r w:rsidRPr="006265AF">
        <w:t xml:space="preserve">Table </w:t>
      </w:r>
      <w:r w:rsidR="000254CA" w:rsidRPr="006265AF">
        <w:t xml:space="preserve">3 Extent and impact of digitalisation </w:t>
      </w:r>
      <w:bookmarkEnd w:id="81"/>
      <w:r w:rsidR="00C83F09" w:rsidRPr="006265AF">
        <w:t>(n =</w:t>
      </w:r>
      <w:r w:rsidR="00BF0256" w:rsidRPr="006265AF">
        <w:t xml:space="preserve"> </w:t>
      </w:r>
      <w:r w:rsidRPr="006265AF">
        <w:t>371</w:t>
      </w:r>
      <w:r w:rsidR="00BF0256" w:rsidRPr="006265AF">
        <w:t>)</w:t>
      </w:r>
      <w:bookmarkEnd w:id="82"/>
      <w:r w:rsidR="00C83F09" w:rsidRPr="006265AF">
        <w:t xml:space="preserve"> </w:t>
      </w:r>
    </w:p>
    <w:p w14:paraId="283A6DEE" w14:textId="77777777" w:rsidR="00BF0256" w:rsidRPr="006265AF" w:rsidRDefault="00BF0256" w:rsidP="00647D01">
      <w:pPr>
        <w:pStyle w:val="Text"/>
        <w:spacing w:before="0" w:line="240" w:lineRule="auto"/>
        <w:ind w:right="0"/>
      </w:pPr>
    </w:p>
    <w:tbl>
      <w:tblPr>
        <w:tblStyle w:val="TableGrid"/>
        <w:tblW w:w="0" w:type="auto"/>
        <w:tblLook w:val="04A0" w:firstRow="1" w:lastRow="0" w:firstColumn="1" w:lastColumn="0" w:noHBand="0" w:noVBand="1"/>
      </w:tblPr>
      <w:tblGrid>
        <w:gridCol w:w="3795"/>
        <w:gridCol w:w="2126"/>
        <w:gridCol w:w="1843"/>
      </w:tblGrid>
      <w:tr w:rsidR="00A4605D" w:rsidRPr="006265AF" w14:paraId="3D326224" w14:textId="77777777" w:rsidTr="000254CA">
        <w:tc>
          <w:tcPr>
            <w:tcW w:w="3795" w:type="dxa"/>
            <w:vMerge w:val="restart"/>
          </w:tcPr>
          <w:p w14:paraId="68C423F2" w14:textId="520299B9" w:rsidR="00A4605D" w:rsidRPr="006265AF" w:rsidRDefault="00A4605D" w:rsidP="00AE47EA">
            <w:pPr>
              <w:pStyle w:val="Tablehead1"/>
            </w:pPr>
            <w:bookmarkStart w:id="83" w:name="_Toc513630199"/>
            <w:r w:rsidRPr="006265AF">
              <w:t>Question (</w:t>
            </w:r>
            <w:proofErr w:type="gramStart"/>
            <w:r w:rsidRPr="006265AF">
              <w:t>five point</w:t>
            </w:r>
            <w:proofErr w:type="gramEnd"/>
            <w:r w:rsidRPr="006265AF">
              <w:t xml:space="preserve"> Likert scale ranging from strongly disagree to strongly agree) </w:t>
            </w:r>
          </w:p>
        </w:tc>
        <w:tc>
          <w:tcPr>
            <w:tcW w:w="3969" w:type="dxa"/>
            <w:gridSpan w:val="2"/>
          </w:tcPr>
          <w:p w14:paraId="765BDCCC" w14:textId="39F16DFF" w:rsidR="00A4605D" w:rsidRPr="006265AF" w:rsidRDefault="00A4605D" w:rsidP="00AE47EA">
            <w:pPr>
              <w:pStyle w:val="Tablehead1"/>
            </w:pPr>
            <w:r w:rsidRPr="006265AF">
              <w:t xml:space="preserve">Respondents that either </w:t>
            </w:r>
            <w:r w:rsidR="00EE7938" w:rsidRPr="006265AF">
              <w:t>‘</w:t>
            </w:r>
            <w:r w:rsidR="00305635" w:rsidRPr="006265AF">
              <w:t xml:space="preserve">somewhat </w:t>
            </w:r>
            <w:r w:rsidRPr="006265AF">
              <w:t>agree</w:t>
            </w:r>
            <w:r w:rsidR="00EE7938" w:rsidRPr="006265AF">
              <w:t>’</w:t>
            </w:r>
            <w:r w:rsidRPr="006265AF">
              <w:t xml:space="preserve"> or </w:t>
            </w:r>
            <w:r w:rsidR="00EE7938" w:rsidRPr="006265AF">
              <w:t>‘</w:t>
            </w:r>
            <w:r w:rsidRPr="006265AF">
              <w:t>strongly agree</w:t>
            </w:r>
            <w:r w:rsidR="00EE7938" w:rsidRPr="006265AF">
              <w:t>’</w:t>
            </w:r>
            <w:r w:rsidRPr="006265AF">
              <w:t xml:space="preserve"> </w:t>
            </w:r>
          </w:p>
        </w:tc>
      </w:tr>
      <w:tr w:rsidR="00A4605D" w:rsidRPr="006265AF" w14:paraId="206F9B79" w14:textId="77777777" w:rsidTr="000254CA">
        <w:tc>
          <w:tcPr>
            <w:tcW w:w="3795" w:type="dxa"/>
            <w:vMerge/>
          </w:tcPr>
          <w:p w14:paraId="50EBC56F" w14:textId="77777777" w:rsidR="00A4605D" w:rsidRPr="006265AF" w:rsidRDefault="00A4605D">
            <w:pPr>
              <w:spacing w:before="0" w:line="240" w:lineRule="auto"/>
            </w:pPr>
          </w:p>
        </w:tc>
        <w:tc>
          <w:tcPr>
            <w:tcW w:w="2126" w:type="dxa"/>
          </w:tcPr>
          <w:p w14:paraId="000222AC" w14:textId="17C671AE" w:rsidR="00A4605D" w:rsidRPr="00AE47EA" w:rsidRDefault="00A4605D" w:rsidP="00AE47EA">
            <w:pPr>
              <w:pStyle w:val="Tablehead2"/>
            </w:pPr>
            <w:r w:rsidRPr="00AE47EA">
              <w:t xml:space="preserve">Percentage </w:t>
            </w:r>
          </w:p>
        </w:tc>
        <w:tc>
          <w:tcPr>
            <w:tcW w:w="1843" w:type="dxa"/>
          </w:tcPr>
          <w:p w14:paraId="6CF8D0D0" w14:textId="3303EBE4" w:rsidR="00A4605D" w:rsidRPr="00AE47EA" w:rsidRDefault="00A4605D" w:rsidP="00AE47EA">
            <w:pPr>
              <w:pStyle w:val="Tablehead2"/>
            </w:pPr>
            <w:r w:rsidRPr="00AE47EA">
              <w:t xml:space="preserve">Frequency </w:t>
            </w:r>
          </w:p>
        </w:tc>
      </w:tr>
      <w:tr w:rsidR="00A4605D" w:rsidRPr="006265AF" w14:paraId="00A782FD" w14:textId="77777777" w:rsidTr="000254CA">
        <w:tc>
          <w:tcPr>
            <w:tcW w:w="3795" w:type="dxa"/>
          </w:tcPr>
          <w:p w14:paraId="74AC4566" w14:textId="599C8BB1" w:rsidR="00A4605D" w:rsidRPr="006265AF" w:rsidRDefault="00A4605D" w:rsidP="00AE47EA">
            <w:pPr>
              <w:pStyle w:val="Tabletext"/>
            </w:pPr>
            <w:r w:rsidRPr="006265AF">
              <w:t>Our industry is affected by digital disruption</w:t>
            </w:r>
          </w:p>
        </w:tc>
        <w:tc>
          <w:tcPr>
            <w:tcW w:w="2126" w:type="dxa"/>
          </w:tcPr>
          <w:p w14:paraId="0FEF4F19" w14:textId="112FB530" w:rsidR="00A4605D" w:rsidRPr="006265AF" w:rsidRDefault="00A4605D" w:rsidP="00AE47EA">
            <w:pPr>
              <w:pStyle w:val="Tabletext"/>
            </w:pPr>
            <w:r w:rsidRPr="006265AF">
              <w:t>71%</w:t>
            </w:r>
          </w:p>
        </w:tc>
        <w:tc>
          <w:tcPr>
            <w:tcW w:w="1843" w:type="dxa"/>
          </w:tcPr>
          <w:p w14:paraId="6ABA1AEA" w14:textId="6E46B798" w:rsidR="00A4605D" w:rsidRPr="006265AF" w:rsidRDefault="00A4605D" w:rsidP="00AE47EA">
            <w:pPr>
              <w:pStyle w:val="Tabletext"/>
            </w:pPr>
            <w:r w:rsidRPr="006265AF">
              <w:t>265</w:t>
            </w:r>
          </w:p>
        </w:tc>
      </w:tr>
      <w:tr w:rsidR="00A4605D" w:rsidRPr="006265AF" w14:paraId="1573A41E" w14:textId="77777777" w:rsidTr="000254CA">
        <w:tc>
          <w:tcPr>
            <w:tcW w:w="3795" w:type="dxa"/>
          </w:tcPr>
          <w:p w14:paraId="2990EC27" w14:textId="65A7DDB7" w:rsidR="00A4605D" w:rsidRPr="006265AF" w:rsidRDefault="00A4605D" w:rsidP="00AE47EA">
            <w:pPr>
              <w:pStyle w:val="Tabletext"/>
            </w:pPr>
            <w:r w:rsidRPr="006265AF">
              <w:t>The impact of digital technologies is now felt across the entire organisation</w:t>
            </w:r>
          </w:p>
        </w:tc>
        <w:tc>
          <w:tcPr>
            <w:tcW w:w="2126" w:type="dxa"/>
          </w:tcPr>
          <w:p w14:paraId="37C06E3C" w14:textId="29FE3529" w:rsidR="00A4605D" w:rsidRPr="006265AF" w:rsidRDefault="00A4605D" w:rsidP="00AE47EA">
            <w:pPr>
              <w:pStyle w:val="Tabletext"/>
            </w:pPr>
            <w:r w:rsidRPr="006265AF">
              <w:t>80%</w:t>
            </w:r>
          </w:p>
        </w:tc>
        <w:tc>
          <w:tcPr>
            <w:tcW w:w="1843" w:type="dxa"/>
          </w:tcPr>
          <w:p w14:paraId="6C51B402" w14:textId="184A31CD" w:rsidR="00A4605D" w:rsidRPr="006265AF" w:rsidRDefault="00A4605D" w:rsidP="00AE47EA">
            <w:pPr>
              <w:pStyle w:val="Tabletext"/>
            </w:pPr>
            <w:r w:rsidRPr="006265AF">
              <w:t>295</w:t>
            </w:r>
          </w:p>
        </w:tc>
      </w:tr>
      <w:tr w:rsidR="00A4605D" w:rsidRPr="006265AF" w14:paraId="36707E39" w14:textId="77777777" w:rsidTr="000254CA">
        <w:tc>
          <w:tcPr>
            <w:tcW w:w="3795" w:type="dxa"/>
          </w:tcPr>
          <w:p w14:paraId="2ADC7F73" w14:textId="49E8194C" w:rsidR="00A4605D" w:rsidRPr="006265AF" w:rsidRDefault="00A4605D" w:rsidP="00AE47EA">
            <w:pPr>
              <w:pStyle w:val="Tabletext"/>
            </w:pPr>
            <w:r w:rsidRPr="006265AF">
              <w:t>We have an increasing demand for digital skills outside the I</w:t>
            </w:r>
            <w:r w:rsidR="006F473A" w:rsidRPr="006265AF">
              <w:t>C</w:t>
            </w:r>
            <w:r w:rsidRPr="006265AF">
              <w:t>T department</w:t>
            </w:r>
          </w:p>
        </w:tc>
        <w:tc>
          <w:tcPr>
            <w:tcW w:w="2126" w:type="dxa"/>
          </w:tcPr>
          <w:p w14:paraId="6812323F" w14:textId="71653905" w:rsidR="00A4605D" w:rsidRPr="006265AF" w:rsidRDefault="00A4605D" w:rsidP="00AE47EA">
            <w:pPr>
              <w:pStyle w:val="Tabletext"/>
            </w:pPr>
            <w:r w:rsidRPr="006265AF">
              <w:t>73%</w:t>
            </w:r>
          </w:p>
        </w:tc>
        <w:tc>
          <w:tcPr>
            <w:tcW w:w="1843" w:type="dxa"/>
          </w:tcPr>
          <w:p w14:paraId="1D1E8211" w14:textId="534973D2" w:rsidR="00A4605D" w:rsidRPr="006265AF" w:rsidRDefault="00A4605D" w:rsidP="00AE47EA">
            <w:pPr>
              <w:pStyle w:val="Tabletext"/>
            </w:pPr>
            <w:r w:rsidRPr="006265AF">
              <w:t>272</w:t>
            </w:r>
          </w:p>
        </w:tc>
      </w:tr>
    </w:tbl>
    <w:p w14:paraId="5FE5EDAB" w14:textId="77777777" w:rsidR="00BF0256" w:rsidRPr="00647D01" w:rsidRDefault="00BF0256" w:rsidP="00647D01">
      <w:pPr>
        <w:pStyle w:val="Text"/>
        <w:spacing w:before="0" w:line="240" w:lineRule="auto"/>
        <w:ind w:right="0"/>
      </w:pPr>
    </w:p>
    <w:p w14:paraId="40040358" w14:textId="6C014CB9" w:rsidR="00C83F09" w:rsidRPr="006265AF" w:rsidRDefault="00C83F09" w:rsidP="00647D01">
      <w:pPr>
        <w:pStyle w:val="Heading2"/>
        <w:spacing w:line="300" w:lineRule="exact"/>
        <w:ind w:right="-374"/>
      </w:pPr>
      <w:bookmarkStart w:id="84" w:name="_Toc5284267"/>
      <w:r w:rsidRPr="006265AF">
        <w:t>Digital technologies and skill requirements</w:t>
      </w:r>
      <w:bookmarkEnd w:id="83"/>
      <w:bookmarkEnd w:id="84"/>
      <w:r w:rsidRPr="006265AF">
        <w:t xml:space="preserve"> </w:t>
      </w:r>
    </w:p>
    <w:p w14:paraId="4529C6D5" w14:textId="4AD56FE7" w:rsidR="00C83F09" w:rsidRPr="006265AF" w:rsidRDefault="00C83F09" w:rsidP="00C83F09">
      <w:pPr>
        <w:pStyle w:val="Text"/>
      </w:pPr>
      <w:r w:rsidRPr="006265AF">
        <w:t>We asked survey respondents to identify, from a set of current and future waves of digital technologies (</w:t>
      </w:r>
      <w:r w:rsidR="00577B35" w:rsidRPr="00577B35">
        <w:t>Deloitte Access Economics</w:t>
      </w:r>
      <w:r w:rsidR="00577B35" w:rsidRPr="006265AF">
        <w:t xml:space="preserve"> </w:t>
      </w:r>
      <w:r w:rsidRPr="006265AF">
        <w:t>201</w:t>
      </w:r>
      <w:r w:rsidR="000254CA" w:rsidRPr="006265AF">
        <w:t>6</w:t>
      </w:r>
      <w:r w:rsidRPr="006265AF">
        <w:t>), those technologies that were expected to have the greatest impact on their skill requirements. Mobile (51%), cloud (40%), automation (36%), big data analytic applications</w:t>
      </w:r>
      <w:r w:rsidR="001A552B" w:rsidRPr="006265AF">
        <w:t xml:space="preserve"> </w:t>
      </w:r>
      <w:r w:rsidRPr="006265AF">
        <w:t xml:space="preserve">(30%) and </w:t>
      </w:r>
      <w:r w:rsidR="00BF0256" w:rsidRPr="006265AF">
        <w:t>I</w:t>
      </w:r>
      <w:r w:rsidRPr="006265AF">
        <w:t xml:space="preserve">nternet of </w:t>
      </w:r>
      <w:r w:rsidR="00BF0256" w:rsidRPr="006265AF">
        <w:t>T</w:t>
      </w:r>
      <w:r w:rsidRPr="006265AF">
        <w:t>hings (30%) were the technologies expected to have the greatest impact on the skill requirements of the organisations across all industr</w:t>
      </w:r>
      <w:r w:rsidR="00910693" w:rsidRPr="006265AF">
        <w:t xml:space="preserve">ies </w:t>
      </w:r>
      <w:r w:rsidRPr="006265AF">
        <w:t>(</w:t>
      </w:r>
      <w:r w:rsidR="00BF0256" w:rsidRPr="006265AF">
        <w:t>F</w:t>
      </w:r>
      <w:r w:rsidRPr="006265AF">
        <w:t xml:space="preserve">igure </w:t>
      </w:r>
      <w:r w:rsidR="00FF30BC" w:rsidRPr="006265AF">
        <w:t>6</w:t>
      </w:r>
      <w:r w:rsidRPr="006265AF">
        <w:t xml:space="preserve">).  </w:t>
      </w:r>
    </w:p>
    <w:p w14:paraId="6EBDC5CC" w14:textId="5C7B0C20" w:rsidR="00C83F09" w:rsidRPr="006265AF" w:rsidRDefault="00C83F09" w:rsidP="00647D01">
      <w:pPr>
        <w:pStyle w:val="Text"/>
        <w:ind w:right="0"/>
      </w:pPr>
      <w:r w:rsidRPr="006265AF">
        <w:t>Less than one fourth of respondents included emerging digital technologies such as drones, wearable technology, self-driving vehicles and augmented and virtual reality in the list of those expected to make the greatest impact. However, Deloitte’s 2016 Digital Pulse Report shows that although these emerging technologies are not currently diffused within Australian economy, the increasing trend of their commercial applications could lead to significan</w:t>
      </w:r>
      <w:r w:rsidR="00987F2F" w:rsidRPr="006265AF">
        <w:t>t impact across many industries</w:t>
      </w:r>
      <w:r w:rsidR="00BF0256" w:rsidRPr="006265AF">
        <w:t>, not only</w:t>
      </w:r>
      <w:r w:rsidR="00806E2E" w:rsidRPr="006265AF">
        <w:t xml:space="preserve"> in terms of changing </w:t>
      </w:r>
      <w:r w:rsidR="00FD023A" w:rsidRPr="006265AF">
        <w:t>‘</w:t>
      </w:r>
      <w:r w:rsidR="00806E2E" w:rsidRPr="006265AF">
        <w:t>knowledge jobs</w:t>
      </w:r>
      <w:r w:rsidR="00FD023A" w:rsidRPr="006265AF">
        <w:t>’</w:t>
      </w:r>
      <w:r w:rsidR="00806E2E" w:rsidRPr="006265AF">
        <w:t xml:space="preserve"> but also </w:t>
      </w:r>
      <w:r w:rsidR="00FD023A" w:rsidRPr="006265AF">
        <w:t>‘</w:t>
      </w:r>
      <w:r w:rsidR="00806E2E" w:rsidRPr="006265AF">
        <w:t>muscular power jobs like manufacturing and construction</w:t>
      </w:r>
      <w:r w:rsidR="00FD023A" w:rsidRPr="006265AF">
        <w:t>’</w:t>
      </w:r>
      <w:r w:rsidR="00806E2E" w:rsidRPr="006265AF">
        <w:t xml:space="preserve"> </w:t>
      </w:r>
      <w:r w:rsidRPr="006265AF">
        <w:t>(DAE 2016</w:t>
      </w:r>
      <w:r w:rsidR="00806E2E" w:rsidRPr="006265AF">
        <w:t>, p</w:t>
      </w:r>
      <w:r w:rsidR="00BF0256" w:rsidRPr="006265AF">
        <w:t>.</w:t>
      </w:r>
      <w:r w:rsidR="00806E2E" w:rsidRPr="006265AF">
        <w:t>12</w:t>
      </w:r>
      <w:r w:rsidRPr="006265AF">
        <w:t>).</w:t>
      </w:r>
      <w:r w:rsidR="00583D7C" w:rsidRPr="006265AF">
        <w:t xml:space="preserve"> </w:t>
      </w:r>
    </w:p>
    <w:p w14:paraId="015A1CF2" w14:textId="46AD10BB" w:rsidR="00C83F09" w:rsidRPr="006265AF" w:rsidRDefault="00BF0256" w:rsidP="00C83F09">
      <w:pPr>
        <w:pStyle w:val="Figuretitle"/>
      </w:pPr>
      <w:bookmarkStart w:id="85" w:name="_Toc513630372"/>
      <w:bookmarkStart w:id="86" w:name="_Toc526518956"/>
      <w:r w:rsidRPr="006265AF">
        <w:rPr>
          <w:i/>
          <w:noProof/>
          <w:lang w:val="en-US"/>
        </w:rPr>
        <w:lastRenderedPageBreak/>
        <w:drawing>
          <wp:anchor distT="0" distB="0" distL="114300" distR="114300" simplePos="0" relativeHeight="251652608" behindDoc="0" locked="0" layoutInCell="1" allowOverlap="1" wp14:anchorId="3D00494E" wp14:editId="4A5CCD9E">
            <wp:simplePos x="0" y="0"/>
            <wp:positionH relativeFrom="column">
              <wp:posOffset>20955</wp:posOffset>
            </wp:positionH>
            <wp:positionV relativeFrom="paragraph">
              <wp:posOffset>238381</wp:posOffset>
            </wp:positionV>
            <wp:extent cx="3844290" cy="3553460"/>
            <wp:effectExtent l="0" t="0" r="3810" b="889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4290" cy="3553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F09" w:rsidRPr="006265AF">
        <w:t xml:space="preserve">Figure </w:t>
      </w:r>
      <w:r w:rsidR="00FF30BC" w:rsidRPr="006265AF">
        <w:t>6</w:t>
      </w:r>
      <w:r w:rsidR="00C83F09" w:rsidRPr="006265AF">
        <w:t xml:space="preserve"> </w:t>
      </w:r>
      <w:r w:rsidR="00F776AB">
        <w:tab/>
      </w:r>
      <w:r w:rsidR="00C83F09" w:rsidRPr="006265AF">
        <w:t>Digital technologies with greatest impact on skill requirements</w:t>
      </w:r>
      <w:bookmarkEnd w:id="85"/>
      <w:r w:rsidR="00C83F09" w:rsidRPr="006265AF">
        <w:t xml:space="preserve"> (n =</w:t>
      </w:r>
      <w:r w:rsidRPr="006265AF">
        <w:t xml:space="preserve"> </w:t>
      </w:r>
      <w:r w:rsidR="00583D7C" w:rsidRPr="006265AF">
        <w:t>371</w:t>
      </w:r>
      <w:r w:rsidR="001A552B" w:rsidRPr="006265AF">
        <w:t>)</w:t>
      </w:r>
      <w:bookmarkEnd w:id="86"/>
    </w:p>
    <w:p w14:paraId="791530E0" w14:textId="7B111BB0" w:rsidR="00C83F09" w:rsidRPr="006265AF" w:rsidRDefault="00C83F09" w:rsidP="00C83F09">
      <w:pPr>
        <w:spacing w:before="0" w:line="360" w:lineRule="auto"/>
        <w:jc w:val="both"/>
      </w:pPr>
    </w:p>
    <w:p w14:paraId="67ACAA3F" w14:textId="778D1B9C" w:rsidR="00C83F09" w:rsidRPr="006265AF" w:rsidRDefault="00C83F09" w:rsidP="00647D01">
      <w:pPr>
        <w:pStyle w:val="Text"/>
      </w:pPr>
      <w:r w:rsidRPr="006265AF">
        <w:t xml:space="preserve">The survey data also shows that there are differences based on organisational size in terms of which digital technologies are likely to have significant impact on skills requirements (Table </w:t>
      </w:r>
      <w:r w:rsidR="00806E2E" w:rsidRPr="006265AF">
        <w:t>4</w:t>
      </w:r>
      <w:r w:rsidRPr="006265AF">
        <w:t>). Mobile, automation and cloud computing appear in the top five categories across different sizes of enterprises, while social media seems to be rated highly mostly by respondents from small business organisations (28%). For small to medium organisations employing between 20-99 workers, Internet of Things (31%) and cyber security (28%) are important, whereas for medium to large and large enterprises, big data analytics and artificial intelligence are expected to have a much bigger impact on skills requirements.</w:t>
      </w:r>
    </w:p>
    <w:p w14:paraId="660C1D22" w14:textId="7867A188" w:rsidR="00C83F09" w:rsidRPr="006265AF" w:rsidRDefault="00C83F09" w:rsidP="00647D01">
      <w:pPr>
        <w:pStyle w:val="tabletitle"/>
        <w:ind w:left="850" w:hanging="850"/>
      </w:pPr>
      <w:bookmarkStart w:id="87" w:name="_Toc526518945"/>
      <w:bookmarkStart w:id="88" w:name="_Toc513630208"/>
      <w:r w:rsidRPr="006265AF">
        <w:t xml:space="preserve">Table </w:t>
      </w:r>
      <w:r w:rsidR="00806E2E" w:rsidRPr="006265AF">
        <w:t>4</w:t>
      </w:r>
      <w:r w:rsidR="001A552B" w:rsidRPr="006265AF">
        <w:t xml:space="preserve"> </w:t>
      </w:r>
      <w:r w:rsidR="00F776AB">
        <w:tab/>
      </w:r>
      <w:r w:rsidR="001A552B" w:rsidRPr="006265AF">
        <w:t>Digital technologies with greatest impact on skill requirements by organisation size</w:t>
      </w:r>
      <w:bookmarkEnd w:id="87"/>
      <w:r w:rsidR="001A552B" w:rsidRPr="006265AF">
        <w:t xml:space="preserve"> </w:t>
      </w:r>
      <w:bookmarkEnd w:id="88"/>
    </w:p>
    <w:p w14:paraId="222C85CE" w14:textId="77777777" w:rsidR="00BF0256" w:rsidRPr="006265AF" w:rsidRDefault="00BF0256" w:rsidP="00647D01">
      <w:pPr>
        <w:pStyle w:val="Text"/>
        <w:spacing w:before="0" w:line="240" w:lineRule="auto"/>
        <w:ind w:right="0"/>
      </w:pPr>
    </w:p>
    <w:tbl>
      <w:tblPr>
        <w:tblW w:w="8075" w:type="dxa"/>
        <w:jc w:val="center"/>
        <w:tblLayout w:type="fixed"/>
        <w:tblLook w:val="0400" w:firstRow="0" w:lastRow="0" w:firstColumn="0" w:lastColumn="0" w:noHBand="0" w:noVBand="1"/>
      </w:tblPr>
      <w:tblGrid>
        <w:gridCol w:w="2943"/>
        <w:gridCol w:w="1283"/>
        <w:gridCol w:w="1283"/>
        <w:gridCol w:w="1283"/>
        <w:gridCol w:w="1283"/>
      </w:tblGrid>
      <w:tr w:rsidR="00C83F09" w:rsidRPr="006265AF" w14:paraId="35063579" w14:textId="77777777" w:rsidTr="00C83F09">
        <w:trPr>
          <w:jc w:val="center"/>
        </w:trPr>
        <w:tc>
          <w:tcPr>
            <w:tcW w:w="2943" w:type="dxa"/>
            <w:tcBorders>
              <w:top w:val="single" w:sz="4" w:space="0" w:color="auto"/>
              <w:bottom w:val="single" w:sz="4" w:space="0" w:color="auto"/>
            </w:tcBorders>
          </w:tcPr>
          <w:p w14:paraId="79C690EB" w14:textId="77777777" w:rsidR="00C83F09" w:rsidRPr="006265AF" w:rsidRDefault="00C83F09" w:rsidP="00AE47EA">
            <w:pPr>
              <w:pStyle w:val="Tablehead1"/>
            </w:pPr>
          </w:p>
        </w:tc>
        <w:tc>
          <w:tcPr>
            <w:tcW w:w="1283" w:type="dxa"/>
            <w:tcBorders>
              <w:top w:val="single" w:sz="4" w:space="0" w:color="auto"/>
              <w:bottom w:val="single" w:sz="4" w:space="0" w:color="auto"/>
            </w:tcBorders>
            <w:vAlign w:val="center"/>
          </w:tcPr>
          <w:p w14:paraId="51B272F8" w14:textId="77777777" w:rsidR="00C83F09" w:rsidRPr="006265AF" w:rsidRDefault="00C83F09" w:rsidP="00AE47EA">
            <w:pPr>
              <w:pStyle w:val="Tablehead1"/>
            </w:pPr>
            <w:r w:rsidRPr="006265AF">
              <w:t>Small</w:t>
            </w:r>
          </w:p>
          <w:p w14:paraId="45F167A4" w14:textId="77777777" w:rsidR="00C83F09" w:rsidRPr="006265AF" w:rsidRDefault="00C83F09" w:rsidP="00AE47EA">
            <w:pPr>
              <w:pStyle w:val="Tablehead1"/>
            </w:pPr>
            <w:r w:rsidRPr="006265AF">
              <w:t>(1-19 employees)</w:t>
            </w:r>
          </w:p>
        </w:tc>
        <w:tc>
          <w:tcPr>
            <w:tcW w:w="1283" w:type="dxa"/>
            <w:tcBorders>
              <w:top w:val="single" w:sz="4" w:space="0" w:color="auto"/>
              <w:bottom w:val="single" w:sz="4" w:space="0" w:color="auto"/>
            </w:tcBorders>
          </w:tcPr>
          <w:p w14:paraId="5921C65C" w14:textId="77777777" w:rsidR="00C83F09" w:rsidRPr="006265AF" w:rsidRDefault="00C83F09" w:rsidP="00AE47EA">
            <w:pPr>
              <w:pStyle w:val="Tablehead1"/>
            </w:pPr>
            <w:r w:rsidRPr="006265AF">
              <w:t>Small-Medium</w:t>
            </w:r>
          </w:p>
          <w:p w14:paraId="7FC391B5" w14:textId="77777777" w:rsidR="00C83F09" w:rsidRPr="006265AF" w:rsidRDefault="00F84B61" w:rsidP="00AE47EA">
            <w:pPr>
              <w:pStyle w:val="Tablehead1"/>
            </w:pPr>
            <w:r w:rsidRPr="006265AF">
              <w:t>(20-99)</w:t>
            </w:r>
          </w:p>
        </w:tc>
        <w:tc>
          <w:tcPr>
            <w:tcW w:w="1283" w:type="dxa"/>
            <w:tcBorders>
              <w:top w:val="single" w:sz="4" w:space="0" w:color="auto"/>
              <w:bottom w:val="single" w:sz="4" w:space="0" w:color="auto"/>
            </w:tcBorders>
          </w:tcPr>
          <w:p w14:paraId="0CB9C83D" w14:textId="77777777" w:rsidR="00C83F09" w:rsidRPr="006265AF" w:rsidRDefault="00C83F09" w:rsidP="00AE47EA">
            <w:pPr>
              <w:pStyle w:val="Tablehead1"/>
            </w:pPr>
            <w:r w:rsidRPr="006265AF">
              <w:t>Medium-large</w:t>
            </w:r>
          </w:p>
          <w:p w14:paraId="4E438CD3" w14:textId="77777777" w:rsidR="00C83F09" w:rsidRPr="006265AF" w:rsidRDefault="00F84B61" w:rsidP="00AE47EA">
            <w:pPr>
              <w:pStyle w:val="Tablehead1"/>
            </w:pPr>
            <w:r w:rsidRPr="006265AF">
              <w:t>(100-199)</w:t>
            </w:r>
          </w:p>
        </w:tc>
        <w:tc>
          <w:tcPr>
            <w:tcW w:w="1283" w:type="dxa"/>
            <w:tcBorders>
              <w:top w:val="single" w:sz="4" w:space="0" w:color="auto"/>
              <w:bottom w:val="single" w:sz="4" w:space="0" w:color="auto"/>
            </w:tcBorders>
            <w:vAlign w:val="center"/>
          </w:tcPr>
          <w:p w14:paraId="107E4B21" w14:textId="77777777" w:rsidR="00C83F09" w:rsidRPr="006265AF" w:rsidRDefault="00C83F09" w:rsidP="00AE47EA">
            <w:pPr>
              <w:pStyle w:val="Tablehead1"/>
            </w:pPr>
            <w:r w:rsidRPr="006265AF">
              <w:t>Large</w:t>
            </w:r>
          </w:p>
          <w:p w14:paraId="5814E79C" w14:textId="77777777" w:rsidR="00C83F09" w:rsidRPr="006265AF" w:rsidRDefault="00C83F09" w:rsidP="00AE47EA">
            <w:pPr>
              <w:pStyle w:val="Tablehead1"/>
            </w:pPr>
            <w:r w:rsidRPr="006265AF">
              <w:t>(&gt;= 200 employees)</w:t>
            </w:r>
          </w:p>
        </w:tc>
      </w:tr>
      <w:tr w:rsidR="00C83F09" w:rsidRPr="006265AF" w14:paraId="213A02F1" w14:textId="77777777" w:rsidTr="00C83F09">
        <w:trPr>
          <w:jc w:val="center"/>
        </w:trPr>
        <w:tc>
          <w:tcPr>
            <w:tcW w:w="2943" w:type="dxa"/>
            <w:tcBorders>
              <w:top w:val="single" w:sz="4" w:space="0" w:color="auto"/>
            </w:tcBorders>
          </w:tcPr>
          <w:p w14:paraId="4A3E28B7" w14:textId="77777777" w:rsidR="00C83F09" w:rsidRPr="00AE47EA" w:rsidRDefault="00C83F09" w:rsidP="00AE47EA">
            <w:pPr>
              <w:pStyle w:val="Tabletext"/>
            </w:pPr>
            <w:r w:rsidRPr="00AE47EA">
              <w:t>Mobile and smart devices</w:t>
            </w:r>
          </w:p>
        </w:tc>
        <w:tc>
          <w:tcPr>
            <w:tcW w:w="1283" w:type="dxa"/>
            <w:tcBorders>
              <w:top w:val="single" w:sz="4" w:space="0" w:color="auto"/>
            </w:tcBorders>
          </w:tcPr>
          <w:p w14:paraId="4DACD271" w14:textId="77777777" w:rsidR="00C83F09" w:rsidRPr="00AE47EA" w:rsidRDefault="00C83F09" w:rsidP="00AE47EA">
            <w:pPr>
              <w:pStyle w:val="Tabletext"/>
            </w:pPr>
            <w:r w:rsidRPr="00AE47EA">
              <w:t>70%</w:t>
            </w:r>
          </w:p>
        </w:tc>
        <w:tc>
          <w:tcPr>
            <w:tcW w:w="1283" w:type="dxa"/>
            <w:tcBorders>
              <w:top w:val="single" w:sz="4" w:space="0" w:color="auto"/>
            </w:tcBorders>
          </w:tcPr>
          <w:p w14:paraId="7A120A58" w14:textId="77777777" w:rsidR="00C83F09" w:rsidRPr="00AE47EA" w:rsidRDefault="00C83F09" w:rsidP="00AE47EA">
            <w:pPr>
              <w:pStyle w:val="Tabletext"/>
            </w:pPr>
            <w:r w:rsidRPr="00AE47EA">
              <w:t>46%</w:t>
            </w:r>
          </w:p>
        </w:tc>
        <w:tc>
          <w:tcPr>
            <w:tcW w:w="1283" w:type="dxa"/>
            <w:tcBorders>
              <w:top w:val="single" w:sz="4" w:space="0" w:color="auto"/>
            </w:tcBorders>
          </w:tcPr>
          <w:p w14:paraId="2123D53F" w14:textId="77777777" w:rsidR="00C83F09" w:rsidRPr="00AE47EA" w:rsidRDefault="00C83F09" w:rsidP="00AE47EA">
            <w:pPr>
              <w:pStyle w:val="Tabletext"/>
            </w:pPr>
            <w:r w:rsidRPr="00AE47EA">
              <w:t>37%</w:t>
            </w:r>
          </w:p>
        </w:tc>
        <w:tc>
          <w:tcPr>
            <w:tcW w:w="1283" w:type="dxa"/>
            <w:tcBorders>
              <w:top w:val="single" w:sz="4" w:space="0" w:color="auto"/>
            </w:tcBorders>
          </w:tcPr>
          <w:p w14:paraId="76B88E5A" w14:textId="77777777" w:rsidR="00C83F09" w:rsidRPr="00AE47EA" w:rsidRDefault="00C83F09" w:rsidP="00AE47EA">
            <w:pPr>
              <w:pStyle w:val="Tabletext"/>
            </w:pPr>
            <w:r w:rsidRPr="00AE47EA">
              <w:t>58%</w:t>
            </w:r>
          </w:p>
        </w:tc>
      </w:tr>
      <w:tr w:rsidR="00C83F09" w:rsidRPr="006265AF" w14:paraId="5BE0659F" w14:textId="77777777" w:rsidTr="00C83F09">
        <w:trPr>
          <w:jc w:val="center"/>
        </w:trPr>
        <w:tc>
          <w:tcPr>
            <w:tcW w:w="2943" w:type="dxa"/>
          </w:tcPr>
          <w:p w14:paraId="498F8EEC" w14:textId="77777777" w:rsidR="00C83F09" w:rsidRPr="00AE47EA" w:rsidRDefault="00C83F09" w:rsidP="00AE47EA">
            <w:pPr>
              <w:pStyle w:val="Tabletext"/>
            </w:pPr>
            <w:r w:rsidRPr="00AE47EA">
              <w:t>Enterprise information systems</w:t>
            </w:r>
          </w:p>
        </w:tc>
        <w:tc>
          <w:tcPr>
            <w:tcW w:w="1283" w:type="dxa"/>
          </w:tcPr>
          <w:p w14:paraId="236AD67E" w14:textId="77777777" w:rsidR="00C83F09" w:rsidRPr="00AE47EA" w:rsidRDefault="00C83F09" w:rsidP="00AE47EA">
            <w:pPr>
              <w:pStyle w:val="Tabletext"/>
            </w:pPr>
            <w:r w:rsidRPr="00AE47EA">
              <w:t>30%</w:t>
            </w:r>
          </w:p>
        </w:tc>
        <w:tc>
          <w:tcPr>
            <w:tcW w:w="1283" w:type="dxa"/>
          </w:tcPr>
          <w:p w14:paraId="54B362AF" w14:textId="77777777" w:rsidR="00C83F09" w:rsidRPr="00AE47EA" w:rsidRDefault="00C83F09" w:rsidP="00AE47EA">
            <w:pPr>
              <w:pStyle w:val="Tabletext"/>
            </w:pPr>
          </w:p>
        </w:tc>
        <w:tc>
          <w:tcPr>
            <w:tcW w:w="1283" w:type="dxa"/>
          </w:tcPr>
          <w:p w14:paraId="00DDB549" w14:textId="77777777" w:rsidR="00C83F09" w:rsidRPr="00AE47EA" w:rsidRDefault="00C83F09" w:rsidP="00AE47EA">
            <w:pPr>
              <w:pStyle w:val="Tabletext"/>
            </w:pPr>
            <w:r w:rsidRPr="00AE47EA">
              <w:t>37%</w:t>
            </w:r>
          </w:p>
        </w:tc>
        <w:tc>
          <w:tcPr>
            <w:tcW w:w="1283" w:type="dxa"/>
          </w:tcPr>
          <w:p w14:paraId="54805F99" w14:textId="77777777" w:rsidR="00C83F09" w:rsidRPr="00AE47EA" w:rsidRDefault="00C83F09" w:rsidP="00AE47EA">
            <w:pPr>
              <w:pStyle w:val="Tabletext"/>
            </w:pPr>
            <w:r w:rsidRPr="00AE47EA">
              <w:t>33%</w:t>
            </w:r>
          </w:p>
        </w:tc>
      </w:tr>
      <w:tr w:rsidR="00C83F09" w:rsidRPr="006265AF" w14:paraId="66D8818B" w14:textId="77777777" w:rsidTr="00C83F09">
        <w:trPr>
          <w:jc w:val="center"/>
        </w:trPr>
        <w:tc>
          <w:tcPr>
            <w:tcW w:w="2943" w:type="dxa"/>
          </w:tcPr>
          <w:p w14:paraId="4AA75F6D" w14:textId="77777777" w:rsidR="00C83F09" w:rsidRPr="00AE47EA" w:rsidRDefault="00C83F09" w:rsidP="00AE47EA">
            <w:pPr>
              <w:pStyle w:val="Tabletext"/>
            </w:pPr>
            <w:r w:rsidRPr="00AE47EA">
              <w:t>Social Media Platforms</w:t>
            </w:r>
          </w:p>
        </w:tc>
        <w:tc>
          <w:tcPr>
            <w:tcW w:w="1283" w:type="dxa"/>
          </w:tcPr>
          <w:p w14:paraId="1204AA33" w14:textId="77777777" w:rsidR="00C83F09" w:rsidRPr="00AE47EA" w:rsidRDefault="00C83F09" w:rsidP="00AE47EA">
            <w:pPr>
              <w:pStyle w:val="Tabletext"/>
            </w:pPr>
            <w:r w:rsidRPr="00AE47EA">
              <w:t>28%</w:t>
            </w:r>
          </w:p>
        </w:tc>
        <w:tc>
          <w:tcPr>
            <w:tcW w:w="1283" w:type="dxa"/>
          </w:tcPr>
          <w:p w14:paraId="58021296" w14:textId="77777777" w:rsidR="00C83F09" w:rsidRPr="00AE47EA" w:rsidRDefault="00C83F09" w:rsidP="00AE47EA">
            <w:pPr>
              <w:pStyle w:val="Tabletext"/>
            </w:pPr>
          </w:p>
        </w:tc>
        <w:tc>
          <w:tcPr>
            <w:tcW w:w="1283" w:type="dxa"/>
          </w:tcPr>
          <w:p w14:paraId="628FD6D6" w14:textId="77777777" w:rsidR="00C83F09" w:rsidRPr="00AE47EA" w:rsidRDefault="00C83F09" w:rsidP="00AE47EA">
            <w:pPr>
              <w:pStyle w:val="Tabletext"/>
            </w:pPr>
          </w:p>
        </w:tc>
        <w:tc>
          <w:tcPr>
            <w:tcW w:w="1283" w:type="dxa"/>
          </w:tcPr>
          <w:p w14:paraId="4331C17C" w14:textId="77777777" w:rsidR="00C83F09" w:rsidRPr="00AE47EA" w:rsidRDefault="00C83F09" w:rsidP="00AE47EA">
            <w:pPr>
              <w:pStyle w:val="Tabletext"/>
            </w:pPr>
          </w:p>
        </w:tc>
      </w:tr>
      <w:tr w:rsidR="00C83F09" w:rsidRPr="006265AF" w14:paraId="60608C19" w14:textId="77777777" w:rsidTr="00C83F09">
        <w:trPr>
          <w:jc w:val="center"/>
        </w:trPr>
        <w:tc>
          <w:tcPr>
            <w:tcW w:w="2943" w:type="dxa"/>
          </w:tcPr>
          <w:p w14:paraId="1AEEA6FC" w14:textId="77777777" w:rsidR="00C83F09" w:rsidRPr="00AE47EA" w:rsidRDefault="00C83F09" w:rsidP="00AE47EA">
            <w:pPr>
              <w:pStyle w:val="Tabletext"/>
            </w:pPr>
            <w:r w:rsidRPr="00AE47EA">
              <w:t>Automation and robotics</w:t>
            </w:r>
          </w:p>
        </w:tc>
        <w:tc>
          <w:tcPr>
            <w:tcW w:w="1283" w:type="dxa"/>
          </w:tcPr>
          <w:p w14:paraId="5088E431" w14:textId="77777777" w:rsidR="00C83F09" w:rsidRPr="00AE47EA" w:rsidRDefault="00C83F09" w:rsidP="00AE47EA">
            <w:pPr>
              <w:pStyle w:val="Tabletext"/>
            </w:pPr>
            <w:r w:rsidRPr="00AE47EA">
              <w:t>28%</w:t>
            </w:r>
          </w:p>
        </w:tc>
        <w:tc>
          <w:tcPr>
            <w:tcW w:w="1283" w:type="dxa"/>
          </w:tcPr>
          <w:p w14:paraId="2EA7130E" w14:textId="77777777" w:rsidR="00C83F09" w:rsidRPr="00AE47EA" w:rsidRDefault="00C83F09" w:rsidP="00AE47EA">
            <w:pPr>
              <w:pStyle w:val="Tabletext"/>
            </w:pPr>
            <w:r w:rsidRPr="00AE47EA">
              <w:t>37%</w:t>
            </w:r>
          </w:p>
        </w:tc>
        <w:tc>
          <w:tcPr>
            <w:tcW w:w="1283" w:type="dxa"/>
          </w:tcPr>
          <w:p w14:paraId="5A92BF19" w14:textId="77777777" w:rsidR="00C83F09" w:rsidRPr="00AE47EA" w:rsidRDefault="00C83F09" w:rsidP="00AE47EA">
            <w:pPr>
              <w:pStyle w:val="Tabletext"/>
            </w:pPr>
            <w:r w:rsidRPr="00AE47EA">
              <w:t>38%</w:t>
            </w:r>
          </w:p>
        </w:tc>
        <w:tc>
          <w:tcPr>
            <w:tcW w:w="1283" w:type="dxa"/>
          </w:tcPr>
          <w:p w14:paraId="4ABA1911" w14:textId="77777777" w:rsidR="00C83F09" w:rsidRPr="00AE47EA" w:rsidRDefault="00C83F09" w:rsidP="00AE47EA">
            <w:pPr>
              <w:pStyle w:val="Tabletext"/>
            </w:pPr>
            <w:r w:rsidRPr="00AE47EA">
              <w:t>36%</w:t>
            </w:r>
          </w:p>
        </w:tc>
      </w:tr>
      <w:tr w:rsidR="00C83F09" w:rsidRPr="006265AF" w14:paraId="340DBF0E" w14:textId="77777777" w:rsidTr="00C83F09">
        <w:trPr>
          <w:jc w:val="center"/>
        </w:trPr>
        <w:tc>
          <w:tcPr>
            <w:tcW w:w="2943" w:type="dxa"/>
          </w:tcPr>
          <w:p w14:paraId="72EB7CA3" w14:textId="77777777" w:rsidR="00C83F09" w:rsidRPr="00AE47EA" w:rsidRDefault="00C83F09" w:rsidP="00AE47EA">
            <w:pPr>
              <w:pStyle w:val="Tabletext"/>
            </w:pPr>
            <w:r w:rsidRPr="00AE47EA">
              <w:t>Cloud computing</w:t>
            </w:r>
          </w:p>
        </w:tc>
        <w:tc>
          <w:tcPr>
            <w:tcW w:w="1283" w:type="dxa"/>
          </w:tcPr>
          <w:p w14:paraId="4F196616" w14:textId="77777777" w:rsidR="00C83F09" w:rsidRPr="00AE47EA" w:rsidRDefault="00C83F09" w:rsidP="00AE47EA">
            <w:pPr>
              <w:pStyle w:val="Tabletext"/>
            </w:pPr>
            <w:r w:rsidRPr="00AE47EA">
              <w:t>28%</w:t>
            </w:r>
          </w:p>
        </w:tc>
        <w:tc>
          <w:tcPr>
            <w:tcW w:w="1283" w:type="dxa"/>
          </w:tcPr>
          <w:p w14:paraId="1C6E30FD" w14:textId="77777777" w:rsidR="00C83F09" w:rsidRPr="00AE47EA" w:rsidRDefault="00C83F09" w:rsidP="00AE47EA">
            <w:pPr>
              <w:pStyle w:val="Tabletext"/>
            </w:pPr>
            <w:r w:rsidRPr="00AE47EA">
              <w:t>41%</w:t>
            </w:r>
          </w:p>
        </w:tc>
        <w:tc>
          <w:tcPr>
            <w:tcW w:w="1283" w:type="dxa"/>
          </w:tcPr>
          <w:p w14:paraId="4A5A08F7" w14:textId="77777777" w:rsidR="00C83F09" w:rsidRPr="00AE47EA" w:rsidRDefault="00C83F09" w:rsidP="00AE47EA">
            <w:pPr>
              <w:pStyle w:val="Tabletext"/>
            </w:pPr>
            <w:r w:rsidRPr="00AE47EA">
              <w:t>54%</w:t>
            </w:r>
          </w:p>
        </w:tc>
        <w:tc>
          <w:tcPr>
            <w:tcW w:w="1283" w:type="dxa"/>
          </w:tcPr>
          <w:p w14:paraId="7B16C843" w14:textId="77777777" w:rsidR="00C83F09" w:rsidRPr="00AE47EA" w:rsidRDefault="00C83F09" w:rsidP="00AE47EA">
            <w:pPr>
              <w:pStyle w:val="Tabletext"/>
            </w:pPr>
            <w:r w:rsidRPr="00AE47EA">
              <w:t>36%</w:t>
            </w:r>
          </w:p>
        </w:tc>
      </w:tr>
      <w:tr w:rsidR="00C83F09" w:rsidRPr="006265AF" w14:paraId="43C7476D" w14:textId="77777777" w:rsidTr="00C83F09">
        <w:trPr>
          <w:jc w:val="center"/>
        </w:trPr>
        <w:tc>
          <w:tcPr>
            <w:tcW w:w="2943" w:type="dxa"/>
          </w:tcPr>
          <w:p w14:paraId="0E675AB9" w14:textId="77777777" w:rsidR="00C83F09" w:rsidRPr="00AE47EA" w:rsidRDefault="00C83F09" w:rsidP="00AE47EA">
            <w:pPr>
              <w:pStyle w:val="Tabletext"/>
            </w:pPr>
            <w:r w:rsidRPr="00AE47EA">
              <w:t>Internet of Things</w:t>
            </w:r>
          </w:p>
        </w:tc>
        <w:tc>
          <w:tcPr>
            <w:tcW w:w="1283" w:type="dxa"/>
          </w:tcPr>
          <w:p w14:paraId="2E102E7E" w14:textId="77777777" w:rsidR="00C83F09" w:rsidRPr="00AE47EA" w:rsidRDefault="00C83F09" w:rsidP="00AE47EA">
            <w:pPr>
              <w:pStyle w:val="Tabletext"/>
            </w:pPr>
          </w:p>
        </w:tc>
        <w:tc>
          <w:tcPr>
            <w:tcW w:w="1283" w:type="dxa"/>
          </w:tcPr>
          <w:p w14:paraId="3DD475F5" w14:textId="77777777" w:rsidR="00C83F09" w:rsidRPr="00AE47EA" w:rsidRDefault="00C83F09" w:rsidP="00AE47EA">
            <w:pPr>
              <w:pStyle w:val="Tabletext"/>
            </w:pPr>
            <w:r w:rsidRPr="00AE47EA">
              <w:t>31%</w:t>
            </w:r>
          </w:p>
        </w:tc>
        <w:tc>
          <w:tcPr>
            <w:tcW w:w="1283" w:type="dxa"/>
          </w:tcPr>
          <w:p w14:paraId="1ABE1E35" w14:textId="77777777" w:rsidR="00C83F09" w:rsidRPr="00AE47EA" w:rsidRDefault="00C83F09" w:rsidP="00AE47EA">
            <w:pPr>
              <w:pStyle w:val="Tabletext"/>
            </w:pPr>
          </w:p>
        </w:tc>
        <w:tc>
          <w:tcPr>
            <w:tcW w:w="1283" w:type="dxa"/>
          </w:tcPr>
          <w:p w14:paraId="0A99A7CE" w14:textId="77777777" w:rsidR="00C83F09" w:rsidRPr="00AE47EA" w:rsidRDefault="00C83F09" w:rsidP="00AE47EA">
            <w:pPr>
              <w:pStyle w:val="Tabletext"/>
            </w:pPr>
          </w:p>
        </w:tc>
      </w:tr>
      <w:tr w:rsidR="00C83F09" w:rsidRPr="006265AF" w14:paraId="2E9A59FC" w14:textId="77777777" w:rsidTr="00C83F09">
        <w:trPr>
          <w:jc w:val="center"/>
        </w:trPr>
        <w:tc>
          <w:tcPr>
            <w:tcW w:w="2943" w:type="dxa"/>
          </w:tcPr>
          <w:p w14:paraId="4F0C0646" w14:textId="77777777" w:rsidR="00C83F09" w:rsidRPr="00AE47EA" w:rsidRDefault="00C83F09" w:rsidP="00AE47EA">
            <w:pPr>
              <w:pStyle w:val="Tabletext"/>
            </w:pPr>
            <w:r w:rsidRPr="00AE47EA">
              <w:t>Cybersecurity</w:t>
            </w:r>
          </w:p>
        </w:tc>
        <w:tc>
          <w:tcPr>
            <w:tcW w:w="1283" w:type="dxa"/>
          </w:tcPr>
          <w:p w14:paraId="1B5997EE" w14:textId="77777777" w:rsidR="00C83F09" w:rsidRPr="00AE47EA" w:rsidRDefault="00C83F09" w:rsidP="00AE47EA">
            <w:pPr>
              <w:pStyle w:val="Tabletext"/>
            </w:pPr>
          </w:p>
        </w:tc>
        <w:tc>
          <w:tcPr>
            <w:tcW w:w="1283" w:type="dxa"/>
          </w:tcPr>
          <w:p w14:paraId="57263989" w14:textId="77777777" w:rsidR="00C83F09" w:rsidRPr="00AE47EA" w:rsidRDefault="00C83F09" w:rsidP="00AE47EA">
            <w:pPr>
              <w:pStyle w:val="Tabletext"/>
            </w:pPr>
            <w:r w:rsidRPr="00AE47EA">
              <w:t>28%</w:t>
            </w:r>
          </w:p>
        </w:tc>
        <w:tc>
          <w:tcPr>
            <w:tcW w:w="1283" w:type="dxa"/>
          </w:tcPr>
          <w:p w14:paraId="707A1FD2" w14:textId="77777777" w:rsidR="00C83F09" w:rsidRPr="00AE47EA" w:rsidRDefault="00C83F09" w:rsidP="00AE47EA">
            <w:pPr>
              <w:pStyle w:val="Tabletext"/>
            </w:pPr>
          </w:p>
        </w:tc>
        <w:tc>
          <w:tcPr>
            <w:tcW w:w="1283" w:type="dxa"/>
          </w:tcPr>
          <w:p w14:paraId="1823C070" w14:textId="77777777" w:rsidR="00C83F09" w:rsidRPr="00AE47EA" w:rsidRDefault="00C83F09" w:rsidP="00AE47EA">
            <w:pPr>
              <w:pStyle w:val="Tabletext"/>
            </w:pPr>
          </w:p>
        </w:tc>
      </w:tr>
      <w:tr w:rsidR="00C83F09" w:rsidRPr="006265AF" w14:paraId="0F6F5FCA" w14:textId="77777777" w:rsidTr="00C83F09">
        <w:trPr>
          <w:jc w:val="center"/>
        </w:trPr>
        <w:tc>
          <w:tcPr>
            <w:tcW w:w="2943" w:type="dxa"/>
          </w:tcPr>
          <w:p w14:paraId="727AF575" w14:textId="77777777" w:rsidR="00C83F09" w:rsidRPr="00AE47EA" w:rsidRDefault="00C83F09" w:rsidP="00AE47EA">
            <w:pPr>
              <w:pStyle w:val="Tabletext"/>
            </w:pPr>
            <w:r w:rsidRPr="00AE47EA">
              <w:t>Artificial intelligence and advanced machine learning</w:t>
            </w:r>
          </w:p>
        </w:tc>
        <w:tc>
          <w:tcPr>
            <w:tcW w:w="1283" w:type="dxa"/>
          </w:tcPr>
          <w:p w14:paraId="72276C55" w14:textId="77777777" w:rsidR="00C83F09" w:rsidRPr="00AE47EA" w:rsidRDefault="00C83F09" w:rsidP="00AE47EA">
            <w:pPr>
              <w:pStyle w:val="Tabletext"/>
            </w:pPr>
          </w:p>
        </w:tc>
        <w:tc>
          <w:tcPr>
            <w:tcW w:w="1283" w:type="dxa"/>
          </w:tcPr>
          <w:p w14:paraId="6D73E932" w14:textId="77777777" w:rsidR="00C83F09" w:rsidRPr="00AE47EA" w:rsidRDefault="00C83F09" w:rsidP="00AE47EA">
            <w:pPr>
              <w:pStyle w:val="Tabletext"/>
            </w:pPr>
          </w:p>
        </w:tc>
        <w:tc>
          <w:tcPr>
            <w:tcW w:w="1283" w:type="dxa"/>
          </w:tcPr>
          <w:p w14:paraId="12C607CC" w14:textId="77777777" w:rsidR="00C83F09" w:rsidRPr="00AE47EA" w:rsidRDefault="00C83F09" w:rsidP="00AE47EA">
            <w:pPr>
              <w:pStyle w:val="Tabletext"/>
            </w:pPr>
            <w:r w:rsidRPr="00AE47EA">
              <w:t>44%</w:t>
            </w:r>
          </w:p>
        </w:tc>
        <w:tc>
          <w:tcPr>
            <w:tcW w:w="1283" w:type="dxa"/>
          </w:tcPr>
          <w:p w14:paraId="5225CE7D" w14:textId="77777777" w:rsidR="00C83F09" w:rsidRPr="00AE47EA" w:rsidRDefault="00C83F09" w:rsidP="00AE47EA">
            <w:pPr>
              <w:pStyle w:val="Tabletext"/>
            </w:pPr>
          </w:p>
        </w:tc>
      </w:tr>
      <w:tr w:rsidR="00C83F09" w:rsidRPr="006265AF" w14:paraId="5DB1A9DD" w14:textId="77777777" w:rsidTr="00C83F09">
        <w:trPr>
          <w:jc w:val="center"/>
        </w:trPr>
        <w:tc>
          <w:tcPr>
            <w:tcW w:w="2943" w:type="dxa"/>
            <w:tcBorders>
              <w:bottom w:val="single" w:sz="4" w:space="0" w:color="auto"/>
            </w:tcBorders>
          </w:tcPr>
          <w:p w14:paraId="3EBA7BB6" w14:textId="77777777" w:rsidR="00C83F09" w:rsidRPr="00AE47EA" w:rsidRDefault="00C83F09" w:rsidP="00AE47EA">
            <w:pPr>
              <w:pStyle w:val="Tabletext"/>
            </w:pPr>
            <w:r w:rsidRPr="00AE47EA">
              <w:t>Big data analytic applications</w:t>
            </w:r>
          </w:p>
        </w:tc>
        <w:tc>
          <w:tcPr>
            <w:tcW w:w="1283" w:type="dxa"/>
            <w:tcBorders>
              <w:bottom w:val="single" w:sz="4" w:space="0" w:color="auto"/>
            </w:tcBorders>
          </w:tcPr>
          <w:p w14:paraId="1328B8DB" w14:textId="77777777" w:rsidR="00C83F09" w:rsidRPr="00AE47EA" w:rsidRDefault="00C83F09" w:rsidP="00AE47EA">
            <w:pPr>
              <w:pStyle w:val="Tabletext"/>
            </w:pPr>
          </w:p>
        </w:tc>
        <w:tc>
          <w:tcPr>
            <w:tcW w:w="1283" w:type="dxa"/>
            <w:tcBorders>
              <w:bottom w:val="single" w:sz="4" w:space="0" w:color="auto"/>
            </w:tcBorders>
          </w:tcPr>
          <w:p w14:paraId="1C4864D4" w14:textId="77777777" w:rsidR="00C83F09" w:rsidRPr="00AE47EA" w:rsidRDefault="00C83F09" w:rsidP="00AE47EA">
            <w:pPr>
              <w:pStyle w:val="Tabletext"/>
            </w:pPr>
          </w:p>
        </w:tc>
        <w:tc>
          <w:tcPr>
            <w:tcW w:w="1283" w:type="dxa"/>
            <w:tcBorders>
              <w:bottom w:val="single" w:sz="4" w:space="0" w:color="auto"/>
            </w:tcBorders>
          </w:tcPr>
          <w:p w14:paraId="2050E67E" w14:textId="77777777" w:rsidR="00C83F09" w:rsidRPr="00AE47EA" w:rsidRDefault="00C83F09" w:rsidP="00AE47EA">
            <w:pPr>
              <w:pStyle w:val="Tabletext"/>
            </w:pPr>
            <w:r w:rsidRPr="00AE47EA">
              <w:t>42%</w:t>
            </w:r>
          </w:p>
        </w:tc>
        <w:tc>
          <w:tcPr>
            <w:tcW w:w="1283" w:type="dxa"/>
            <w:tcBorders>
              <w:bottom w:val="single" w:sz="4" w:space="0" w:color="auto"/>
            </w:tcBorders>
          </w:tcPr>
          <w:p w14:paraId="5AA74291" w14:textId="77777777" w:rsidR="00C83F09" w:rsidRPr="00AE47EA" w:rsidRDefault="00C83F09" w:rsidP="00AE47EA">
            <w:pPr>
              <w:pStyle w:val="Tabletext"/>
            </w:pPr>
            <w:r w:rsidRPr="00AE47EA">
              <w:t>36%</w:t>
            </w:r>
          </w:p>
        </w:tc>
      </w:tr>
    </w:tbl>
    <w:p w14:paraId="03CE606D" w14:textId="77777777" w:rsidR="00C83F09" w:rsidRPr="006265AF" w:rsidRDefault="00C83F09" w:rsidP="00C83F09">
      <w:pPr>
        <w:spacing w:before="0" w:line="360" w:lineRule="auto"/>
        <w:jc w:val="both"/>
      </w:pPr>
    </w:p>
    <w:p w14:paraId="1F55E09C" w14:textId="7B6C203E" w:rsidR="00C83F09" w:rsidRPr="006265AF" w:rsidRDefault="00C83F09" w:rsidP="00C83F09">
      <w:pPr>
        <w:pStyle w:val="Text"/>
      </w:pPr>
      <w:r w:rsidRPr="006265AF">
        <w:t xml:space="preserve">Although the impact of the current wave of digital technologies, such as mobile and cloud computing are felt across all industries (Table </w:t>
      </w:r>
      <w:r w:rsidR="00806E2E" w:rsidRPr="006265AF">
        <w:t>5</w:t>
      </w:r>
      <w:r w:rsidRPr="006265AF">
        <w:t xml:space="preserve">), there are industry specific differences. </w:t>
      </w:r>
      <w:r w:rsidRPr="006265AF">
        <w:lastRenderedPageBreak/>
        <w:t xml:space="preserve">For instance, drones have been identified as important by 48% and 38% of respondents from </w:t>
      </w:r>
      <w:r w:rsidR="005A0797" w:rsidRPr="006265AF">
        <w:t>Public Administration and Safety</w:t>
      </w:r>
      <w:r w:rsidRPr="006265AF">
        <w:t xml:space="preserve">, Defence and Agriculture, Forestry and Mining industries respectively. Among respondents from </w:t>
      </w:r>
      <w:r w:rsidR="005A0797" w:rsidRPr="006265AF">
        <w:t>Public Administration and Safety and</w:t>
      </w:r>
      <w:r w:rsidRPr="006265AF">
        <w:t xml:space="preserve"> Defence, 38% identified augmented and virtual reality as one of the top most important technologies affecting skills requirements. Transport, Postal and Warehousing respondents were the only ones who expect self-driving vehicles to be one of the top five technologies to significantly affect their skills requirements</w:t>
      </w:r>
      <w:r w:rsidR="0043580C" w:rsidRPr="006265AF">
        <w:t>. S</w:t>
      </w:r>
      <w:r w:rsidRPr="006265AF">
        <w:t>ocial media was nominated by respondents in the Education and Training industry only.</w:t>
      </w:r>
    </w:p>
    <w:p w14:paraId="177505CB" w14:textId="2F39E7E3" w:rsidR="00053296" w:rsidRPr="006265AF" w:rsidRDefault="00053296" w:rsidP="00647D01">
      <w:pPr>
        <w:pStyle w:val="Text"/>
        <w:ind w:right="0"/>
      </w:pPr>
      <w:r w:rsidRPr="006265AF">
        <w:t xml:space="preserve">As also found in </w:t>
      </w:r>
      <w:r w:rsidR="00577B35" w:rsidRPr="006265AF">
        <w:t xml:space="preserve">Deloitte Access Economics </w:t>
      </w:r>
      <w:r w:rsidRPr="006265AF">
        <w:t xml:space="preserve">(2016), it seems digital disruption will affect skills demand in a wide range of industries. Nevertheless, as indicated by the European Centre for the Development of Vocational Training, digital advance: </w:t>
      </w:r>
    </w:p>
    <w:p w14:paraId="7F6C0666" w14:textId="0511D55E" w:rsidR="00053296" w:rsidRPr="006265AF" w:rsidRDefault="00053296" w:rsidP="00053296">
      <w:pPr>
        <w:pStyle w:val="Quote"/>
      </w:pPr>
      <w:r w:rsidRPr="006265AF">
        <w:t xml:space="preserve">…is not a </w:t>
      </w:r>
      <w:proofErr w:type="gramStart"/>
      <w:r w:rsidRPr="006265AF">
        <w:t>zero sum</w:t>
      </w:r>
      <w:proofErr w:type="gramEnd"/>
      <w:r w:rsidRPr="006265AF">
        <w:t xml:space="preserve"> game, but widespread transformation of the world of work [that] poses challenges to policy-makers, who need to help those adversely affected by technological disruption, particularly low-skilled people. Not every lorry driver will, or needs to, become a computer programmer. Perhaps in the future, former drivers will use technology to guide and monitor self-driving vehicles or drones to deliver goods. (CEDEFOP, 2017, p 2).</w:t>
      </w:r>
    </w:p>
    <w:p w14:paraId="6E3E6619" w14:textId="77777777" w:rsidR="00053296" w:rsidRPr="006265AF" w:rsidRDefault="00053296" w:rsidP="00647D01">
      <w:pPr>
        <w:pStyle w:val="Heading2"/>
        <w:spacing w:line="300" w:lineRule="exact"/>
        <w:ind w:right="-374"/>
      </w:pPr>
      <w:bookmarkStart w:id="89" w:name="_Toc5284268"/>
      <w:r w:rsidRPr="006265AF">
        <w:t>Digital technologies and the labour market</w:t>
      </w:r>
      <w:bookmarkEnd w:id="89"/>
      <w:r w:rsidRPr="006265AF">
        <w:t xml:space="preserve"> </w:t>
      </w:r>
    </w:p>
    <w:p w14:paraId="6ADFAE69" w14:textId="1C3A10D7" w:rsidR="00053296" w:rsidRPr="006265AF" w:rsidRDefault="00053296" w:rsidP="00053296">
      <w:pPr>
        <w:pStyle w:val="Text"/>
      </w:pPr>
      <w:r w:rsidRPr="006265AF">
        <w:t>According to recent CSIRO scenario modelling, the accelerating diffusion of digital technologies and the digitalisation of economic and social activities will continue to affect ‘labour markets, employment models and jobs beyond 2020’ (</w:t>
      </w:r>
      <w:proofErr w:type="spellStart"/>
      <w:r w:rsidRPr="006265AF">
        <w:t>Hajkowicz</w:t>
      </w:r>
      <w:proofErr w:type="spellEnd"/>
      <w:r w:rsidRPr="006265AF">
        <w:t xml:space="preserve"> et al., 2016, p 19).  Digital technologies are expected to have a polarising effect on the labour market. They will create demand for both high skilled and well-paying jobs at one end of the spectrum and low-skilled, low pay jobs at the other end of the spectrum (CEDEFOP, 2017). They will continue to substitute the need for technical skills by displacing humans by Artificial Intelligence (AI) or robots in the workplace at one end of the scale and make access to digitally skilled talent critical to economic growth at the other (</w:t>
      </w:r>
      <w:proofErr w:type="spellStart"/>
      <w:r w:rsidRPr="006265AF">
        <w:t>Asliturk</w:t>
      </w:r>
      <w:proofErr w:type="spellEnd"/>
      <w:r w:rsidRPr="006265AF">
        <w:t xml:space="preserve">, Cameron </w:t>
      </w:r>
      <w:r w:rsidR="00EE7938" w:rsidRPr="006265AF">
        <w:t>&amp;</w:t>
      </w:r>
      <w:r w:rsidRPr="006265AF">
        <w:t xml:space="preserve"> Faisal, 2016; </w:t>
      </w:r>
      <w:r w:rsidR="00577B35" w:rsidRPr="006265AF">
        <w:t>Deloitte Access Economics</w:t>
      </w:r>
      <w:r w:rsidRPr="006265AF">
        <w:t xml:space="preserve">, 2016). This polarisation is also suggested in our survey in terms of the growing need for professionals working in ICT specific roles (i.e., IT professionals), market supply and the ease/difficulty of finding required skills and frequency of reskilling (Figures 6-8).  </w:t>
      </w:r>
    </w:p>
    <w:p w14:paraId="2232F08D" w14:textId="1D9D4AB7" w:rsidR="00053296" w:rsidRPr="006265AF" w:rsidRDefault="00053296" w:rsidP="00053296">
      <w:pPr>
        <w:pStyle w:val="Text"/>
      </w:pPr>
      <w:r w:rsidRPr="006265AF">
        <w:t>Figure 7 shows that over the past five years, the need for IT professionals has increased at most of the survey responding enterprises (77%). This is consistent with the projected average annual growth of 2% for the Australian IT workforce from 600,000 workers in 2014 to 722,000 workers by 2022, which is higher than the 1.4% average annual growth for the rest of the workforce (</w:t>
      </w:r>
      <w:r w:rsidR="00577B35" w:rsidRPr="006265AF">
        <w:t>Deloitte Access Economics</w:t>
      </w:r>
      <w:r w:rsidRPr="006265AF">
        <w:t>, 2017, p.1). This, coupled with the increasing demand for digital skills outside the IT department (Figure 6), indicate the importance of digitalisation for Australian enterprises and the pressure this puts on the labour market.</w:t>
      </w:r>
    </w:p>
    <w:p w14:paraId="4D1F2B96" w14:textId="77777777" w:rsidR="00C83F09" w:rsidRPr="006265AF" w:rsidRDefault="00C83F09" w:rsidP="00C83F09">
      <w:pPr>
        <w:spacing w:before="0" w:line="360" w:lineRule="auto"/>
        <w:jc w:val="both"/>
      </w:pPr>
    </w:p>
    <w:p w14:paraId="3FD8070A" w14:textId="77777777" w:rsidR="00C83F09" w:rsidRPr="006265AF" w:rsidRDefault="00C83F09" w:rsidP="00C83F09">
      <w:pPr>
        <w:spacing w:before="0" w:line="360" w:lineRule="auto"/>
        <w:jc w:val="both"/>
      </w:pPr>
    </w:p>
    <w:p w14:paraId="5D92D389" w14:textId="77777777" w:rsidR="00C83F09" w:rsidRPr="006265AF" w:rsidRDefault="00C83F09" w:rsidP="00C83F09">
      <w:pPr>
        <w:spacing w:before="0" w:line="360" w:lineRule="auto"/>
        <w:jc w:val="both"/>
      </w:pPr>
    </w:p>
    <w:p w14:paraId="64CA24DB" w14:textId="77777777" w:rsidR="00C83F09" w:rsidRPr="006265AF" w:rsidRDefault="00C83F09" w:rsidP="00C83F09">
      <w:pPr>
        <w:spacing w:before="0" w:line="360" w:lineRule="auto"/>
        <w:jc w:val="both"/>
        <w:sectPr w:rsidR="00C83F09" w:rsidRPr="006265AF" w:rsidSect="007C2F00">
          <w:pgSz w:w="11907" w:h="16840" w:code="9"/>
          <w:pgMar w:top="1276" w:right="2552" w:bottom="1276" w:left="1418" w:header="709" w:footer="556" w:gutter="0"/>
          <w:cols w:space="708"/>
          <w:docGrid w:linePitch="360"/>
        </w:sectPr>
      </w:pPr>
    </w:p>
    <w:tbl>
      <w:tblPr>
        <w:tblpPr w:leftFromText="180" w:rightFromText="180" w:horzAnchor="margin" w:tblpY="513"/>
        <w:tblW w:w="13178" w:type="dxa"/>
        <w:tblLayout w:type="fixed"/>
        <w:tblLook w:val="0400" w:firstRow="0" w:lastRow="0" w:firstColumn="0" w:lastColumn="0" w:noHBand="0" w:noVBand="1"/>
      </w:tblPr>
      <w:tblGrid>
        <w:gridCol w:w="2567"/>
        <w:gridCol w:w="1326"/>
        <w:gridCol w:w="1326"/>
        <w:gridCol w:w="1327"/>
        <w:gridCol w:w="1326"/>
        <w:gridCol w:w="1326"/>
        <w:gridCol w:w="1327"/>
        <w:gridCol w:w="1326"/>
        <w:gridCol w:w="1327"/>
      </w:tblGrid>
      <w:tr w:rsidR="00C83F09" w:rsidRPr="006265AF" w14:paraId="4FFFBA4A" w14:textId="77777777" w:rsidTr="00C83F09">
        <w:trPr>
          <w:trHeight w:val="1800"/>
        </w:trPr>
        <w:tc>
          <w:tcPr>
            <w:tcW w:w="2567" w:type="dxa"/>
            <w:tcBorders>
              <w:top w:val="single" w:sz="4" w:space="0" w:color="auto"/>
              <w:bottom w:val="single" w:sz="4" w:space="0" w:color="auto"/>
            </w:tcBorders>
            <w:shd w:val="clear" w:color="auto" w:fill="auto"/>
            <w:tcMar>
              <w:top w:w="15" w:type="dxa"/>
              <w:left w:w="15" w:type="dxa"/>
              <w:bottom w:w="0" w:type="dxa"/>
              <w:right w:w="15" w:type="dxa"/>
            </w:tcMar>
            <w:vAlign w:val="bottom"/>
          </w:tcPr>
          <w:p w14:paraId="39F4C997" w14:textId="77777777" w:rsidR="00C83F09" w:rsidRPr="006265AF" w:rsidRDefault="00C83F09" w:rsidP="00C83F09">
            <w:pPr>
              <w:pStyle w:val="Tablehead1"/>
            </w:pPr>
          </w:p>
        </w:tc>
        <w:tc>
          <w:tcPr>
            <w:tcW w:w="132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EE66C22" w14:textId="5C08EE09" w:rsidR="00C83F09" w:rsidRPr="006265AF" w:rsidRDefault="00C83F09" w:rsidP="00C83F09">
            <w:pPr>
              <w:pStyle w:val="Tablehead1"/>
            </w:pPr>
            <w:r w:rsidRPr="006265AF">
              <w:t>Public Administration, Safety</w:t>
            </w:r>
          </w:p>
        </w:tc>
        <w:tc>
          <w:tcPr>
            <w:tcW w:w="132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8CF6316" w14:textId="5DA0AB34" w:rsidR="00C83F09" w:rsidRPr="006265AF" w:rsidRDefault="00C83F09" w:rsidP="00C83F09">
            <w:pPr>
              <w:pStyle w:val="Tablehead1"/>
            </w:pPr>
            <w:r w:rsidRPr="006265AF">
              <w:t>Transport, Postal &amp; Warehousing</w:t>
            </w:r>
          </w:p>
        </w:tc>
        <w:tc>
          <w:tcPr>
            <w:tcW w:w="1327"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719443E" w14:textId="77777777" w:rsidR="00C83F09" w:rsidRPr="006265AF" w:rsidRDefault="00C83F09" w:rsidP="00C83F09">
            <w:pPr>
              <w:pStyle w:val="Tablehead1"/>
            </w:pPr>
            <w:r w:rsidRPr="006265AF">
              <w:t>Education &amp; Training</w:t>
            </w:r>
          </w:p>
        </w:tc>
        <w:tc>
          <w:tcPr>
            <w:tcW w:w="132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F5BE507" w14:textId="77777777" w:rsidR="00C83F09" w:rsidRPr="006265AF" w:rsidRDefault="00C83F09" w:rsidP="00C83F09">
            <w:pPr>
              <w:pStyle w:val="Tablehead1"/>
            </w:pPr>
            <w:r w:rsidRPr="006265AF">
              <w:t>Agriculture, Forestry &amp; Fishing</w:t>
            </w:r>
          </w:p>
        </w:tc>
        <w:tc>
          <w:tcPr>
            <w:tcW w:w="132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236E039A" w14:textId="77777777" w:rsidR="00C83F09" w:rsidRPr="006265AF" w:rsidRDefault="00C83F09" w:rsidP="00C83F09">
            <w:pPr>
              <w:pStyle w:val="Tablehead1"/>
            </w:pPr>
            <w:r w:rsidRPr="006265AF">
              <w:t>Manufacturing &amp; Construction</w:t>
            </w:r>
          </w:p>
        </w:tc>
        <w:tc>
          <w:tcPr>
            <w:tcW w:w="1327"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E8CFE6A" w14:textId="77777777" w:rsidR="00C83F09" w:rsidRPr="006265AF" w:rsidRDefault="00C83F09" w:rsidP="00C83F09">
            <w:pPr>
              <w:pStyle w:val="Tablehead1"/>
            </w:pPr>
            <w:r w:rsidRPr="006265AF">
              <w:t>Information Media &amp; Telecom</w:t>
            </w:r>
          </w:p>
        </w:tc>
        <w:tc>
          <w:tcPr>
            <w:tcW w:w="132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2090FB0" w14:textId="77777777" w:rsidR="00C83F09" w:rsidRPr="006265AF" w:rsidRDefault="00C83F09" w:rsidP="00C83F09">
            <w:pPr>
              <w:pStyle w:val="Tablehead1"/>
            </w:pPr>
            <w:r w:rsidRPr="006265AF">
              <w:t>Services</w:t>
            </w:r>
          </w:p>
        </w:tc>
        <w:tc>
          <w:tcPr>
            <w:tcW w:w="1327"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0AB8AFD" w14:textId="77777777" w:rsidR="00C83F09" w:rsidRPr="006265AF" w:rsidRDefault="00C83F09" w:rsidP="00C83F09">
            <w:pPr>
              <w:pStyle w:val="Tablehead1"/>
            </w:pPr>
            <w:r w:rsidRPr="006265AF">
              <w:t>Others</w:t>
            </w:r>
          </w:p>
        </w:tc>
      </w:tr>
      <w:tr w:rsidR="00C83F09" w:rsidRPr="006265AF" w14:paraId="7CDD7617" w14:textId="77777777" w:rsidTr="00C83F09">
        <w:trPr>
          <w:trHeight w:val="300"/>
        </w:trPr>
        <w:tc>
          <w:tcPr>
            <w:tcW w:w="2567" w:type="dxa"/>
            <w:tcBorders>
              <w:top w:val="single" w:sz="4" w:space="0" w:color="auto"/>
            </w:tcBorders>
            <w:shd w:val="clear" w:color="auto" w:fill="FFFFFF"/>
            <w:tcMar>
              <w:top w:w="15" w:type="dxa"/>
              <w:left w:w="15" w:type="dxa"/>
              <w:bottom w:w="0" w:type="dxa"/>
              <w:right w:w="15" w:type="dxa"/>
            </w:tcMar>
            <w:vAlign w:val="bottom"/>
          </w:tcPr>
          <w:p w14:paraId="209A936F" w14:textId="77777777" w:rsidR="00C83F09" w:rsidRPr="006265AF" w:rsidRDefault="00C83F09" w:rsidP="00C83F09">
            <w:pPr>
              <w:pStyle w:val="Tabletext"/>
            </w:pPr>
            <w:r w:rsidRPr="006265AF">
              <w:t>Mobile and smart devices</w:t>
            </w:r>
          </w:p>
        </w:tc>
        <w:tc>
          <w:tcPr>
            <w:tcW w:w="1326" w:type="dxa"/>
            <w:tcBorders>
              <w:top w:val="single" w:sz="4" w:space="0" w:color="auto"/>
            </w:tcBorders>
            <w:shd w:val="clear" w:color="auto" w:fill="FFFFFF"/>
            <w:tcMar>
              <w:top w:w="15" w:type="dxa"/>
              <w:left w:w="15" w:type="dxa"/>
              <w:bottom w:w="0" w:type="dxa"/>
              <w:right w:w="15" w:type="dxa"/>
            </w:tcMar>
            <w:vAlign w:val="center"/>
          </w:tcPr>
          <w:p w14:paraId="6516D380" w14:textId="77777777" w:rsidR="00C83F09" w:rsidRPr="006265AF" w:rsidRDefault="00C83F09" w:rsidP="00C83F09">
            <w:pPr>
              <w:pStyle w:val="Tabletext"/>
              <w:rPr>
                <w:b/>
              </w:rPr>
            </w:pPr>
            <w:r w:rsidRPr="006265AF">
              <w:rPr>
                <w:b/>
              </w:rPr>
              <w:t>66%</w:t>
            </w:r>
          </w:p>
        </w:tc>
        <w:tc>
          <w:tcPr>
            <w:tcW w:w="1326" w:type="dxa"/>
            <w:tcBorders>
              <w:top w:val="single" w:sz="4" w:space="0" w:color="auto"/>
            </w:tcBorders>
            <w:shd w:val="clear" w:color="auto" w:fill="FFFFFF"/>
            <w:tcMar>
              <w:top w:w="15" w:type="dxa"/>
              <w:left w:w="15" w:type="dxa"/>
              <w:bottom w:w="0" w:type="dxa"/>
              <w:right w:w="15" w:type="dxa"/>
            </w:tcMar>
            <w:vAlign w:val="center"/>
          </w:tcPr>
          <w:p w14:paraId="37BCCEF6" w14:textId="77777777" w:rsidR="00C83F09" w:rsidRPr="006265AF" w:rsidRDefault="00C83F09" w:rsidP="00C83F09">
            <w:pPr>
              <w:pStyle w:val="Tabletext"/>
              <w:rPr>
                <w:b/>
              </w:rPr>
            </w:pPr>
            <w:r w:rsidRPr="006265AF">
              <w:rPr>
                <w:b/>
              </w:rPr>
              <w:t>65%</w:t>
            </w:r>
          </w:p>
        </w:tc>
        <w:tc>
          <w:tcPr>
            <w:tcW w:w="1327" w:type="dxa"/>
            <w:tcBorders>
              <w:top w:val="single" w:sz="4" w:space="0" w:color="auto"/>
            </w:tcBorders>
            <w:shd w:val="clear" w:color="auto" w:fill="FFFFFF"/>
            <w:tcMar>
              <w:top w:w="15" w:type="dxa"/>
              <w:left w:w="15" w:type="dxa"/>
              <w:bottom w:w="0" w:type="dxa"/>
              <w:right w:w="15" w:type="dxa"/>
            </w:tcMar>
            <w:vAlign w:val="center"/>
          </w:tcPr>
          <w:p w14:paraId="615C77B3" w14:textId="77777777" w:rsidR="00C83F09" w:rsidRPr="006265AF" w:rsidRDefault="00C83F09" w:rsidP="00C83F09">
            <w:pPr>
              <w:pStyle w:val="Tabletext"/>
            </w:pPr>
            <w:r w:rsidRPr="006265AF">
              <w:t>37%</w:t>
            </w:r>
          </w:p>
        </w:tc>
        <w:tc>
          <w:tcPr>
            <w:tcW w:w="1326" w:type="dxa"/>
            <w:tcBorders>
              <w:top w:val="single" w:sz="4" w:space="0" w:color="auto"/>
            </w:tcBorders>
            <w:shd w:val="clear" w:color="auto" w:fill="FFFFFF"/>
            <w:tcMar>
              <w:top w:w="15" w:type="dxa"/>
              <w:left w:w="15" w:type="dxa"/>
              <w:bottom w:w="0" w:type="dxa"/>
              <w:right w:w="15" w:type="dxa"/>
            </w:tcMar>
            <w:vAlign w:val="center"/>
          </w:tcPr>
          <w:p w14:paraId="3369010B" w14:textId="77777777" w:rsidR="00C83F09" w:rsidRPr="006265AF" w:rsidRDefault="00C83F09" w:rsidP="00C83F09">
            <w:pPr>
              <w:pStyle w:val="Tabletext"/>
              <w:rPr>
                <w:b/>
              </w:rPr>
            </w:pPr>
            <w:r w:rsidRPr="006265AF">
              <w:rPr>
                <w:b/>
              </w:rPr>
              <w:t>54%</w:t>
            </w:r>
          </w:p>
        </w:tc>
        <w:tc>
          <w:tcPr>
            <w:tcW w:w="1326" w:type="dxa"/>
            <w:tcBorders>
              <w:top w:val="single" w:sz="4" w:space="0" w:color="auto"/>
            </w:tcBorders>
            <w:shd w:val="clear" w:color="auto" w:fill="FFFFFF"/>
            <w:tcMar>
              <w:top w:w="15" w:type="dxa"/>
              <w:left w:w="15" w:type="dxa"/>
              <w:bottom w:w="0" w:type="dxa"/>
              <w:right w:w="15" w:type="dxa"/>
            </w:tcMar>
            <w:vAlign w:val="center"/>
          </w:tcPr>
          <w:p w14:paraId="5E59D5DE" w14:textId="77777777" w:rsidR="00C83F09" w:rsidRPr="006265AF" w:rsidRDefault="00C83F09" w:rsidP="00C83F09">
            <w:pPr>
              <w:pStyle w:val="Tabletext"/>
            </w:pPr>
            <w:r w:rsidRPr="006265AF">
              <w:t>48%</w:t>
            </w:r>
          </w:p>
        </w:tc>
        <w:tc>
          <w:tcPr>
            <w:tcW w:w="1327" w:type="dxa"/>
            <w:tcBorders>
              <w:top w:val="single" w:sz="4" w:space="0" w:color="auto"/>
            </w:tcBorders>
            <w:shd w:val="clear" w:color="auto" w:fill="FFFFFF"/>
            <w:tcMar>
              <w:top w:w="15" w:type="dxa"/>
              <w:left w:w="15" w:type="dxa"/>
              <w:bottom w:w="0" w:type="dxa"/>
              <w:right w:w="15" w:type="dxa"/>
            </w:tcMar>
            <w:vAlign w:val="center"/>
          </w:tcPr>
          <w:p w14:paraId="376E7B71" w14:textId="77777777" w:rsidR="00C83F09" w:rsidRPr="006265AF" w:rsidRDefault="00C83F09" w:rsidP="00C83F09">
            <w:pPr>
              <w:pStyle w:val="Tabletext"/>
            </w:pPr>
          </w:p>
        </w:tc>
        <w:tc>
          <w:tcPr>
            <w:tcW w:w="1326" w:type="dxa"/>
            <w:tcBorders>
              <w:top w:val="single" w:sz="4" w:space="0" w:color="auto"/>
            </w:tcBorders>
            <w:shd w:val="clear" w:color="auto" w:fill="FFFFFF"/>
            <w:tcMar>
              <w:top w:w="15" w:type="dxa"/>
              <w:left w:w="15" w:type="dxa"/>
              <w:bottom w:w="0" w:type="dxa"/>
              <w:right w:w="15" w:type="dxa"/>
            </w:tcMar>
            <w:vAlign w:val="center"/>
          </w:tcPr>
          <w:p w14:paraId="24827711" w14:textId="77777777" w:rsidR="00C83F09" w:rsidRPr="006265AF" w:rsidRDefault="00C83F09" w:rsidP="00C83F09">
            <w:pPr>
              <w:pStyle w:val="Tabletext"/>
            </w:pPr>
            <w:r w:rsidRPr="006265AF">
              <w:t>43%</w:t>
            </w:r>
          </w:p>
        </w:tc>
        <w:tc>
          <w:tcPr>
            <w:tcW w:w="1327" w:type="dxa"/>
            <w:tcBorders>
              <w:top w:val="single" w:sz="4" w:space="0" w:color="auto"/>
            </w:tcBorders>
            <w:shd w:val="clear" w:color="auto" w:fill="FFFFFF"/>
            <w:tcMar>
              <w:top w:w="15" w:type="dxa"/>
              <w:left w:w="15" w:type="dxa"/>
              <w:bottom w:w="0" w:type="dxa"/>
              <w:right w:w="15" w:type="dxa"/>
            </w:tcMar>
            <w:vAlign w:val="center"/>
          </w:tcPr>
          <w:p w14:paraId="3C1E98EC" w14:textId="77777777" w:rsidR="00C83F09" w:rsidRPr="006265AF" w:rsidRDefault="00C83F09" w:rsidP="00C83F09">
            <w:pPr>
              <w:pStyle w:val="Tabletext"/>
              <w:rPr>
                <w:b/>
              </w:rPr>
            </w:pPr>
            <w:r w:rsidRPr="006265AF">
              <w:rPr>
                <w:b/>
              </w:rPr>
              <w:t>54%</w:t>
            </w:r>
          </w:p>
        </w:tc>
      </w:tr>
      <w:tr w:rsidR="00C83F09" w:rsidRPr="006265AF" w14:paraId="0376BC77" w14:textId="77777777" w:rsidTr="00C83F09">
        <w:trPr>
          <w:trHeight w:val="300"/>
        </w:trPr>
        <w:tc>
          <w:tcPr>
            <w:tcW w:w="2567" w:type="dxa"/>
            <w:shd w:val="clear" w:color="auto" w:fill="auto"/>
            <w:tcMar>
              <w:top w:w="15" w:type="dxa"/>
              <w:left w:w="15" w:type="dxa"/>
              <w:bottom w:w="0" w:type="dxa"/>
              <w:right w:w="15" w:type="dxa"/>
            </w:tcMar>
            <w:vAlign w:val="bottom"/>
          </w:tcPr>
          <w:p w14:paraId="570840D2" w14:textId="77777777" w:rsidR="00C83F09" w:rsidRPr="006265AF" w:rsidRDefault="00C83F09" w:rsidP="00C83F09">
            <w:pPr>
              <w:pStyle w:val="Tabletext"/>
            </w:pPr>
            <w:r w:rsidRPr="006265AF">
              <w:t>Drones</w:t>
            </w:r>
          </w:p>
        </w:tc>
        <w:tc>
          <w:tcPr>
            <w:tcW w:w="1326" w:type="dxa"/>
            <w:shd w:val="clear" w:color="auto" w:fill="auto"/>
            <w:tcMar>
              <w:top w:w="15" w:type="dxa"/>
              <w:left w:w="15" w:type="dxa"/>
              <w:bottom w:w="0" w:type="dxa"/>
              <w:right w:w="15" w:type="dxa"/>
            </w:tcMar>
            <w:vAlign w:val="center"/>
          </w:tcPr>
          <w:p w14:paraId="72ABAADA" w14:textId="77777777" w:rsidR="00C83F09" w:rsidRPr="006265AF" w:rsidRDefault="00C83F09" w:rsidP="00C83F09">
            <w:pPr>
              <w:pStyle w:val="Tabletext"/>
            </w:pPr>
            <w:r w:rsidRPr="006265AF">
              <w:t>48%</w:t>
            </w:r>
          </w:p>
        </w:tc>
        <w:tc>
          <w:tcPr>
            <w:tcW w:w="1326" w:type="dxa"/>
            <w:shd w:val="clear" w:color="auto" w:fill="auto"/>
            <w:tcMar>
              <w:top w:w="15" w:type="dxa"/>
              <w:left w:w="15" w:type="dxa"/>
              <w:bottom w:w="0" w:type="dxa"/>
              <w:right w:w="15" w:type="dxa"/>
            </w:tcMar>
            <w:vAlign w:val="center"/>
          </w:tcPr>
          <w:p w14:paraId="3EC662FC"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5BD025B4"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5B434128" w14:textId="77777777" w:rsidR="00C83F09" w:rsidRPr="006265AF" w:rsidRDefault="00C83F09" w:rsidP="00C83F09">
            <w:pPr>
              <w:pStyle w:val="Tabletext"/>
            </w:pPr>
            <w:r w:rsidRPr="006265AF">
              <w:t>38%</w:t>
            </w:r>
          </w:p>
        </w:tc>
        <w:tc>
          <w:tcPr>
            <w:tcW w:w="1326" w:type="dxa"/>
            <w:shd w:val="clear" w:color="auto" w:fill="auto"/>
            <w:tcMar>
              <w:top w:w="15" w:type="dxa"/>
              <w:left w:w="15" w:type="dxa"/>
              <w:bottom w:w="0" w:type="dxa"/>
              <w:right w:w="15" w:type="dxa"/>
            </w:tcMar>
            <w:vAlign w:val="center"/>
          </w:tcPr>
          <w:p w14:paraId="3E278269"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0CC2B8AF"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2533D071"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4FD041BC" w14:textId="77777777" w:rsidR="00C83F09" w:rsidRPr="006265AF" w:rsidRDefault="00C83F09" w:rsidP="00C83F09">
            <w:pPr>
              <w:pStyle w:val="Tabletext"/>
            </w:pPr>
          </w:p>
        </w:tc>
      </w:tr>
      <w:tr w:rsidR="00C83F09" w:rsidRPr="006265AF" w14:paraId="53C99E31" w14:textId="77777777" w:rsidTr="00C83F09">
        <w:trPr>
          <w:trHeight w:val="300"/>
        </w:trPr>
        <w:tc>
          <w:tcPr>
            <w:tcW w:w="2567" w:type="dxa"/>
            <w:shd w:val="clear" w:color="auto" w:fill="auto"/>
            <w:tcMar>
              <w:top w:w="15" w:type="dxa"/>
              <w:left w:w="15" w:type="dxa"/>
              <w:bottom w:w="0" w:type="dxa"/>
              <w:right w:w="15" w:type="dxa"/>
            </w:tcMar>
            <w:vAlign w:val="bottom"/>
          </w:tcPr>
          <w:p w14:paraId="7D28DBAC" w14:textId="77777777" w:rsidR="00C83F09" w:rsidRPr="006265AF" w:rsidRDefault="00C83F09" w:rsidP="00C83F09">
            <w:pPr>
              <w:pStyle w:val="Tabletext"/>
            </w:pPr>
            <w:r w:rsidRPr="006265AF">
              <w:t>Augmented reality and virtual reality</w:t>
            </w:r>
          </w:p>
        </w:tc>
        <w:tc>
          <w:tcPr>
            <w:tcW w:w="1326" w:type="dxa"/>
            <w:shd w:val="clear" w:color="auto" w:fill="auto"/>
            <w:tcMar>
              <w:top w:w="15" w:type="dxa"/>
              <w:left w:w="15" w:type="dxa"/>
              <w:bottom w:w="0" w:type="dxa"/>
              <w:right w:w="15" w:type="dxa"/>
            </w:tcMar>
            <w:vAlign w:val="center"/>
          </w:tcPr>
          <w:p w14:paraId="23804967" w14:textId="77777777" w:rsidR="00C83F09" w:rsidRPr="006265AF" w:rsidRDefault="00C83F09" w:rsidP="00C83F09">
            <w:pPr>
              <w:pStyle w:val="Tabletext"/>
            </w:pPr>
            <w:r w:rsidRPr="006265AF">
              <w:t>38%</w:t>
            </w:r>
          </w:p>
        </w:tc>
        <w:tc>
          <w:tcPr>
            <w:tcW w:w="1326" w:type="dxa"/>
            <w:shd w:val="clear" w:color="auto" w:fill="auto"/>
            <w:tcMar>
              <w:top w:w="15" w:type="dxa"/>
              <w:left w:w="15" w:type="dxa"/>
              <w:bottom w:w="0" w:type="dxa"/>
              <w:right w:w="15" w:type="dxa"/>
            </w:tcMar>
            <w:vAlign w:val="center"/>
          </w:tcPr>
          <w:p w14:paraId="0B8CA7E6"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2E11CDDD"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7C1370AC"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10D66B13"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0CD683A9"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1C859003"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4AF27D9C" w14:textId="77777777" w:rsidR="00C83F09" w:rsidRPr="006265AF" w:rsidRDefault="00C83F09" w:rsidP="00C83F09">
            <w:pPr>
              <w:pStyle w:val="Tabletext"/>
            </w:pPr>
            <w:r w:rsidRPr="006265AF">
              <w:t>38%</w:t>
            </w:r>
          </w:p>
        </w:tc>
      </w:tr>
      <w:tr w:rsidR="00C83F09" w:rsidRPr="006265AF" w14:paraId="55B16209" w14:textId="77777777" w:rsidTr="00C83F09">
        <w:trPr>
          <w:trHeight w:val="300"/>
        </w:trPr>
        <w:tc>
          <w:tcPr>
            <w:tcW w:w="2567" w:type="dxa"/>
            <w:shd w:val="clear" w:color="auto" w:fill="FFFFFF"/>
            <w:tcMar>
              <w:top w:w="15" w:type="dxa"/>
              <w:left w:w="15" w:type="dxa"/>
              <w:bottom w:w="0" w:type="dxa"/>
              <w:right w:w="15" w:type="dxa"/>
            </w:tcMar>
            <w:vAlign w:val="bottom"/>
          </w:tcPr>
          <w:p w14:paraId="78C69371" w14:textId="77777777" w:rsidR="00C83F09" w:rsidRPr="006265AF" w:rsidRDefault="00C83F09" w:rsidP="00C83F09">
            <w:pPr>
              <w:pStyle w:val="Tabletext"/>
            </w:pPr>
            <w:r w:rsidRPr="006265AF">
              <w:t>Cloud computing</w:t>
            </w:r>
          </w:p>
        </w:tc>
        <w:tc>
          <w:tcPr>
            <w:tcW w:w="1326" w:type="dxa"/>
            <w:shd w:val="clear" w:color="auto" w:fill="FFFFFF"/>
            <w:tcMar>
              <w:top w:w="15" w:type="dxa"/>
              <w:left w:w="15" w:type="dxa"/>
              <w:bottom w:w="0" w:type="dxa"/>
              <w:right w:w="15" w:type="dxa"/>
            </w:tcMar>
            <w:vAlign w:val="center"/>
          </w:tcPr>
          <w:p w14:paraId="7513477D" w14:textId="77777777" w:rsidR="00C83F09" w:rsidRPr="006265AF" w:rsidRDefault="00C83F09" w:rsidP="00C83F09">
            <w:pPr>
              <w:pStyle w:val="Tabletext"/>
            </w:pPr>
            <w:r w:rsidRPr="006265AF">
              <w:t>34%</w:t>
            </w:r>
          </w:p>
        </w:tc>
        <w:tc>
          <w:tcPr>
            <w:tcW w:w="1326" w:type="dxa"/>
            <w:shd w:val="clear" w:color="auto" w:fill="FFFFFF"/>
            <w:tcMar>
              <w:top w:w="15" w:type="dxa"/>
              <w:left w:w="15" w:type="dxa"/>
              <w:bottom w:w="0" w:type="dxa"/>
              <w:right w:w="15" w:type="dxa"/>
            </w:tcMar>
            <w:vAlign w:val="center"/>
          </w:tcPr>
          <w:p w14:paraId="7FAA86E9" w14:textId="77777777" w:rsidR="00C83F09" w:rsidRPr="006265AF" w:rsidRDefault="00C83F09" w:rsidP="00C83F09">
            <w:pPr>
              <w:pStyle w:val="Tabletext"/>
            </w:pPr>
            <w:r w:rsidRPr="006265AF">
              <w:t>30%</w:t>
            </w:r>
          </w:p>
        </w:tc>
        <w:tc>
          <w:tcPr>
            <w:tcW w:w="1327" w:type="dxa"/>
            <w:shd w:val="clear" w:color="auto" w:fill="FFFFFF"/>
            <w:tcMar>
              <w:top w:w="15" w:type="dxa"/>
              <w:left w:w="15" w:type="dxa"/>
              <w:bottom w:w="0" w:type="dxa"/>
              <w:right w:w="15" w:type="dxa"/>
            </w:tcMar>
            <w:vAlign w:val="center"/>
          </w:tcPr>
          <w:p w14:paraId="4C068644" w14:textId="77777777" w:rsidR="00C83F09" w:rsidRPr="006265AF" w:rsidRDefault="00C83F09" w:rsidP="00C83F09">
            <w:pPr>
              <w:pStyle w:val="Tabletext"/>
              <w:rPr>
                <w:b/>
              </w:rPr>
            </w:pPr>
            <w:r w:rsidRPr="006265AF">
              <w:rPr>
                <w:b/>
              </w:rPr>
              <w:t>43%</w:t>
            </w:r>
          </w:p>
        </w:tc>
        <w:tc>
          <w:tcPr>
            <w:tcW w:w="1326" w:type="dxa"/>
            <w:shd w:val="clear" w:color="auto" w:fill="FFFFFF"/>
            <w:tcMar>
              <w:top w:w="15" w:type="dxa"/>
              <w:left w:w="15" w:type="dxa"/>
              <w:bottom w:w="0" w:type="dxa"/>
              <w:right w:w="15" w:type="dxa"/>
            </w:tcMar>
            <w:vAlign w:val="center"/>
          </w:tcPr>
          <w:p w14:paraId="3159AEA7" w14:textId="77777777" w:rsidR="00C83F09" w:rsidRPr="006265AF" w:rsidRDefault="00C83F09" w:rsidP="00C83F09">
            <w:pPr>
              <w:pStyle w:val="Tabletext"/>
            </w:pPr>
          </w:p>
        </w:tc>
        <w:tc>
          <w:tcPr>
            <w:tcW w:w="1326" w:type="dxa"/>
            <w:shd w:val="clear" w:color="auto" w:fill="FFFFFF"/>
            <w:tcMar>
              <w:top w:w="15" w:type="dxa"/>
              <w:left w:w="15" w:type="dxa"/>
              <w:bottom w:w="0" w:type="dxa"/>
              <w:right w:w="15" w:type="dxa"/>
            </w:tcMar>
            <w:vAlign w:val="center"/>
          </w:tcPr>
          <w:p w14:paraId="588E0F3D" w14:textId="77777777" w:rsidR="00C83F09" w:rsidRPr="006265AF" w:rsidRDefault="00C83F09" w:rsidP="00C83F09">
            <w:pPr>
              <w:pStyle w:val="Tabletext"/>
              <w:rPr>
                <w:b/>
              </w:rPr>
            </w:pPr>
            <w:r w:rsidRPr="006265AF">
              <w:rPr>
                <w:b/>
              </w:rPr>
              <w:t>59%</w:t>
            </w:r>
          </w:p>
        </w:tc>
        <w:tc>
          <w:tcPr>
            <w:tcW w:w="1327" w:type="dxa"/>
            <w:shd w:val="clear" w:color="auto" w:fill="FFFFFF"/>
            <w:tcMar>
              <w:top w:w="15" w:type="dxa"/>
              <w:left w:w="15" w:type="dxa"/>
              <w:bottom w:w="0" w:type="dxa"/>
              <w:right w:w="15" w:type="dxa"/>
            </w:tcMar>
            <w:vAlign w:val="center"/>
          </w:tcPr>
          <w:p w14:paraId="5CEB7771" w14:textId="77777777" w:rsidR="00C83F09" w:rsidRPr="006265AF" w:rsidRDefault="00C83F09" w:rsidP="00C83F09">
            <w:pPr>
              <w:pStyle w:val="Tabletext"/>
            </w:pPr>
            <w:r w:rsidRPr="006265AF">
              <w:t>57%</w:t>
            </w:r>
          </w:p>
        </w:tc>
        <w:tc>
          <w:tcPr>
            <w:tcW w:w="1326" w:type="dxa"/>
            <w:shd w:val="clear" w:color="auto" w:fill="FFFFFF"/>
            <w:tcMar>
              <w:top w:w="15" w:type="dxa"/>
              <w:left w:w="15" w:type="dxa"/>
              <w:bottom w:w="0" w:type="dxa"/>
              <w:right w:w="15" w:type="dxa"/>
            </w:tcMar>
            <w:vAlign w:val="center"/>
          </w:tcPr>
          <w:p w14:paraId="5052138D" w14:textId="77777777" w:rsidR="00C83F09" w:rsidRPr="006265AF" w:rsidRDefault="00C83F09" w:rsidP="00C83F09">
            <w:pPr>
              <w:pStyle w:val="Tabletext"/>
              <w:rPr>
                <w:b/>
              </w:rPr>
            </w:pPr>
            <w:r w:rsidRPr="006265AF">
              <w:rPr>
                <w:b/>
              </w:rPr>
              <w:t>46%</w:t>
            </w:r>
          </w:p>
        </w:tc>
        <w:tc>
          <w:tcPr>
            <w:tcW w:w="1327" w:type="dxa"/>
            <w:shd w:val="clear" w:color="auto" w:fill="FFFFFF"/>
            <w:tcMar>
              <w:top w:w="15" w:type="dxa"/>
              <w:left w:w="15" w:type="dxa"/>
              <w:bottom w:w="0" w:type="dxa"/>
              <w:right w:w="15" w:type="dxa"/>
            </w:tcMar>
            <w:vAlign w:val="center"/>
          </w:tcPr>
          <w:p w14:paraId="77C4D878" w14:textId="77777777" w:rsidR="00C83F09" w:rsidRPr="006265AF" w:rsidRDefault="00C83F09" w:rsidP="00C83F09">
            <w:pPr>
              <w:pStyle w:val="Tabletext"/>
            </w:pPr>
            <w:r w:rsidRPr="006265AF">
              <w:t>42%</w:t>
            </w:r>
          </w:p>
        </w:tc>
      </w:tr>
      <w:tr w:rsidR="00C83F09" w:rsidRPr="006265AF" w14:paraId="05A4A002" w14:textId="77777777" w:rsidTr="00C83F09">
        <w:trPr>
          <w:trHeight w:val="300"/>
        </w:trPr>
        <w:tc>
          <w:tcPr>
            <w:tcW w:w="2567" w:type="dxa"/>
            <w:shd w:val="clear" w:color="auto" w:fill="auto"/>
            <w:tcMar>
              <w:top w:w="15" w:type="dxa"/>
              <w:left w:w="15" w:type="dxa"/>
              <w:bottom w:w="0" w:type="dxa"/>
              <w:right w:w="15" w:type="dxa"/>
            </w:tcMar>
            <w:vAlign w:val="bottom"/>
          </w:tcPr>
          <w:p w14:paraId="110AE996" w14:textId="77777777" w:rsidR="00C83F09" w:rsidRPr="006265AF" w:rsidRDefault="00C83F09" w:rsidP="00C83F09">
            <w:pPr>
              <w:pStyle w:val="Tabletext"/>
            </w:pPr>
            <w:r w:rsidRPr="006265AF">
              <w:t>Enterprise information systems</w:t>
            </w:r>
          </w:p>
        </w:tc>
        <w:tc>
          <w:tcPr>
            <w:tcW w:w="1326" w:type="dxa"/>
            <w:shd w:val="clear" w:color="auto" w:fill="auto"/>
            <w:tcMar>
              <w:top w:w="15" w:type="dxa"/>
              <w:left w:w="15" w:type="dxa"/>
              <w:bottom w:w="0" w:type="dxa"/>
              <w:right w:w="15" w:type="dxa"/>
            </w:tcMar>
            <w:vAlign w:val="center"/>
          </w:tcPr>
          <w:p w14:paraId="6AAFCBB3" w14:textId="77777777" w:rsidR="00C83F09" w:rsidRPr="006265AF" w:rsidRDefault="00C83F09" w:rsidP="00C83F09">
            <w:pPr>
              <w:pStyle w:val="Tabletext"/>
            </w:pPr>
            <w:r w:rsidRPr="006265AF">
              <w:t>34%</w:t>
            </w:r>
          </w:p>
        </w:tc>
        <w:tc>
          <w:tcPr>
            <w:tcW w:w="1326" w:type="dxa"/>
            <w:shd w:val="clear" w:color="auto" w:fill="auto"/>
            <w:tcMar>
              <w:top w:w="15" w:type="dxa"/>
              <w:left w:w="15" w:type="dxa"/>
              <w:bottom w:w="0" w:type="dxa"/>
              <w:right w:w="15" w:type="dxa"/>
            </w:tcMar>
            <w:vAlign w:val="center"/>
          </w:tcPr>
          <w:p w14:paraId="7526724F" w14:textId="77777777" w:rsidR="00C83F09" w:rsidRPr="006265AF" w:rsidRDefault="00C83F09" w:rsidP="00C83F09">
            <w:pPr>
              <w:pStyle w:val="Tabletext"/>
            </w:pPr>
            <w:r w:rsidRPr="006265AF">
              <w:t>32%</w:t>
            </w:r>
          </w:p>
        </w:tc>
        <w:tc>
          <w:tcPr>
            <w:tcW w:w="1327" w:type="dxa"/>
            <w:shd w:val="clear" w:color="auto" w:fill="auto"/>
            <w:tcMar>
              <w:top w:w="15" w:type="dxa"/>
              <w:left w:w="15" w:type="dxa"/>
              <w:bottom w:w="0" w:type="dxa"/>
              <w:right w:w="15" w:type="dxa"/>
            </w:tcMar>
            <w:vAlign w:val="center"/>
          </w:tcPr>
          <w:p w14:paraId="5EFC2A32"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0AEBB6C7"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0FCFB861"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2EE10AAD" w14:textId="77777777" w:rsidR="00C83F09" w:rsidRPr="006265AF" w:rsidRDefault="00C83F09" w:rsidP="00C83F09">
            <w:pPr>
              <w:pStyle w:val="Tabletext"/>
            </w:pPr>
            <w:r w:rsidRPr="006265AF">
              <w:t>43%</w:t>
            </w:r>
          </w:p>
        </w:tc>
        <w:tc>
          <w:tcPr>
            <w:tcW w:w="1326" w:type="dxa"/>
            <w:shd w:val="clear" w:color="auto" w:fill="auto"/>
            <w:tcMar>
              <w:top w:w="15" w:type="dxa"/>
              <w:left w:w="15" w:type="dxa"/>
              <w:bottom w:w="0" w:type="dxa"/>
              <w:right w:w="15" w:type="dxa"/>
            </w:tcMar>
            <w:vAlign w:val="center"/>
          </w:tcPr>
          <w:p w14:paraId="0A63537C"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1F867E36" w14:textId="77777777" w:rsidR="00C83F09" w:rsidRPr="006265AF" w:rsidRDefault="00C83F09" w:rsidP="00C83F09">
            <w:pPr>
              <w:pStyle w:val="Tabletext"/>
            </w:pPr>
          </w:p>
        </w:tc>
      </w:tr>
      <w:tr w:rsidR="00C83F09" w:rsidRPr="006265AF" w14:paraId="2A06C5E7" w14:textId="77777777" w:rsidTr="00C83F09">
        <w:trPr>
          <w:trHeight w:val="300"/>
        </w:trPr>
        <w:tc>
          <w:tcPr>
            <w:tcW w:w="2567" w:type="dxa"/>
            <w:shd w:val="clear" w:color="auto" w:fill="auto"/>
            <w:tcMar>
              <w:top w:w="15" w:type="dxa"/>
              <w:left w:w="15" w:type="dxa"/>
              <w:bottom w:w="0" w:type="dxa"/>
              <w:right w:w="15" w:type="dxa"/>
            </w:tcMar>
            <w:vAlign w:val="bottom"/>
          </w:tcPr>
          <w:p w14:paraId="179B1DA8" w14:textId="77777777" w:rsidR="00C83F09" w:rsidRPr="006265AF" w:rsidRDefault="00C83F09" w:rsidP="00C83F09">
            <w:pPr>
              <w:pStyle w:val="Tabletext"/>
            </w:pPr>
            <w:r w:rsidRPr="006265AF">
              <w:t>Automation and robotics</w:t>
            </w:r>
          </w:p>
        </w:tc>
        <w:tc>
          <w:tcPr>
            <w:tcW w:w="1326" w:type="dxa"/>
            <w:shd w:val="clear" w:color="auto" w:fill="auto"/>
            <w:tcMar>
              <w:top w:w="15" w:type="dxa"/>
              <w:left w:w="15" w:type="dxa"/>
              <w:bottom w:w="0" w:type="dxa"/>
              <w:right w:w="15" w:type="dxa"/>
            </w:tcMar>
            <w:vAlign w:val="center"/>
          </w:tcPr>
          <w:p w14:paraId="34CD80F6"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4AD9296B" w14:textId="77777777" w:rsidR="00C83F09" w:rsidRPr="006265AF" w:rsidRDefault="00C83F09" w:rsidP="00C83F09">
            <w:pPr>
              <w:pStyle w:val="Tabletext"/>
            </w:pPr>
            <w:r w:rsidRPr="006265AF">
              <w:t>44%</w:t>
            </w:r>
          </w:p>
        </w:tc>
        <w:tc>
          <w:tcPr>
            <w:tcW w:w="1327" w:type="dxa"/>
            <w:shd w:val="clear" w:color="auto" w:fill="auto"/>
            <w:tcMar>
              <w:top w:w="15" w:type="dxa"/>
              <w:left w:w="15" w:type="dxa"/>
              <w:bottom w:w="0" w:type="dxa"/>
              <w:right w:w="15" w:type="dxa"/>
            </w:tcMar>
            <w:vAlign w:val="center"/>
          </w:tcPr>
          <w:p w14:paraId="0816D5BA"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6F11EA9A" w14:textId="77777777" w:rsidR="00C83F09" w:rsidRPr="006265AF" w:rsidRDefault="00C83F09" w:rsidP="00C83F09">
            <w:pPr>
              <w:pStyle w:val="Tabletext"/>
            </w:pPr>
            <w:r w:rsidRPr="006265AF">
              <w:t>31%</w:t>
            </w:r>
          </w:p>
        </w:tc>
        <w:tc>
          <w:tcPr>
            <w:tcW w:w="1326" w:type="dxa"/>
            <w:shd w:val="clear" w:color="auto" w:fill="auto"/>
            <w:tcMar>
              <w:top w:w="15" w:type="dxa"/>
              <w:left w:w="15" w:type="dxa"/>
              <w:bottom w:w="0" w:type="dxa"/>
              <w:right w:w="15" w:type="dxa"/>
            </w:tcMar>
            <w:vAlign w:val="center"/>
          </w:tcPr>
          <w:p w14:paraId="1D621254" w14:textId="77777777" w:rsidR="00C83F09" w:rsidRPr="006265AF" w:rsidRDefault="00C83F09" w:rsidP="00C83F09">
            <w:pPr>
              <w:pStyle w:val="Tabletext"/>
            </w:pPr>
            <w:r w:rsidRPr="006265AF">
              <w:t>38%</w:t>
            </w:r>
          </w:p>
        </w:tc>
        <w:tc>
          <w:tcPr>
            <w:tcW w:w="1327" w:type="dxa"/>
            <w:shd w:val="clear" w:color="auto" w:fill="auto"/>
            <w:tcMar>
              <w:top w:w="15" w:type="dxa"/>
              <w:left w:w="15" w:type="dxa"/>
              <w:bottom w:w="0" w:type="dxa"/>
              <w:right w:w="15" w:type="dxa"/>
            </w:tcMar>
            <w:vAlign w:val="center"/>
          </w:tcPr>
          <w:p w14:paraId="5665E812" w14:textId="77777777" w:rsidR="00C83F09" w:rsidRPr="006265AF" w:rsidRDefault="00C83F09" w:rsidP="00C83F09">
            <w:pPr>
              <w:pStyle w:val="Tabletext"/>
            </w:pPr>
            <w:r w:rsidRPr="006265AF">
              <w:t>50%</w:t>
            </w:r>
          </w:p>
        </w:tc>
        <w:tc>
          <w:tcPr>
            <w:tcW w:w="1326" w:type="dxa"/>
            <w:shd w:val="clear" w:color="auto" w:fill="auto"/>
            <w:tcMar>
              <w:top w:w="15" w:type="dxa"/>
              <w:left w:w="15" w:type="dxa"/>
              <w:bottom w:w="0" w:type="dxa"/>
              <w:right w:w="15" w:type="dxa"/>
            </w:tcMar>
            <w:vAlign w:val="center"/>
          </w:tcPr>
          <w:p w14:paraId="1E84E64A" w14:textId="77777777" w:rsidR="00C83F09" w:rsidRPr="006265AF" w:rsidRDefault="00C83F09" w:rsidP="00C83F09">
            <w:pPr>
              <w:pStyle w:val="Tabletext"/>
            </w:pPr>
            <w:r w:rsidRPr="006265AF">
              <w:t>35%</w:t>
            </w:r>
          </w:p>
        </w:tc>
        <w:tc>
          <w:tcPr>
            <w:tcW w:w="1327" w:type="dxa"/>
            <w:shd w:val="clear" w:color="auto" w:fill="auto"/>
            <w:tcMar>
              <w:top w:w="15" w:type="dxa"/>
              <w:left w:w="15" w:type="dxa"/>
              <w:bottom w:w="0" w:type="dxa"/>
              <w:right w:w="15" w:type="dxa"/>
            </w:tcMar>
            <w:vAlign w:val="center"/>
          </w:tcPr>
          <w:p w14:paraId="6B836000" w14:textId="77777777" w:rsidR="00C83F09" w:rsidRPr="006265AF" w:rsidRDefault="00C83F09" w:rsidP="00C83F09">
            <w:pPr>
              <w:pStyle w:val="Tabletext"/>
            </w:pPr>
            <w:r w:rsidRPr="006265AF">
              <w:t>38%</w:t>
            </w:r>
          </w:p>
        </w:tc>
      </w:tr>
      <w:tr w:rsidR="00C83F09" w:rsidRPr="006265AF" w14:paraId="70DD8FB1" w14:textId="77777777" w:rsidTr="00C83F09">
        <w:trPr>
          <w:trHeight w:val="300"/>
        </w:trPr>
        <w:tc>
          <w:tcPr>
            <w:tcW w:w="2567" w:type="dxa"/>
            <w:shd w:val="clear" w:color="auto" w:fill="auto"/>
            <w:tcMar>
              <w:top w:w="15" w:type="dxa"/>
              <w:left w:w="15" w:type="dxa"/>
              <w:bottom w:w="0" w:type="dxa"/>
              <w:right w:w="15" w:type="dxa"/>
            </w:tcMar>
            <w:vAlign w:val="bottom"/>
          </w:tcPr>
          <w:p w14:paraId="60E309F4" w14:textId="77777777" w:rsidR="00C83F09" w:rsidRPr="006265AF" w:rsidRDefault="00C83F09" w:rsidP="00C83F09">
            <w:pPr>
              <w:pStyle w:val="Tabletext"/>
            </w:pPr>
            <w:r w:rsidRPr="006265AF">
              <w:t>Self-driving vehicles</w:t>
            </w:r>
          </w:p>
        </w:tc>
        <w:tc>
          <w:tcPr>
            <w:tcW w:w="1326" w:type="dxa"/>
            <w:shd w:val="clear" w:color="auto" w:fill="auto"/>
            <w:tcMar>
              <w:top w:w="15" w:type="dxa"/>
              <w:left w:w="15" w:type="dxa"/>
              <w:bottom w:w="0" w:type="dxa"/>
              <w:right w:w="15" w:type="dxa"/>
            </w:tcMar>
            <w:vAlign w:val="center"/>
          </w:tcPr>
          <w:p w14:paraId="0101CA15"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3CB24572" w14:textId="77777777" w:rsidR="00C83F09" w:rsidRPr="006265AF" w:rsidRDefault="00C83F09" w:rsidP="00C83F09">
            <w:pPr>
              <w:pStyle w:val="Tabletext"/>
            </w:pPr>
            <w:r w:rsidRPr="006265AF">
              <w:t>30%</w:t>
            </w:r>
          </w:p>
        </w:tc>
        <w:tc>
          <w:tcPr>
            <w:tcW w:w="1327" w:type="dxa"/>
            <w:shd w:val="clear" w:color="auto" w:fill="auto"/>
            <w:tcMar>
              <w:top w:w="15" w:type="dxa"/>
              <w:left w:w="15" w:type="dxa"/>
              <w:bottom w:w="0" w:type="dxa"/>
              <w:right w:w="15" w:type="dxa"/>
            </w:tcMar>
            <w:vAlign w:val="center"/>
          </w:tcPr>
          <w:p w14:paraId="1E1EFAA3"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25820473"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07F18353"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5747CEEF"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78DA811C"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71980AA7" w14:textId="77777777" w:rsidR="00C83F09" w:rsidRPr="006265AF" w:rsidRDefault="00C83F09" w:rsidP="00C83F09">
            <w:pPr>
              <w:pStyle w:val="Tabletext"/>
            </w:pPr>
          </w:p>
        </w:tc>
      </w:tr>
      <w:tr w:rsidR="00C83F09" w:rsidRPr="006265AF" w14:paraId="6941BADD" w14:textId="77777777" w:rsidTr="00C83F09">
        <w:trPr>
          <w:trHeight w:val="300"/>
        </w:trPr>
        <w:tc>
          <w:tcPr>
            <w:tcW w:w="2567" w:type="dxa"/>
            <w:shd w:val="clear" w:color="auto" w:fill="auto"/>
            <w:tcMar>
              <w:top w:w="15" w:type="dxa"/>
              <w:left w:w="15" w:type="dxa"/>
              <w:bottom w:w="0" w:type="dxa"/>
              <w:right w:w="15" w:type="dxa"/>
            </w:tcMar>
            <w:vAlign w:val="center"/>
          </w:tcPr>
          <w:p w14:paraId="7EDE7035" w14:textId="77777777" w:rsidR="00C83F09" w:rsidRPr="006265AF" w:rsidRDefault="00C83F09" w:rsidP="00C83F09">
            <w:pPr>
              <w:pStyle w:val="Tabletext"/>
            </w:pPr>
            <w:r w:rsidRPr="006265AF">
              <w:t>Cybersecurity</w:t>
            </w:r>
          </w:p>
        </w:tc>
        <w:tc>
          <w:tcPr>
            <w:tcW w:w="1326" w:type="dxa"/>
            <w:shd w:val="clear" w:color="auto" w:fill="auto"/>
            <w:tcMar>
              <w:top w:w="15" w:type="dxa"/>
              <w:left w:w="15" w:type="dxa"/>
              <w:bottom w:w="0" w:type="dxa"/>
              <w:right w:w="15" w:type="dxa"/>
            </w:tcMar>
            <w:vAlign w:val="center"/>
          </w:tcPr>
          <w:p w14:paraId="3683ABA6"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745CC5A9"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2617D3BD" w14:textId="77777777" w:rsidR="00C83F09" w:rsidRPr="006265AF" w:rsidRDefault="00C83F09" w:rsidP="00C83F09">
            <w:pPr>
              <w:pStyle w:val="Tabletext"/>
            </w:pPr>
            <w:r w:rsidRPr="006265AF">
              <w:t>37%</w:t>
            </w:r>
          </w:p>
        </w:tc>
        <w:tc>
          <w:tcPr>
            <w:tcW w:w="1326" w:type="dxa"/>
            <w:shd w:val="clear" w:color="auto" w:fill="auto"/>
            <w:tcMar>
              <w:top w:w="15" w:type="dxa"/>
              <w:left w:w="15" w:type="dxa"/>
              <w:bottom w:w="0" w:type="dxa"/>
              <w:right w:w="15" w:type="dxa"/>
            </w:tcMar>
            <w:vAlign w:val="center"/>
          </w:tcPr>
          <w:p w14:paraId="7B22D080"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01A5AC59" w14:textId="77777777" w:rsidR="00C83F09" w:rsidRPr="006265AF" w:rsidRDefault="00C83F09" w:rsidP="00C83F09">
            <w:pPr>
              <w:pStyle w:val="Tabletext"/>
            </w:pPr>
            <w:r w:rsidRPr="006265AF">
              <w:t>41%</w:t>
            </w:r>
          </w:p>
        </w:tc>
        <w:tc>
          <w:tcPr>
            <w:tcW w:w="1327" w:type="dxa"/>
            <w:shd w:val="clear" w:color="auto" w:fill="auto"/>
            <w:tcMar>
              <w:top w:w="15" w:type="dxa"/>
              <w:left w:w="15" w:type="dxa"/>
              <w:bottom w:w="0" w:type="dxa"/>
              <w:right w:w="15" w:type="dxa"/>
            </w:tcMar>
            <w:vAlign w:val="center"/>
          </w:tcPr>
          <w:p w14:paraId="4BD190E6"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41B094BB"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2E46B2AF" w14:textId="77777777" w:rsidR="00C83F09" w:rsidRPr="006265AF" w:rsidRDefault="00C83F09" w:rsidP="00C83F09">
            <w:pPr>
              <w:pStyle w:val="Tabletext"/>
            </w:pPr>
          </w:p>
        </w:tc>
      </w:tr>
      <w:tr w:rsidR="00C83F09" w:rsidRPr="006265AF" w14:paraId="7786A6F9" w14:textId="77777777" w:rsidTr="00C83F09">
        <w:trPr>
          <w:trHeight w:val="300"/>
        </w:trPr>
        <w:tc>
          <w:tcPr>
            <w:tcW w:w="2567" w:type="dxa"/>
            <w:shd w:val="clear" w:color="auto" w:fill="auto"/>
            <w:tcMar>
              <w:top w:w="15" w:type="dxa"/>
              <w:left w:w="15" w:type="dxa"/>
              <w:bottom w:w="0" w:type="dxa"/>
              <w:right w:w="15" w:type="dxa"/>
            </w:tcMar>
            <w:vAlign w:val="center"/>
          </w:tcPr>
          <w:p w14:paraId="19AAA194" w14:textId="77777777" w:rsidR="00C83F09" w:rsidRPr="006265AF" w:rsidRDefault="00C83F09" w:rsidP="00C83F09">
            <w:pPr>
              <w:pStyle w:val="Tabletext"/>
            </w:pPr>
            <w:r w:rsidRPr="006265AF">
              <w:t>Internet of Things</w:t>
            </w:r>
          </w:p>
        </w:tc>
        <w:tc>
          <w:tcPr>
            <w:tcW w:w="1326" w:type="dxa"/>
            <w:shd w:val="clear" w:color="auto" w:fill="auto"/>
            <w:tcMar>
              <w:top w:w="15" w:type="dxa"/>
              <w:left w:w="15" w:type="dxa"/>
              <w:bottom w:w="0" w:type="dxa"/>
              <w:right w:w="15" w:type="dxa"/>
            </w:tcMar>
            <w:vAlign w:val="center"/>
          </w:tcPr>
          <w:p w14:paraId="420576D1"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66AC17C6"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7318FDB0" w14:textId="77777777" w:rsidR="00C83F09" w:rsidRPr="006265AF" w:rsidRDefault="00C83F09" w:rsidP="00C83F09">
            <w:pPr>
              <w:pStyle w:val="Tabletext"/>
            </w:pPr>
            <w:r w:rsidRPr="006265AF">
              <w:t>33%</w:t>
            </w:r>
          </w:p>
        </w:tc>
        <w:tc>
          <w:tcPr>
            <w:tcW w:w="1326" w:type="dxa"/>
            <w:shd w:val="clear" w:color="auto" w:fill="auto"/>
            <w:tcMar>
              <w:top w:w="15" w:type="dxa"/>
              <w:left w:w="15" w:type="dxa"/>
              <w:bottom w:w="0" w:type="dxa"/>
              <w:right w:w="15" w:type="dxa"/>
            </w:tcMar>
            <w:vAlign w:val="center"/>
          </w:tcPr>
          <w:p w14:paraId="20C94552"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64752258" w14:textId="77777777" w:rsidR="00C83F09" w:rsidRPr="006265AF" w:rsidRDefault="00C83F09" w:rsidP="00C83F09">
            <w:pPr>
              <w:pStyle w:val="Tabletext"/>
            </w:pPr>
            <w:r w:rsidRPr="006265AF">
              <w:t>38%</w:t>
            </w:r>
          </w:p>
        </w:tc>
        <w:tc>
          <w:tcPr>
            <w:tcW w:w="1327" w:type="dxa"/>
            <w:shd w:val="clear" w:color="auto" w:fill="auto"/>
            <w:tcMar>
              <w:top w:w="15" w:type="dxa"/>
              <w:left w:w="15" w:type="dxa"/>
              <w:bottom w:w="0" w:type="dxa"/>
              <w:right w:w="15" w:type="dxa"/>
            </w:tcMar>
            <w:vAlign w:val="center"/>
          </w:tcPr>
          <w:p w14:paraId="7CB375B6"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0BB7CEF7" w14:textId="77777777" w:rsidR="00C83F09" w:rsidRPr="006265AF" w:rsidRDefault="00C83F09" w:rsidP="00C83F09">
            <w:pPr>
              <w:pStyle w:val="Tabletext"/>
            </w:pPr>
            <w:r w:rsidRPr="006265AF">
              <w:t>36%</w:t>
            </w:r>
          </w:p>
        </w:tc>
        <w:tc>
          <w:tcPr>
            <w:tcW w:w="1327" w:type="dxa"/>
            <w:shd w:val="clear" w:color="auto" w:fill="auto"/>
            <w:tcMar>
              <w:top w:w="15" w:type="dxa"/>
              <w:left w:w="15" w:type="dxa"/>
              <w:bottom w:w="0" w:type="dxa"/>
              <w:right w:w="15" w:type="dxa"/>
            </w:tcMar>
            <w:vAlign w:val="center"/>
          </w:tcPr>
          <w:p w14:paraId="258B9959" w14:textId="77777777" w:rsidR="00C83F09" w:rsidRPr="006265AF" w:rsidRDefault="00C83F09" w:rsidP="00C83F09">
            <w:pPr>
              <w:pStyle w:val="Tabletext"/>
            </w:pPr>
          </w:p>
        </w:tc>
      </w:tr>
      <w:tr w:rsidR="00C83F09" w:rsidRPr="006265AF" w14:paraId="38BD9614" w14:textId="77777777" w:rsidTr="00C83F09">
        <w:trPr>
          <w:trHeight w:val="300"/>
        </w:trPr>
        <w:tc>
          <w:tcPr>
            <w:tcW w:w="2567" w:type="dxa"/>
            <w:shd w:val="clear" w:color="auto" w:fill="auto"/>
            <w:tcMar>
              <w:top w:w="15" w:type="dxa"/>
              <w:left w:w="15" w:type="dxa"/>
              <w:bottom w:w="0" w:type="dxa"/>
              <w:right w:w="15" w:type="dxa"/>
            </w:tcMar>
            <w:vAlign w:val="center"/>
          </w:tcPr>
          <w:p w14:paraId="03C08EC7" w14:textId="77777777" w:rsidR="00C83F09" w:rsidRPr="006265AF" w:rsidRDefault="00C83F09" w:rsidP="00C83F09">
            <w:pPr>
              <w:pStyle w:val="Tabletext"/>
            </w:pPr>
            <w:r w:rsidRPr="006265AF">
              <w:t>Social Media Platforms</w:t>
            </w:r>
          </w:p>
        </w:tc>
        <w:tc>
          <w:tcPr>
            <w:tcW w:w="1326" w:type="dxa"/>
            <w:shd w:val="clear" w:color="auto" w:fill="auto"/>
            <w:tcMar>
              <w:top w:w="15" w:type="dxa"/>
              <w:left w:w="15" w:type="dxa"/>
              <w:bottom w:w="0" w:type="dxa"/>
              <w:right w:w="15" w:type="dxa"/>
            </w:tcMar>
            <w:vAlign w:val="center"/>
          </w:tcPr>
          <w:p w14:paraId="0D322690"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57FE139D"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49435BCE" w14:textId="77777777" w:rsidR="00C83F09" w:rsidRPr="006265AF" w:rsidRDefault="00C83F09" w:rsidP="00C83F09">
            <w:pPr>
              <w:pStyle w:val="Tabletext"/>
            </w:pPr>
            <w:r w:rsidRPr="006265AF">
              <w:t>33%</w:t>
            </w:r>
          </w:p>
        </w:tc>
        <w:tc>
          <w:tcPr>
            <w:tcW w:w="1326" w:type="dxa"/>
            <w:shd w:val="clear" w:color="auto" w:fill="auto"/>
            <w:tcMar>
              <w:top w:w="15" w:type="dxa"/>
              <w:left w:w="15" w:type="dxa"/>
              <w:bottom w:w="0" w:type="dxa"/>
              <w:right w:w="15" w:type="dxa"/>
            </w:tcMar>
            <w:vAlign w:val="center"/>
          </w:tcPr>
          <w:p w14:paraId="3825CBA6"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1D0262AB"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7F8FF8E8"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514CE4BA"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0DEF8492" w14:textId="77777777" w:rsidR="00C83F09" w:rsidRPr="006265AF" w:rsidRDefault="00C83F09" w:rsidP="00C83F09">
            <w:pPr>
              <w:pStyle w:val="Tabletext"/>
            </w:pPr>
          </w:p>
        </w:tc>
      </w:tr>
      <w:tr w:rsidR="00C83F09" w:rsidRPr="006265AF" w14:paraId="2CA38317" w14:textId="77777777" w:rsidTr="00C83F09">
        <w:trPr>
          <w:trHeight w:val="300"/>
        </w:trPr>
        <w:tc>
          <w:tcPr>
            <w:tcW w:w="2567" w:type="dxa"/>
            <w:shd w:val="clear" w:color="auto" w:fill="auto"/>
            <w:tcMar>
              <w:top w:w="15" w:type="dxa"/>
              <w:left w:w="15" w:type="dxa"/>
              <w:bottom w:w="0" w:type="dxa"/>
              <w:right w:w="15" w:type="dxa"/>
            </w:tcMar>
            <w:vAlign w:val="center"/>
          </w:tcPr>
          <w:p w14:paraId="5C334A37" w14:textId="77777777" w:rsidR="00C83F09" w:rsidRPr="006265AF" w:rsidRDefault="00C83F09" w:rsidP="00C83F09">
            <w:pPr>
              <w:pStyle w:val="Tabletext"/>
            </w:pPr>
            <w:r w:rsidRPr="006265AF">
              <w:t>Big data analytic applications</w:t>
            </w:r>
          </w:p>
        </w:tc>
        <w:tc>
          <w:tcPr>
            <w:tcW w:w="1326" w:type="dxa"/>
            <w:shd w:val="clear" w:color="auto" w:fill="auto"/>
            <w:tcMar>
              <w:top w:w="15" w:type="dxa"/>
              <w:left w:w="15" w:type="dxa"/>
              <w:bottom w:w="0" w:type="dxa"/>
              <w:right w:w="15" w:type="dxa"/>
            </w:tcMar>
            <w:vAlign w:val="center"/>
          </w:tcPr>
          <w:p w14:paraId="36B30EBA"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0E48BAE2"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17362441" w14:textId="77777777" w:rsidR="00C83F09" w:rsidRPr="006265AF" w:rsidRDefault="00C83F09" w:rsidP="00C83F09">
            <w:pPr>
              <w:pStyle w:val="Tabletext"/>
            </w:pPr>
          </w:p>
        </w:tc>
        <w:tc>
          <w:tcPr>
            <w:tcW w:w="1326" w:type="dxa"/>
            <w:shd w:val="clear" w:color="auto" w:fill="auto"/>
            <w:tcMar>
              <w:top w:w="15" w:type="dxa"/>
              <w:left w:w="15" w:type="dxa"/>
              <w:bottom w:w="0" w:type="dxa"/>
              <w:right w:w="15" w:type="dxa"/>
            </w:tcMar>
            <w:vAlign w:val="center"/>
          </w:tcPr>
          <w:p w14:paraId="13199547" w14:textId="77777777" w:rsidR="00C83F09" w:rsidRPr="006265AF" w:rsidRDefault="00C83F09" w:rsidP="00C83F09">
            <w:pPr>
              <w:pStyle w:val="Tabletext"/>
            </w:pPr>
            <w:r w:rsidRPr="006265AF">
              <w:t>31%</w:t>
            </w:r>
          </w:p>
        </w:tc>
        <w:tc>
          <w:tcPr>
            <w:tcW w:w="1326" w:type="dxa"/>
            <w:shd w:val="clear" w:color="auto" w:fill="auto"/>
            <w:tcMar>
              <w:top w:w="15" w:type="dxa"/>
              <w:left w:w="15" w:type="dxa"/>
              <w:bottom w:w="0" w:type="dxa"/>
              <w:right w:w="15" w:type="dxa"/>
            </w:tcMar>
            <w:vAlign w:val="center"/>
          </w:tcPr>
          <w:p w14:paraId="57807918" w14:textId="77777777" w:rsidR="00C83F09" w:rsidRPr="006265AF" w:rsidRDefault="00C83F09" w:rsidP="00C83F09">
            <w:pPr>
              <w:pStyle w:val="Tabletext"/>
            </w:pPr>
          </w:p>
        </w:tc>
        <w:tc>
          <w:tcPr>
            <w:tcW w:w="1327" w:type="dxa"/>
            <w:shd w:val="clear" w:color="auto" w:fill="auto"/>
            <w:tcMar>
              <w:top w:w="15" w:type="dxa"/>
              <w:left w:w="15" w:type="dxa"/>
              <w:bottom w:w="0" w:type="dxa"/>
              <w:right w:w="15" w:type="dxa"/>
            </w:tcMar>
            <w:vAlign w:val="center"/>
          </w:tcPr>
          <w:p w14:paraId="76B25F50" w14:textId="77777777" w:rsidR="00C83F09" w:rsidRPr="006265AF" w:rsidRDefault="00C83F09" w:rsidP="00C83F09">
            <w:pPr>
              <w:pStyle w:val="Tabletext"/>
            </w:pPr>
            <w:r w:rsidRPr="006265AF">
              <w:t>43%</w:t>
            </w:r>
          </w:p>
        </w:tc>
        <w:tc>
          <w:tcPr>
            <w:tcW w:w="1326" w:type="dxa"/>
            <w:shd w:val="clear" w:color="auto" w:fill="auto"/>
            <w:tcMar>
              <w:top w:w="15" w:type="dxa"/>
              <w:left w:w="15" w:type="dxa"/>
              <w:bottom w:w="0" w:type="dxa"/>
              <w:right w:w="15" w:type="dxa"/>
            </w:tcMar>
            <w:vAlign w:val="center"/>
          </w:tcPr>
          <w:p w14:paraId="33FF78D9" w14:textId="77777777" w:rsidR="00C83F09" w:rsidRPr="006265AF" w:rsidRDefault="00C83F09" w:rsidP="00C83F09">
            <w:pPr>
              <w:pStyle w:val="Tabletext"/>
            </w:pPr>
            <w:r w:rsidRPr="006265AF">
              <w:t>39%</w:t>
            </w:r>
          </w:p>
        </w:tc>
        <w:tc>
          <w:tcPr>
            <w:tcW w:w="1327" w:type="dxa"/>
            <w:shd w:val="clear" w:color="auto" w:fill="auto"/>
            <w:tcMar>
              <w:top w:w="15" w:type="dxa"/>
              <w:left w:w="15" w:type="dxa"/>
              <w:bottom w:w="0" w:type="dxa"/>
              <w:right w:w="15" w:type="dxa"/>
            </w:tcMar>
            <w:vAlign w:val="center"/>
          </w:tcPr>
          <w:p w14:paraId="6ACBEF2D" w14:textId="77777777" w:rsidR="00C83F09" w:rsidRPr="006265AF" w:rsidRDefault="00C83F09" w:rsidP="00C83F09">
            <w:pPr>
              <w:pStyle w:val="Tabletext"/>
            </w:pPr>
            <w:r w:rsidRPr="006265AF">
              <w:t>50%</w:t>
            </w:r>
          </w:p>
        </w:tc>
      </w:tr>
      <w:tr w:rsidR="00C83F09" w:rsidRPr="006265AF" w14:paraId="1E0D4FDF" w14:textId="77777777" w:rsidTr="00C83F09">
        <w:trPr>
          <w:trHeight w:val="250"/>
        </w:trPr>
        <w:tc>
          <w:tcPr>
            <w:tcW w:w="2567" w:type="dxa"/>
            <w:tcBorders>
              <w:bottom w:val="single" w:sz="4" w:space="0" w:color="auto"/>
            </w:tcBorders>
            <w:shd w:val="clear" w:color="auto" w:fill="auto"/>
            <w:tcMar>
              <w:top w:w="15" w:type="dxa"/>
              <w:left w:w="15" w:type="dxa"/>
              <w:bottom w:w="0" w:type="dxa"/>
              <w:right w:w="15" w:type="dxa"/>
            </w:tcMar>
            <w:vAlign w:val="center"/>
          </w:tcPr>
          <w:p w14:paraId="17E8D902" w14:textId="77777777" w:rsidR="00C83F09" w:rsidRPr="006265AF" w:rsidRDefault="00C83F09" w:rsidP="00C83F09">
            <w:pPr>
              <w:pStyle w:val="Tabletext"/>
            </w:pPr>
            <w:r w:rsidRPr="006265AF">
              <w:t xml:space="preserve">Artificial intelligence </w:t>
            </w:r>
          </w:p>
        </w:tc>
        <w:tc>
          <w:tcPr>
            <w:tcW w:w="1326" w:type="dxa"/>
            <w:tcBorders>
              <w:bottom w:val="single" w:sz="4" w:space="0" w:color="auto"/>
            </w:tcBorders>
            <w:shd w:val="clear" w:color="auto" w:fill="auto"/>
            <w:tcMar>
              <w:top w:w="15" w:type="dxa"/>
              <w:left w:w="15" w:type="dxa"/>
              <w:bottom w:w="0" w:type="dxa"/>
              <w:right w:w="15" w:type="dxa"/>
            </w:tcMar>
            <w:vAlign w:val="center"/>
          </w:tcPr>
          <w:p w14:paraId="5AD9D86C" w14:textId="77777777" w:rsidR="00C83F09" w:rsidRPr="006265AF" w:rsidRDefault="00C83F09" w:rsidP="00C83F09">
            <w:pPr>
              <w:pStyle w:val="Tabletext"/>
            </w:pPr>
          </w:p>
        </w:tc>
        <w:tc>
          <w:tcPr>
            <w:tcW w:w="1326" w:type="dxa"/>
            <w:tcBorders>
              <w:bottom w:val="single" w:sz="4" w:space="0" w:color="auto"/>
            </w:tcBorders>
            <w:shd w:val="clear" w:color="auto" w:fill="auto"/>
            <w:tcMar>
              <w:top w:w="15" w:type="dxa"/>
              <w:left w:w="15" w:type="dxa"/>
              <w:bottom w:w="0" w:type="dxa"/>
              <w:right w:w="15" w:type="dxa"/>
            </w:tcMar>
            <w:vAlign w:val="center"/>
          </w:tcPr>
          <w:p w14:paraId="72509800" w14:textId="77777777" w:rsidR="00C83F09" w:rsidRPr="006265AF" w:rsidRDefault="00C83F09" w:rsidP="00C83F09">
            <w:pPr>
              <w:pStyle w:val="Tabletext"/>
            </w:pPr>
          </w:p>
        </w:tc>
        <w:tc>
          <w:tcPr>
            <w:tcW w:w="1327" w:type="dxa"/>
            <w:tcBorders>
              <w:bottom w:val="single" w:sz="4" w:space="0" w:color="auto"/>
            </w:tcBorders>
            <w:shd w:val="clear" w:color="auto" w:fill="auto"/>
            <w:tcMar>
              <w:top w:w="15" w:type="dxa"/>
              <w:left w:w="15" w:type="dxa"/>
              <w:bottom w:w="0" w:type="dxa"/>
              <w:right w:w="15" w:type="dxa"/>
            </w:tcMar>
            <w:vAlign w:val="center"/>
          </w:tcPr>
          <w:p w14:paraId="18E42001" w14:textId="77777777" w:rsidR="00C83F09" w:rsidRPr="006265AF" w:rsidRDefault="00C83F09" w:rsidP="00C83F09">
            <w:pPr>
              <w:pStyle w:val="Tabletext"/>
            </w:pPr>
          </w:p>
        </w:tc>
        <w:tc>
          <w:tcPr>
            <w:tcW w:w="1326" w:type="dxa"/>
            <w:tcBorders>
              <w:bottom w:val="single" w:sz="4" w:space="0" w:color="auto"/>
            </w:tcBorders>
            <w:shd w:val="clear" w:color="auto" w:fill="auto"/>
            <w:tcMar>
              <w:top w:w="15" w:type="dxa"/>
              <w:left w:w="15" w:type="dxa"/>
              <w:bottom w:w="0" w:type="dxa"/>
              <w:right w:w="15" w:type="dxa"/>
            </w:tcMar>
            <w:vAlign w:val="center"/>
          </w:tcPr>
          <w:p w14:paraId="02AC7E57" w14:textId="77777777" w:rsidR="00C83F09" w:rsidRPr="006265AF" w:rsidRDefault="00C83F09" w:rsidP="00C83F09">
            <w:pPr>
              <w:pStyle w:val="Tabletext"/>
            </w:pPr>
            <w:r w:rsidRPr="006265AF">
              <w:t>31%</w:t>
            </w:r>
          </w:p>
        </w:tc>
        <w:tc>
          <w:tcPr>
            <w:tcW w:w="1326" w:type="dxa"/>
            <w:tcBorders>
              <w:bottom w:val="single" w:sz="4" w:space="0" w:color="auto"/>
            </w:tcBorders>
            <w:shd w:val="clear" w:color="auto" w:fill="auto"/>
            <w:tcMar>
              <w:top w:w="15" w:type="dxa"/>
              <w:left w:w="15" w:type="dxa"/>
              <w:bottom w:w="0" w:type="dxa"/>
              <w:right w:w="15" w:type="dxa"/>
            </w:tcMar>
            <w:vAlign w:val="center"/>
          </w:tcPr>
          <w:p w14:paraId="2E777705" w14:textId="77777777" w:rsidR="00C83F09" w:rsidRPr="006265AF" w:rsidRDefault="00C83F09" w:rsidP="00C83F09">
            <w:pPr>
              <w:pStyle w:val="Tabletext"/>
            </w:pPr>
          </w:p>
        </w:tc>
        <w:tc>
          <w:tcPr>
            <w:tcW w:w="1327" w:type="dxa"/>
            <w:tcBorders>
              <w:bottom w:val="single" w:sz="4" w:space="0" w:color="auto"/>
            </w:tcBorders>
            <w:shd w:val="clear" w:color="auto" w:fill="auto"/>
            <w:tcMar>
              <w:top w:w="15" w:type="dxa"/>
              <w:left w:w="15" w:type="dxa"/>
              <w:bottom w:w="0" w:type="dxa"/>
              <w:right w:w="15" w:type="dxa"/>
            </w:tcMar>
            <w:vAlign w:val="center"/>
          </w:tcPr>
          <w:p w14:paraId="381DC320" w14:textId="77777777" w:rsidR="00C83F09" w:rsidRPr="006265AF" w:rsidRDefault="00C83F09" w:rsidP="00C83F09">
            <w:pPr>
              <w:pStyle w:val="Tabletext"/>
              <w:rPr>
                <w:b/>
              </w:rPr>
            </w:pPr>
            <w:r w:rsidRPr="006265AF">
              <w:rPr>
                <w:b/>
              </w:rPr>
              <w:t>57%</w:t>
            </w:r>
          </w:p>
        </w:tc>
        <w:tc>
          <w:tcPr>
            <w:tcW w:w="1326" w:type="dxa"/>
            <w:tcBorders>
              <w:bottom w:val="single" w:sz="4" w:space="0" w:color="auto"/>
            </w:tcBorders>
            <w:shd w:val="clear" w:color="auto" w:fill="auto"/>
            <w:tcMar>
              <w:top w:w="15" w:type="dxa"/>
              <w:left w:w="15" w:type="dxa"/>
              <w:bottom w:w="0" w:type="dxa"/>
              <w:right w:w="15" w:type="dxa"/>
            </w:tcMar>
            <w:vAlign w:val="center"/>
          </w:tcPr>
          <w:p w14:paraId="68D377F7" w14:textId="77777777" w:rsidR="00C83F09" w:rsidRPr="006265AF" w:rsidRDefault="00C83F09" w:rsidP="00C83F09">
            <w:pPr>
              <w:pStyle w:val="Tabletext"/>
            </w:pPr>
          </w:p>
        </w:tc>
        <w:tc>
          <w:tcPr>
            <w:tcW w:w="1327" w:type="dxa"/>
            <w:tcBorders>
              <w:bottom w:val="single" w:sz="4" w:space="0" w:color="auto"/>
            </w:tcBorders>
            <w:shd w:val="clear" w:color="auto" w:fill="auto"/>
            <w:tcMar>
              <w:top w:w="15" w:type="dxa"/>
              <w:left w:w="15" w:type="dxa"/>
              <w:bottom w:w="0" w:type="dxa"/>
              <w:right w:w="15" w:type="dxa"/>
            </w:tcMar>
            <w:vAlign w:val="center"/>
          </w:tcPr>
          <w:p w14:paraId="13AE3AAA" w14:textId="77777777" w:rsidR="00C83F09" w:rsidRPr="006265AF" w:rsidRDefault="00C83F09" w:rsidP="00C83F09">
            <w:pPr>
              <w:pStyle w:val="Tabletext"/>
            </w:pPr>
          </w:p>
        </w:tc>
      </w:tr>
    </w:tbl>
    <w:p w14:paraId="7FBDD5C1" w14:textId="3AACE92D" w:rsidR="00C83F09" w:rsidRPr="006265AF" w:rsidRDefault="00C83F09" w:rsidP="0007513A">
      <w:pPr>
        <w:pStyle w:val="tabletitle"/>
      </w:pPr>
      <w:bookmarkStart w:id="90" w:name="_Toc526518946"/>
      <w:bookmarkStart w:id="91" w:name="_Toc513630209"/>
      <w:r w:rsidRPr="006265AF">
        <w:t xml:space="preserve">Table </w:t>
      </w:r>
      <w:r w:rsidR="00806E2E" w:rsidRPr="006265AF">
        <w:t>5</w:t>
      </w:r>
      <w:r w:rsidRPr="006265AF">
        <w:t xml:space="preserve"> </w:t>
      </w:r>
      <w:r w:rsidR="00F776AB">
        <w:tab/>
      </w:r>
      <w:r w:rsidR="00F84B61" w:rsidRPr="006265AF">
        <w:t>Digital technologies with greatest impact on skill requirements by industry</w:t>
      </w:r>
      <w:bookmarkEnd w:id="90"/>
      <w:r w:rsidR="00F84B61" w:rsidRPr="006265AF">
        <w:t xml:space="preserve"> </w:t>
      </w:r>
      <w:bookmarkEnd w:id="91"/>
    </w:p>
    <w:p w14:paraId="30BE52B6" w14:textId="77777777" w:rsidR="00C83F09" w:rsidRPr="006265AF" w:rsidRDefault="00C83F09" w:rsidP="00C83F09"/>
    <w:p w14:paraId="1077E4DD" w14:textId="77777777" w:rsidR="00C83F09" w:rsidRPr="006265AF" w:rsidRDefault="00C83F09" w:rsidP="00C83F09"/>
    <w:p w14:paraId="6293B678" w14:textId="77777777" w:rsidR="00C83F09" w:rsidRPr="006265AF" w:rsidRDefault="00C83F09" w:rsidP="00C83F09"/>
    <w:p w14:paraId="57CBFEAC" w14:textId="77777777" w:rsidR="00C83F09" w:rsidRPr="006265AF" w:rsidRDefault="00C83F09" w:rsidP="00C83F09"/>
    <w:p w14:paraId="47F5E799" w14:textId="77777777" w:rsidR="00C83F09" w:rsidRPr="006265AF" w:rsidRDefault="00C83F09" w:rsidP="00C83F09"/>
    <w:p w14:paraId="3FC2ADA0" w14:textId="77777777" w:rsidR="00C83F09" w:rsidRPr="006265AF" w:rsidRDefault="00C83F09" w:rsidP="00C83F09"/>
    <w:p w14:paraId="2A8BB32F" w14:textId="77777777" w:rsidR="00C83F09" w:rsidRPr="006265AF" w:rsidRDefault="00C83F09" w:rsidP="00C83F09"/>
    <w:p w14:paraId="4C65E6AB" w14:textId="77777777" w:rsidR="00C83F09" w:rsidRPr="006265AF" w:rsidRDefault="00C83F09" w:rsidP="00C83F09"/>
    <w:p w14:paraId="7779B90C" w14:textId="3D6A94CC" w:rsidR="00C83F09" w:rsidRPr="00647D01" w:rsidRDefault="00C83F09" w:rsidP="00647D01">
      <w:pPr>
        <w:pStyle w:val="Caption"/>
        <w:jc w:val="center"/>
        <w:rPr>
          <w:i w:val="0"/>
          <w:iCs w:val="0"/>
        </w:rPr>
        <w:sectPr w:rsidR="00C83F09" w:rsidRPr="00647D01" w:rsidSect="00C83F09">
          <w:pgSz w:w="16840" w:h="11907" w:orient="landscape" w:code="9"/>
          <w:pgMar w:top="1418" w:right="1276" w:bottom="2552" w:left="1276" w:header="709" w:footer="556" w:gutter="0"/>
          <w:cols w:space="708"/>
          <w:docGrid w:linePitch="360"/>
        </w:sectPr>
      </w:pP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r w:rsidRPr="006265AF">
        <w:tab/>
      </w:r>
    </w:p>
    <w:p w14:paraId="20D08572" w14:textId="7D1D6F15" w:rsidR="00C83F09" w:rsidRPr="006265AF" w:rsidRDefault="00C83F09" w:rsidP="00647D01">
      <w:pPr>
        <w:pStyle w:val="Figuretitle"/>
        <w:ind w:left="0" w:firstLine="0"/>
      </w:pPr>
      <w:bookmarkStart w:id="92" w:name="_Toc513630373"/>
      <w:bookmarkStart w:id="93" w:name="_Toc526518957"/>
      <w:r w:rsidRPr="006265AF">
        <w:lastRenderedPageBreak/>
        <w:t xml:space="preserve">Figure </w:t>
      </w:r>
      <w:r w:rsidR="00FF30BC" w:rsidRPr="006265AF">
        <w:t>7</w:t>
      </w:r>
      <w:r w:rsidRPr="006265AF">
        <w:t xml:space="preserve"> </w:t>
      </w:r>
      <w:r w:rsidR="00F776AB">
        <w:tab/>
        <w:t xml:space="preserve">   </w:t>
      </w:r>
      <w:r w:rsidRPr="006265AF">
        <w:t>Need for IT professionals</w:t>
      </w:r>
      <w:bookmarkEnd w:id="92"/>
      <w:r w:rsidRPr="006265AF">
        <w:t xml:space="preserve"> </w:t>
      </w:r>
      <w:r w:rsidR="004A4545" w:rsidRPr="006265AF">
        <w:t>(n</w:t>
      </w:r>
      <w:r w:rsidR="00A87EFE" w:rsidRPr="006265AF">
        <w:t xml:space="preserve"> </w:t>
      </w:r>
      <w:r w:rsidR="004A4545" w:rsidRPr="006265AF">
        <w:t>=</w:t>
      </w:r>
      <w:r w:rsidR="00A87EFE" w:rsidRPr="006265AF">
        <w:t xml:space="preserve"> </w:t>
      </w:r>
      <w:r w:rsidR="004A4545" w:rsidRPr="006265AF">
        <w:t>371</w:t>
      </w:r>
      <w:r w:rsidR="00F84B61" w:rsidRPr="006265AF">
        <w:t>)</w:t>
      </w:r>
      <w:bookmarkEnd w:id="93"/>
      <w:r w:rsidR="00F84B61" w:rsidRPr="006265AF">
        <w:t xml:space="preserve"> </w:t>
      </w:r>
    </w:p>
    <w:p w14:paraId="7A9C20B4" w14:textId="77777777" w:rsidR="00C83F09" w:rsidRPr="006265AF" w:rsidRDefault="00C83F09" w:rsidP="00C83F09">
      <w:pPr>
        <w:spacing w:line="360" w:lineRule="auto"/>
        <w:jc w:val="both"/>
      </w:pPr>
      <w:r w:rsidRPr="006265AF">
        <w:rPr>
          <w:noProof/>
          <w:lang w:val="en-US"/>
        </w:rPr>
        <w:drawing>
          <wp:inline distT="0" distB="0" distL="0" distR="0" wp14:anchorId="2AC8B550" wp14:editId="70E0889D">
            <wp:extent cx="4867275" cy="218069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81435" cy="2187038"/>
                    </a:xfrm>
                    <a:prstGeom prst="rect">
                      <a:avLst/>
                    </a:prstGeom>
                    <a:noFill/>
                  </pic:spPr>
                </pic:pic>
              </a:graphicData>
            </a:graphic>
          </wp:inline>
        </w:drawing>
      </w:r>
    </w:p>
    <w:p w14:paraId="61D32E91" w14:textId="77777777" w:rsidR="00A87EFE" w:rsidRPr="006265AF" w:rsidRDefault="00A87EFE" w:rsidP="00647D01">
      <w:pPr>
        <w:pStyle w:val="Text"/>
        <w:spacing w:before="0" w:line="240" w:lineRule="auto"/>
        <w:ind w:right="0"/>
      </w:pPr>
    </w:p>
    <w:p w14:paraId="529FA5BB" w14:textId="1336141E" w:rsidR="00C83F09" w:rsidRPr="006265AF" w:rsidRDefault="00C83F09" w:rsidP="00647D01">
      <w:pPr>
        <w:pStyle w:val="Text"/>
        <w:ind w:right="0"/>
      </w:pPr>
      <w:r w:rsidRPr="006265AF">
        <w:t>The data also shows that the adoption of digital technologies by Australian enterprises have made the required digital skills more difficult to find for some enterprises</w:t>
      </w:r>
      <w:r w:rsidR="00A87EFE" w:rsidRPr="006265AF">
        <w:t xml:space="preserve"> (36%)</w:t>
      </w:r>
      <w:r w:rsidRPr="006265AF">
        <w:t xml:space="preserve">, while other employers (41%) have found it easier than previously (Figure </w:t>
      </w:r>
      <w:r w:rsidR="00FF30BC" w:rsidRPr="006265AF">
        <w:t>8</w:t>
      </w:r>
      <w:r w:rsidRPr="006265AF">
        <w:t xml:space="preserve">).  </w:t>
      </w:r>
    </w:p>
    <w:p w14:paraId="51A5D904" w14:textId="6D3B753B" w:rsidR="00C83F09" w:rsidRPr="006265AF" w:rsidRDefault="00C83F09" w:rsidP="00C83F09">
      <w:pPr>
        <w:pStyle w:val="Figuretitle"/>
      </w:pPr>
      <w:bookmarkStart w:id="94" w:name="_Toc513630374"/>
      <w:bookmarkStart w:id="95" w:name="_Toc526518958"/>
      <w:r w:rsidRPr="006265AF">
        <w:rPr>
          <w:noProof/>
          <w:lang w:val="en-US"/>
        </w:rPr>
        <w:drawing>
          <wp:anchor distT="0" distB="0" distL="114300" distR="114300" simplePos="0" relativeHeight="251657728" behindDoc="0" locked="0" layoutInCell="1" allowOverlap="1" wp14:anchorId="70E5E4F8" wp14:editId="69C1D10E">
            <wp:simplePos x="0" y="0"/>
            <wp:positionH relativeFrom="margin">
              <wp:posOffset>-8890</wp:posOffset>
            </wp:positionH>
            <wp:positionV relativeFrom="paragraph">
              <wp:posOffset>480641</wp:posOffset>
            </wp:positionV>
            <wp:extent cx="5039995" cy="3417570"/>
            <wp:effectExtent l="0" t="0" r="825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39995" cy="3417570"/>
                    </a:xfrm>
                    <a:prstGeom prst="rect">
                      <a:avLst/>
                    </a:prstGeom>
                    <a:noFill/>
                    <a:ln>
                      <a:noFill/>
                    </a:ln>
                  </pic:spPr>
                </pic:pic>
              </a:graphicData>
            </a:graphic>
            <wp14:sizeRelV relativeFrom="margin">
              <wp14:pctHeight>0</wp14:pctHeight>
            </wp14:sizeRelV>
          </wp:anchor>
        </w:drawing>
      </w:r>
      <w:r w:rsidRPr="006265AF">
        <w:t xml:space="preserve">Figure </w:t>
      </w:r>
      <w:r w:rsidR="00FF30BC" w:rsidRPr="006265AF">
        <w:t>8</w:t>
      </w:r>
      <w:r w:rsidRPr="006265AF">
        <w:t xml:space="preserve"> </w:t>
      </w:r>
      <w:r w:rsidR="00F776AB">
        <w:tab/>
      </w:r>
      <w:r w:rsidRPr="006265AF">
        <w:t>Difficulty in finding digital skills due to digitalisation</w:t>
      </w:r>
      <w:bookmarkEnd w:id="94"/>
      <w:r w:rsidR="00450307" w:rsidRPr="006265AF">
        <w:t xml:space="preserve"> (n</w:t>
      </w:r>
      <w:r w:rsidR="00A87EFE" w:rsidRPr="006265AF">
        <w:t xml:space="preserve"> </w:t>
      </w:r>
      <w:r w:rsidR="00450307" w:rsidRPr="006265AF">
        <w:t>=</w:t>
      </w:r>
      <w:r w:rsidR="00A87EFE" w:rsidRPr="006265AF">
        <w:t xml:space="preserve"> </w:t>
      </w:r>
      <w:r w:rsidR="00450307" w:rsidRPr="006265AF">
        <w:t>371)</w:t>
      </w:r>
      <w:bookmarkEnd w:id="95"/>
    </w:p>
    <w:p w14:paraId="62833F60" w14:textId="77777777" w:rsidR="00C83F09" w:rsidRPr="006265AF" w:rsidRDefault="00C83F09" w:rsidP="00647D01">
      <w:pPr>
        <w:spacing w:before="0" w:line="240" w:lineRule="auto"/>
        <w:jc w:val="both"/>
      </w:pPr>
    </w:p>
    <w:p w14:paraId="6023264E" w14:textId="0700BD54" w:rsidR="00C83F09" w:rsidRPr="006265AF" w:rsidRDefault="00C83F09" w:rsidP="00647D01">
      <w:pPr>
        <w:pStyle w:val="Text"/>
        <w:ind w:right="0"/>
      </w:pPr>
      <w:r w:rsidRPr="006265AF">
        <w:t>However, according to the majority of HRST decision makers (6</w:t>
      </w:r>
      <w:r w:rsidR="004A4545" w:rsidRPr="006265AF">
        <w:t>4</w:t>
      </w:r>
      <w:r w:rsidRPr="006265AF">
        <w:t xml:space="preserve">%), their current workforce has to frequently refresh their digital skills (Figure </w:t>
      </w:r>
      <w:r w:rsidR="00FF30BC" w:rsidRPr="006265AF">
        <w:t>9</w:t>
      </w:r>
      <w:r w:rsidRPr="006265AF">
        <w:t>). This provides additional evidence to the assessment in the Deloitte’s 2016 Digital Pulse Report</w:t>
      </w:r>
      <w:r w:rsidR="00A87EFE" w:rsidRPr="006265AF">
        <w:t>,</w:t>
      </w:r>
      <w:r w:rsidRPr="006265AF">
        <w:t xml:space="preserve"> which indicates that the implementation of new and emerging digital technologies </w:t>
      </w:r>
      <w:r w:rsidR="00A87EFE" w:rsidRPr="006265AF">
        <w:t>‘</w:t>
      </w:r>
      <w:r w:rsidRPr="006265AF">
        <w:t>will impact upon the existing workforce, as employees will be required to have the skills necessary for integrating technologies such as artificial intelligence and the Internet of Things (IoT) into businesses’ products, operations and processes</w:t>
      </w:r>
      <w:r w:rsidR="00A87EFE" w:rsidRPr="006265AF">
        <w:t>’</w:t>
      </w:r>
      <w:r w:rsidRPr="006265AF">
        <w:t xml:space="preserve"> (</w:t>
      </w:r>
      <w:r w:rsidR="00577B35" w:rsidRPr="006265AF">
        <w:t>Deloitte Access Economics</w:t>
      </w:r>
      <w:r w:rsidRPr="006265AF">
        <w:t>, 2016, p.12).</w:t>
      </w:r>
    </w:p>
    <w:p w14:paraId="3F8175C6" w14:textId="77777777" w:rsidR="00C83F09" w:rsidRPr="006265AF" w:rsidRDefault="00C83F09" w:rsidP="00C83F09">
      <w:pPr>
        <w:pStyle w:val="Caption"/>
        <w:tabs>
          <w:tab w:val="left" w:pos="284"/>
          <w:tab w:val="left" w:pos="7655"/>
        </w:tabs>
        <w:jc w:val="center"/>
        <w:rPr>
          <w:color w:val="auto"/>
        </w:rPr>
      </w:pPr>
    </w:p>
    <w:p w14:paraId="648FF4EF" w14:textId="1D0D5B56" w:rsidR="00C83F09" w:rsidRPr="006265AF" w:rsidRDefault="00EE7938" w:rsidP="00647D01">
      <w:pPr>
        <w:pStyle w:val="Figuretitle"/>
        <w:ind w:left="850" w:hanging="850"/>
      </w:pPr>
      <w:bookmarkStart w:id="96" w:name="_Toc513630375"/>
      <w:bookmarkStart w:id="97" w:name="_Toc526518959"/>
      <w:r w:rsidRPr="006265AF">
        <w:rPr>
          <w:noProof/>
          <w:lang w:val="en-US"/>
        </w:rPr>
        <w:lastRenderedPageBreak/>
        <w:drawing>
          <wp:anchor distT="0" distB="0" distL="114300" distR="114300" simplePos="0" relativeHeight="251648512" behindDoc="0" locked="0" layoutInCell="1" allowOverlap="1" wp14:anchorId="67D78190" wp14:editId="72C1EA67">
            <wp:simplePos x="0" y="0"/>
            <wp:positionH relativeFrom="margin">
              <wp:posOffset>-19050</wp:posOffset>
            </wp:positionH>
            <wp:positionV relativeFrom="paragraph">
              <wp:posOffset>262309</wp:posOffset>
            </wp:positionV>
            <wp:extent cx="4721860" cy="2389505"/>
            <wp:effectExtent l="0" t="0" r="254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21860" cy="238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3F09" w:rsidRPr="006265AF">
        <w:t xml:space="preserve">Figure </w:t>
      </w:r>
      <w:r w:rsidR="00FF30BC" w:rsidRPr="006265AF">
        <w:t>9</w:t>
      </w:r>
      <w:r w:rsidR="00C83F09" w:rsidRPr="006265AF">
        <w:t xml:space="preserve"> </w:t>
      </w:r>
      <w:r w:rsidR="00F776AB">
        <w:tab/>
      </w:r>
      <w:r w:rsidR="00C83F09" w:rsidRPr="006265AF">
        <w:t>Frequency of refreshing digital skills</w:t>
      </w:r>
      <w:bookmarkEnd w:id="96"/>
      <w:r w:rsidR="00450307" w:rsidRPr="006265AF">
        <w:t xml:space="preserve"> (n</w:t>
      </w:r>
      <w:r w:rsidR="00A87EFE" w:rsidRPr="006265AF">
        <w:t xml:space="preserve"> </w:t>
      </w:r>
      <w:r w:rsidR="00450307" w:rsidRPr="006265AF">
        <w:t>=</w:t>
      </w:r>
      <w:r w:rsidR="00A87EFE" w:rsidRPr="006265AF">
        <w:t xml:space="preserve"> </w:t>
      </w:r>
      <w:r w:rsidR="00450307" w:rsidRPr="006265AF">
        <w:t>371)</w:t>
      </w:r>
      <w:bookmarkEnd w:id="97"/>
    </w:p>
    <w:p w14:paraId="01B46406" w14:textId="09FB284E" w:rsidR="00C83F09" w:rsidRPr="006265AF" w:rsidRDefault="00C83F09" w:rsidP="00647D01">
      <w:pPr>
        <w:spacing w:before="0" w:line="240" w:lineRule="auto"/>
        <w:jc w:val="both"/>
      </w:pPr>
    </w:p>
    <w:p w14:paraId="006DDC93" w14:textId="450D6CA6" w:rsidR="00C83F09" w:rsidRPr="006265AF" w:rsidRDefault="00C83F09" w:rsidP="00647D01">
      <w:pPr>
        <w:pStyle w:val="Text"/>
        <w:spacing w:before="280"/>
        <w:ind w:right="0"/>
      </w:pPr>
      <w:proofErr w:type="gramStart"/>
      <w:r w:rsidRPr="006265AF">
        <w:t>Similar to</w:t>
      </w:r>
      <w:proofErr w:type="gramEnd"/>
      <w:r w:rsidRPr="006265AF">
        <w:t xml:space="preserve"> the findings in </w:t>
      </w:r>
      <w:r w:rsidR="00577B35" w:rsidRPr="006265AF">
        <w:t xml:space="preserve">Deloitte Access Economics </w:t>
      </w:r>
      <w:r w:rsidRPr="006265AF">
        <w:t xml:space="preserve">(2016, 2017), the overall perception (as reported by 61% of respondents) is that there is a shortage of digital skills in the current Australian labour market (Figure </w:t>
      </w:r>
      <w:r w:rsidR="00416E5B" w:rsidRPr="006265AF">
        <w:t>10</w:t>
      </w:r>
      <w:r w:rsidRPr="006265AF">
        <w:t>).</w:t>
      </w:r>
    </w:p>
    <w:p w14:paraId="11B3B532" w14:textId="29205954" w:rsidR="00C83F09" w:rsidRPr="006265AF" w:rsidRDefault="00C83F09" w:rsidP="00647D01">
      <w:pPr>
        <w:pStyle w:val="Figuretitle"/>
        <w:ind w:left="850" w:hanging="850"/>
      </w:pPr>
      <w:bookmarkStart w:id="98" w:name="_Toc513630376"/>
      <w:bookmarkStart w:id="99" w:name="_Toc526518960"/>
      <w:r w:rsidRPr="006265AF">
        <w:t xml:space="preserve">Figure </w:t>
      </w:r>
      <w:r w:rsidR="00416E5B" w:rsidRPr="006265AF">
        <w:t>10</w:t>
      </w:r>
      <w:r w:rsidR="00F776AB">
        <w:t xml:space="preserve">    </w:t>
      </w:r>
      <w:r w:rsidRPr="006265AF">
        <w:t xml:space="preserve">Digital skill supply in the Australian labour market </w:t>
      </w:r>
      <w:bookmarkEnd w:id="98"/>
      <w:r w:rsidR="00450307" w:rsidRPr="006265AF">
        <w:t>(n</w:t>
      </w:r>
      <w:r w:rsidR="00A87EFE" w:rsidRPr="006265AF">
        <w:t xml:space="preserve"> </w:t>
      </w:r>
      <w:r w:rsidR="00450307" w:rsidRPr="006265AF">
        <w:t>=</w:t>
      </w:r>
      <w:r w:rsidR="00A87EFE" w:rsidRPr="006265AF">
        <w:t xml:space="preserve"> </w:t>
      </w:r>
      <w:r w:rsidR="00450307" w:rsidRPr="006265AF">
        <w:t>371)</w:t>
      </w:r>
      <w:bookmarkEnd w:id="99"/>
    </w:p>
    <w:p w14:paraId="363AF5B5" w14:textId="7DD08597" w:rsidR="00C83F09" w:rsidRPr="006265AF" w:rsidRDefault="00450307" w:rsidP="00647D01">
      <w:pPr>
        <w:spacing w:before="0" w:line="240" w:lineRule="auto"/>
      </w:pPr>
      <w:bookmarkStart w:id="100" w:name="_Toc518549746"/>
      <w:r w:rsidRPr="006265AF">
        <w:rPr>
          <w:noProof/>
          <w:lang w:val="en-US"/>
        </w:rPr>
        <w:drawing>
          <wp:anchor distT="0" distB="0" distL="114300" distR="114300" simplePos="0" relativeHeight="251665920" behindDoc="0" locked="0" layoutInCell="1" allowOverlap="1" wp14:anchorId="5E287442" wp14:editId="722DB2D2">
            <wp:simplePos x="0" y="0"/>
            <wp:positionH relativeFrom="column">
              <wp:posOffset>38735</wp:posOffset>
            </wp:positionH>
            <wp:positionV relativeFrom="paragraph">
              <wp:posOffset>129540</wp:posOffset>
            </wp:positionV>
            <wp:extent cx="5040630" cy="2297430"/>
            <wp:effectExtent l="0" t="0" r="26670" b="26670"/>
            <wp:wrapSquare wrapText="bothSides"/>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bookmarkEnd w:id="100"/>
    </w:p>
    <w:p w14:paraId="4C45A466" w14:textId="35FA0B57" w:rsidR="00C83F09" w:rsidRPr="006265AF" w:rsidRDefault="00C83F09" w:rsidP="00647D01">
      <w:pPr>
        <w:pStyle w:val="Text"/>
        <w:spacing w:before="280"/>
        <w:ind w:right="0"/>
      </w:pPr>
      <w:r w:rsidRPr="006265AF">
        <w:t>This is reinforced further by the responses to the open-ended question</w:t>
      </w:r>
      <w:r w:rsidR="00A87EFE" w:rsidRPr="006265AF">
        <w:t xml:space="preserve"> asking</w:t>
      </w:r>
      <w:r w:rsidRPr="006265AF">
        <w:t xml:space="preserve"> survey participants to list three skills (not just digital related) that they were having the biggest difficulty in finding. The HRST decision makers identified various skills including coding, big data, cyber security, creative mind, effective communication and even common sense. A text analysis of the responses (Figure </w:t>
      </w:r>
      <w:r w:rsidR="00416E5B" w:rsidRPr="006265AF">
        <w:t>11</w:t>
      </w:r>
      <w:r w:rsidRPr="006265AF">
        <w:t>) suggests that digital related skills dominate the list of skills that employers are experiencing difficulty in finding.</w:t>
      </w:r>
      <w:r w:rsidR="00EA1B0A" w:rsidRPr="006265AF">
        <w:t xml:space="preserve"> </w:t>
      </w:r>
      <w:r w:rsidR="00EA1B0A" w:rsidRPr="00647D01">
        <w:t xml:space="preserve">This </w:t>
      </w:r>
      <w:r w:rsidR="00624578" w:rsidRPr="00647D01">
        <w:t>may be due, at leas</w:t>
      </w:r>
      <w:r w:rsidR="00305635" w:rsidRPr="00647D01">
        <w:t>t</w:t>
      </w:r>
      <w:r w:rsidR="00624578" w:rsidRPr="00647D01">
        <w:t xml:space="preserve"> in part,</w:t>
      </w:r>
      <w:r w:rsidR="00EA1B0A" w:rsidRPr="00647D01">
        <w:t xml:space="preserve"> to the question being asked in the context of a survey on digital skills.</w:t>
      </w:r>
    </w:p>
    <w:p w14:paraId="24DC47CD" w14:textId="590FC581" w:rsidR="00A87EFE" w:rsidRPr="006265AF" w:rsidRDefault="00C83F09" w:rsidP="00647D01">
      <w:pPr>
        <w:pStyle w:val="Figuretitle"/>
        <w:ind w:left="850" w:hanging="850"/>
      </w:pPr>
      <w:bookmarkStart w:id="101" w:name="_Toc513630377"/>
      <w:bookmarkStart w:id="102" w:name="_Toc526518961"/>
      <w:r w:rsidRPr="006265AF">
        <w:rPr>
          <w:b w:val="0"/>
          <w:noProof/>
          <w:lang w:val="en-US"/>
        </w:rPr>
        <w:lastRenderedPageBreak/>
        <w:drawing>
          <wp:anchor distT="0" distB="0" distL="114300" distR="114300" simplePos="0" relativeHeight="251650560" behindDoc="0" locked="0" layoutInCell="1" allowOverlap="1" wp14:anchorId="12D12197" wp14:editId="3A41CCC7">
            <wp:simplePos x="0" y="0"/>
            <wp:positionH relativeFrom="margin">
              <wp:posOffset>52759</wp:posOffset>
            </wp:positionH>
            <wp:positionV relativeFrom="paragraph">
              <wp:posOffset>216156</wp:posOffset>
            </wp:positionV>
            <wp:extent cx="3615055" cy="3301365"/>
            <wp:effectExtent l="0" t="0" r="4445" b="635"/>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8">
                      <a:extLst>
                        <a:ext uri="{28A0092B-C50C-407E-A947-70E740481C1C}">
                          <a14:useLocalDpi xmlns:a14="http://schemas.microsoft.com/office/drawing/2010/main" val="0"/>
                        </a:ext>
                      </a:extLst>
                    </a:blip>
                    <a:srcRect b="2574"/>
                    <a:stretch/>
                  </pic:blipFill>
                  <pic:spPr bwMode="auto">
                    <a:xfrm>
                      <a:off x="0" y="0"/>
                      <a:ext cx="3615055" cy="33013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265AF">
        <w:t xml:space="preserve">Figure </w:t>
      </w:r>
      <w:r w:rsidR="00416E5B" w:rsidRPr="006265AF">
        <w:t>11</w:t>
      </w:r>
      <w:r w:rsidRPr="006265AF">
        <w:t xml:space="preserve"> </w:t>
      </w:r>
      <w:r w:rsidR="00F776AB">
        <w:tab/>
      </w:r>
      <w:r w:rsidRPr="006265AF">
        <w:t xml:space="preserve">Skills that respondents are having the biggest difficulty </w:t>
      </w:r>
      <w:bookmarkEnd w:id="101"/>
      <w:r w:rsidR="00F84B61" w:rsidRPr="006265AF">
        <w:t>finding</w:t>
      </w:r>
      <w:bookmarkStart w:id="103" w:name="_Toc513630201"/>
      <w:bookmarkEnd w:id="102"/>
    </w:p>
    <w:p w14:paraId="5BCCB64A" w14:textId="77777777" w:rsidR="00EE7938" w:rsidRPr="00647D01" w:rsidRDefault="00EE7938" w:rsidP="00647D01">
      <w:pPr>
        <w:pStyle w:val="Heading2"/>
        <w:spacing w:before="0"/>
        <w:ind w:right="-374"/>
        <w:rPr>
          <w:rFonts w:ascii="Trebuchet MS" w:hAnsi="Trebuchet MS"/>
          <w:sz w:val="19"/>
          <w:szCs w:val="19"/>
        </w:rPr>
      </w:pPr>
    </w:p>
    <w:p w14:paraId="4D711B9E" w14:textId="322F4DE9" w:rsidR="00C83F09" w:rsidRPr="006265AF" w:rsidRDefault="00C83F09" w:rsidP="00647D01">
      <w:pPr>
        <w:pStyle w:val="Heading2"/>
        <w:spacing w:line="300" w:lineRule="exact"/>
        <w:ind w:right="-374"/>
      </w:pPr>
      <w:bookmarkStart w:id="104" w:name="_Toc5284269"/>
      <w:r w:rsidRPr="006265AF">
        <w:t xml:space="preserve">Digital skills </w:t>
      </w:r>
      <w:r w:rsidR="007B36A3" w:rsidRPr="006265AF">
        <w:t>needs and competence</w:t>
      </w:r>
      <w:bookmarkEnd w:id="103"/>
      <w:bookmarkEnd w:id="104"/>
    </w:p>
    <w:p w14:paraId="073D5830" w14:textId="15353C46" w:rsidR="00C83F09" w:rsidRPr="006265AF" w:rsidRDefault="00C83F09" w:rsidP="00647D01">
      <w:pPr>
        <w:pStyle w:val="Text"/>
        <w:ind w:right="0"/>
      </w:pPr>
      <w:r w:rsidRPr="006265AF">
        <w:t xml:space="preserve">Digital skills are critical for driving innovation in the economy. Understanding digital skills gaps is therefore particularly important </w:t>
      </w:r>
      <w:proofErr w:type="gramStart"/>
      <w:r w:rsidRPr="006265AF">
        <w:t>in light of</w:t>
      </w:r>
      <w:proofErr w:type="gramEnd"/>
      <w:r w:rsidRPr="006265AF">
        <w:t xml:space="preserve"> the digital disruption of work, which creates new occupations while transforming others (</w:t>
      </w:r>
      <w:proofErr w:type="spellStart"/>
      <w:r w:rsidRPr="006265AF">
        <w:t>Beblav</w:t>
      </w:r>
      <w:r w:rsidR="00577B35" w:rsidRPr="006265AF">
        <w:t>ý</w:t>
      </w:r>
      <w:proofErr w:type="spellEnd"/>
      <w:r w:rsidR="00DF70C3" w:rsidRPr="006265AF">
        <w:t xml:space="preserve">, </w:t>
      </w:r>
      <w:proofErr w:type="spellStart"/>
      <w:r w:rsidR="00DF70C3" w:rsidRPr="006265AF">
        <w:t>Fabo</w:t>
      </w:r>
      <w:proofErr w:type="spellEnd"/>
      <w:r w:rsidR="00DF70C3" w:rsidRPr="006265AF">
        <w:t xml:space="preserve"> </w:t>
      </w:r>
      <w:r w:rsidR="00EE7938" w:rsidRPr="006265AF">
        <w:t xml:space="preserve">&amp; </w:t>
      </w:r>
      <w:proofErr w:type="spellStart"/>
      <w:r w:rsidR="00DF70C3" w:rsidRPr="006265AF">
        <w:t>Lenaerts</w:t>
      </w:r>
      <w:proofErr w:type="spellEnd"/>
      <w:r w:rsidRPr="006265AF">
        <w:t>, 2016</w:t>
      </w:r>
      <w:r w:rsidR="00EE7938" w:rsidRPr="006265AF">
        <w:t>;</w:t>
      </w:r>
      <w:r w:rsidRPr="006265AF">
        <w:t xml:space="preserve"> </w:t>
      </w:r>
      <w:r w:rsidR="00DF70C3" w:rsidRPr="006265AF">
        <w:t>Burning Glass Technologies</w:t>
      </w:r>
      <w:r w:rsidR="00EE7938" w:rsidRPr="006265AF">
        <w:t>,</w:t>
      </w:r>
      <w:r w:rsidR="00DF70C3" w:rsidRPr="006265AF">
        <w:t xml:space="preserve"> </w:t>
      </w:r>
      <w:r w:rsidRPr="006265AF">
        <w:t>2015). Different macro level studies identified a digital skills gap as one of the key hurdles that will affect Australia’s digital economy growth and as a significant challenge that needs to be overcome through innovative policies. For example, CSIRO’s analysis shows that a gap in analytical skills is a major challenge, which undermines organisations’ ability to maximise use of increasing volumes, variety and velocity of data (big data) (</w:t>
      </w:r>
      <w:proofErr w:type="spellStart"/>
      <w:r w:rsidRPr="006265AF">
        <w:t>Hajkowicz</w:t>
      </w:r>
      <w:proofErr w:type="spellEnd"/>
      <w:r w:rsidR="00DF70C3" w:rsidRPr="006265AF">
        <w:t xml:space="preserve"> et al</w:t>
      </w:r>
      <w:r w:rsidR="00EE7938" w:rsidRPr="006265AF">
        <w:t>.</w:t>
      </w:r>
      <w:r w:rsidRPr="006265AF">
        <w:t>, 2016, p</w:t>
      </w:r>
      <w:r w:rsidR="00EE7938" w:rsidRPr="006265AF">
        <w:t>.</w:t>
      </w:r>
      <w:r w:rsidRPr="006265AF">
        <w:t>35).  Digital skills gaps have also been identified as one of the significant barriers for increasing the adoption rate of digital technologies across several economies (</w:t>
      </w:r>
      <w:r w:rsidR="00EE7938" w:rsidRPr="006265AF">
        <w:t xml:space="preserve">CEDEFOP, 2017, p.3; </w:t>
      </w:r>
      <w:r w:rsidR="00DF70C3" w:rsidRPr="006265AF">
        <w:t>World Economic Forum</w:t>
      </w:r>
      <w:r w:rsidR="00EE7938" w:rsidRPr="006265AF">
        <w:t>,</w:t>
      </w:r>
      <w:r w:rsidR="00DF70C3" w:rsidRPr="006265AF">
        <w:t xml:space="preserve"> </w:t>
      </w:r>
      <w:r w:rsidRPr="006265AF">
        <w:t>201</w:t>
      </w:r>
      <w:r w:rsidR="002E2266" w:rsidRPr="006265AF">
        <w:t>6</w:t>
      </w:r>
      <w:r w:rsidRPr="006265AF">
        <w:t>, p</w:t>
      </w:r>
      <w:r w:rsidR="00EE7938" w:rsidRPr="006265AF">
        <w:t>.</w:t>
      </w:r>
      <w:r w:rsidRPr="006265AF">
        <w:t xml:space="preserve">6). The issue of </w:t>
      </w:r>
      <w:r w:rsidR="00EE7938" w:rsidRPr="006265AF">
        <w:t xml:space="preserve">a </w:t>
      </w:r>
      <w:r w:rsidRPr="006265AF">
        <w:t>skills gap has also been captured in academic research</w:t>
      </w:r>
      <w:r w:rsidR="00EE7938" w:rsidRPr="006265AF">
        <w:t>,</w:t>
      </w:r>
      <w:r w:rsidRPr="006265AF">
        <w:t xml:space="preserve"> with consistent reports of digital skills gaps in different aspects</w:t>
      </w:r>
      <w:r w:rsidR="00EE7938" w:rsidRPr="006265AF">
        <w:t>. This includes</w:t>
      </w:r>
      <w:r w:rsidRPr="006265AF">
        <w:t xml:space="preserve"> age related digital skills gaps, that is, a widening gap between younger and older people, and in tasks that emphasize creativity and critical thinking (</w:t>
      </w:r>
      <w:proofErr w:type="spellStart"/>
      <w:r w:rsidRPr="006265AF">
        <w:t>Eshet-Alkalai</w:t>
      </w:r>
      <w:proofErr w:type="spellEnd"/>
      <w:r w:rsidRPr="006265AF">
        <w:t xml:space="preserve"> </w:t>
      </w:r>
      <w:r w:rsidR="00EE7938" w:rsidRPr="006265AF">
        <w:t xml:space="preserve">&amp; </w:t>
      </w:r>
      <w:proofErr w:type="spellStart"/>
      <w:r w:rsidRPr="006265AF">
        <w:t>Chaju</w:t>
      </w:r>
      <w:r w:rsidR="009603F3">
        <w:t>t</w:t>
      </w:r>
      <w:proofErr w:type="spellEnd"/>
      <w:r w:rsidRPr="006265AF">
        <w:t>, 2010, p</w:t>
      </w:r>
      <w:r w:rsidR="00EE7938" w:rsidRPr="006265AF">
        <w:t>.</w:t>
      </w:r>
      <w:r w:rsidRPr="006265AF">
        <w:t>173), digital marketing (</w:t>
      </w:r>
      <w:proofErr w:type="spellStart"/>
      <w:r w:rsidRPr="006265AF">
        <w:t>Royle</w:t>
      </w:r>
      <w:proofErr w:type="spellEnd"/>
      <w:r w:rsidRPr="006265AF">
        <w:t xml:space="preserve"> &amp; Laing, 2014), and in worker displacement as well as reemployment (Peng, 2017). Likewise,</w:t>
      </w:r>
      <w:r w:rsidR="00DE462C" w:rsidRPr="006265AF">
        <w:t xml:space="preserve"> more than two third</w:t>
      </w:r>
      <w:r w:rsidR="00EE7938" w:rsidRPr="006265AF">
        <w:t>s</w:t>
      </w:r>
      <w:r w:rsidR="00DE462C" w:rsidRPr="006265AF">
        <w:t xml:space="preserve"> of </w:t>
      </w:r>
      <w:r w:rsidRPr="006265AF">
        <w:t>survey respondents have indicated that they experience a shortage of digital skills in their current workforces and suggested that this problem will be a key hurdle to their future strategy (</w:t>
      </w:r>
      <w:r w:rsidR="00305635" w:rsidRPr="006265AF">
        <w:t>Table 6</w:t>
      </w:r>
      <w:r w:rsidRPr="006265AF">
        <w:t>).</w:t>
      </w:r>
    </w:p>
    <w:p w14:paraId="7A61CA40" w14:textId="77777777" w:rsidR="00AE47EA" w:rsidRDefault="00AE47EA">
      <w:pPr>
        <w:spacing w:before="0" w:line="240" w:lineRule="auto"/>
        <w:rPr>
          <w:rFonts w:ascii="Arial" w:hAnsi="Arial"/>
          <w:b/>
          <w:sz w:val="17"/>
        </w:rPr>
      </w:pPr>
      <w:r>
        <w:br w:type="page"/>
      </w:r>
    </w:p>
    <w:p w14:paraId="3640F230" w14:textId="4A5C841B" w:rsidR="00305635" w:rsidRPr="006265AF" w:rsidRDefault="00305635" w:rsidP="00647D01">
      <w:pPr>
        <w:pStyle w:val="tabletitle"/>
        <w:ind w:left="850" w:hanging="850"/>
      </w:pPr>
      <w:bookmarkStart w:id="105" w:name="_Toc526518947"/>
      <w:r w:rsidRPr="006265AF">
        <w:lastRenderedPageBreak/>
        <w:t xml:space="preserve">Table </w:t>
      </w:r>
      <w:proofErr w:type="gramStart"/>
      <w:r w:rsidRPr="006265AF">
        <w:t xml:space="preserve">6  </w:t>
      </w:r>
      <w:r w:rsidR="00F776AB">
        <w:tab/>
      </w:r>
      <w:proofErr w:type="gramEnd"/>
      <w:r w:rsidRPr="006265AF">
        <w:t>Shortage of digital skills and its impact</w:t>
      </w:r>
      <w:r w:rsidR="00DE462C" w:rsidRPr="006265AF">
        <w:t xml:space="preserve"> (n</w:t>
      </w:r>
      <w:r w:rsidR="00EE7938" w:rsidRPr="006265AF">
        <w:t xml:space="preserve"> </w:t>
      </w:r>
      <w:r w:rsidR="00DE462C" w:rsidRPr="006265AF">
        <w:t>=</w:t>
      </w:r>
      <w:r w:rsidR="00EE7938" w:rsidRPr="006265AF">
        <w:t xml:space="preserve"> </w:t>
      </w:r>
      <w:r w:rsidR="00DE462C" w:rsidRPr="006265AF">
        <w:t>371)</w:t>
      </w:r>
      <w:bookmarkEnd w:id="105"/>
    </w:p>
    <w:tbl>
      <w:tblPr>
        <w:tblStyle w:val="TableGrid"/>
        <w:tblW w:w="0" w:type="auto"/>
        <w:tblLook w:val="04A0" w:firstRow="1" w:lastRow="0" w:firstColumn="1" w:lastColumn="0" w:noHBand="0" w:noVBand="1"/>
      </w:tblPr>
      <w:tblGrid>
        <w:gridCol w:w="3795"/>
        <w:gridCol w:w="2126"/>
        <w:gridCol w:w="1843"/>
      </w:tblGrid>
      <w:tr w:rsidR="00305635" w:rsidRPr="006265AF" w14:paraId="2AF4A871" w14:textId="77777777" w:rsidTr="00305635">
        <w:tc>
          <w:tcPr>
            <w:tcW w:w="3795" w:type="dxa"/>
            <w:vMerge w:val="restart"/>
          </w:tcPr>
          <w:p w14:paraId="3E98B049" w14:textId="77777777" w:rsidR="00305635" w:rsidRPr="00647D01" w:rsidRDefault="00305635" w:rsidP="00AE47EA">
            <w:pPr>
              <w:pStyle w:val="Tablehead1"/>
            </w:pPr>
            <w:r w:rsidRPr="00647D01">
              <w:t>Question (</w:t>
            </w:r>
            <w:proofErr w:type="gramStart"/>
            <w:r w:rsidRPr="00647D01">
              <w:t>five point</w:t>
            </w:r>
            <w:proofErr w:type="gramEnd"/>
            <w:r w:rsidRPr="00647D01">
              <w:t xml:space="preserve"> Likert scale ranging from strongly disagree to strongly agree) </w:t>
            </w:r>
          </w:p>
        </w:tc>
        <w:tc>
          <w:tcPr>
            <w:tcW w:w="3969" w:type="dxa"/>
            <w:gridSpan w:val="2"/>
          </w:tcPr>
          <w:p w14:paraId="02AFBD0F" w14:textId="3F741742" w:rsidR="00305635" w:rsidRPr="00647D01" w:rsidRDefault="00305635" w:rsidP="00AE47EA">
            <w:pPr>
              <w:pStyle w:val="Tablehead1"/>
            </w:pPr>
            <w:r w:rsidRPr="00647D01">
              <w:t xml:space="preserve">Respondents that either </w:t>
            </w:r>
            <w:r w:rsidR="00EE7938" w:rsidRPr="00647D01">
              <w:t>‘</w:t>
            </w:r>
            <w:r w:rsidRPr="00647D01">
              <w:t>somewhat agree</w:t>
            </w:r>
            <w:r w:rsidR="00EE7938" w:rsidRPr="00647D01">
              <w:t>’</w:t>
            </w:r>
            <w:r w:rsidRPr="00647D01">
              <w:t xml:space="preserve"> or </w:t>
            </w:r>
            <w:r w:rsidR="00EE7938" w:rsidRPr="00647D01">
              <w:t>‘</w:t>
            </w:r>
            <w:r w:rsidRPr="00647D01">
              <w:t>strongly agree</w:t>
            </w:r>
            <w:r w:rsidR="00EE7938" w:rsidRPr="00647D01">
              <w:t>’</w:t>
            </w:r>
            <w:r w:rsidRPr="00647D01">
              <w:t xml:space="preserve"> </w:t>
            </w:r>
          </w:p>
        </w:tc>
      </w:tr>
      <w:tr w:rsidR="00305635" w:rsidRPr="006265AF" w14:paraId="5A41713E" w14:textId="77777777" w:rsidTr="00305635">
        <w:tc>
          <w:tcPr>
            <w:tcW w:w="3795" w:type="dxa"/>
            <w:vMerge/>
          </w:tcPr>
          <w:p w14:paraId="06EEAF2E" w14:textId="77777777" w:rsidR="00305635" w:rsidRPr="00647D01" w:rsidRDefault="00305635" w:rsidP="00305635">
            <w:pPr>
              <w:spacing w:before="0" w:line="240" w:lineRule="auto"/>
            </w:pPr>
          </w:p>
        </w:tc>
        <w:tc>
          <w:tcPr>
            <w:tcW w:w="2126" w:type="dxa"/>
          </w:tcPr>
          <w:p w14:paraId="0DC31DB4" w14:textId="77777777" w:rsidR="00305635" w:rsidRPr="00647D01" w:rsidRDefault="00305635" w:rsidP="00AE47EA">
            <w:pPr>
              <w:pStyle w:val="Tablehead2"/>
            </w:pPr>
            <w:r w:rsidRPr="00647D01">
              <w:t xml:space="preserve">Percentage </w:t>
            </w:r>
          </w:p>
        </w:tc>
        <w:tc>
          <w:tcPr>
            <w:tcW w:w="1843" w:type="dxa"/>
          </w:tcPr>
          <w:p w14:paraId="11573964" w14:textId="77777777" w:rsidR="00305635" w:rsidRPr="00647D01" w:rsidRDefault="00305635" w:rsidP="00AE47EA">
            <w:pPr>
              <w:pStyle w:val="Tablehead2"/>
            </w:pPr>
            <w:r w:rsidRPr="00647D01">
              <w:t xml:space="preserve">Frequency </w:t>
            </w:r>
          </w:p>
        </w:tc>
      </w:tr>
      <w:tr w:rsidR="00305635" w:rsidRPr="006265AF" w14:paraId="3C522422" w14:textId="77777777" w:rsidTr="00305635">
        <w:tc>
          <w:tcPr>
            <w:tcW w:w="3795" w:type="dxa"/>
          </w:tcPr>
          <w:p w14:paraId="1BA22F0B" w14:textId="12C6496B" w:rsidR="00305635" w:rsidRPr="00647D01" w:rsidRDefault="00305635" w:rsidP="00AE47EA">
            <w:pPr>
              <w:pStyle w:val="Tabletext"/>
            </w:pPr>
            <w:r w:rsidRPr="00647D01">
              <w:t xml:space="preserve">There is a shortage of digital skills in our current workforce  </w:t>
            </w:r>
          </w:p>
        </w:tc>
        <w:tc>
          <w:tcPr>
            <w:tcW w:w="2126" w:type="dxa"/>
          </w:tcPr>
          <w:p w14:paraId="37F37278" w14:textId="3748DBC8" w:rsidR="00305635" w:rsidRPr="00647D01" w:rsidRDefault="00305635" w:rsidP="00AE47EA">
            <w:pPr>
              <w:pStyle w:val="Tabletext"/>
            </w:pPr>
            <w:r w:rsidRPr="00647D01">
              <w:t>72%</w:t>
            </w:r>
          </w:p>
        </w:tc>
        <w:tc>
          <w:tcPr>
            <w:tcW w:w="1843" w:type="dxa"/>
          </w:tcPr>
          <w:p w14:paraId="117B2549" w14:textId="67E0434B" w:rsidR="00305635" w:rsidRPr="00647D01" w:rsidRDefault="00305635" w:rsidP="00AE47EA">
            <w:pPr>
              <w:pStyle w:val="Tabletext"/>
            </w:pPr>
            <w:r w:rsidRPr="00647D01">
              <w:t>266</w:t>
            </w:r>
          </w:p>
        </w:tc>
      </w:tr>
      <w:tr w:rsidR="00305635" w:rsidRPr="006265AF" w14:paraId="269F6F88" w14:textId="77777777" w:rsidTr="00305635">
        <w:tc>
          <w:tcPr>
            <w:tcW w:w="3795" w:type="dxa"/>
          </w:tcPr>
          <w:p w14:paraId="45A0DD09" w14:textId="271989ED" w:rsidR="00305635" w:rsidRPr="00647D01" w:rsidRDefault="00305635" w:rsidP="00AE47EA">
            <w:pPr>
              <w:pStyle w:val="Tabletext"/>
            </w:pPr>
            <w:r w:rsidRPr="00647D01">
              <w:t>Lack of digital skills will be a key hurdle to our future strategy</w:t>
            </w:r>
          </w:p>
        </w:tc>
        <w:tc>
          <w:tcPr>
            <w:tcW w:w="2126" w:type="dxa"/>
          </w:tcPr>
          <w:p w14:paraId="474C778A" w14:textId="4D866BC7" w:rsidR="00305635" w:rsidRPr="00647D01" w:rsidRDefault="00305635" w:rsidP="00AE47EA">
            <w:pPr>
              <w:pStyle w:val="Tabletext"/>
            </w:pPr>
            <w:r w:rsidRPr="00647D01">
              <w:t>72%</w:t>
            </w:r>
          </w:p>
        </w:tc>
        <w:tc>
          <w:tcPr>
            <w:tcW w:w="1843" w:type="dxa"/>
          </w:tcPr>
          <w:p w14:paraId="5B92B7BB" w14:textId="38E1940D" w:rsidR="00305635" w:rsidRPr="00647D01" w:rsidRDefault="00305635" w:rsidP="00AE47EA">
            <w:pPr>
              <w:pStyle w:val="Tabletext"/>
            </w:pPr>
            <w:r w:rsidRPr="00647D01">
              <w:t>266</w:t>
            </w:r>
          </w:p>
        </w:tc>
      </w:tr>
    </w:tbl>
    <w:p w14:paraId="62ACAEE9" w14:textId="63AD0BA0" w:rsidR="00C83F09" w:rsidRPr="006265AF" w:rsidRDefault="00C83F09" w:rsidP="00647D01">
      <w:pPr>
        <w:pStyle w:val="Text"/>
      </w:pPr>
      <w:r w:rsidRPr="006265AF">
        <w:t>Based on the Australian and New Zealand Standard Classification of Occupations (ANZSCO) major groups, respondents were asked to identify the occupations in which they are experiencing the greatest need for digital skills. Most respondents indicate great need for digital skills in the Managers, Professionals and Technicians and Trade worker</w:t>
      </w:r>
      <w:r w:rsidR="00DE462C" w:rsidRPr="006265AF">
        <w:t xml:space="preserve">s occupational groups (Figure </w:t>
      </w:r>
      <w:r w:rsidR="00416E5B" w:rsidRPr="006265AF">
        <w:t>12</w:t>
      </w:r>
      <w:r w:rsidRPr="006265AF">
        <w:t>). Perhaps as an indication of the digitalisation of manual work, the HRST decision makers indicated that their need for digital skills in the Labourers, Machinery Operators and Drivers occupational groups is slightly more than in Sales Workers and Community and Personal Service Workers groups.</w:t>
      </w:r>
    </w:p>
    <w:p w14:paraId="15BF0BAF" w14:textId="11D77641" w:rsidR="00C83F09" w:rsidRPr="006265AF" w:rsidRDefault="00C83F09" w:rsidP="00647D01">
      <w:pPr>
        <w:pStyle w:val="Figuretitle"/>
        <w:ind w:left="850" w:hanging="850"/>
        <w:rPr>
          <w:i/>
          <w:iCs/>
          <w:sz w:val="19"/>
        </w:rPr>
      </w:pPr>
      <w:bookmarkStart w:id="106" w:name="_Toc513630379"/>
      <w:bookmarkStart w:id="107" w:name="_Toc526518962"/>
      <w:r w:rsidRPr="006265AF">
        <w:rPr>
          <w:i/>
          <w:iCs/>
          <w:noProof/>
          <w:lang w:val="en-US"/>
        </w:rPr>
        <w:drawing>
          <wp:anchor distT="0" distB="0" distL="114300" distR="114300" simplePos="0" relativeHeight="251659776" behindDoc="0" locked="0" layoutInCell="1" allowOverlap="1" wp14:anchorId="79DB2EC3" wp14:editId="269EBA3E">
            <wp:simplePos x="0" y="0"/>
            <wp:positionH relativeFrom="margin">
              <wp:posOffset>60960</wp:posOffset>
            </wp:positionH>
            <wp:positionV relativeFrom="paragraph">
              <wp:posOffset>462361</wp:posOffset>
            </wp:positionV>
            <wp:extent cx="4218305" cy="274891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18305" cy="274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5AF">
        <w:t xml:space="preserve">Figure </w:t>
      </w:r>
      <w:r w:rsidR="00416E5B" w:rsidRPr="006265AF">
        <w:t>12</w:t>
      </w:r>
      <w:r w:rsidRPr="006265AF">
        <w:t xml:space="preserve"> </w:t>
      </w:r>
      <w:r w:rsidR="00F776AB">
        <w:tab/>
        <w:t xml:space="preserve">   </w:t>
      </w:r>
      <w:r w:rsidRPr="006265AF">
        <w:t>Digital skill needs by occupation</w:t>
      </w:r>
      <w:bookmarkEnd w:id="106"/>
      <w:r w:rsidRPr="006265AF">
        <w:t xml:space="preserve"> </w:t>
      </w:r>
      <w:r w:rsidR="00450307" w:rsidRPr="006265AF">
        <w:t>(</w:t>
      </w:r>
      <w:r w:rsidRPr="006265AF">
        <w:t>n =</w:t>
      </w:r>
      <w:r w:rsidR="00373666" w:rsidRPr="006265AF">
        <w:t xml:space="preserve"> 244</w:t>
      </w:r>
      <w:r w:rsidR="00267885" w:rsidRPr="006265AF">
        <w:t>)</w:t>
      </w:r>
      <w:bookmarkEnd w:id="107"/>
    </w:p>
    <w:p w14:paraId="125A2214" w14:textId="77777777" w:rsidR="00C83F09" w:rsidRPr="006265AF" w:rsidRDefault="00C83F09" w:rsidP="00C83F09">
      <w:pPr>
        <w:spacing w:before="0" w:line="360" w:lineRule="auto"/>
        <w:jc w:val="both"/>
      </w:pPr>
    </w:p>
    <w:p w14:paraId="26DA1B81" w14:textId="069634F6" w:rsidR="00C83F09" w:rsidRPr="006265AF" w:rsidRDefault="00C83F09" w:rsidP="00647D01">
      <w:pPr>
        <w:pStyle w:val="Text"/>
        <w:ind w:right="0"/>
      </w:pPr>
      <w:proofErr w:type="gramStart"/>
      <w:r w:rsidRPr="006265AF">
        <w:t>In order to</w:t>
      </w:r>
      <w:proofErr w:type="gramEnd"/>
      <w:r w:rsidRPr="006265AF">
        <w:t xml:space="preserve"> facilitate the digital transformation of Australian enterprises and accelerate Australia’s digital economy, both public and private enterprises have to be cognisant of the digital competencies of their workforce and decide whether and to what extent there are digital skill gaps (</w:t>
      </w:r>
      <w:r w:rsidR="00577B35" w:rsidRPr="006265AF">
        <w:t xml:space="preserve">Deloitte Access Economics </w:t>
      </w:r>
      <w:r w:rsidRPr="006265AF">
        <w:t>2016, p 5). Digital skills gap analysis is therefore a useful technique for identifying skills mismatch across enterprises (</w:t>
      </w:r>
      <w:proofErr w:type="spellStart"/>
      <w:r w:rsidRPr="006265AF">
        <w:t>Asliturk</w:t>
      </w:r>
      <w:proofErr w:type="spellEnd"/>
      <w:r w:rsidR="00101C71" w:rsidRPr="006265AF">
        <w:t>, Cameron and Faisal</w:t>
      </w:r>
      <w:r w:rsidRPr="006265AF">
        <w:t xml:space="preserve">, 2016; </w:t>
      </w:r>
      <w:proofErr w:type="spellStart"/>
      <w:r w:rsidR="009603F3" w:rsidRPr="006265AF">
        <w:t>Beblavý</w:t>
      </w:r>
      <w:proofErr w:type="spellEnd"/>
      <w:r w:rsidR="00101C71" w:rsidRPr="006265AF">
        <w:t xml:space="preserve">, </w:t>
      </w:r>
      <w:proofErr w:type="spellStart"/>
      <w:r w:rsidR="00101C71" w:rsidRPr="006265AF">
        <w:t>Fabo</w:t>
      </w:r>
      <w:proofErr w:type="spellEnd"/>
      <w:r w:rsidR="00101C71" w:rsidRPr="006265AF">
        <w:t xml:space="preserve"> and </w:t>
      </w:r>
      <w:proofErr w:type="spellStart"/>
      <w:r w:rsidR="00101C71" w:rsidRPr="006265AF">
        <w:t>Lenaerts</w:t>
      </w:r>
      <w:proofErr w:type="spellEnd"/>
      <w:r w:rsidRPr="006265AF">
        <w:t>, 2016). Generally, a skills gap analysis involves an evaluation of employees’ acquired skills against the current and future skills needs of an organisation or the skills employees need for career progression (</w:t>
      </w:r>
      <w:proofErr w:type="spellStart"/>
      <w:r w:rsidRPr="006265AF">
        <w:t>Asliturk</w:t>
      </w:r>
      <w:proofErr w:type="spellEnd"/>
      <w:r w:rsidR="00101C71" w:rsidRPr="006265AF">
        <w:t>, Cameron and Faisal</w:t>
      </w:r>
      <w:r w:rsidRPr="006265AF">
        <w:t xml:space="preserve">, 2016, p 36). </w:t>
      </w:r>
    </w:p>
    <w:p w14:paraId="185DED39" w14:textId="1DE6D38C" w:rsidR="00C83F09" w:rsidRPr="006265AF" w:rsidRDefault="00C83F09" w:rsidP="00CC5A5C">
      <w:pPr>
        <w:pStyle w:val="Text"/>
      </w:pPr>
      <w:r w:rsidRPr="006265AF">
        <w:t xml:space="preserve">Using the seventeen digital skills indicators, derived as described in the methods (and shown in Appendix </w:t>
      </w:r>
      <w:r w:rsidR="00DE462C" w:rsidRPr="006265AF">
        <w:t>2, parts F and  H</w:t>
      </w:r>
      <w:r w:rsidRPr="006265AF">
        <w:t xml:space="preserve">), we asked the HRST decision makers to assess both their digital skills need (on a five-point scale ranging from no priority, low priority, some priority, high priority, to very high priority) as well as the digital skills competence levels acquired by their </w:t>
      </w:r>
      <w:r w:rsidRPr="006265AF">
        <w:lastRenderedPageBreak/>
        <w:t>current employees (on a five point scale ranging from very low, low, moderate, high to very high).</w:t>
      </w:r>
    </w:p>
    <w:p w14:paraId="3AC933FA" w14:textId="7FD00BE5" w:rsidR="007B36A3" w:rsidRPr="006265AF" w:rsidRDefault="00C83F09" w:rsidP="00647D01">
      <w:pPr>
        <w:pStyle w:val="Text"/>
      </w:pPr>
      <w:r w:rsidRPr="006265AF">
        <w:t xml:space="preserve">The findings (Table </w:t>
      </w:r>
      <w:r w:rsidR="00DE462C" w:rsidRPr="006265AF">
        <w:t>7</w:t>
      </w:r>
      <w:r w:rsidRPr="006265AF">
        <w:t xml:space="preserve">) show that a high proportion of the respondents (&gt;80%) indicated that they attach significant priority to all the 17 digital skills needs (Table </w:t>
      </w:r>
      <w:r w:rsidR="00DE462C" w:rsidRPr="006265AF">
        <w:t>7</w:t>
      </w:r>
      <w:r w:rsidRPr="006265AF">
        <w:t>, 2</w:t>
      </w:r>
      <w:r w:rsidRPr="006265AF">
        <w:rPr>
          <w:vertAlign w:val="superscript"/>
        </w:rPr>
        <w:t>nd</w:t>
      </w:r>
      <w:r w:rsidRPr="006265AF">
        <w:t xml:space="preserve"> column).  Of these, ‘Understand the importance of privacy in handling data and information’, ‘Use advanced features of digital technologies with confidence for communication, cooperation and collaboration’, and ‘Trouble-shoot/solve problems that arise when using digital technologies’ topped the list with more than 90% of respondents identifying these skills as a priority. To the contrary, less than 48% of respondents rate their current workforces’ competence across the 17 digital skills as high or very high (Table </w:t>
      </w:r>
      <w:r w:rsidR="00DE462C" w:rsidRPr="006265AF">
        <w:t>7</w:t>
      </w:r>
      <w:r w:rsidRPr="006265AF">
        <w:t>, 3</w:t>
      </w:r>
      <w:r w:rsidRPr="006265AF">
        <w:rPr>
          <w:vertAlign w:val="superscript"/>
        </w:rPr>
        <w:t>rd</w:t>
      </w:r>
      <w:r w:rsidRPr="006265AF">
        <w:t xml:space="preserve"> column). In particular, only about one third of respondents rate as either high or very high their employees skills to ‘analyse digital risks to identify cyber-security threats and vulnerabilities’, ‘ability to extract insight from data analytics systems, engines and dashboards’ and ‘ability to gather and analyse big data’.</w:t>
      </w:r>
      <w:bookmarkStart w:id="108" w:name="_Toc513630210"/>
    </w:p>
    <w:p w14:paraId="64B7A341" w14:textId="65DF502C" w:rsidR="00C83F09" w:rsidRPr="006265AF" w:rsidRDefault="00C83F09" w:rsidP="00647D01">
      <w:pPr>
        <w:pStyle w:val="tabletitle"/>
        <w:ind w:left="850" w:hanging="850"/>
      </w:pPr>
      <w:bookmarkStart w:id="109" w:name="_Toc526518948"/>
      <w:r w:rsidRPr="006265AF">
        <w:t xml:space="preserve">Table </w:t>
      </w:r>
      <w:r w:rsidR="00DE462C" w:rsidRPr="006265AF">
        <w:t>7</w:t>
      </w:r>
      <w:r w:rsidRPr="006265AF">
        <w:t xml:space="preserve"> </w:t>
      </w:r>
      <w:r w:rsidR="00F776AB">
        <w:tab/>
      </w:r>
      <w:r w:rsidRPr="006265AF">
        <w:t xml:space="preserve">Differences in </w:t>
      </w:r>
      <w:r w:rsidR="00CC5A5C" w:rsidRPr="006265AF">
        <w:t>d</w:t>
      </w:r>
      <w:r w:rsidRPr="006265AF">
        <w:t xml:space="preserve">igital </w:t>
      </w:r>
      <w:r w:rsidR="00CC5A5C" w:rsidRPr="006265AF">
        <w:t>s</w:t>
      </w:r>
      <w:r w:rsidRPr="006265AF">
        <w:t xml:space="preserve">kills </w:t>
      </w:r>
      <w:r w:rsidR="00CC5A5C" w:rsidRPr="006265AF">
        <w:t>n</w:t>
      </w:r>
      <w:r w:rsidRPr="006265AF">
        <w:t xml:space="preserve">eeds and </w:t>
      </w:r>
      <w:r w:rsidR="00CC5A5C" w:rsidRPr="006265AF">
        <w:t>c</w:t>
      </w:r>
      <w:r w:rsidRPr="006265AF">
        <w:t>ompetences</w:t>
      </w:r>
      <w:bookmarkEnd w:id="108"/>
      <w:r w:rsidR="00347F6C" w:rsidRPr="006265AF">
        <w:t xml:space="preserve"> (n</w:t>
      </w:r>
      <w:r w:rsidR="00CC5A5C" w:rsidRPr="006265AF">
        <w:t xml:space="preserve"> </w:t>
      </w:r>
      <w:r w:rsidR="00347F6C" w:rsidRPr="006265AF">
        <w:t>=</w:t>
      </w:r>
      <w:r w:rsidR="00CC5A5C" w:rsidRPr="006265AF">
        <w:t xml:space="preserve"> </w:t>
      </w:r>
      <w:r w:rsidR="00347F6C" w:rsidRPr="006265AF">
        <w:t>371)</w:t>
      </w:r>
      <w:bookmarkEnd w:id="109"/>
    </w:p>
    <w:tbl>
      <w:tblPr>
        <w:tblStyle w:val="TableGrid"/>
        <w:tblW w:w="0" w:type="auto"/>
        <w:tblLook w:val="04A0" w:firstRow="1" w:lastRow="0" w:firstColumn="1" w:lastColumn="0" w:noHBand="0" w:noVBand="1"/>
      </w:tblPr>
      <w:tblGrid>
        <w:gridCol w:w="5354"/>
        <w:gridCol w:w="1248"/>
        <w:gridCol w:w="1326"/>
      </w:tblGrid>
      <w:tr w:rsidR="00C83F09" w:rsidRPr="006265AF" w14:paraId="63D4CCB6" w14:textId="77777777" w:rsidTr="00C83F09">
        <w:trPr>
          <w:trHeight w:val="300"/>
        </w:trPr>
        <w:tc>
          <w:tcPr>
            <w:tcW w:w="5354" w:type="dxa"/>
            <w:noWrap/>
            <w:hideMark/>
          </w:tcPr>
          <w:p w14:paraId="73FEE381" w14:textId="77777777" w:rsidR="00C83F09" w:rsidRPr="006265AF" w:rsidRDefault="00C83F09" w:rsidP="00C83F09">
            <w:pPr>
              <w:pStyle w:val="Tablehead1"/>
            </w:pPr>
            <w:r w:rsidRPr="006265AF">
              <w:t xml:space="preserve">Digital Skills Indicators </w:t>
            </w:r>
          </w:p>
        </w:tc>
        <w:tc>
          <w:tcPr>
            <w:tcW w:w="1248" w:type="dxa"/>
            <w:noWrap/>
            <w:hideMark/>
          </w:tcPr>
          <w:p w14:paraId="146AC57A" w14:textId="52EE0D6C" w:rsidR="00C83F09" w:rsidRPr="006265AF" w:rsidRDefault="00C83F09" w:rsidP="00C83F09">
            <w:pPr>
              <w:pStyle w:val="Tablehead1"/>
            </w:pPr>
            <w:r w:rsidRPr="006265AF">
              <w:t xml:space="preserve">% </w:t>
            </w:r>
            <w:r w:rsidR="00CC5A5C" w:rsidRPr="006265AF">
              <w:t xml:space="preserve">of </w:t>
            </w:r>
            <w:r w:rsidRPr="006265AF">
              <w:t xml:space="preserve">respondents indicating need priority </w:t>
            </w:r>
          </w:p>
        </w:tc>
        <w:tc>
          <w:tcPr>
            <w:tcW w:w="1326" w:type="dxa"/>
          </w:tcPr>
          <w:p w14:paraId="5F26854D" w14:textId="77777777" w:rsidR="00C83F09" w:rsidRPr="006265AF" w:rsidRDefault="00C83F09" w:rsidP="00C83F09">
            <w:pPr>
              <w:pStyle w:val="Tablehead1"/>
            </w:pPr>
            <w:r w:rsidRPr="006265AF">
              <w:t xml:space="preserve">% of respondents reporting high or very high competence  </w:t>
            </w:r>
          </w:p>
        </w:tc>
      </w:tr>
      <w:tr w:rsidR="00C83F09" w:rsidRPr="006265AF" w14:paraId="7A27FB37" w14:textId="77777777" w:rsidTr="00C83F09">
        <w:trPr>
          <w:trHeight w:val="300"/>
        </w:trPr>
        <w:tc>
          <w:tcPr>
            <w:tcW w:w="5354" w:type="dxa"/>
            <w:noWrap/>
            <w:hideMark/>
          </w:tcPr>
          <w:p w14:paraId="75BE57FA" w14:textId="77777777" w:rsidR="00C83F09" w:rsidRPr="006265AF" w:rsidRDefault="00C83F09" w:rsidP="00C83F09">
            <w:pPr>
              <w:pStyle w:val="Tabletext"/>
            </w:pPr>
            <w:r w:rsidRPr="006265AF">
              <w:t>Understand the importance of privacy in handling data and information</w:t>
            </w:r>
          </w:p>
        </w:tc>
        <w:tc>
          <w:tcPr>
            <w:tcW w:w="1248" w:type="dxa"/>
            <w:noWrap/>
            <w:hideMark/>
          </w:tcPr>
          <w:p w14:paraId="2242074F" w14:textId="77777777" w:rsidR="00C83F09" w:rsidRPr="006265AF" w:rsidRDefault="00C83F09" w:rsidP="00C83F09">
            <w:pPr>
              <w:pStyle w:val="Tabletext"/>
            </w:pPr>
            <w:r w:rsidRPr="006265AF">
              <w:t>94%</w:t>
            </w:r>
          </w:p>
        </w:tc>
        <w:tc>
          <w:tcPr>
            <w:tcW w:w="1326" w:type="dxa"/>
            <w:vAlign w:val="bottom"/>
          </w:tcPr>
          <w:p w14:paraId="5A1F3458" w14:textId="77777777" w:rsidR="00C83F09" w:rsidRPr="006265AF" w:rsidRDefault="00C83F09" w:rsidP="00C83F09">
            <w:pPr>
              <w:pStyle w:val="Tabletext"/>
            </w:pPr>
            <w:r w:rsidRPr="006265AF">
              <w:t>47%</w:t>
            </w:r>
          </w:p>
        </w:tc>
      </w:tr>
      <w:tr w:rsidR="00C83F09" w:rsidRPr="006265AF" w14:paraId="05BB9E82" w14:textId="77777777" w:rsidTr="00C83F09">
        <w:trPr>
          <w:trHeight w:val="300"/>
        </w:trPr>
        <w:tc>
          <w:tcPr>
            <w:tcW w:w="5354" w:type="dxa"/>
            <w:noWrap/>
            <w:hideMark/>
          </w:tcPr>
          <w:p w14:paraId="6ADD78B8" w14:textId="77777777" w:rsidR="00C83F09" w:rsidRPr="006265AF" w:rsidRDefault="00C83F09" w:rsidP="00C83F09">
            <w:pPr>
              <w:pStyle w:val="Tabletext"/>
            </w:pPr>
            <w:r w:rsidRPr="006265AF">
              <w:t>Use advanced features of digital technologies with confidence for communication, cooperation and collaboration</w:t>
            </w:r>
          </w:p>
        </w:tc>
        <w:tc>
          <w:tcPr>
            <w:tcW w:w="1248" w:type="dxa"/>
            <w:noWrap/>
            <w:hideMark/>
          </w:tcPr>
          <w:p w14:paraId="4D6D21E8" w14:textId="77777777" w:rsidR="00C83F09" w:rsidRPr="006265AF" w:rsidRDefault="00C83F09" w:rsidP="00C83F09">
            <w:pPr>
              <w:pStyle w:val="Tabletext"/>
            </w:pPr>
            <w:r w:rsidRPr="006265AF">
              <w:t>91%</w:t>
            </w:r>
          </w:p>
        </w:tc>
        <w:tc>
          <w:tcPr>
            <w:tcW w:w="1326" w:type="dxa"/>
            <w:vAlign w:val="bottom"/>
          </w:tcPr>
          <w:p w14:paraId="6EBA8CE2" w14:textId="77777777" w:rsidR="00C83F09" w:rsidRPr="006265AF" w:rsidRDefault="00C83F09" w:rsidP="00C83F09">
            <w:pPr>
              <w:pStyle w:val="Tabletext"/>
            </w:pPr>
            <w:r w:rsidRPr="006265AF">
              <w:t>34%</w:t>
            </w:r>
          </w:p>
        </w:tc>
      </w:tr>
      <w:tr w:rsidR="00C83F09" w:rsidRPr="006265AF" w14:paraId="7C34AC7A" w14:textId="77777777" w:rsidTr="00C83F09">
        <w:trPr>
          <w:trHeight w:val="300"/>
        </w:trPr>
        <w:tc>
          <w:tcPr>
            <w:tcW w:w="5354" w:type="dxa"/>
            <w:noWrap/>
            <w:hideMark/>
          </w:tcPr>
          <w:p w14:paraId="09BCA3FE" w14:textId="77777777" w:rsidR="00C83F09" w:rsidRPr="006265AF" w:rsidRDefault="00C83F09" w:rsidP="00C83F09">
            <w:pPr>
              <w:pStyle w:val="Tabletext"/>
            </w:pPr>
            <w:r w:rsidRPr="006265AF">
              <w:t>Troubleshoot/solve problems that arise when using digital technologies</w:t>
            </w:r>
          </w:p>
        </w:tc>
        <w:tc>
          <w:tcPr>
            <w:tcW w:w="1248" w:type="dxa"/>
            <w:noWrap/>
            <w:hideMark/>
          </w:tcPr>
          <w:p w14:paraId="24EBF4AF" w14:textId="77777777" w:rsidR="00C83F09" w:rsidRPr="006265AF" w:rsidRDefault="00C83F09" w:rsidP="00C83F09">
            <w:pPr>
              <w:pStyle w:val="Tabletext"/>
            </w:pPr>
            <w:r w:rsidRPr="006265AF">
              <w:t>91%</w:t>
            </w:r>
          </w:p>
        </w:tc>
        <w:tc>
          <w:tcPr>
            <w:tcW w:w="1326" w:type="dxa"/>
            <w:vAlign w:val="bottom"/>
          </w:tcPr>
          <w:p w14:paraId="0B1693E7" w14:textId="77777777" w:rsidR="00C83F09" w:rsidRPr="006265AF" w:rsidRDefault="00C83F09" w:rsidP="00C83F09">
            <w:pPr>
              <w:pStyle w:val="Tabletext"/>
            </w:pPr>
            <w:r w:rsidRPr="006265AF">
              <w:t>33%</w:t>
            </w:r>
          </w:p>
        </w:tc>
      </w:tr>
      <w:tr w:rsidR="00C83F09" w:rsidRPr="006265AF" w14:paraId="45102260" w14:textId="77777777" w:rsidTr="00C83F09">
        <w:trPr>
          <w:trHeight w:val="300"/>
        </w:trPr>
        <w:tc>
          <w:tcPr>
            <w:tcW w:w="5354" w:type="dxa"/>
            <w:noWrap/>
            <w:hideMark/>
          </w:tcPr>
          <w:p w14:paraId="0BC9C0EE" w14:textId="77777777" w:rsidR="00C83F09" w:rsidRPr="006265AF" w:rsidRDefault="00C83F09" w:rsidP="00C83F09">
            <w:pPr>
              <w:pStyle w:val="Tabletext"/>
            </w:pPr>
            <w:r w:rsidRPr="006265AF">
              <w:t>Confidently operate industry (job) specific digital technologies</w:t>
            </w:r>
          </w:p>
        </w:tc>
        <w:tc>
          <w:tcPr>
            <w:tcW w:w="1248" w:type="dxa"/>
            <w:noWrap/>
            <w:hideMark/>
          </w:tcPr>
          <w:p w14:paraId="55FB20A2" w14:textId="77777777" w:rsidR="00C83F09" w:rsidRPr="006265AF" w:rsidRDefault="00C83F09" w:rsidP="00C83F09">
            <w:pPr>
              <w:pStyle w:val="Tabletext"/>
            </w:pPr>
            <w:r w:rsidRPr="006265AF">
              <w:t>90%</w:t>
            </w:r>
          </w:p>
        </w:tc>
        <w:tc>
          <w:tcPr>
            <w:tcW w:w="1326" w:type="dxa"/>
            <w:vAlign w:val="bottom"/>
          </w:tcPr>
          <w:p w14:paraId="1E1FCD35" w14:textId="77777777" w:rsidR="00C83F09" w:rsidRPr="006265AF" w:rsidRDefault="00C83F09" w:rsidP="00C83F09">
            <w:pPr>
              <w:pStyle w:val="Tabletext"/>
            </w:pPr>
            <w:r w:rsidRPr="006265AF">
              <w:t>44%</w:t>
            </w:r>
          </w:p>
        </w:tc>
      </w:tr>
      <w:tr w:rsidR="00C83F09" w:rsidRPr="006265AF" w14:paraId="3646FA3F" w14:textId="77777777" w:rsidTr="00C83F09">
        <w:trPr>
          <w:trHeight w:val="300"/>
        </w:trPr>
        <w:tc>
          <w:tcPr>
            <w:tcW w:w="5354" w:type="dxa"/>
            <w:noWrap/>
            <w:hideMark/>
          </w:tcPr>
          <w:p w14:paraId="17039897" w14:textId="77777777" w:rsidR="00C83F09" w:rsidRPr="006265AF" w:rsidRDefault="00C83F09" w:rsidP="00C83F09">
            <w:pPr>
              <w:pStyle w:val="Tabletext"/>
            </w:pPr>
            <w:r w:rsidRPr="006265AF">
              <w:t>Effectively search, find, retrieve, process and communicate information from a variety of digital sources and in a variety of formats</w:t>
            </w:r>
          </w:p>
        </w:tc>
        <w:tc>
          <w:tcPr>
            <w:tcW w:w="1248" w:type="dxa"/>
            <w:noWrap/>
            <w:hideMark/>
          </w:tcPr>
          <w:p w14:paraId="000198EC" w14:textId="77777777" w:rsidR="00C83F09" w:rsidRPr="006265AF" w:rsidRDefault="00C83F09" w:rsidP="00C83F09">
            <w:pPr>
              <w:pStyle w:val="Tabletext"/>
            </w:pPr>
            <w:r w:rsidRPr="006265AF">
              <w:t>90%</w:t>
            </w:r>
          </w:p>
        </w:tc>
        <w:tc>
          <w:tcPr>
            <w:tcW w:w="1326" w:type="dxa"/>
            <w:vAlign w:val="bottom"/>
          </w:tcPr>
          <w:p w14:paraId="585454D3" w14:textId="77777777" w:rsidR="00C83F09" w:rsidRPr="006265AF" w:rsidRDefault="00C83F09" w:rsidP="00C83F09">
            <w:pPr>
              <w:pStyle w:val="Tabletext"/>
            </w:pPr>
            <w:r w:rsidRPr="006265AF">
              <w:t>35%</w:t>
            </w:r>
          </w:p>
        </w:tc>
      </w:tr>
      <w:tr w:rsidR="00C83F09" w:rsidRPr="006265AF" w14:paraId="39EBDC02" w14:textId="77777777" w:rsidTr="00C83F09">
        <w:trPr>
          <w:trHeight w:val="300"/>
        </w:trPr>
        <w:tc>
          <w:tcPr>
            <w:tcW w:w="5354" w:type="dxa"/>
            <w:noWrap/>
            <w:hideMark/>
          </w:tcPr>
          <w:p w14:paraId="5BFB112F" w14:textId="77777777" w:rsidR="00C83F09" w:rsidRPr="006265AF" w:rsidRDefault="00C83F09" w:rsidP="00C83F09">
            <w:pPr>
              <w:pStyle w:val="Tabletext"/>
            </w:pPr>
            <w:r w:rsidRPr="006265AF">
              <w:t>Comply with organisational policies to protect hardware, software, information and systems</w:t>
            </w:r>
          </w:p>
        </w:tc>
        <w:tc>
          <w:tcPr>
            <w:tcW w:w="1248" w:type="dxa"/>
            <w:noWrap/>
            <w:hideMark/>
          </w:tcPr>
          <w:p w14:paraId="49CF3128" w14:textId="77777777" w:rsidR="00C83F09" w:rsidRPr="006265AF" w:rsidRDefault="00C83F09" w:rsidP="00C83F09">
            <w:pPr>
              <w:pStyle w:val="Tabletext"/>
            </w:pPr>
            <w:r w:rsidRPr="006265AF">
              <w:t>90%</w:t>
            </w:r>
          </w:p>
        </w:tc>
        <w:tc>
          <w:tcPr>
            <w:tcW w:w="1326" w:type="dxa"/>
            <w:vAlign w:val="bottom"/>
          </w:tcPr>
          <w:p w14:paraId="2C9DB9C1" w14:textId="77777777" w:rsidR="00C83F09" w:rsidRPr="006265AF" w:rsidRDefault="00C83F09" w:rsidP="00C83F09">
            <w:pPr>
              <w:pStyle w:val="Tabletext"/>
            </w:pPr>
            <w:r w:rsidRPr="006265AF">
              <w:t>41%</w:t>
            </w:r>
          </w:p>
        </w:tc>
      </w:tr>
      <w:tr w:rsidR="00C83F09" w:rsidRPr="006265AF" w14:paraId="62F8E881" w14:textId="77777777" w:rsidTr="00C83F09">
        <w:trPr>
          <w:trHeight w:val="300"/>
        </w:trPr>
        <w:tc>
          <w:tcPr>
            <w:tcW w:w="5354" w:type="dxa"/>
            <w:noWrap/>
            <w:hideMark/>
          </w:tcPr>
          <w:p w14:paraId="286409BA" w14:textId="77777777" w:rsidR="00C83F09" w:rsidRPr="006265AF" w:rsidRDefault="00C83F09" w:rsidP="00C83F09">
            <w:pPr>
              <w:pStyle w:val="Tabletext"/>
            </w:pPr>
            <w:r w:rsidRPr="006265AF">
              <w:t>Recognise workplace problems and needs in the digital environment and propose innovative solutions</w:t>
            </w:r>
          </w:p>
        </w:tc>
        <w:tc>
          <w:tcPr>
            <w:tcW w:w="1248" w:type="dxa"/>
            <w:noWrap/>
            <w:hideMark/>
          </w:tcPr>
          <w:p w14:paraId="20D5E59C" w14:textId="77777777" w:rsidR="00C83F09" w:rsidRPr="006265AF" w:rsidRDefault="00C83F09" w:rsidP="00C83F09">
            <w:pPr>
              <w:pStyle w:val="Tabletext"/>
            </w:pPr>
            <w:r w:rsidRPr="006265AF">
              <w:t>90%</w:t>
            </w:r>
          </w:p>
        </w:tc>
        <w:tc>
          <w:tcPr>
            <w:tcW w:w="1326" w:type="dxa"/>
            <w:vAlign w:val="bottom"/>
          </w:tcPr>
          <w:p w14:paraId="48D65E9F" w14:textId="77777777" w:rsidR="00C83F09" w:rsidRPr="006265AF" w:rsidRDefault="00C83F09" w:rsidP="00C83F09">
            <w:pPr>
              <w:pStyle w:val="Tabletext"/>
            </w:pPr>
            <w:r w:rsidRPr="006265AF">
              <w:t>35%</w:t>
            </w:r>
          </w:p>
        </w:tc>
      </w:tr>
      <w:tr w:rsidR="00C83F09" w:rsidRPr="006265AF" w14:paraId="7426D460" w14:textId="77777777" w:rsidTr="00C83F09">
        <w:trPr>
          <w:trHeight w:val="300"/>
        </w:trPr>
        <w:tc>
          <w:tcPr>
            <w:tcW w:w="5354" w:type="dxa"/>
            <w:noWrap/>
            <w:hideMark/>
          </w:tcPr>
          <w:p w14:paraId="01FC888A" w14:textId="77777777" w:rsidR="00C83F09" w:rsidRPr="006265AF" w:rsidRDefault="00C83F09" w:rsidP="00C83F09">
            <w:pPr>
              <w:pStyle w:val="Tabletext"/>
            </w:pPr>
            <w:r w:rsidRPr="006265AF">
              <w:t>Successfully use different enterprise information systems to complete complex transactions</w:t>
            </w:r>
          </w:p>
        </w:tc>
        <w:tc>
          <w:tcPr>
            <w:tcW w:w="1248" w:type="dxa"/>
            <w:noWrap/>
            <w:hideMark/>
          </w:tcPr>
          <w:p w14:paraId="500ECA48" w14:textId="77777777" w:rsidR="00C83F09" w:rsidRPr="006265AF" w:rsidRDefault="00C83F09" w:rsidP="00C83F09">
            <w:pPr>
              <w:pStyle w:val="Tabletext"/>
            </w:pPr>
            <w:r w:rsidRPr="006265AF">
              <w:t>89%</w:t>
            </w:r>
          </w:p>
        </w:tc>
        <w:tc>
          <w:tcPr>
            <w:tcW w:w="1326" w:type="dxa"/>
            <w:vAlign w:val="bottom"/>
          </w:tcPr>
          <w:p w14:paraId="6273162E" w14:textId="77777777" w:rsidR="00C83F09" w:rsidRPr="006265AF" w:rsidRDefault="00C83F09" w:rsidP="00C83F09">
            <w:pPr>
              <w:pStyle w:val="Tabletext"/>
            </w:pPr>
            <w:r w:rsidRPr="006265AF">
              <w:t>32%</w:t>
            </w:r>
          </w:p>
        </w:tc>
      </w:tr>
      <w:tr w:rsidR="00C83F09" w:rsidRPr="006265AF" w14:paraId="55BC8027" w14:textId="77777777" w:rsidTr="00C83F09">
        <w:trPr>
          <w:trHeight w:val="300"/>
        </w:trPr>
        <w:tc>
          <w:tcPr>
            <w:tcW w:w="5354" w:type="dxa"/>
            <w:noWrap/>
            <w:hideMark/>
          </w:tcPr>
          <w:p w14:paraId="10AE55C6" w14:textId="77777777" w:rsidR="00C83F09" w:rsidRPr="006265AF" w:rsidRDefault="00C83F09" w:rsidP="00C83F09">
            <w:pPr>
              <w:pStyle w:val="Tabletext"/>
            </w:pPr>
            <w:r w:rsidRPr="006265AF">
              <w:t>Learn and adapt quickly to nascent and emerging technologies (such as Social, Mobile, Internet of Things, Apps, Robotics, artificial intelligence etc.)</w:t>
            </w:r>
          </w:p>
        </w:tc>
        <w:tc>
          <w:tcPr>
            <w:tcW w:w="1248" w:type="dxa"/>
            <w:noWrap/>
            <w:hideMark/>
          </w:tcPr>
          <w:p w14:paraId="0B1D39D1" w14:textId="77777777" w:rsidR="00C83F09" w:rsidRPr="006265AF" w:rsidRDefault="00C83F09" w:rsidP="00C83F09">
            <w:pPr>
              <w:pStyle w:val="Tabletext"/>
            </w:pPr>
            <w:r w:rsidRPr="006265AF">
              <w:t>88%</w:t>
            </w:r>
          </w:p>
        </w:tc>
        <w:tc>
          <w:tcPr>
            <w:tcW w:w="1326" w:type="dxa"/>
            <w:vAlign w:val="bottom"/>
          </w:tcPr>
          <w:p w14:paraId="7B3FB2D5" w14:textId="77777777" w:rsidR="00C83F09" w:rsidRPr="006265AF" w:rsidRDefault="00C83F09" w:rsidP="00C83F09">
            <w:pPr>
              <w:pStyle w:val="Tabletext"/>
            </w:pPr>
            <w:r w:rsidRPr="006265AF">
              <w:t>37%</w:t>
            </w:r>
          </w:p>
        </w:tc>
      </w:tr>
      <w:tr w:rsidR="00C83F09" w:rsidRPr="006265AF" w14:paraId="10351504" w14:textId="77777777" w:rsidTr="00C83F09">
        <w:trPr>
          <w:trHeight w:val="300"/>
        </w:trPr>
        <w:tc>
          <w:tcPr>
            <w:tcW w:w="5354" w:type="dxa"/>
            <w:noWrap/>
            <w:hideMark/>
          </w:tcPr>
          <w:p w14:paraId="3B8D2BDD" w14:textId="77777777" w:rsidR="00C83F09" w:rsidRPr="006265AF" w:rsidRDefault="00C83F09" w:rsidP="00C83F09">
            <w:pPr>
              <w:pStyle w:val="Tabletext"/>
            </w:pPr>
            <w:r w:rsidRPr="006265AF">
              <w:t>Creativity and experimental mindset in the digital workplace environment</w:t>
            </w:r>
          </w:p>
        </w:tc>
        <w:tc>
          <w:tcPr>
            <w:tcW w:w="1248" w:type="dxa"/>
            <w:noWrap/>
            <w:hideMark/>
          </w:tcPr>
          <w:p w14:paraId="31D89301" w14:textId="77777777" w:rsidR="00C83F09" w:rsidRPr="006265AF" w:rsidRDefault="00C83F09" w:rsidP="00C83F09">
            <w:pPr>
              <w:pStyle w:val="Tabletext"/>
            </w:pPr>
            <w:r w:rsidRPr="006265AF">
              <w:t>88%</w:t>
            </w:r>
          </w:p>
        </w:tc>
        <w:tc>
          <w:tcPr>
            <w:tcW w:w="1326" w:type="dxa"/>
            <w:vAlign w:val="bottom"/>
          </w:tcPr>
          <w:p w14:paraId="5C8C5F69" w14:textId="77777777" w:rsidR="00C83F09" w:rsidRPr="006265AF" w:rsidRDefault="00C83F09" w:rsidP="00C83F09">
            <w:pPr>
              <w:pStyle w:val="Tabletext"/>
            </w:pPr>
            <w:r w:rsidRPr="006265AF">
              <w:t>33%</w:t>
            </w:r>
          </w:p>
        </w:tc>
      </w:tr>
      <w:tr w:rsidR="00C83F09" w:rsidRPr="006265AF" w14:paraId="16EE81F4" w14:textId="77777777" w:rsidTr="00C83F09">
        <w:trPr>
          <w:trHeight w:val="300"/>
        </w:trPr>
        <w:tc>
          <w:tcPr>
            <w:tcW w:w="5354" w:type="dxa"/>
            <w:noWrap/>
            <w:hideMark/>
          </w:tcPr>
          <w:p w14:paraId="5F73F412" w14:textId="77777777" w:rsidR="00C83F09" w:rsidRPr="006265AF" w:rsidRDefault="00C83F09" w:rsidP="00C83F09">
            <w:pPr>
              <w:pStyle w:val="Tabletext"/>
            </w:pPr>
            <w:r w:rsidRPr="006265AF">
              <w:t>Analyse digital risks to identify cyber security threats and vulnerabilities</w:t>
            </w:r>
          </w:p>
        </w:tc>
        <w:tc>
          <w:tcPr>
            <w:tcW w:w="1248" w:type="dxa"/>
            <w:noWrap/>
            <w:hideMark/>
          </w:tcPr>
          <w:p w14:paraId="7E674A86" w14:textId="77777777" w:rsidR="00C83F09" w:rsidRPr="006265AF" w:rsidRDefault="00C83F09" w:rsidP="00C83F09">
            <w:pPr>
              <w:pStyle w:val="Tabletext"/>
            </w:pPr>
            <w:r w:rsidRPr="006265AF">
              <w:t>87%</w:t>
            </w:r>
          </w:p>
        </w:tc>
        <w:tc>
          <w:tcPr>
            <w:tcW w:w="1326" w:type="dxa"/>
            <w:vAlign w:val="bottom"/>
          </w:tcPr>
          <w:p w14:paraId="5BA2FDC6" w14:textId="77777777" w:rsidR="00C83F09" w:rsidRPr="006265AF" w:rsidRDefault="00C83F09" w:rsidP="00C83F09">
            <w:pPr>
              <w:pStyle w:val="Tabletext"/>
            </w:pPr>
            <w:r w:rsidRPr="006265AF">
              <w:t>32%</w:t>
            </w:r>
          </w:p>
        </w:tc>
      </w:tr>
      <w:tr w:rsidR="00C83F09" w:rsidRPr="006265AF" w14:paraId="1B855EFF" w14:textId="77777777" w:rsidTr="00C83F09">
        <w:trPr>
          <w:trHeight w:val="300"/>
        </w:trPr>
        <w:tc>
          <w:tcPr>
            <w:tcW w:w="5354" w:type="dxa"/>
            <w:noWrap/>
            <w:hideMark/>
          </w:tcPr>
          <w:p w14:paraId="56FC2C21" w14:textId="77777777" w:rsidR="00C83F09" w:rsidRPr="006265AF" w:rsidRDefault="00C83F09" w:rsidP="00C83F09">
            <w:pPr>
              <w:pStyle w:val="Tabletext"/>
            </w:pPr>
            <w:r w:rsidRPr="006265AF">
              <w:t>Ability to extract insight from data analytics systems, engines and dashboards</w:t>
            </w:r>
          </w:p>
        </w:tc>
        <w:tc>
          <w:tcPr>
            <w:tcW w:w="1248" w:type="dxa"/>
            <w:noWrap/>
            <w:hideMark/>
          </w:tcPr>
          <w:p w14:paraId="2335DA90" w14:textId="77777777" w:rsidR="00C83F09" w:rsidRPr="006265AF" w:rsidRDefault="00C83F09" w:rsidP="00C83F09">
            <w:pPr>
              <w:pStyle w:val="Tabletext"/>
            </w:pPr>
            <w:r w:rsidRPr="006265AF">
              <w:t>86%</w:t>
            </w:r>
          </w:p>
        </w:tc>
        <w:tc>
          <w:tcPr>
            <w:tcW w:w="1326" w:type="dxa"/>
            <w:vAlign w:val="bottom"/>
          </w:tcPr>
          <w:p w14:paraId="640E815B" w14:textId="77777777" w:rsidR="00C83F09" w:rsidRPr="006265AF" w:rsidRDefault="00C83F09" w:rsidP="00C83F09">
            <w:pPr>
              <w:pStyle w:val="Tabletext"/>
            </w:pPr>
            <w:r w:rsidRPr="006265AF">
              <w:t>31%</w:t>
            </w:r>
          </w:p>
        </w:tc>
      </w:tr>
      <w:tr w:rsidR="00C83F09" w:rsidRPr="006265AF" w14:paraId="41D77290" w14:textId="77777777" w:rsidTr="00C83F09">
        <w:trPr>
          <w:trHeight w:val="300"/>
        </w:trPr>
        <w:tc>
          <w:tcPr>
            <w:tcW w:w="5354" w:type="dxa"/>
            <w:noWrap/>
            <w:hideMark/>
          </w:tcPr>
          <w:p w14:paraId="669A156E" w14:textId="77777777" w:rsidR="00C83F09" w:rsidRPr="006265AF" w:rsidRDefault="00C83F09" w:rsidP="00C83F09">
            <w:pPr>
              <w:pStyle w:val="Tabletext"/>
            </w:pPr>
            <w:r w:rsidRPr="006265AF">
              <w:t>A mindset to function with an increasingly digitised workplace</w:t>
            </w:r>
          </w:p>
        </w:tc>
        <w:tc>
          <w:tcPr>
            <w:tcW w:w="1248" w:type="dxa"/>
            <w:noWrap/>
            <w:hideMark/>
          </w:tcPr>
          <w:p w14:paraId="40351106" w14:textId="77777777" w:rsidR="00C83F09" w:rsidRPr="006265AF" w:rsidRDefault="00C83F09" w:rsidP="00C83F09">
            <w:pPr>
              <w:pStyle w:val="Tabletext"/>
            </w:pPr>
            <w:r w:rsidRPr="006265AF">
              <w:t>85%</w:t>
            </w:r>
          </w:p>
        </w:tc>
        <w:tc>
          <w:tcPr>
            <w:tcW w:w="1326" w:type="dxa"/>
            <w:vAlign w:val="bottom"/>
          </w:tcPr>
          <w:p w14:paraId="4EDAFAE1" w14:textId="77777777" w:rsidR="00C83F09" w:rsidRPr="006265AF" w:rsidRDefault="00C83F09" w:rsidP="00C83F09">
            <w:pPr>
              <w:pStyle w:val="Tabletext"/>
            </w:pPr>
            <w:r w:rsidRPr="006265AF">
              <w:t>32%</w:t>
            </w:r>
          </w:p>
        </w:tc>
      </w:tr>
      <w:tr w:rsidR="00C83F09" w:rsidRPr="006265AF" w14:paraId="546573CA" w14:textId="77777777" w:rsidTr="00C83F09">
        <w:trPr>
          <w:trHeight w:val="300"/>
        </w:trPr>
        <w:tc>
          <w:tcPr>
            <w:tcW w:w="5354" w:type="dxa"/>
            <w:noWrap/>
            <w:hideMark/>
          </w:tcPr>
          <w:p w14:paraId="0152DC94" w14:textId="77777777" w:rsidR="00C83F09" w:rsidRPr="006265AF" w:rsidRDefault="00C83F09" w:rsidP="00C83F09">
            <w:pPr>
              <w:pStyle w:val="Tabletext"/>
            </w:pPr>
            <w:r w:rsidRPr="006265AF">
              <w:t>Understand the positive and negative environmental impacts of digital technologies</w:t>
            </w:r>
          </w:p>
        </w:tc>
        <w:tc>
          <w:tcPr>
            <w:tcW w:w="1248" w:type="dxa"/>
            <w:noWrap/>
            <w:hideMark/>
          </w:tcPr>
          <w:p w14:paraId="62E4BA35" w14:textId="77777777" w:rsidR="00C83F09" w:rsidRPr="006265AF" w:rsidRDefault="00C83F09" w:rsidP="00C83F09">
            <w:pPr>
              <w:pStyle w:val="Tabletext"/>
            </w:pPr>
            <w:r w:rsidRPr="006265AF">
              <w:t>85%</w:t>
            </w:r>
          </w:p>
        </w:tc>
        <w:tc>
          <w:tcPr>
            <w:tcW w:w="1326" w:type="dxa"/>
            <w:vAlign w:val="bottom"/>
          </w:tcPr>
          <w:p w14:paraId="7BC8760B" w14:textId="77777777" w:rsidR="00C83F09" w:rsidRPr="006265AF" w:rsidRDefault="00C83F09" w:rsidP="00C83F09">
            <w:pPr>
              <w:pStyle w:val="Tabletext"/>
            </w:pPr>
            <w:r w:rsidRPr="006265AF">
              <w:t>34%</w:t>
            </w:r>
          </w:p>
        </w:tc>
      </w:tr>
      <w:tr w:rsidR="00C83F09" w:rsidRPr="006265AF" w14:paraId="1BAD8387" w14:textId="77777777" w:rsidTr="00C83F09">
        <w:trPr>
          <w:trHeight w:val="300"/>
        </w:trPr>
        <w:tc>
          <w:tcPr>
            <w:tcW w:w="5354" w:type="dxa"/>
            <w:noWrap/>
            <w:hideMark/>
          </w:tcPr>
          <w:p w14:paraId="5317E685" w14:textId="77777777" w:rsidR="00C83F09" w:rsidRPr="006265AF" w:rsidRDefault="00C83F09" w:rsidP="00C83F09">
            <w:pPr>
              <w:pStyle w:val="Tabletext"/>
            </w:pPr>
            <w:r w:rsidRPr="006265AF">
              <w:t>Ability to gather and analyse big data</w:t>
            </w:r>
          </w:p>
        </w:tc>
        <w:tc>
          <w:tcPr>
            <w:tcW w:w="1248" w:type="dxa"/>
            <w:noWrap/>
            <w:hideMark/>
          </w:tcPr>
          <w:p w14:paraId="56F369DC" w14:textId="77777777" w:rsidR="00C83F09" w:rsidRPr="006265AF" w:rsidRDefault="00C83F09" w:rsidP="00C83F09">
            <w:pPr>
              <w:pStyle w:val="Tabletext"/>
            </w:pPr>
            <w:r w:rsidRPr="006265AF">
              <w:t>83%</w:t>
            </w:r>
          </w:p>
        </w:tc>
        <w:tc>
          <w:tcPr>
            <w:tcW w:w="1326" w:type="dxa"/>
            <w:vAlign w:val="bottom"/>
          </w:tcPr>
          <w:p w14:paraId="53310C31" w14:textId="77777777" w:rsidR="00C83F09" w:rsidRPr="006265AF" w:rsidRDefault="00C83F09" w:rsidP="00C83F09">
            <w:pPr>
              <w:pStyle w:val="Tabletext"/>
            </w:pPr>
            <w:r w:rsidRPr="006265AF">
              <w:t>30%</w:t>
            </w:r>
          </w:p>
        </w:tc>
      </w:tr>
      <w:tr w:rsidR="00C83F09" w:rsidRPr="006265AF" w14:paraId="74B05AD9" w14:textId="77777777" w:rsidTr="00C83F09">
        <w:trPr>
          <w:trHeight w:val="300"/>
        </w:trPr>
        <w:tc>
          <w:tcPr>
            <w:tcW w:w="5354" w:type="dxa"/>
            <w:noWrap/>
            <w:hideMark/>
          </w:tcPr>
          <w:p w14:paraId="6A9B8FB5" w14:textId="77777777" w:rsidR="00C83F09" w:rsidRPr="006265AF" w:rsidRDefault="00C83F09" w:rsidP="00C83F09">
            <w:pPr>
              <w:pStyle w:val="Tabletext"/>
            </w:pPr>
            <w:r w:rsidRPr="006265AF">
              <w:t>Entrepreneurial and commercialisation mindset in the digital workplace environment</w:t>
            </w:r>
          </w:p>
        </w:tc>
        <w:tc>
          <w:tcPr>
            <w:tcW w:w="1248" w:type="dxa"/>
            <w:noWrap/>
            <w:hideMark/>
          </w:tcPr>
          <w:p w14:paraId="6CE4FF66" w14:textId="77777777" w:rsidR="00C83F09" w:rsidRPr="006265AF" w:rsidRDefault="00C83F09" w:rsidP="00C83F09">
            <w:pPr>
              <w:pStyle w:val="Tabletext"/>
            </w:pPr>
            <w:r w:rsidRPr="006265AF">
              <w:t>83%</w:t>
            </w:r>
          </w:p>
        </w:tc>
        <w:tc>
          <w:tcPr>
            <w:tcW w:w="1326" w:type="dxa"/>
            <w:vAlign w:val="bottom"/>
          </w:tcPr>
          <w:p w14:paraId="2826D46E" w14:textId="77777777" w:rsidR="00C83F09" w:rsidRPr="006265AF" w:rsidRDefault="00C83F09" w:rsidP="00C83F09">
            <w:pPr>
              <w:pStyle w:val="Tabletext"/>
            </w:pPr>
            <w:r w:rsidRPr="006265AF">
              <w:t>31%</w:t>
            </w:r>
          </w:p>
        </w:tc>
      </w:tr>
      <w:tr w:rsidR="00C83F09" w:rsidRPr="006265AF" w14:paraId="0D5AE13B" w14:textId="77777777" w:rsidTr="00C83F09">
        <w:trPr>
          <w:trHeight w:val="300"/>
        </w:trPr>
        <w:tc>
          <w:tcPr>
            <w:tcW w:w="5354" w:type="dxa"/>
            <w:noWrap/>
            <w:hideMark/>
          </w:tcPr>
          <w:p w14:paraId="2C9A1D56" w14:textId="77777777" w:rsidR="00C83F09" w:rsidRPr="006265AF" w:rsidRDefault="00C83F09" w:rsidP="00C83F09">
            <w:pPr>
              <w:pStyle w:val="Tabletext"/>
            </w:pPr>
            <w:r w:rsidRPr="006265AF">
              <w:t>Highly proficient keyboard skills (keyboard dexterity)</w:t>
            </w:r>
          </w:p>
        </w:tc>
        <w:tc>
          <w:tcPr>
            <w:tcW w:w="1248" w:type="dxa"/>
            <w:noWrap/>
            <w:hideMark/>
          </w:tcPr>
          <w:p w14:paraId="2F64324D" w14:textId="77777777" w:rsidR="00C83F09" w:rsidRPr="006265AF" w:rsidRDefault="00C83F09" w:rsidP="00C83F09">
            <w:pPr>
              <w:pStyle w:val="Tabletext"/>
            </w:pPr>
            <w:r w:rsidRPr="006265AF">
              <w:t>78%</w:t>
            </w:r>
          </w:p>
        </w:tc>
        <w:tc>
          <w:tcPr>
            <w:tcW w:w="1326" w:type="dxa"/>
            <w:vAlign w:val="bottom"/>
          </w:tcPr>
          <w:p w14:paraId="31EA8772" w14:textId="77777777" w:rsidR="00C83F09" w:rsidRPr="006265AF" w:rsidRDefault="00C83F09" w:rsidP="00C83F09">
            <w:pPr>
              <w:pStyle w:val="Tabletext"/>
            </w:pPr>
            <w:r w:rsidRPr="006265AF">
              <w:t>35%</w:t>
            </w:r>
          </w:p>
        </w:tc>
      </w:tr>
    </w:tbl>
    <w:p w14:paraId="727F4C7A" w14:textId="77777777" w:rsidR="00C83F09" w:rsidRPr="006265AF" w:rsidRDefault="00C83F09" w:rsidP="00C83F09">
      <w:pPr>
        <w:spacing w:before="0" w:line="360" w:lineRule="auto"/>
        <w:jc w:val="both"/>
      </w:pPr>
    </w:p>
    <w:p w14:paraId="5E5CA28E" w14:textId="34A4CB59" w:rsidR="00C83F09" w:rsidRPr="006265AF" w:rsidRDefault="00C83F09" w:rsidP="00647D01">
      <w:pPr>
        <w:pStyle w:val="Text"/>
        <w:ind w:right="0"/>
      </w:pPr>
      <w:r w:rsidRPr="006265AF">
        <w:t>In terms of occupational differences in digital skills shortage, most respondents rank the Professional and Managers occupational category highest (Figure 1</w:t>
      </w:r>
      <w:r w:rsidR="00416E5B" w:rsidRPr="006265AF">
        <w:t>3</w:t>
      </w:r>
      <w:r w:rsidRPr="006265AF">
        <w:t>), as a reflection of the knowledge and information intensive nature of jobs in this group (</w:t>
      </w:r>
      <w:proofErr w:type="spellStart"/>
      <w:r w:rsidR="009603F3" w:rsidRPr="006265AF">
        <w:t>Beblavý</w:t>
      </w:r>
      <w:proofErr w:type="spellEnd"/>
      <w:r w:rsidR="00CC5A5C" w:rsidRPr="006265AF">
        <w:t xml:space="preserve">, </w:t>
      </w:r>
      <w:proofErr w:type="spellStart"/>
      <w:r w:rsidR="00CC5A5C" w:rsidRPr="006265AF">
        <w:t>Fabo</w:t>
      </w:r>
      <w:proofErr w:type="spellEnd"/>
      <w:r w:rsidR="00CC5A5C" w:rsidRPr="006265AF">
        <w:t xml:space="preserve"> &amp; </w:t>
      </w:r>
      <w:proofErr w:type="spellStart"/>
      <w:r w:rsidR="00CC5A5C" w:rsidRPr="006265AF">
        <w:t>Lenaerts</w:t>
      </w:r>
      <w:proofErr w:type="spellEnd"/>
      <w:r w:rsidR="00CC5A5C" w:rsidRPr="006265AF">
        <w:t xml:space="preserve">, </w:t>
      </w:r>
      <w:r w:rsidR="00CC5A5C" w:rsidRPr="006265AF">
        <w:lastRenderedPageBreak/>
        <w:t xml:space="preserve">2016; </w:t>
      </w:r>
      <w:r w:rsidR="00101C71" w:rsidRPr="006265AF">
        <w:t>Burning Glass Technologies</w:t>
      </w:r>
      <w:r w:rsidRPr="006265AF">
        <w:t xml:space="preserve">, 2015). Digitalisation is driving the need for higher order skills in manufacturing, transport and logistics industries. As the business application of the Internet of Things, automation and robotics accelerates in these industries, employers will face shortages of digital skills. Thus, more than one third of respondents have indicated that they are experiencing digital skills shortage in the Machinery Operators and Drivers occupations. About one fourth of respondents expressed digital skills shortage among Sales workers, Labourers and Clerical and Administrative occupations, and another 30% in the Community and </w:t>
      </w:r>
      <w:r w:rsidR="00406076">
        <w:t>Personal</w:t>
      </w:r>
      <w:r w:rsidRPr="006265AF">
        <w:t xml:space="preserve"> Service and Technician and Trades workers. Similar to the findings in the Burning Glass Technologies Report (</w:t>
      </w:r>
      <w:r w:rsidR="00101C71" w:rsidRPr="006265AF">
        <w:t>Burning Glass Technologies</w:t>
      </w:r>
      <w:r w:rsidRPr="006265AF">
        <w:t>, 2015, p</w:t>
      </w:r>
      <w:r w:rsidR="00CC5A5C" w:rsidRPr="006265AF">
        <w:t>.</w:t>
      </w:r>
      <w:r w:rsidRPr="006265AF">
        <w:t>1), which show that jobs that do not demand digital skills are fast disappearing</w:t>
      </w:r>
      <w:r w:rsidR="00CC5A5C" w:rsidRPr="006265AF">
        <w:t xml:space="preserve"> in the United States (US)</w:t>
      </w:r>
      <w:r w:rsidRPr="006265AF">
        <w:t>, in Australia it seems clear that most occupations are rapidly shifting towards digitalised occupations.</w:t>
      </w:r>
    </w:p>
    <w:p w14:paraId="39E67092" w14:textId="39E7EB57" w:rsidR="00CC5A5C" w:rsidRPr="006265AF" w:rsidRDefault="00CC5A5C" w:rsidP="00647D01">
      <w:pPr>
        <w:pStyle w:val="Figuretitle"/>
        <w:ind w:left="850" w:hanging="850"/>
      </w:pPr>
      <w:bookmarkStart w:id="110" w:name="_Toc526518963"/>
      <w:r w:rsidRPr="006265AF">
        <w:rPr>
          <w:noProof/>
          <w:lang w:val="en-US"/>
        </w:rPr>
        <w:drawing>
          <wp:anchor distT="0" distB="0" distL="114300" distR="114300" simplePos="0" relativeHeight="251672064" behindDoc="0" locked="0" layoutInCell="1" allowOverlap="1" wp14:anchorId="060E9C44" wp14:editId="798D987E">
            <wp:simplePos x="0" y="0"/>
            <wp:positionH relativeFrom="margin">
              <wp:align>left</wp:align>
            </wp:positionH>
            <wp:positionV relativeFrom="paragraph">
              <wp:posOffset>488508</wp:posOffset>
            </wp:positionV>
            <wp:extent cx="4322445" cy="2707005"/>
            <wp:effectExtent l="0" t="0" r="1905" b="0"/>
            <wp:wrapTopAndBottom/>
            <wp:docPr id="4509" name="Picture 4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2445"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5AF">
        <w:t xml:space="preserve">Figure 13 </w:t>
      </w:r>
      <w:r w:rsidR="00F776AB">
        <w:tab/>
        <w:t xml:space="preserve">   </w:t>
      </w:r>
      <w:r w:rsidRPr="006265AF">
        <w:t>Digital skill shortage by occupation (n = 216)</w:t>
      </w:r>
      <w:bookmarkEnd w:id="110"/>
    </w:p>
    <w:p w14:paraId="58795380" w14:textId="77777777" w:rsidR="00CC5A5C" w:rsidRPr="006265AF" w:rsidRDefault="00CC5A5C" w:rsidP="00647D01">
      <w:pPr>
        <w:spacing w:before="120" w:line="240" w:lineRule="auto"/>
        <w:jc w:val="both"/>
      </w:pPr>
    </w:p>
    <w:p w14:paraId="418533C3" w14:textId="77777777" w:rsidR="00CC5A5C" w:rsidRPr="006265AF" w:rsidRDefault="00CC5A5C" w:rsidP="00647D01">
      <w:pPr>
        <w:pStyle w:val="Heading2"/>
        <w:ind w:right="-374"/>
      </w:pPr>
      <w:bookmarkStart w:id="111" w:name="_Toc5284270"/>
      <w:r w:rsidRPr="006265AF">
        <w:t>Challenges and approaches in meeting digital skills requirements</w:t>
      </w:r>
      <w:bookmarkEnd w:id="111"/>
      <w:r w:rsidRPr="006265AF">
        <w:t xml:space="preserve"> </w:t>
      </w:r>
    </w:p>
    <w:p w14:paraId="2E1F86A6" w14:textId="14568870" w:rsidR="00CC5A5C" w:rsidRPr="006265AF" w:rsidRDefault="00CC5A5C" w:rsidP="00CC5A5C">
      <w:pPr>
        <w:pStyle w:val="Text"/>
      </w:pPr>
      <w:r w:rsidRPr="006265AF">
        <w:t xml:space="preserve">The surveyed HRST decision makers identified a number of digital skill related challenges facing their organisations (Figure 14). The most frequently mentioned challenges were: finding employees with both technical and business-interpersonal skills, training for new technology skills, attracting and recruiting digitally skilled employees (skills shortage) and retaining digitally skilled employees (Figure 13). Other challenges include the ageing workforce and lack of </w:t>
      </w:r>
      <w:proofErr w:type="gramStart"/>
      <w:r w:rsidRPr="006265AF">
        <w:t>experience based</w:t>
      </w:r>
      <w:proofErr w:type="gramEnd"/>
      <w:r w:rsidRPr="006265AF">
        <w:t xml:space="preserve"> skills. </w:t>
      </w:r>
    </w:p>
    <w:p w14:paraId="0A7D5ABC" w14:textId="4A37C3BD" w:rsidR="00CC5A5C" w:rsidRPr="006265AF" w:rsidRDefault="00CC5A5C" w:rsidP="00CC5A5C">
      <w:pPr>
        <w:pStyle w:val="Text"/>
      </w:pPr>
      <w:r w:rsidRPr="006265AF">
        <w:t>Employers’ need for hybrid skills (those combining technical, business and soft interpersonal skills) is a persistent and continuous trend (</w:t>
      </w:r>
      <w:proofErr w:type="spellStart"/>
      <w:r w:rsidRPr="006265AF">
        <w:t>Hajkowicz</w:t>
      </w:r>
      <w:proofErr w:type="spellEnd"/>
      <w:r w:rsidRPr="006265AF">
        <w:t xml:space="preserve"> et al., 2016). Although both vocational and higher education programs have attempted to respond to this demand by incorporating work-ready skills in their curriculums, it remains a recruitment challenge for most industries. Multidisciplinary skills combining digital, business domain and generic skills will continue to dominate the skill demand in the future workforce.</w:t>
      </w:r>
    </w:p>
    <w:p w14:paraId="22D50E4F" w14:textId="77777777" w:rsidR="00C83F09" w:rsidRPr="006265AF" w:rsidRDefault="00C83F09" w:rsidP="00C83F09">
      <w:pPr>
        <w:spacing w:before="0" w:line="240" w:lineRule="auto"/>
        <w:rPr>
          <w:i/>
          <w:iCs/>
          <w:sz w:val="18"/>
          <w:szCs w:val="18"/>
        </w:rPr>
      </w:pPr>
      <w:r w:rsidRPr="006265AF">
        <w:br w:type="page"/>
      </w:r>
    </w:p>
    <w:p w14:paraId="26616E52" w14:textId="27A0D4F7" w:rsidR="00C83F09" w:rsidRPr="006265AF" w:rsidRDefault="00C83F09" w:rsidP="00647D01">
      <w:pPr>
        <w:spacing w:before="0" w:line="240" w:lineRule="auto"/>
        <w:rPr>
          <w:rFonts w:cs="Arial"/>
          <w:szCs w:val="17"/>
        </w:rPr>
      </w:pPr>
      <w:bookmarkStart w:id="112" w:name="_Toc513630386"/>
      <w:r w:rsidRPr="00647D01">
        <w:rPr>
          <w:rFonts w:ascii="Arial" w:hAnsi="Arial" w:cs="Arial"/>
          <w:b/>
          <w:sz w:val="17"/>
          <w:szCs w:val="17"/>
        </w:rPr>
        <w:lastRenderedPageBreak/>
        <w:t xml:space="preserve">Figure </w:t>
      </w:r>
      <w:r w:rsidR="00AA3EE1" w:rsidRPr="00647D01">
        <w:rPr>
          <w:rFonts w:ascii="Arial" w:hAnsi="Arial" w:cs="Arial"/>
          <w:b/>
          <w:sz w:val="17"/>
          <w:szCs w:val="17"/>
        </w:rPr>
        <w:t>1</w:t>
      </w:r>
      <w:r w:rsidR="00416E5B" w:rsidRPr="00647D01">
        <w:rPr>
          <w:rFonts w:ascii="Arial" w:hAnsi="Arial" w:cs="Arial"/>
          <w:b/>
          <w:sz w:val="17"/>
          <w:szCs w:val="17"/>
        </w:rPr>
        <w:t>4</w:t>
      </w:r>
      <w:r w:rsidR="00AA3EE1" w:rsidRPr="00647D01">
        <w:rPr>
          <w:rFonts w:ascii="Arial" w:hAnsi="Arial" w:cs="Arial"/>
          <w:b/>
          <w:sz w:val="17"/>
          <w:szCs w:val="17"/>
        </w:rPr>
        <w:t xml:space="preserve"> </w:t>
      </w:r>
      <w:r w:rsidR="00F776AB">
        <w:rPr>
          <w:rFonts w:ascii="Arial" w:hAnsi="Arial" w:cs="Arial"/>
          <w:b/>
          <w:sz w:val="17"/>
          <w:szCs w:val="17"/>
        </w:rPr>
        <w:t xml:space="preserve">   </w:t>
      </w:r>
      <w:r w:rsidRPr="00647D01">
        <w:rPr>
          <w:rFonts w:ascii="Arial" w:hAnsi="Arial" w:cs="Arial"/>
          <w:b/>
          <w:sz w:val="17"/>
          <w:szCs w:val="17"/>
        </w:rPr>
        <w:t>Top digital skills challenges</w:t>
      </w:r>
      <w:bookmarkEnd w:id="112"/>
      <w:r w:rsidRPr="00647D01">
        <w:rPr>
          <w:rFonts w:ascii="Arial" w:hAnsi="Arial" w:cs="Arial"/>
          <w:b/>
          <w:sz w:val="17"/>
          <w:szCs w:val="17"/>
        </w:rPr>
        <w:t xml:space="preserve"> (n =</w:t>
      </w:r>
      <w:r w:rsidR="00CC5A5C" w:rsidRPr="00647D01">
        <w:rPr>
          <w:rFonts w:ascii="Arial" w:hAnsi="Arial" w:cs="Arial"/>
          <w:b/>
          <w:sz w:val="17"/>
          <w:szCs w:val="17"/>
        </w:rPr>
        <w:t xml:space="preserve"> </w:t>
      </w:r>
      <w:r w:rsidR="00AA3EE1" w:rsidRPr="00647D01">
        <w:rPr>
          <w:rFonts w:ascii="Arial" w:hAnsi="Arial" w:cs="Arial"/>
          <w:b/>
          <w:sz w:val="17"/>
          <w:szCs w:val="17"/>
        </w:rPr>
        <w:t>288</w:t>
      </w:r>
      <w:r w:rsidRPr="00647D01">
        <w:rPr>
          <w:rFonts w:ascii="Arial" w:hAnsi="Arial" w:cs="Arial"/>
          <w:b/>
          <w:sz w:val="17"/>
          <w:szCs w:val="17"/>
        </w:rPr>
        <w:t>)</w:t>
      </w:r>
    </w:p>
    <w:p w14:paraId="02D1F9CA" w14:textId="77777777" w:rsidR="00C83F09" w:rsidRPr="006265AF" w:rsidRDefault="00C83F09" w:rsidP="00C83F09">
      <w:pPr>
        <w:pStyle w:val="Text"/>
        <w:spacing w:line="360" w:lineRule="auto"/>
        <w:jc w:val="both"/>
      </w:pPr>
      <w:r w:rsidRPr="006265AF">
        <w:rPr>
          <w:noProof/>
          <w:lang w:val="en-US"/>
        </w:rPr>
        <w:drawing>
          <wp:inline distT="0" distB="0" distL="0" distR="0" wp14:anchorId="6DBFBBFB" wp14:editId="2DF42CDA">
            <wp:extent cx="4849978" cy="4324935"/>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9978" cy="4324935"/>
                    </a:xfrm>
                    <a:prstGeom prst="rect">
                      <a:avLst/>
                    </a:prstGeom>
                    <a:noFill/>
                  </pic:spPr>
                </pic:pic>
              </a:graphicData>
            </a:graphic>
          </wp:inline>
        </w:drawing>
      </w:r>
    </w:p>
    <w:p w14:paraId="4C685E20" w14:textId="3146ECD0" w:rsidR="00C83F09" w:rsidRPr="006265AF" w:rsidRDefault="00C83F09" w:rsidP="00647D01">
      <w:pPr>
        <w:pStyle w:val="Text"/>
        <w:spacing w:before="0" w:line="240" w:lineRule="auto"/>
        <w:ind w:right="0"/>
        <w:rPr>
          <w:i/>
        </w:rPr>
      </w:pPr>
      <w:r w:rsidRPr="00647D01">
        <w:rPr>
          <w:rFonts w:ascii="Arial" w:hAnsi="Arial" w:cs="Arial"/>
          <w:i/>
          <w:sz w:val="17"/>
          <w:szCs w:val="17"/>
        </w:rPr>
        <w:t>Note. Respondents could nominate as many challenges as necessary</w:t>
      </w:r>
      <w:r w:rsidRPr="006265AF">
        <w:rPr>
          <w:i/>
        </w:rPr>
        <w:t>.</w:t>
      </w:r>
      <w:r w:rsidR="0031472D" w:rsidRPr="006265AF">
        <w:rPr>
          <w:i/>
        </w:rPr>
        <w:t xml:space="preserve"> </w:t>
      </w:r>
    </w:p>
    <w:p w14:paraId="5AEFBDC1" w14:textId="3D2C985D" w:rsidR="00C83F09" w:rsidRPr="006265AF" w:rsidRDefault="00C83F09" w:rsidP="00647D01">
      <w:pPr>
        <w:pStyle w:val="Text"/>
        <w:ind w:right="0"/>
      </w:pPr>
      <w:r w:rsidRPr="006265AF">
        <w:t xml:space="preserve">Enterprises facing increasing demand for digital skills and affected by skills shortages and challenges need to use both traditional and innovative approaches to address these issues and continuously prepare and upgrade the capability of their workforce (Capgemini, 2013). While the HRST decision makers are using a number of approaches to meet their digital requirements (Figure </w:t>
      </w:r>
      <w:r w:rsidR="00AA3EE1" w:rsidRPr="006265AF">
        <w:t>14</w:t>
      </w:r>
      <w:r w:rsidRPr="006265AF">
        <w:t>), similar to the findings in Capgemini’s Digital Talent Gap report (Capgemini, 2013), the most preferred option to meet digital skills in Australian enterprises is internal employee training and development programs.</w:t>
      </w:r>
      <w:r w:rsidR="0031472D" w:rsidRPr="006265AF">
        <w:t xml:space="preserve"> However</w:t>
      </w:r>
      <w:r w:rsidR="00AA3EE1" w:rsidRPr="006265AF">
        <w:t>,</w:t>
      </w:r>
      <w:r w:rsidR="0031472D" w:rsidRPr="006265AF">
        <w:t xml:space="preserve"> </w:t>
      </w:r>
      <w:r w:rsidR="00AA3EE1" w:rsidRPr="006265AF">
        <w:t xml:space="preserve">only 36% expressed agreement </w:t>
      </w:r>
      <w:r w:rsidR="0031472D" w:rsidRPr="006265AF">
        <w:t xml:space="preserve">to our survey question </w:t>
      </w:r>
      <w:r w:rsidR="00FD023A" w:rsidRPr="006265AF">
        <w:t>‘</w:t>
      </w:r>
      <w:r w:rsidR="0031472D" w:rsidRPr="006265AF">
        <w:rPr>
          <w:i/>
        </w:rPr>
        <w:t>we spend more than 20% of our training budget on digital skills</w:t>
      </w:r>
      <w:r w:rsidR="00FD023A" w:rsidRPr="006265AF">
        <w:t>’</w:t>
      </w:r>
      <w:r w:rsidRPr="006265AF">
        <w:t xml:space="preserve">. Other widely used approaches include outsourcing, and focused recruitment followed by external training and the use of overtime. </w:t>
      </w:r>
    </w:p>
    <w:p w14:paraId="3A4F7493" w14:textId="0DA9EDD8" w:rsidR="00C83F09" w:rsidRPr="006265AF" w:rsidRDefault="00C83F09" w:rsidP="00C83F09">
      <w:pPr>
        <w:pStyle w:val="Text"/>
      </w:pPr>
      <w:r w:rsidRPr="006265AF">
        <w:t>Australian enterprises are also beginning to use innovative methods that provide new ways of addressing digital skills requirements</w:t>
      </w:r>
      <w:r w:rsidR="00416E5B" w:rsidRPr="006265AF">
        <w:t xml:space="preserve"> (Figure 15)</w:t>
      </w:r>
      <w:r w:rsidR="00CC5A5C" w:rsidRPr="006265AF">
        <w:t xml:space="preserve"> (see also Capgemini, 2013)</w:t>
      </w:r>
      <w:r w:rsidRPr="006265AF">
        <w:t xml:space="preserve">. For example, about 60% of the respondents indicated that they were using targeted company acquisition, partnerships with boot camps and rapid skills development vendors, and skills incubator and accelerator programs to meet their digital skills requirements. </w:t>
      </w:r>
    </w:p>
    <w:p w14:paraId="1537EE9E" w14:textId="77777777" w:rsidR="00C83F09" w:rsidRPr="006265AF" w:rsidRDefault="00C83F09" w:rsidP="00C83F09">
      <w:pPr>
        <w:spacing w:before="0" w:line="240" w:lineRule="auto"/>
        <w:rPr>
          <w:rFonts w:ascii="Arial" w:hAnsi="Arial"/>
          <w:b/>
          <w:sz w:val="17"/>
        </w:rPr>
      </w:pPr>
      <w:r w:rsidRPr="006265AF">
        <w:br w:type="page"/>
      </w:r>
    </w:p>
    <w:p w14:paraId="1DC9D441" w14:textId="7A8A9D91" w:rsidR="00C83F09" w:rsidRPr="006265AF" w:rsidRDefault="00C83F09" w:rsidP="00C83F09">
      <w:pPr>
        <w:pStyle w:val="Figuretitle"/>
      </w:pPr>
      <w:bookmarkStart w:id="113" w:name="_Toc513630387"/>
      <w:bookmarkStart w:id="114" w:name="_Toc526518964"/>
      <w:r w:rsidRPr="006265AF">
        <w:rPr>
          <w:noProof/>
          <w:lang w:val="en-US"/>
        </w:rPr>
        <w:lastRenderedPageBreak/>
        <w:drawing>
          <wp:anchor distT="0" distB="0" distL="114300" distR="114300" simplePos="0" relativeHeight="251655680" behindDoc="0" locked="0" layoutInCell="1" allowOverlap="1" wp14:anchorId="3CD00A70" wp14:editId="142D3B3D">
            <wp:simplePos x="0" y="0"/>
            <wp:positionH relativeFrom="margin">
              <wp:posOffset>-15903</wp:posOffset>
            </wp:positionH>
            <wp:positionV relativeFrom="paragraph">
              <wp:posOffset>215044</wp:posOffset>
            </wp:positionV>
            <wp:extent cx="4537075" cy="3172460"/>
            <wp:effectExtent l="0" t="0" r="0" b="8890"/>
            <wp:wrapTopAndBottom/>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7075" cy="3172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65AF">
        <w:t xml:space="preserve">Figure </w:t>
      </w:r>
      <w:r w:rsidR="00AA3EE1" w:rsidRPr="006265AF">
        <w:t>1</w:t>
      </w:r>
      <w:r w:rsidR="00416E5B" w:rsidRPr="006265AF">
        <w:t>5</w:t>
      </w:r>
      <w:r w:rsidRPr="006265AF">
        <w:t xml:space="preserve"> </w:t>
      </w:r>
      <w:r w:rsidR="00F776AB">
        <w:tab/>
        <w:t xml:space="preserve">   </w:t>
      </w:r>
      <w:r w:rsidRPr="006265AF">
        <w:t>Approaches to meet digital skills requirements</w:t>
      </w:r>
      <w:bookmarkEnd w:id="113"/>
      <w:r w:rsidRPr="006265AF">
        <w:t xml:space="preserve"> (n =</w:t>
      </w:r>
      <w:r w:rsidR="00CC5A5C" w:rsidRPr="006265AF">
        <w:t xml:space="preserve"> </w:t>
      </w:r>
      <w:r w:rsidR="00AA3EE1" w:rsidRPr="006265AF">
        <w:t>288</w:t>
      </w:r>
      <w:r w:rsidRPr="006265AF">
        <w:t>)</w:t>
      </w:r>
      <w:bookmarkEnd w:id="114"/>
    </w:p>
    <w:p w14:paraId="62E08592" w14:textId="77777777" w:rsidR="00C83F09" w:rsidRPr="006265AF" w:rsidRDefault="00C83F09" w:rsidP="00647D01">
      <w:pPr>
        <w:spacing w:before="0" w:line="240" w:lineRule="auto"/>
        <w:jc w:val="both"/>
      </w:pPr>
    </w:p>
    <w:p w14:paraId="5A712893" w14:textId="5D03605D" w:rsidR="00C83F09" w:rsidRPr="006265AF" w:rsidRDefault="00C83F09" w:rsidP="00647D01">
      <w:pPr>
        <w:pStyle w:val="Text"/>
        <w:ind w:right="0"/>
      </w:pPr>
      <w:r w:rsidRPr="006265AF">
        <w:t>As the millennial generation enters the labour market, enterprises have to look for cutting edge methods to attract, recruit and retain them. Gamified recruitment, which is the use of game mechanisms in recruitment process (</w:t>
      </w:r>
      <w:proofErr w:type="spellStart"/>
      <w:r w:rsidRPr="006265AF">
        <w:t>Saha</w:t>
      </w:r>
      <w:proofErr w:type="spellEnd"/>
      <w:r w:rsidRPr="006265AF">
        <w:t xml:space="preserve"> </w:t>
      </w:r>
      <w:r w:rsidR="003010AA" w:rsidRPr="006265AF">
        <w:t xml:space="preserve">&amp; </w:t>
      </w:r>
      <w:proofErr w:type="spellStart"/>
      <w:r w:rsidRPr="006265AF">
        <w:t>Pandita</w:t>
      </w:r>
      <w:proofErr w:type="spellEnd"/>
      <w:r w:rsidRPr="006265AF">
        <w:t>, 2017), offers one of such innovative approaches to contextualise employers’ needs and engage the millennials, many of whom would have spent thousands of hours of gaming by the time they seek jobs, in a familiar environment. Interestingly, 57% of the respondents reported using gamified recruitment processes. This is nearly three times the number of companies that were using innovative methods of assessing and acquiring digital skills in the Capgemini (2013) study.</w:t>
      </w:r>
    </w:p>
    <w:p w14:paraId="422E76E1" w14:textId="77777777" w:rsidR="00C83F09" w:rsidRPr="006265AF" w:rsidRDefault="00C83F09" w:rsidP="00647D01">
      <w:pPr>
        <w:pStyle w:val="Heading2"/>
        <w:spacing w:line="300" w:lineRule="exact"/>
        <w:ind w:right="-374"/>
      </w:pPr>
      <w:bookmarkStart w:id="115" w:name="_Toc513630203"/>
      <w:bookmarkStart w:id="116" w:name="_Toc5284271"/>
      <w:r w:rsidRPr="006265AF">
        <w:t>Digital skills development self-assessment</w:t>
      </w:r>
      <w:bookmarkEnd w:id="115"/>
      <w:bookmarkEnd w:id="116"/>
      <w:r w:rsidRPr="006265AF">
        <w:t xml:space="preserve"> </w:t>
      </w:r>
    </w:p>
    <w:p w14:paraId="0B9369A9" w14:textId="390DB183" w:rsidR="00C83F09" w:rsidRPr="006265AF" w:rsidRDefault="00C83F09" w:rsidP="00647D01">
      <w:pPr>
        <w:pStyle w:val="Text"/>
        <w:ind w:right="0"/>
      </w:pPr>
      <w:r w:rsidRPr="006265AF">
        <w:t>Ensuring adequate supply of digital skills through a combination of skilled migration and local education and training programs is important to address the skills shortages that many Australian employers encounter (</w:t>
      </w:r>
      <w:r w:rsidR="00577B35" w:rsidRPr="006265AF">
        <w:t>Deloitte Access Economics</w:t>
      </w:r>
      <w:r w:rsidRPr="006265AF">
        <w:t>, 2017). In view of technological advancements, enterprises that are facing digital disruption and undergoing digital transformation need a concerted and strategic response that goes beyond occasional training provision to develop digital skills. As our survey findings indicate, Australian organisations, because of industry and size differences, vary both in their digital skills needs and the competency levels required. In addition, the digital trajectory, agenda and strategy of enterprises, as well as their resources, vary across different organisations. Of the 371 survey respondents, 273 completed the digital skills development self-assessment</w:t>
      </w:r>
      <w:r w:rsidR="003010AA" w:rsidRPr="006265AF">
        <w:t>,</w:t>
      </w:r>
      <w:r w:rsidRPr="006265AF">
        <w:t xml:space="preserve"> which was based on </w:t>
      </w:r>
      <w:r w:rsidR="00E62EEE" w:rsidRPr="006265AF">
        <w:t>Capgemini’s</w:t>
      </w:r>
      <w:r w:rsidRPr="006265AF">
        <w:t xml:space="preserve"> (2013) instrument (refer to the study design section for further details). The findings (Table </w:t>
      </w:r>
      <w:r w:rsidR="00FC521B" w:rsidRPr="006265AF">
        <w:t>8</w:t>
      </w:r>
      <w:r w:rsidRPr="006265AF">
        <w:t>) suggest that Australian enterprises have a long way to go in developing digital skills. In particular:</w:t>
      </w:r>
    </w:p>
    <w:p w14:paraId="31493CA8" w14:textId="77777777" w:rsidR="00C83F09" w:rsidRPr="006265AF" w:rsidRDefault="00C83F09" w:rsidP="00C83F09">
      <w:pPr>
        <w:pStyle w:val="Dotpoint1"/>
      </w:pPr>
      <w:r w:rsidRPr="006265AF">
        <w:rPr>
          <w:b/>
        </w:rPr>
        <w:t>Vision</w:t>
      </w:r>
      <w:r w:rsidRPr="006265AF">
        <w:t xml:space="preserve">: most participating enterprises have yet to develop a clear vision on the skills that they need in order to meet their digital goals and a passion for digital needs to be cultivated among top level managers to define future skills requirements. </w:t>
      </w:r>
    </w:p>
    <w:p w14:paraId="61A8BEB6" w14:textId="77777777" w:rsidR="00C83F09" w:rsidRPr="006265AF" w:rsidRDefault="00C83F09" w:rsidP="00C83F09">
      <w:pPr>
        <w:pStyle w:val="Dotpoint1"/>
      </w:pPr>
      <w:r w:rsidRPr="006265AF">
        <w:rPr>
          <w:b/>
        </w:rPr>
        <w:lastRenderedPageBreak/>
        <w:t>Skills gap analysis</w:t>
      </w:r>
      <w:r w:rsidRPr="006265AF">
        <w:t>: consistent with the digital skills gap findings reported earlier in this report, some of the participating enterprises have adequate digital skills in some areas and face gaps in other areas.</w:t>
      </w:r>
    </w:p>
    <w:p w14:paraId="21A94979" w14:textId="77777777" w:rsidR="00C83F09" w:rsidRPr="006265AF" w:rsidRDefault="00C83F09" w:rsidP="00C83F09">
      <w:pPr>
        <w:pStyle w:val="Dotpoint1"/>
      </w:pPr>
      <w:r w:rsidRPr="006265AF">
        <w:rPr>
          <w:b/>
        </w:rPr>
        <w:t>Digital skills investment</w:t>
      </w:r>
      <w:r w:rsidRPr="006265AF">
        <w:t>: Less than half of the participating enterprises have recognised and initiated actions for developing digital skills through strong programs of investment and processes to periodically identify key digital skills areas, in line with the pace of technology development.</w:t>
      </w:r>
    </w:p>
    <w:p w14:paraId="76747C5F" w14:textId="77777777" w:rsidR="00C83F09" w:rsidRPr="006265AF" w:rsidRDefault="00C83F09" w:rsidP="00C83F09">
      <w:pPr>
        <w:pStyle w:val="Dotpoint1"/>
      </w:pPr>
      <w:r w:rsidRPr="006265AF">
        <w:rPr>
          <w:b/>
        </w:rPr>
        <w:t>Digital skills plugging</w:t>
      </w:r>
      <w:r w:rsidRPr="006265AF">
        <w:t>: Australian enterprises need to step up the pace of digital skills acquisition. There are a number of options including partnering with niche digital technology firms, dedicating sufficient budget towards the development of digital skills, and scaling up the innovative recruitment ways to gaining digital skills.</w:t>
      </w:r>
    </w:p>
    <w:p w14:paraId="6DD44B69" w14:textId="77777777" w:rsidR="00C83F09" w:rsidRPr="006265AF" w:rsidRDefault="00C83F09" w:rsidP="00C83F09">
      <w:pPr>
        <w:spacing w:before="0" w:line="240" w:lineRule="auto"/>
      </w:pPr>
      <w:bookmarkStart w:id="117" w:name="_Toc513630212"/>
    </w:p>
    <w:p w14:paraId="20A38392" w14:textId="77777777" w:rsidR="00C83F09" w:rsidRPr="006265AF" w:rsidRDefault="00C83F09" w:rsidP="00C83F09">
      <w:pPr>
        <w:spacing w:before="0" w:line="240" w:lineRule="auto"/>
        <w:rPr>
          <w:rFonts w:ascii="Arial" w:hAnsi="Arial"/>
          <w:b/>
          <w:sz w:val="17"/>
        </w:rPr>
      </w:pPr>
      <w:r w:rsidRPr="006265AF">
        <w:br w:type="page"/>
      </w:r>
    </w:p>
    <w:p w14:paraId="3BFB303C" w14:textId="32CBCF32" w:rsidR="00C83F09" w:rsidRPr="006265AF" w:rsidRDefault="00C83F09" w:rsidP="003010AA">
      <w:pPr>
        <w:pStyle w:val="tabletitle"/>
      </w:pPr>
      <w:bookmarkStart w:id="118" w:name="_Toc526518949"/>
      <w:r w:rsidRPr="006265AF">
        <w:lastRenderedPageBreak/>
        <w:t xml:space="preserve">Table </w:t>
      </w:r>
      <w:r w:rsidR="00FC521B" w:rsidRPr="006265AF">
        <w:t xml:space="preserve">8 </w:t>
      </w:r>
      <w:r w:rsidR="00F776AB">
        <w:tab/>
      </w:r>
      <w:r w:rsidRPr="006265AF">
        <w:t>Digital skills development self-assessment</w:t>
      </w:r>
      <w:bookmarkEnd w:id="118"/>
      <w:r w:rsidRPr="006265AF">
        <w:t xml:space="preserve"> </w:t>
      </w:r>
      <w:bookmarkEnd w:id="117"/>
    </w:p>
    <w:tbl>
      <w:tblPr>
        <w:tblStyle w:val="TableGrid"/>
        <w:tblpPr w:leftFromText="180" w:rightFromText="180" w:vertAnchor="text" w:horzAnchor="margin" w:tblpY="150"/>
        <w:tblW w:w="8358" w:type="dxa"/>
        <w:tblLook w:val="04A0" w:firstRow="1" w:lastRow="0" w:firstColumn="1" w:lastColumn="0" w:noHBand="0" w:noVBand="1"/>
      </w:tblPr>
      <w:tblGrid>
        <w:gridCol w:w="1207"/>
        <w:gridCol w:w="1907"/>
        <w:gridCol w:w="1335"/>
        <w:gridCol w:w="1299"/>
        <w:gridCol w:w="2610"/>
      </w:tblGrid>
      <w:tr w:rsidR="00C83F09" w:rsidRPr="006265AF" w14:paraId="3064D1DE" w14:textId="77777777" w:rsidTr="00F776AB">
        <w:trPr>
          <w:trHeight w:val="1548"/>
        </w:trPr>
        <w:tc>
          <w:tcPr>
            <w:tcW w:w="1207" w:type="dxa"/>
          </w:tcPr>
          <w:p w14:paraId="2E76507B" w14:textId="77777777" w:rsidR="00C83F09" w:rsidRPr="006265AF" w:rsidRDefault="00C83F09" w:rsidP="00C83F09">
            <w:pPr>
              <w:pStyle w:val="Tablehead1"/>
            </w:pPr>
            <w:r w:rsidRPr="006265AF">
              <w:t>Focus Area</w:t>
            </w:r>
          </w:p>
        </w:tc>
        <w:tc>
          <w:tcPr>
            <w:tcW w:w="1907" w:type="dxa"/>
          </w:tcPr>
          <w:p w14:paraId="0BFA3AA1" w14:textId="77777777" w:rsidR="00C83F09" w:rsidRPr="006265AF" w:rsidRDefault="00C83F09" w:rsidP="00C83F09">
            <w:pPr>
              <w:pStyle w:val="Tablehead1"/>
            </w:pPr>
            <w:r w:rsidRPr="006265AF">
              <w:t>For each answer record a score between 1 and 5 (1=Strongly Disagree, 3=Neutral and 5= Strongly agree)</w:t>
            </w:r>
          </w:p>
        </w:tc>
        <w:tc>
          <w:tcPr>
            <w:tcW w:w="1335" w:type="dxa"/>
          </w:tcPr>
          <w:p w14:paraId="19A7F1F5" w14:textId="77777777" w:rsidR="00C83F09" w:rsidRPr="006265AF" w:rsidRDefault="00C83F09" w:rsidP="00C83F09">
            <w:pPr>
              <w:pStyle w:val="Tablehead1"/>
            </w:pPr>
            <w:r w:rsidRPr="006265AF">
              <w:t>Possible score</w:t>
            </w:r>
          </w:p>
        </w:tc>
        <w:tc>
          <w:tcPr>
            <w:tcW w:w="1299" w:type="dxa"/>
          </w:tcPr>
          <w:p w14:paraId="5AF9F1B5" w14:textId="45958F53" w:rsidR="00C83F09" w:rsidRPr="006265AF" w:rsidRDefault="00C83F09" w:rsidP="00C83F09">
            <w:pPr>
              <w:pStyle w:val="Tablehead1"/>
            </w:pPr>
            <w:r w:rsidRPr="006265AF">
              <w:t>Australia score (n</w:t>
            </w:r>
            <w:r w:rsidR="00C86E21" w:rsidRPr="006265AF">
              <w:t xml:space="preserve"> </w:t>
            </w:r>
            <w:r w:rsidRPr="006265AF">
              <w:t>=</w:t>
            </w:r>
            <w:r w:rsidR="00C86E21" w:rsidRPr="006265AF">
              <w:t xml:space="preserve"> </w:t>
            </w:r>
            <w:r w:rsidRPr="006265AF">
              <w:t>273)</w:t>
            </w:r>
          </w:p>
        </w:tc>
        <w:tc>
          <w:tcPr>
            <w:tcW w:w="2610" w:type="dxa"/>
          </w:tcPr>
          <w:p w14:paraId="41BAA550" w14:textId="77777777" w:rsidR="00C83F09" w:rsidRPr="006265AF" w:rsidRDefault="00C83F09" w:rsidP="00C83F09">
            <w:pPr>
              <w:pStyle w:val="Tablehead1"/>
            </w:pPr>
            <w:r w:rsidRPr="006265AF">
              <w:t>Benchmark (adapted from Capgemini (2013, p 10)/ Australian performance in bold and italic</w:t>
            </w:r>
          </w:p>
        </w:tc>
      </w:tr>
      <w:tr w:rsidR="00C83F09" w:rsidRPr="006265AF" w14:paraId="18EE883F" w14:textId="77777777" w:rsidTr="00F776AB">
        <w:trPr>
          <w:trHeight w:val="2692"/>
        </w:trPr>
        <w:tc>
          <w:tcPr>
            <w:tcW w:w="1207" w:type="dxa"/>
          </w:tcPr>
          <w:p w14:paraId="26D40964" w14:textId="77777777" w:rsidR="00C83F09" w:rsidRPr="006265AF" w:rsidRDefault="00C83F09" w:rsidP="00C83F09">
            <w:pPr>
              <w:pStyle w:val="Tabletext"/>
            </w:pPr>
            <w:r w:rsidRPr="006265AF">
              <w:t>Digital skills vision</w:t>
            </w:r>
          </w:p>
        </w:tc>
        <w:tc>
          <w:tcPr>
            <w:tcW w:w="1907" w:type="dxa"/>
          </w:tcPr>
          <w:p w14:paraId="2F790FB4" w14:textId="77777777" w:rsidR="00C83F09" w:rsidRPr="006265AF" w:rsidRDefault="00C83F09" w:rsidP="00C83F09">
            <w:pPr>
              <w:pStyle w:val="Tabletext"/>
            </w:pPr>
            <w:r w:rsidRPr="006265AF">
              <w:t>We include digital skills as a key component in our workforce plan</w:t>
            </w:r>
          </w:p>
          <w:p w14:paraId="525C4614" w14:textId="77777777" w:rsidR="00C83F09" w:rsidRPr="006265AF" w:rsidRDefault="00C83F09" w:rsidP="00C83F09">
            <w:pPr>
              <w:pStyle w:val="Tabletext"/>
              <w:rPr>
                <w:sz w:val="10"/>
                <w:szCs w:val="10"/>
              </w:rPr>
            </w:pPr>
          </w:p>
          <w:p w14:paraId="38F9575D" w14:textId="77777777" w:rsidR="00C83F09" w:rsidRPr="006265AF" w:rsidRDefault="00C83F09" w:rsidP="00C83F09">
            <w:pPr>
              <w:pStyle w:val="Tabletext"/>
            </w:pPr>
            <w:r w:rsidRPr="006265AF">
              <w:t>We have committed leadership at the top for driving digital skills</w:t>
            </w:r>
          </w:p>
          <w:p w14:paraId="50996C6B" w14:textId="77777777" w:rsidR="00C83F09" w:rsidRPr="006265AF" w:rsidRDefault="00C83F09" w:rsidP="00C83F09">
            <w:pPr>
              <w:pStyle w:val="Tabletext"/>
              <w:rPr>
                <w:sz w:val="10"/>
                <w:szCs w:val="10"/>
              </w:rPr>
            </w:pPr>
          </w:p>
          <w:p w14:paraId="28E11259" w14:textId="77777777" w:rsidR="00C83F09" w:rsidRPr="006265AF" w:rsidRDefault="00C83F09" w:rsidP="00C83F09">
            <w:pPr>
              <w:pStyle w:val="Tabletext"/>
            </w:pPr>
            <w:r w:rsidRPr="006265AF">
              <w:t>We have a clear vision of the skills we need in order to meet our larger digital transformation goals</w:t>
            </w:r>
          </w:p>
        </w:tc>
        <w:tc>
          <w:tcPr>
            <w:tcW w:w="1335" w:type="dxa"/>
          </w:tcPr>
          <w:p w14:paraId="5D89B320" w14:textId="77777777" w:rsidR="00C83F09" w:rsidRPr="006265AF" w:rsidRDefault="00C83F09" w:rsidP="00C83F09">
            <w:pPr>
              <w:pStyle w:val="Tabletext"/>
            </w:pPr>
            <w:r w:rsidRPr="006265AF">
              <w:t>0-15</w:t>
            </w:r>
          </w:p>
        </w:tc>
        <w:tc>
          <w:tcPr>
            <w:tcW w:w="1299" w:type="dxa"/>
          </w:tcPr>
          <w:p w14:paraId="06A9C7D1" w14:textId="77777777" w:rsidR="00C83F09" w:rsidRPr="006265AF" w:rsidRDefault="00C83F09" w:rsidP="00C83F09">
            <w:pPr>
              <w:pStyle w:val="Tabletext"/>
            </w:pPr>
            <w:r w:rsidRPr="006265AF">
              <w:t>10.0</w:t>
            </w:r>
          </w:p>
        </w:tc>
        <w:tc>
          <w:tcPr>
            <w:tcW w:w="2610" w:type="dxa"/>
          </w:tcPr>
          <w:p w14:paraId="3A6353B3" w14:textId="77777777" w:rsidR="00C83F09" w:rsidRPr="006265AF" w:rsidRDefault="00C83F09" w:rsidP="00C83F09">
            <w:pPr>
              <w:pStyle w:val="Tabletext"/>
            </w:pPr>
            <w:r w:rsidRPr="006265AF">
              <w:sym w:font="Wingdings" w:char="F09F"/>
            </w:r>
            <w:r w:rsidRPr="006265AF">
              <w:t xml:space="preserve"> &gt; 13 Leadership has a strong vision on digital skills </w:t>
            </w:r>
          </w:p>
          <w:p w14:paraId="0F8ECB67" w14:textId="77777777" w:rsidR="00C83F09" w:rsidRPr="006265AF" w:rsidRDefault="00C83F09" w:rsidP="00C83F09">
            <w:pPr>
              <w:pStyle w:val="Tabletext"/>
            </w:pPr>
          </w:p>
          <w:p w14:paraId="741DEBEE" w14:textId="77777777" w:rsidR="00C83F09" w:rsidRPr="006265AF" w:rsidRDefault="00C83F09" w:rsidP="00C83F09">
            <w:pPr>
              <w:pStyle w:val="Tabletext"/>
            </w:pPr>
            <w:r w:rsidRPr="006265AF">
              <w:sym w:font="Wingdings" w:char="F09F"/>
            </w:r>
            <w:r w:rsidRPr="006265AF">
              <w:t xml:space="preserve"> 11 &lt; X &lt; 13 Top management has to be sensitized on the need for a top-down approach</w:t>
            </w:r>
          </w:p>
          <w:p w14:paraId="3AF10E89" w14:textId="77777777" w:rsidR="00C83F09" w:rsidRPr="006265AF" w:rsidRDefault="00C83F09" w:rsidP="00C83F09">
            <w:pPr>
              <w:pStyle w:val="Tabletext"/>
            </w:pPr>
          </w:p>
          <w:p w14:paraId="4CC76806" w14:textId="77777777" w:rsidR="00C83F09" w:rsidRPr="006265AF" w:rsidRDefault="00C83F09" w:rsidP="00C83F09">
            <w:pPr>
              <w:pStyle w:val="Tabletext"/>
              <w:rPr>
                <w:b/>
                <w:i/>
              </w:rPr>
            </w:pPr>
            <w:r w:rsidRPr="00647D01">
              <w:sym w:font="Wingdings" w:char="F09F"/>
            </w:r>
            <w:r w:rsidRPr="00647D01">
              <w:t xml:space="preserve"> </w:t>
            </w:r>
            <w:r w:rsidRPr="00647D01">
              <w:rPr>
                <w:b/>
                <w:i/>
              </w:rPr>
              <w:t>&lt;11 A passion for digital needs to be injected at the very top of the enterprise</w:t>
            </w:r>
          </w:p>
        </w:tc>
      </w:tr>
      <w:tr w:rsidR="00C83F09" w:rsidRPr="006265AF" w14:paraId="3E260718" w14:textId="77777777" w:rsidTr="00F776AB">
        <w:trPr>
          <w:trHeight w:val="625"/>
        </w:trPr>
        <w:tc>
          <w:tcPr>
            <w:tcW w:w="1207" w:type="dxa"/>
          </w:tcPr>
          <w:p w14:paraId="11ED991A" w14:textId="77777777" w:rsidR="00C83F09" w:rsidRPr="006265AF" w:rsidRDefault="00C83F09" w:rsidP="00C83F09">
            <w:pPr>
              <w:pStyle w:val="Tabletext"/>
            </w:pPr>
            <w:r w:rsidRPr="006265AF">
              <w:t>Digital skills as is assessment</w:t>
            </w:r>
          </w:p>
        </w:tc>
        <w:tc>
          <w:tcPr>
            <w:tcW w:w="1907" w:type="dxa"/>
          </w:tcPr>
          <w:p w14:paraId="63174778" w14:textId="77777777" w:rsidR="00C83F09" w:rsidRPr="006265AF" w:rsidRDefault="00C83F09" w:rsidP="00C83F09">
            <w:pPr>
              <w:pStyle w:val="Tabletext"/>
            </w:pPr>
            <w:r w:rsidRPr="006265AF">
              <w:t>We have the requisite digital skills in-house to successfully drive digital transformation</w:t>
            </w:r>
          </w:p>
          <w:p w14:paraId="0F1DBC4F" w14:textId="77777777" w:rsidR="00C83F09" w:rsidRPr="006265AF" w:rsidRDefault="00C83F09" w:rsidP="00C83F09">
            <w:pPr>
              <w:pStyle w:val="Tabletext"/>
              <w:rPr>
                <w:sz w:val="10"/>
                <w:szCs w:val="10"/>
              </w:rPr>
            </w:pPr>
          </w:p>
          <w:p w14:paraId="02CDE3E4" w14:textId="77777777" w:rsidR="00C83F09" w:rsidRPr="006265AF" w:rsidRDefault="00C83F09" w:rsidP="00C83F09">
            <w:pPr>
              <w:pStyle w:val="Tabletext"/>
            </w:pPr>
            <w:r w:rsidRPr="006265AF">
              <w:t>We have a clear view of the type of employees and their digital persona (which employee has what type of digital skill?)</w:t>
            </w:r>
          </w:p>
        </w:tc>
        <w:tc>
          <w:tcPr>
            <w:tcW w:w="1335" w:type="dxa"/>
          </w:tcPr>
          <w:p w14:paraId="2FAC565B" w14:textId="77777777" w:rsidR="00C83F09" w:rsidRPr="006265AF" w:rsidRDefault="00C83F09" w:rsidP="00C83F09">
            <w:pPr>
              <w:pStyle w:val="Tabletext"/>
            </w:pPr>
            <w:r w:rsidRPr="006265AF">
              <w:t>0 - 10</w:t>
            </w:r>
          </w:p>
        </w:tc>
        <w:tc>
          <w:tcPr>
            <w:tcW w:w="1299" w:type="dxa"/>
          </w:tcPr>
          <w:p w14:paraId="4354D7CF" w14:textId="28E80787" w:rsidR="00AA3EE1" w:rsidRPr="006265AF" w:rsidRDefault="00AA3EE1" w:rsidP="00C83F09">
            <w:pPr>
              <w:pStyle w:val="Tabletext"/>
            </w:pPr>
            <w:r w:rsidRPr="006265AF">
              <w:t xml:space="preserve">6.5 </w:t>
            </w:r>
          </w:p>
          <w:p w14:paraId="0179A134" w14:textId="705B2E1E" w:rsidR="00C83F09" w:rsidRPr="006265AF" w:rsidRDefault="00C83F09" w:rsidP="00C83F09">
            <w:pPr>
              <w:pStyle w:val="Tabletext"/>
            </w:pPr>
          </w:p>
        </w:tc>
        <w:tc>
          <w:tcPr>
            <w:tcW w:w="2610" w:type="dxa"/>
          </w:tcPr>
          <w:p w14:paraId="3229FE97" w14:textId="77777777" w:rsidR="00C83F09" w:rsidRPr="006265AF" w:rsidRDefault="00C83F09" w:rsidP="00C83F09">
            <w:pPr>
              <w:pStyle w:val="Tabletext"/>
            </w:pPr>
            <w:r w:rsidRPr="006265AF">
              <w:sym w:font="Wingdings" w:char="F09F"/>
            </w:r>
            <w:r w:rsidRPr="006265AF">
              <w:t xml:space="preserve"> &gt; 8 Enterprise knows where it stands and what skills it has in-house</w:t>
            </w:r>
          </w:p>
          <w:p w14:paraId="1018B144" w14:textId="77777777" w:rsidR="00C83F09" w:rsidRPr="006265AF" w:rsidRDefault="00C83F09" w:rsidP="00C83F09">
            <w:pPr>
              <w:pStyle w:val="Tabletext"/>
            </w:pPr>
          </w:p>
          <w:p w14:paraId="1E55247B" w14:textId="77777777" w:rsidR="00C83F09" w:rsidRPr="006265AF" w:rsidRDefault="00C83F09" w:rsidP="00C83F09">
            <w:pPr>
              <w:pStyle w:val="Tabletext"/>
            </w:pPr>
            <w:r w:rsidRPr="00647D01">
              <w:sym w:font="Wingdings" w:char="F09F"/>
            </w:r>
            <w:r w:rsidRPr="00647D01">
              <w:t xml:space="preserve"> </w:t>
            </w:r>
            <w:r w:rsidRPr="00647D01">
              <w:rPr>
                <w:b/>
                <w:i/>
              </w:rPr>
              <w:t>6 &lt; X &lt; 8 Enterprise has pockets of digital skills in the targeted areas</w:t>
            </w:r>
          </w:p>
          <w:p w14:paraId="4365494E" w14:textId="77777777" w:rsidR="00C83F09" w:rsidRPr="006265AF" w:rsidRDefault="00C83F09" w:rsidP="00C83F09">
            <w:pPr>
              <w:pStyle w:val="Tabletext"/>
              <w:rPr>
                <w:b/>
                <w:i/>
              </w:rPr>
            </w:pPr>
          </w:p>
          <w:p w14:paraId="1FBA0387" w14:textId="77777777" w:rsidR="00C83F09" w:rsidRPr="006265AF" w:rsidRDefault="00C83F09" w:rsidP="00C83F09">
            <w:pPr>
              <w:pStyle w:val="Tabletext"/>
            </w:pPr>
            <w:r w:rsidRPr="006265AF">
              <w:sym w:font="Wingdings" w:char="F09F"/>
            </w:r>
            <w:r w:rsidRPr="006265AF">
              <w:t xml:space="preserve"> &lt; 6 initiate digital skills analysis of existing employees</w:t>
            </w:r>
          </w:p>
        </w:tc>
      </w:tr>
      <w:tr w:rsidR="00C83F09" w:rsidRPr="006265AF" w14:paraId="35296D58" w14:textId="77777777" w:rsidTr="00F776AB">
        <w:trPr>
          <w:trHeight w:val="625"/>
        </w:trPr>
        <w:tc>
          <w:tcPr>
            <w:tcW w:w="1207" w:type="dxa"/>
          </w:tcPr>
          <w:p w14:paraId="53EAEE46" w14:textId="77777777" w:rsidR="00C83F09" w:rsidRPr="006265AF" w:rsidRDefault="00C83F09" w:rsidP="00C83F09">
            <w:pPr>
              <w:pStyle w:val="Tabletext"/>
            </w:pPr>
            <w:r w:rsidRPr="006265AF">
              <w:t>Digital skills investment</w:t>
            </w:r>
          </w:p>
        </w:tc>
        <w:tc>
          <w:tcPr>
            <w:tcW w:w="1907" w:type="dxa"/>
          </w:tcPr>
          <w:p w14:paraId="76C3C300" w14:textId="77777777" w:rsidR="00C83F09" w:rsidRPr="006265AF" w:rsidRDefault="00C83F09" w:rsidP="00C83F09">
            <w:pPr>
              <w:pStyle w:val="Tabletext"/>
            </w:pPr>
            <w:r w:rsidRPr="006265AF">
              <w:t>We have a strong program of investment in digital skills development</w:t>
            </w:r>
          </w:p>
          <w:p w14:paraId="4F1CD375" w14:textId="77777777" w:rsidR="00C83F09" w:rsidRPr="006265AF" w:rsidRDefault="00C83F09" w:rsidP="00C83F09">
            <w:pPr>
              <w:pStyle w:val="Tabletext"/>
              <w:rPr>
                <w:sz w:val="10"/>
                <w:szCs w:val="10"/>
              </w:rPr>
            </w:pPr>
          </w:p>
          <w:p w14:paraId="1FE8FE1B" w14:textId="77777777" w:rsidR="00C83F09" w:rsidRPr="006265AF" w:rsidRDefault="00C83F09" w:rsidP="00C83F09">
            <w:pPr>
              <w:pStyle w:val="Tabletext"/>
            </w:pPr>
            <w:r w:rsidRPr="006265AF">
              <w:t>We have a process to periodically identify key digital skills areas, in line with the pace of technology development</w:t>
            </w:r>
          </w:p>
        </w:tc>
        <w:tc>
          <w:tcPr>
            <w:tcW w:w="1335" w:type="dxa"/>
          </w:tcPr>
          <w:p w14:paraId="48691A0A" w14:textId="3AA8E548" w:rsidR="00C83F09" w:rsidRPr="006265AF" w:rsidRDefault="00AA3EE1" w:rsidP="00C83F09">
            <w:pPr>
              <w:pStyle w:val="Tabletext"/>
            </w:pPr>
            <w:r w:rsidRPr="006265AF">
              <w:t>0</w:t>
            </w:r>
            <w:r w:rsidR="00C83F09" w:rsidRPr="006265AF">
              <w:t>- 10</w:t>
            </w:r>
          </w:p>
        </w:tc>
        <w:tc>
          <w:tcPr>
            <w:tcW w:w="1299" w:type="dxa"/>
          </w:tcPr>
          <w:p w14:paraId="0318CF5F" w14:textId="77777777" w:rsidR="00C83F09" w:rsidRPr="006265AF" w:rsidRDefault="00C83F09" w:rsidP="00C83F09">
            <w:pPr>
              <w:pStyle w:val="Tabletext"/>
            </w:pPr>
            <w:r w:rsidRPr="006265AF">
              <w:t>6.3</w:t>
            </w:r>
          </w:p>
        </w:tc>
        <w:tc>
          <w:tcPr>
            <w:tcW w:w="2610" w:type="dxa"/>
          </w:tcPr>
          <w:p w14:paraId="69D82BE7" w14:textId="77777777" w:rsidR="00C83F09" w:rsidRPr="006265AF" w:rsidRDefault="00C83F09" w:rsidP="00C83F09">
            <w:pPr>
              <w:pStyle w:val="Tabletext"/>
            </w:pPr>
            <w:r w:rsidRPr="006265AF">
              <w:sym w:font="Wingdings" w:char="F09F"/>
            </w:r>
            <w:r w:rsidRPr="006265AF">
              <w:t xml:space="preserve"> &gt;8 Enterprise has recognised and initiated actions for developing skills</w:t>
            </w:r>
          </w:p>
          <w:p w14:paraId="25192632" w14:textId="77777777" w:rsidR="00C83F09" w:rsidRPr="006265AF" w:rsidRDefault="00C83F09" w:rsidP="00C83F09">
            <w:pPr>
              <w:pStyle w:val="Tabletext"/>
            </w:pPr>
          </w:p>
          <w:p w14:paraId="50DB1E82" w14:textId="77777777" w:rsidR="00C83F09" w:rsidRPr="006265AF" w:rsidRDefault="00C83F09" w:rsidP="00C83F09">
            <w:pPr>
              <w:pStyle w:val="Tabletext"/>
            </w:pPr>
            <w:r w:rsidRPr="00647D01">
              <w:sym w:font="Wingdings" w:char="F09F"/>
            </w:r>
            <w:r w:rsidRPr="00647D01">
              <w:t xml:space="preserve"> </w:t>
            </w:r>
            <w:r w:rsidRPr="00647D01">
              <w:rPr>
                <w:b/>
                <w:i/>
              </w:rPr>
              <w:t xml:space="preserve">6&lt;X&lt;8 Identify areas that need specific attention of leadership focus </w:t>
            </w:r>
          </w:p>
          <w:p w14:paraId="012E52F9" w14:textId="77777777" w:rsidR="00C83F09" w:rsidRPr="006265AF" w:rsidRDefault="00C83F09" w:rsidP="00C83F09">
            <w:pPr>
              <w:pStyle w:val="Tabletext"/>
              <w:rPr>
                <w:b/>
                <w:i/>
              </w:rPr>
            </w:pPr>
          </w:p>
          <w:p w14:paraId="6931C397" w14:textId="77777777" w:rsidR="00C83F09" w:rsidRPr="006265AF" w:rsidRDefault="00C83F09" w:rsidP="00C83F09">
            <w:pPr>
              <w:pStyle w:val="Tabletext"/>
            </w:pPr>
            <w:r w:rsidRPr="006265AF">
              <w:sym w:font="Wingdings" w:char="F09F"/>
            </w:r>
            <w:r w:rsidRPr="006265AF">
              <w:t xml:space="preserve"> &lt;6 Need to actively consider impact and role of digital skills on your organisation</w:t>
            </w:r>
          </w:p>
        </w:tc>
      </w:tr>
      <w:tr w:rsidR="00C83F09" w:rsidRPr="006265AF" w14:paraId="2D14F185" w14:textId="77777777" w:rsidTr="00F776AB">
        <w:trPr>
          <w:trHeight w:val="416"/>
        </w:trPr>
        <w:tc>
          <w:tcPr>
            <w:tcW w:w="1207" w:type="dxa"/>
          </w:tcPr>
          <w:p w14:paraId="1154A715" w14:textId="77777777" w:rsidR="00C83F09" w:rsidRPr="006265AF" w:rsidRDefault="00C83F09" w:rsidP="00C83F09">
            <w:pPr>
              <w:pStyle w:val="Tabletext"/>
            </w:pPr>
            <w:r w:rsidRPr="006265AF">
              <w:t>Digital skills plugging</w:t>
            </w:r>
          </w:p>
        </w:tc>
        <w:tc>
          <w:tcPr>
            <w:tcW w:w="1907" w:type="dxa"/>
          </w:tcPr>
          <w:p w14:paraId="779A897F" w14:textId="77777777" w:rsidR="00C83F09" w:rsidRPr="006265AF" w:rsidRDefault="00C83F09" w:rsidP="00C83F09">
            <w:pPr>
              <w:pStyle w:val="Tabletext"/>
            </w:pPr>
            <w:r w:rsidRPr="006265AF">
              <w:t xml:space="preserve">We are comfortable with the pace of our training programs on digital skills </w:t>
            </w:r>
          </w:p>
          <w:p w14:paraId="7E99C82A" w14:textId="77777777" w:rsidR="00C83F09" w:rsidRPr="006265AF" w:rsidRDefault="00C83F09" w:rsidP="00C83F09">
            <w:pPr>
              <w:pStyle w:val="Tabletext"/>
              <w:rPr>
                <w:sz w:val="10"/>
                <w:szCs w:val="10"/>
              </w:rPr>
            </w:pPr>
          </w:p>
          <w:p w14:paraId="6CA0FD59" w14:textId="77777777" w:rsidR="00C83F09" w:rsidRPr="006265AF" w:rsidRDefault="00C83F09" w:rsidP="00C83F09">
            <w:pPr>
              <w:pStyle w:val="Tabletext"/>
            </w:pPr>
            <w:r w:rsidRPr="006265AF">
              <w:t>We have partnered with some of the best niche digital technology firms</w:t>
            </w:r>
          </w:p>
          <w:p w14:paraId="7724368A" w14:textId="77777777" w:rsidR="00C83F09" w:rsidRPr="006265AF" w:rsidRDefault="00C83F09" w:rsidP="00C83F09">
            <w:pPr>
              <w:pStyle w:val="Tabletext"/>
              <w:rPr>
                <w:sz w:val="10"/>
                <w:szCs w:val="10"/>
              </w:rPr>
            </w:pPr>
          </w:p>
          <w:p w14:paraId="434D4C09" w14:textId="77777777" w:rsidR="00C83F09" w:rsidRPr="006265AF" w:rsidRDefault="00C83F09" w:rsidP="00C83F09">
            <w:pPr>
              <w:pStyle w:val="Tabletext"/>
            </w:pPr>
            <w:r w:rsidRPr="006265AF">
              <w:t>We have a dedicated and sufficient budget towards the development of digital skills</w:t>
            </w:r>
          </w:p>
          <w:p w14:paraId="076AD183" w14:textId="77777777" w:rsidR="00C83F09" w:rsidRPr="006265AF" w:rsidRDefault="00C83F09" w:rsidP="00C83F09">
            <w:pPr>
              <w:pStyle w:val="Tabletext"/>
            </w:pPr>
            <w:r w:rsidRPr="006265AF">
              <w:t>We are using innovative recruitment ways as an effective way to develop digital skills</w:t>
            </w:r>
          </w:p>
          <w:p w14:paraId="27F432B5" w14:textId="77777777" w:rsidR="00C83F09" w:rsidRPr="006265AF" w:rsidRDefault="00C83F09" w:rsidP="00C83F09">
            <w:pPr>
              <w:pStyle w:val="Tabletext"/>
              <w:rPr>
                <w:sz w:val="10"/>
                <w:szCs w:val="10"/>
              </w:rPr>
            </w:pPr>
          </w:p>
          <w:p w14:paraId="5E4A125C" w14:textId="77777777" w:rsidR="00C83F09" w:rsidRPr="006265AF" w:rsidRDefault="00C83F09" w:rsidP="00C83F09">
            <w:pPr>
              <w:pStyle w:val="Tabletext"/>
            </w:pPr>
            <w:r w:rsidRPr="006265AF">
              <w:t>We are innovating in our approach to gaining digital skills (incubators/usage of expert networks)</w:t>
            </w:r>
          </w:p>
        </w:tc>
        <w:tc>
          <w:tcPr>
            <w:tcW w:w="1335" w:type="dxa"/>
          </w:tcPr>
          <w:p w14:paraId="5AAF2DA2" w14:textId="77777777" w:rsidR="00C83F09" w:rsidRPr="006265AF" w:rsidRDefault="00C83F09" w:rsidP="00C83F09">
            <w:pPr>
              <w:pStyle w:val="Tabletext"/>
            </w:pPr>
            <w:r w:rsidRPr="006265AF">
              <w:rPr>
                <w:sz w:val="18"/>
                <w:szCs w:val="18"/>
              </w:rPr>
              <w:t>0-25</w:t>
            </w:r>
          </w:p>
        </w:tc>
        <w:tc>
          <w:tcPr>
            <w:tcW w:w="1299" w:type="dxa"/>
          </w:tcPr>
          <w:p w14:paraId="0D76945E" w14:textId="77777777" w:rsidR="00C83F09" w:rsidRPr="006265AF" w:rsidRDefault="00C83F09" w:rsidP="00C83F09">
            <w:pPr>
              <w:pStyle w:val="Tabletext"/>
            </w:pPr>
            <w:r w:rsidRPr="006265AF">
              <w:rPr>
                <w:sz w:val="18"/>
                <w:szCs w:val="18"/>
              </w:rPr>
              <w:t>15.4</w:t>
            </w:r>
          </w:p>
        </w:tc>
        <w:tc>
          <w:tcPr>
            <w:tcW w:w="2610" w:type="dxa"/>
          </w:tcPr>
          <w:p w14:paraId="19269EEF" w14:textId="77777777" w:rsidR="00C83F09" w:rsidRPr="006265AF" w:rsidRDefault="00C83F09" w:rsidP="00C83F09">
            <w:pPr>
              <w:pStyle w:val="Tabletext"/>
            </w:pPr>
            <w:r w:rsidRPr="006265AF">
              <w:sym w:font="Wingdings" w:char="F09F"/>
            </w:r>
            <w:r w:rsidRPr="006265AF">
              <w:t xml:space="preserve"> &gt;20 Enterprise is on the right track to acquiring digital skills</w:t>
            </w:r>
          </w:p>
          <w:p w14:paraId="79AC06EB" w14:textId="77777777" w:rsidR="00C83F09" w:rsidRPr="006265AF" w:rsidRDefault="00C83F09" w:rsidP="00C83F09">
            <w:pPr>
              <w:pStyle w:val="Tabletext"/>
            </w:pPr>
          </w:p>
          <w:p w14:paraId="57926C3E" w14:textId="77777777" w:rsidR="00C83F09" w:rsidRPr="006265AF" w:rsidRDefault="00C83F09" w:rsidP="00C83F09">
            <w:pPr>
              <w:pStyle w:val="Tabletext"/>
            </w:pPr>
            <w:r w:rsidRPr="006265AF">
              <w:sym w:font="Wingdings" w:char="F09F"/>
            </w:r>
            <w:r w:rsidRPr="006265AF">
              <w:t xml:space="preserve"> 16&lt;X&lt;20 Enterprise needs to ensure to spread its best practices across all areas of digital skills</w:t>
            </w:r>
          </w:p>
          <w:p w14:paraId="274F5E91" w14:textId="77777777" w:rsidR="00C83F09" w:rsidRPr="006265AF" w:rsidRDefault="00C83F09" w:rsidP="00C83F09">
            <w:pPr>
              <w:pStyle w:val="Tabletext"/>
            </w:pPr>
          </w:p>
          <w:p w14:paraId="2AEBA490" w14:textId="77777777" w:rsidR="00C83F09" w:rsidRPr="006265AF" w:rsidRDefault="00C83F09" w:rsidP="00C83F09">
            <w:pPr>
              <w:pStyle w:val="Tabletext"/>
              <w:rPr>
                <w:b/>
                <w:i/>
              </w:rPr>
            </w:pPr>
            <w:r w:rsidRPr="00647D01">
              <w:rPr>
                <w:b/>
                <w:i/>
              </w:rPr>
              <w:sym w:font="Wingdings" w:char="F09F"/>
            </w:r>
            <w:r w:rsidRPr="00647D01">
              <w:rPr>
                <w:b/>
                <w:i/>
              </w:rPr>
              <w:t xml:space="preserve"> &lt;16 Enterprise need to step up the pace of digital skills acquisition</w:t>
            </w:r>
          </w:p>
        </w:tc>
      </w:tr>
    </w:tbl>
    <w:p w14:paraId="7BB0D8B2" w14:textId="77777777" w:rsidR="003010AA" w:rsidRPr="006265AF" w:rsidRDefault="003010AA" w:rsidP="00647D01">
      <w:pPr>
        <w:pStyle w:val="tabletitle"/>
        <w:spacing w:before="0" w:after="0"/>
        <w:ind w:left="0" w:firstLine="0"/>
        <w:rPr>
          <w:rFonts w:ascii="Trebuchet MS" w:hAnsi="Trebuchet MS"/>
          <w:b w:val="0"/>
          <w:sz w:val="19"/>
          <w:szCs w:val="19"/>
        </w:rPr>
      </w:pPr>
      <w:bookmarkStart w:id="119" w:name="_Toc513630213"/>
    </w:p>
    <w:p w14:paraId="1948F63D" w14:textId="2982869D" w:rsidR="0033451B" w:rsidRPr="00AE47EA" w:rsidRDefault="00FC521B" w:rsidP="00AE47EA">
      <w:pPr>
        <w:pStyle w:val="Text"/>
      </w:pPr>
      <w:r w:rsidRPr="00AE47EA">
        <w:lastRenderedPageBreak/>
        <w:t xml:space="preserve">There are significant differences between large and small to medium enterprises and between the Public Administration, Defence and Safety and other industry respondents in digital skills development self-assessment scores. Overall, respondents from the Public Administration, Defence and Safety and small enterprise score their digital skills development lower than the rest of respondents. Table </w:t>
      </w:r>
      <w:r w:rsidR="009603F3">
        <w:t>9</w:t>
      </w:r>
      <w:r w:rsidRPr="00AE47EA">
        <w:t xml:space="preserve"> highlights these differences.</w:t>
      </w:r>
    </w:p>
    <w:p w14:paraId="07248E0D" w14:textId="61B0D0C3" w:rsidR="00F4196C" w:rsidRPr="006265AF" w:rsidRDefault="0033451B" w:rsidP="00647D01">
      <w:pPr>
        <w:pStyle w:val="tabletitle"/>
        <w:spacing w:before="160" w:after="120" w:line="300" w:lineRule="exact"/>
        <w:ind w:left="0" w:firstLine="0"/>
      </w:pPr>
      <w:bookmarkStart w:id="120" w:name="_Toc526518950"/>
      <w:r w:rsidRPr="006265AF">
        <w:t>Table 9 Digital skills development self-assessment scores by industry and organisation size</w:t>
      </w:r>
      <w:bookmarkEnd w:id="120"/>
    </w:p>
    <w:tbl>
      <w:tblPr>
        <w:tblW w:w="7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
        <w:gridCol w:w="992"/>
        <w:gridCol w:w="1417"/>
        <w:gridCol w:w="1701"/>
        <w:gridCol w:w="1560"/>
        <w:gridCol w:w="1701"/>
      </w:tblGrid>
      <w:tr w:rsidR="00F4196C" w:rsidRPr="006265AF" w14:paraId="3C62A3E2" w14:textId="77777777" w:rsidTr="00647D01">
        <w:trPr>
          <w:trHeight w:val="300"/>
        </w:trPr>
        <w:tc>
          <w:tcPr>
            <w:tcW w:w="534" w:type="dxa"/>
            <w:vMerge w:val="restart"/>
            <w:textDirection w:val="btLr"/>
          </w:tcPr>
          <w:p w14:paraId="2DB5D3E9" w14:textId="11668AA6" w:rsidR="00F4196C" w:rsidRPr="006265AF" w:rsidRDefault="00D66131" w:rsidP="0033451B">
            <w:pPr>
              <w:pStyle w:val="Tablehead1"/>
              <w:jc w:val="center"/>
            </w:pPr>
            <w:r w:rsidRPr="006265AF">
              <w:t>O</w:t>
            </w:r>
            <w:r w:rsidR="00F4196C" w:rsidRPr="006265AF">
              <w:t>rganisation size</w:t>
            </w:r>
          </w:p>
        </w:tc>
        <w:tc>
          <w:tcPr>
            <w:tcW w:w="992" w:type="dxa"/>
          </w:tcPr>
          <w:p w14:paraId="338F681D" w14:textId="77777777" w:rsidR="00F4196C" w:rsidRPr="006265AF" w:rsidRDefault="00F4196C" w:rsidP="0033451B">
            <w:pPr>
              <w:pStyle w:val="Tablehead1"/>
            </w:pPr>
          </w:p>
        </w:tc>
        <w:tc>
          <w:tcPr>
            <w:tcW w:w="1417" w:type="dxa"/>
          </w:tcPr>
          <w:p w14:paraId="1F99EB8A" w14:textId="77777777" w:rsidR="00F4196C" w:rsidRPr="006265AF" w:rsidRDefault="00F4196C" w:rsidP="0033451B">
            <w:pPr>
              <w:pStyle w:val="Tablehead1"/>
            </w:pPr>
            <w:r w:rsidRPr="006265AF">
              <w:t xml:space="preserve">Digital skills vision </w:t>
            </w:r>
          </w:p>
        </w:tc>
        <w:tc>
          <w:tcPr>
            <w:tcW w:w="1701" w:type="dxa"/>
          </w:tcPr>
          <w:p w14:paraId="6EEDE027" w14:textId="77777777" w:rsidR="00F4196C" w:rsidRPr="006265AF" w:rsidRDefault="00F4196C" w:rsidP="0033451B">
            <w:pPr>
              <w:pStyle w:val="Tablehead1"/>
            </w:pPr>
            <w:r w:rsidRPr="006265AF">
              <w:t xml:space="preserve">Digital skills as is assessment </w:t>
            </w:r>
          </w:p>
        </w:tc>
        <w:tc>
          <w:tcPr>
            <w:tcW w:w="1560" w:type="dxa"/>
          </w:tcPr>
          <w:p w14:paraId="36BD1BE6" w14:textId="77777777" w:rsidR="00F4196C" w:rsidRPr="006265AF" w:rsidRDefault="00F4196C" w:rsidP="0033451B">
            <w:pPr>
              <w:pStyle w:val="Tablehead1"/>
            </w:pPr>
            <w:r w:rsidRPr="006265AF">
              <w:t xml:space="preserve">Digital skills investment </w:t>
            </w:r>
          </w:p>
        </w:tc>
        <w:tc>
          <w:tcPr>
            <w:tcW w:w="1701" w:type="dxa"/>
          </w:tcPr>
          <w:p w14:paraId="0FE41768" w14:textId="77777777" w:rsidR="00F4196C" w:rsidRPr="006265AF" w:rsidRDefault="00F4196C" w:rsidP="0033451B">
            <w:pPr>
              <w:pStyle w:val="Tablehead1"/>
            </w:pPr>
            <w:r w:rsidRPr="006265AF">
              <w:t xml:space="preserve">Digital skills plugging </w:t>
            </w:r>
          </w:p>
        </w:tc>
      </w:tr>
      <w:tr w:rsidR="00F4196C" w:rsidRPr="006265AF" w14:paraId="56F677FC" w14:textId="77777777" w:rsidTr="00647D01">
        <w:trPr>
          <w:trHeight w:val="300"/>
        </w:trPr>
        <w:tc>
          <w:tcPr>
            <w:tcW w:w="534" w:type="dxa"/>
            <w:vMerge/>
          </w:tcPr>
          <w:p w14:paraId="2F35EA4C" w14:textId="77777777" w:rsidR="00F4196C" w:rsidRPr="006265AF" w:rsidRDefault="00F4196C" w:rsidP="0033451B">
            <w:pPr>
              <w:pStyle w:val="Tablehead1"/>
              <w:jc w:val="center"/>
            </w:pPr>
          </w:p>
        </w:tc>
        <w:tc>
          <w:tcPr>
            <w:tcW w:w="992" w:type="dxa"/>
          </w:tcPr>
          <w:p w14:paraId="426A2D3E" w14:textId="77777777" w:rsidR="00F4196C" w:rsidRPr="006265AF" w:rsidRDefault="00F4196C" w:rsidP="0033451B">
            <w:pPr>
              <w:pStyle w:val="Tabletext"/>
            </w:pPr>
            <w:r w:rsidRPr="006265AF">
              <w:t>Score range</w:t>
            </w:r>
          </w:p>
        </w:tc>
        <w:tc>
          <w:tcPr>
            <w:tcW w:w="1417" w:type="dxa"/>
          </w:tcPr>
          <w:p w14:paraId="7E566FDF" w14:textId="77777777" w:rsidR="00F4196C" w:rsidRPr="006265AF" w:rsidRDefault="00F4196C" w:rsidP="0033451B">
            <w:pPr>
              <w:pStyle w:val="Tabletext"/>
            </w:pPr>
            <w:r w:rsidRPr="006265AF">
              <w:t>0-15</w:t>
            </w:r>
          </w:p>
        </w:tc>
        <w:tc>
          <w:tcPr>
            <w:tcW w:w="1701" w:type="dxa"/>
          </w:tcPr>
          <w:p w14:paraId="550EC1BC" w14:textId="77777777" w:rsidR="00F4196C" w:rsidRPr="006265AF" w:rsidRDefault="00F4196C" w:rsidP="0033451B">
            <w:pPr>
              <w:pStyle w:val="Tabletext"/>
            </w:pPr>
            <w:r w:rsidRPr="006265AF">
              <w:t>0-10</w:t>
            </w:r>
          </w:p>
        </w:tc>
        <w:tc>
          <w:tcPr>
            <w:tcW w:w="1560" w:type="dxa"/>
          </w:tcPr>
          <w:p w14:paraId="322B2FBA" w14:textId="5745B902" w:rsidR="00F4196C" w:rsidRPr="006265AF" w:rsidRDefault="00FC521B" w:rsidP="0033451B">
            <w:pPr>
              <w:pStyle w:val="Tabletext"/>
            </w:pPr>
            <w:r w:rsidRPr="006265AF">
              <w:t xml:space="preserve"> 6-10</w:t>
            </w:r>
          </w:p>
        </w:tc>
        <w:tc>
          <w:tcPr>
            <w:tcW w:w="1701" w:type="dxa"/>
          </w:tcPr>
          <w:p w14:paraId="3DD2B1A9" w14:textId="28D75858" w:rsidR="00F4196C" w:rsidRPr="006265AF" w:rsidRDefault="00FC521B" w:rsidP="0033451B">
            <w:pPr>
              <w:pStyle w:val="Tabletext"/>
            </w:pPr>
            <w:r w:rsidRPr="006265AF">
              <w:t xml:space="preserve"> 0-25</w:t>
            </w:r>
          </w:p>
        </w:tc>
      </w:tr>
      <w:tr w:rsidR="00F4196C" w:rsidRPr="006265AF" w14:paraId="7A0A74A2" w14:textId="77777777" w:rsidTr="00647D01">
        <w:trPr>
          <w:trHeight w:val="300"/>
        </w:trPr>
        <w:tc>
          <w:tcPr>
            <w:tcW w:w="534" w:type="dxa"/>
            <w:vMerge/>
          </w:tcPr>
          <w:p w14:paraId="4865E559" w14:textId="77777777" w:rsidR="00F4196C" w:rsidRPr="006265AF" w:rsidRDefault="00F4196C" w:rsidP="0033451B">
            <w:pPr>
              <w:pStyle w:val="Tablehead1"/>
              <w:jc w:val="center"/>
            </w:pPr>
          </w:p>
        </w:tc>
        <w:tc>
          <w:tcPr>
            <w:tcW w:w="992" w:type="dxa"/>
          </w:tcPr>
          <w:p w14:paraId="081C6944" w14:textId="77777777" w:rsidR="00F4196C" w:rsidRPr="006265AF" w:rsidRDefault="00F4196C" w:rsidP="0033451B">
            <w:pPr>
              <w:pStyle w:val="Tabletext"/>
            </w:pPr>
            <w:r w:rsidRPr="006265AF">
              <w:t>Small</w:t>
            </w:r>
          </w:p>
        </w:tc>
        <w:tc>
          <w:tcPr>
            <w:tcW w:w="1417" w:type="dxa"/>
          </w:tcPr>
          <w:p w14:paraId="44FF18B0" w14:textId="77777777" w:rsidR="00F4196C" w:rsidRPr="006265AF" w:rsidRDefault="00F4196C" w:rsidP="0033451B">
            <w:pPr>
              <w:pStyle w:val="Tabletext"/>
            </w:pPr>
            <w:proofErr w:type="gramStart"/>
            <w:r w:rsidRPr="006265AF">
              <w:t>9.0  Injected</w:t>
            </w:r>
            <w:proofErr w:type="gramEnd"/>
            <w:r w:rsidRPr="006265AF">
              <w:t xml:space="preserve"> passion for digital at the top of enterprise</w:t>
            </w:r>
          </w:p>
        </w:tc>
        <w:tc>
          <w:tcPr>
            <w:tcW w:w="1701" w:type="dxa"/>
          </w:tcPr>
          <w:p w14:paraId="0963009E" w14:textId="77777777" w:rsidR="00F4196C" w:rsidRPr="006265AF" w:rsidRDefault="00F4196C" w:rsidP="0033451B">
            <w:pPr>
              <w:pStyle w:val="Tabletext"/>
            </w:pPr>
            <w:r w:rsidRPr="006265AF">
              <w:t>5.7   Initiate digital skills analysis</w:t>
            </w:r>
          </w:p>
        </w:tc>
        <w:tc>
          <w:tcPr>
            <w:tcW w:w="1560" w:type="dxa"/>
          </w:tcPr>
          <w:p w14:paraId="361B575C" w14:textId="77777777" w:rsidR="00F4196C" w:rsidRPr="006265AF" w:rsidRDefault="00F4196C" w:rsidP="0033451B">
            <w:pPr>
              <w:pStyle w:val="Tabletext"/>
            </w:pPr>
            <w:r w:rsidRPr="006265AF">
              <w:t xml:space="preserve">5.0   Consider impact and role of digital skills </w:t>
            </w:r>
          </w:p>
        </w:tc>
        <w:tc>
          <w:tcPr>
            <w:tcW w:w="1701" w:type="dxa"/>
          </w:tcPr>
          <w:p w14:paraId="51F33378" w14:textId="77777777" w:rsidR="00F4196C" w:rsidRPr="006265AF" w:rsidRDefault="00F4196C" w:rsidP="0033451B">
            <w:pPr>
              <w:pStyle w:val="Tabletext"/>
            </w:pPr>
            <w:r w:rsidRPr="006265AF">
              <w:t>12.0 Step up the pace of digital skills acquisition</w:t>
            </w:r>
          </w:p>
        </w:tc>
      </w:tr>
      <w:tr w:rsidR="00F4196C" w:rsidRPr="006265AF" w14:paraId="119E4BF4" w14:textId="77777777" w:rsidTr="00647D01">
        <w:trPr>
          <w:trHeight w:val="300"/>
        </w:trPr>
        <w:tc>
          <w:tcPr>
            <w:tcW w:w="534" w:type="dxa"/>
            <w:vMerge/>
          </w:tcPr>
          <w:p w14:paraId="7E295638" w14:textId="77777777" w:rsidR="00F4196C" w:rsidRPr="006265AF" w:rsidRDefault="00F4196C" w:rsidP="0033451B">
            <w:pPr>
              <w:pStyle w:val="Tablehead1"/>
              <w:jc w:val="center"/>
            </w:pPr>
          </w:p>
        </w:tc>
        <w:tc>
          <w:tcPr>
            <w:tcW w:w="992" w:type="dxa"/>
          </w:tcPr>
          <w:p w14:paraId="12DDADCA" w14:textId="77777777" w:rsidR="00F4196C" w:rsidRPr="006265AF" w:rsidRDefault="00F4196C" w:rsidP="0033451B">
            <w:pPr>
              <w:pStyle w:val="Tabletext"/>
            </w:pPr>
            <w:r w:rsidRPr="006265AF">
              <w:t>Small to Medium Business</w:t>
            </w:r>
          </w:p>
        </w:tc>
        <w:tc>
          <w:tcPr>
            <w:tcW w:w="1417" w:type="dxa"/>
          </w:tcPr>
          <w:p w14:paraId="5D60D335" w14:textId="77777777" w:rsidR="00F4196C" w:rsidRPr="006265AF" w:rsidRDefault="00F4196C" w:rsidP="0033451B">
            <w:pPr>
              <w:pStyle w:val="Tabletext"/>
            </w:pPr>
            <w:r w:rsidRPr="006265AF">
              <w:t>10.2 Injected passion for digital at the top of enterprise</w:t>
            </w:r>
          </w:p>
        </w:tc>
        <w:tc>
          <w:tcPr>
            <w:tcW w:w="1701" w:type="dxa"/>
          </w:tcPr>
          <w:p w14:paraId="66937444" w14:textId="77777777" w:rsidR="00F4196C" w:rsidRPr="006265AF" w:rsidRDefault="00F4196C" w:rsidP="0033451B">
            <w:pPr>
              <w:pStyle w:val="Tabletext"/>
            </w:pPr>
            <w:r w:rsidRPr="006265AF">
              <w:t xml:space="preserve">6.6   Digital skills in targeted areas exist </w:t>
            </w:r>
          </w:p>
        </w:tc>
        <w:tc>
          <w:tcPr>
            <w:tcW w:w="1560" w:type="dxa"/>
          </w:tcPr>
          <w:p w14:paraId="41E030A4" w14:textId="77777777" w:rsidR="00F4196C" w:rsidRPr="006265AF" w:rsidRDefault="00F4196C" w:rsidP="0033451B">
            <w:pPr>
              <w:pStyle w:val="Tabletext"/>
            </w:pPr>
            <w:r w:rsidRPr="006265AF">
              <w:t>6.3   Identify areas need attention or leadership focus</w:t>
            </w:r>
          </w:p>
        </w:tc>
        <w:tc>
          <w:tcPr>
            <w:tcW w:w="1701" w:type="dxa"/>
          </w:tcPr>
          <w:p w14:paraId="50B6D88C" w14:textId="77777777" w:rsidR="00F4196C" w:rsidRPr="006265AF" w:rsidRDefault="00F4196C" w:rsidP="0033451B">
            <w:pPr>
              <w:pStyle w:val="Tabletext"/>
            </w:pPr>
            <w:r w:rsidRPr="006265AF">
              <w:t>15.9 Step up the pace of digital skills acquisition</w:t>
            </w:r>
          </w:p>
        </w:tc>
      </w:tr>
      <w:tr w:rsidR="00F4196C" w:rsidRPr="006265AF" w14:paraId="37633316" w14:textId="77777777" w:rsidTr="00647D01">
        <w:trPr>
          <w:trHeight w:val="300"/>
        </w:trPr>
        <w:tc>
          <w:tcPr>
            <w:tcW w:w="534" w:type="dxa"/>
            <w:vMerge/>
          </w:tcPr>
          <w:p w14:paraId="00D481FF" w14:textId="77777777" w:rsidR="00F4196C" w:rsidRPr="006265AF" w:rsidRDefault="00F4196C" w:rsidP="0033451B">
            <w:pPr>
              <w:pStyle w:val="Tablehead1"/>
              <w:jc w:val="center"/>
            </w:pPr>
          </w:p>
        </w:tc>
        <w:tc>
          <w:tcPr>
            <w:tcW w:w="992" w:type="dxa"/>
          </w:tcPr>
          <w:p w14:paraId="738BC982" w14:textId="77777777" w:rsidR="00F4196C" w:rsidRPr="006265AF" w:rsidRDefault="00F4196C" w:rsidP="0033451B">
            <w:pPr>
              <w:pStyle w:val="Tabletext"/>
            </w:pPr>
            <w:r w:rsidRPr="006265AF">
              <w:t>Medium to Large Business</w:t>
            </w:r>
          </w:p>
        </w:tc>
        <w:tc>
          <w:tcPr>
            <w:tcW w:w="1417" w:type="dxa"/>
          </w:tcPr>
          <w:p w14:paraId="54BE7112" w14:textId="77777777" w:rsidR="00F4196C" w:rsidRPr="006265AF" w:rsidRDefault="00F4196C" w:rsidP="0033451B">
            <w:pPr>
              <w:pStyle w:val="Tabletext"/>
            </w:pPr>
            <w:r w:rsidRPr="006265AF">
              <w:t>10.2 Injected passion for digital at the top of enterprise</w:t>
            </w:r>
          </w:p>
        </w:tc>
        <w:tc>
          <w:tcPr>
            <w:tcW w:w="1701" w:type="dxa"/>
          </w:tcPr>
          <w:p w14:paraId="290493AF" w14:textId="77777777" w:rsidR="00F4196C" w:rsidRPr="006265AF" w:rsidRDefault="00F4196C" w:rsidP="0033451B">
            <w:pPr>
              <w:pStyle w:val="Tabletext"/>
            </w:pPr>
            <w:r w:rsidRPr="006265AF">
              <w:t>6.8   Digital skills in targeted areas exist</w:t>
            </w:r>
          </w:p>
        </w:tc>
        <w:tc>
          <w:tcPr>
            <w:tcW w:w="1560" w:type="dxa"/>
          </w:tcPr>
          <w:p w14:paraId="2FA279BD" w14:textId="77777777" w:rsidR="00F4196C" w:rsidRPr="006265AF" w:rsidRDefault="00F4196C" w:rsidP="0033451B">
            <w:pPr>
              <w:pStyle w:val="Tabletext"/>
            </w:pPr>
            <w:r w:rsidRPr="006265AF">
              <w:t>6.6   Identify areas needing attention or leadership focus</w:t>
            </w:r>
          </w:p>
        </w:tc>
        <w:tc>
          <w:tcPr>
            <w:tcW w:w="1701" w:type="dxa"/>
          </w:tcPr>
          <w:p w14:paraId="07252759" w14:textId="77777777" w:rsidR="00F4196C" w:rsidRPr="006265AF" w:rsidRDefault="00F4196C" w:rsidP="0033451B">
            <w:pPr>
              <w:pStyle w:val="Tabletext"/>
            </w:pPr>
            <w:r w:rsidRPr="006265AF">
              <w:t>16.4 Spread best practices across all areas of digital skills</w:t>
            </w:r>
          </w:p>
        </w:tc>
      </w:tr>
      <w:tr w:rsidR="00F4196C" w:rsidRPr="006265AF" w14:paraId="5FB888E4" w14:textId="77777777" w:rsidTr="00647D01">
        <w:trPr>
          <w:trHeight w:val="300"/>
        </w:trPr>
        <w:tc>
          <w:tcPr>
            <w:tcW w:w="534" w:type="dxa"/>
            <w:vMerge/>
          </w:tcPr>
          <w:p w14:paraId="73AB9DD8" w14:textId="77777777" w:rsidR="00F4196C" w:rsidRPr="006265AF" w:rsidRDefault="00F4196C" w:rsidP="0033451B">
            <w:pPr>
              <w:pStyle w:val="Tablehead1"/>
              <w:jc w:val="center"/>
            </w:pPr>
          </w:p>
        </w:tc>
        <w:tc>
          <w:tcPr>
            <w:tcW w:w="992" w:type="dxa"/>
          </w:tcPr>
          <w:p w14:paraId="19D352EB" w14:textId="77777777" w:rsidR="00F4196C" w:rsidRPr="006265AF" w:rsidRDefault="00F4196C" w:rsidP="0033451B">
            <w:pPr>
              <w:pStyle w:val="Tabletext"/>
            </w:pPr>
            <w:r w:rsidRPr="006265AF">
              <w:t xml:space="preserve">Large </w:t>
            </w:r>
          </w:p>
        </w:tc>
        <w:tc>
          <w:tcPr>
            <w:tcW w:w="1417" w:type="dxa"/>
          </w:tcPr>
          <w:p w14:paraId="5B20C721" w14:textId="77777777" w:rsidR="00F4196C" w:rsidRPr="006265AF" w:rsidRDefault="00F4196C" w:rsidP="0033451B">
            <w:pPr>
              <w:pStyle w:val="Tabletext"/>
            </w:pPr>
            <w:r w:rsidRPr="006265AF">
              <w:t>10.0 Injected passion for digital at the top of enterprise</w:t>
            </w:r>
          </w:p>
        </w:tc>
        <w:tc>
          <w:tcPr>
            <w:tcW w:w="1701" w:type="dxa"/>
          </w:tcPr>
          <w:p w14:paraId="13841AF4" w14:textId="77777777" w:rsidR="00F4196C" w:rsidRPr="006265AF" w:rsidRDefault="00F4196C" w:rsidP="0033451B">
            <w:pPr>
              <w:pStyle w:val="Tabletext"/>
            </w:pPr>
            <w:r w:rsidRPr="006265AF">
              <w:t>6.5   Digital skills in targeted areas exist</w:t>
            </w:r>
          </w:p>
        </w:tc>
        <w:tc>
          <w:tcPr>
            <w:tcW w:w="1560" w:type="dxa"/>
          </w:tcPr>
          <w:p w14:paraId="4E0AAD93" w14:textId="77777777" w:rsidR="00F4196C" w:rsidRPr="006265AF" w:rsidRDefault="00F4196C" w:rsidP="0033451B">
            <w:pPr>
              <w:pStyle w:val="Tabletext"/>
            </w:pPr>
            <w:r w:rsidRPr="006265AF">
              <w:t>6.1   Identify areas needing attention or leadership focus</w:t>
            </w:r>
          </w:p>
        </w:tc>
        <w:tc>
          <w:tcPr>
            <w:tcW w:w="1701" w:type="dxa"/>
          </w:tcPr>
          <w:p w14:paraId="0AB1BD51" w14:textId="77777777" w:rsidR="00F4196C" w:rsidRPr="006265AF" w:rsidRDefault="00F4196C" w:rsidP="0033451B">
            <w:pPr>
              <w:pStyle w:val="Tabletext"/>
            </w:pPr>
            <w:r w:rsidRPr="006265AF">
              <w:t>14.8 Step up the pace of digital skills acquisition</w:t>
            </w:r>
          </w:p>
        </w:tc>
      </w:tr>
      <w:tr w:rsidR="00F4196C" w:rsidRPr="006265AF" w14:paraId="45640334" w14:textId="77777777" w:rsidTr="00647D01">
        <w:trPr>
          <w:trHeight w:val="300"/>
        </w:trPr>
        <w:tc>
          <w:tcPr>
            <w:tcW w:w="534" w:type="dxa"/>
            <w:vMerge w:val="restart"/>
            <w:textDirection w:val="btLr"/>
          </w:tcPr>
          <w:p w14:paraId="45688312" w14:textId="77777777" w:rsidR="00F4196C" w:rsidRPr="006265AF" w:rsidRDefault="00F4196C" w:rsidP="0033451B">
            <w:pPr>
              <w:pStyle w:val="Tablehead1"/>
              <w:jc w:val="center"/>
            </w:pPr>
            <w:r w:rsidRPr="006265AF">
              <w:t>Industry sector</w:t>
            </w:r>
          </w:p>
        </w:tc>
        <w:tc>
          <w:tcPr>
            <w:tcW w:w="992" w:type="dxa"/>
          </w:tcPr>
          <w:p w14:paraId="55792720" w14:textId="77777777" w:rsidR="00F4196C" w:rsidRPr="006265AF" w:rsidRDefault="00F4196C" w:rsidP="0033451B">
            <w:pPr>
              <w:pStyle w:val="Tabletext"/>
            </w:pPr>
            <w:r w:rsidRPr="006265AF">
              <w:t>Public Admin, Defence &amp; Safety</w:t>
            </w:r>
          </w:p>
        </w:tc>
        <w:tc>
          <w:tcPr>
            <w:tcW w:w="1417" w:type="dxa"/>
          </w:tcPr>
          <w:p w14:paraId="23DECB72" w14:textId="77777777" w:rsidR="00F4196C" w:rsidRPr="006265AF" w:rsidRDefault="00F4196C" w:rsidP="0033451B">
            <w:pPr>
              <w:pStyle w:val="Tabletext"/>
            </w:pPr>
            <w:r w:rsidRPr="006265AF">
              <w:t>8.6 Injected passion for digital at the top of enterprise</w:t>
            </w:r>
          </w:p>
        </w:tc>
        <w:tc>
          <w:tcPr>
            <w:tcW w:w="1701" w:type="dxa"/>
          </w:tcPr>
          <w:p w14:paraId="352F9F91" w14:textId="77777777" w:rsidR="00F4196C" w:rsidRPr="006265AF" w:rsidRDefault="00F4196C" w:rsidP="0033451B">
            <w:pPr>
              <w:pStyle w:val="Tabletext"/>
            </w:pPr>
            <w:r w:rsidRPr="006265AF">
              <w:t>5.0   Initiate digital skills analysis</w:t>
            </w:r>
          </w:p>
        </w:tc>
        <w:tc>
          <w:tcPr>
            <w:tcW w:w="1560" w:type="dxa"/>
          </w:tcPr>
          <w:p w14:paraId="7F095EA1" w14:textId="77777777" w:rsidR="00F4196C" w:rsidRPr="006265AF" w:rsidRDefault="00F4196C" w:rsidP="0033451B">
            <w:pPr>
              <w:pStyle w:val="Tabletext"/>
            </w:pPr>
            <w:r w:rsidRPr="006265AF">
              <w:t>4.6   Consider impact and role of digital skills</w:t>
            </w:r>
          </w:p>
        </w:tc>
        <w:tc>
          <w:tcPr>
            <w:tcW w:w="1701" w:type="dxa"/>
          </w:tcPr>
          <w:p w14:paraId="25804857" w14:textId="77777777" w:rsidR="00F4196C" w:rsidRPr="006265AF" w:rsidRDefault="00F4196C" w:rsidP="0033451B">
            <w:pPr>
              <w:pStyle w:val="Tabletext"/>
            </w:pPr>
            <w:r w:rsidRPr="006265AF">
              <w:t>12.3 Step up the pace of digital skills acquisition</w:t>
            </w:r>
          </w:p>
        </w:tc>
      </w:tr>
      <w:tr w:rsidR="00F4196C" w:rsidRPr="006265AF" w14:paraId="24F0FE38" w14:textId="77777777" w:rsidTr="00647D01">
        <w:trPr>
          <w:trHeight w:val="300"/>
        </w:trPr>
        <w:tc>
          <w:tcPr>
            <w:tcW w:w="534" w:type="dxa"/>
            <w:vMerge/>
          </w:tcPr>
          <w:p w14:paraId="28DBB450" w14:textId="77777777" w:rsidR="00F4196C" w:rsidRPr="006265AF" w:rsidRDefault="00F4196C" w:rsidP="0033451B">
            <w:pPr>
              <w:spacing w:line="240" w:lineRule="auto"/>
            </w:pPr>
          </w:p>
        </w:tc>
        <w:tc>
          <w:tcPr>
            <w:tcW w:w="992" w:type="dxa"/>
          </w:tcPr>
          <w:p w14:paraId="0FA13369" w14:textId="77777777" w:rsidR="00F4196C" w:rsidRPr="006265AF" w:rsidRDefault="00F4196C" w:rsidP="0033451B">
            <w:pPr>
              <w:pStyle w:val="Tabletext"/>
            </w:pPr>
            <w:r w:rsidRPr="006265AF">
              <w:t>Transport, Logistics, Postal &amp; Warehousing</w:t>
            </w:r>
          </w:p>
        </w:tc>
        <w:tc>
          <w:tcPr>
            <w:tcW w:w="1417" w:type="dxa"/>
          </w:tcPr>
          <w:p w14:paraId="363E0E86" w14:textId="77777777" w:rsidR="00F4196C" w:rsidRPr="006265AF" w:rsidRDefault="00F4196C" w:rsidP="0033451B">
            <w:pPr>
              <w:pStyle w:val="Tabletext"/>
            </w:pPr>
            <w:r w:rsidRPr="006265AF">
              <w:t>9.5 Injected passion for digital at the top of enterprise</w:t>
            </w:r>
          </w:p>
        </w:tc>
        <w:tc>
          <w:tcPr>
            <w:tcW w:w="1701" w:type="dxa"/>
          </w:tcPr>
          <w:p w14:paraId="05BFFA2F" w14:textId="77777777" w:rsidR="00F4196C" w:rsidRPr="006265AF" w:rsidRDefault="00F4196C" w:rsidP="0033451B">
            <w:pPr>
              <w:pStyle w:val="Tabletext"/>
            </w:pPr>
            <w:r w:rsidRPr="006265AF">
              <w:t>6.3   Digital skills in targeted areas exist</w:t>
            </w:r>
          </w:p>
        </w:tc>
        <w:tc>
          <w:tcPr>
            <w:tcW w:w="1560" w:type="dxa"/>
          </w:tcPr>
          <w:p w14:paraId="30ED85D6" w14:textId="77777777" w:rsidR="00F4196C" w:rsidRPr="006265AF" w:rsidRDefault="00F4196C" w:rsidP="0033451B">
            <w:pPr>
              <w:pStyle w:val="Tabletext"/>
            </w:pPr>
            <w:r w:rsidRPr="006265AF">
              <w:t>5.8   Consider impact and role of digital skills</w:t>
            </w:r>
          </w:p>
        </w:tc>
        <w:tc>
          <w:tcPr>
            <w:tcW w:w="1701" w:type="dxa"/>
          </w:tcPr>
          <w:p w14:paraId="23343564" w14:textId="77777777" w:rsidR="00F4196C" w:rsidRPr="006265AF" w:rsidRDefault="00F4196C" w:rsidP="0033451B">
            <w:pPr>
              <w:pStyle w:val="Tabletext"/>
            </w:pPr>
            <w:r w:rsidRPr="006265AF">
              <w:t>13.6 Step up the pace of digital skills acquisition</w:t>
            </w:r>
          </w:p>
        </w:tc>
      </w:tr>
      <w:tr w:rsidR="00F4196C" w:rsidRPr="006265AF" w14:paraId="1CF9698B" w14:textId="77777777" w:rsidTr="00647D01">
        <w:trPr>
          <w:trHeight w:val="300"/>
        </w:trPr>
        <w:tc>
          <w:tcPr>
            <w:tcW w:w="534" w:type="dxa"/>
            <w:vMerge/>
          </w:tcPr>
          <w:p w14:paraId="4C55695C" w14:textId="77777777" w:rsidR="00F4196C" w:rsidRPr="006265AF" w:rsidRDefault="00F4196C" w:rsidP="0033451B">
            <w:pPr>
              <w:spacing w:line="240" w:lineRule="auto"/>
            </w:pPr>
          </w:p>
        </w:tc>
        <w:tc>
          <w:tcPr>
            <w:tcW w:w="992" w:type="dxa"/>
          </w:tcPr>
          <w:p w14:paraId="03B7BF0C" w14:textId="77777777" w:rsidR="00F4196C" w:rsidRPr="006265AF" w:rsidRDefault="00F4196C" w:rsidP="0033451B">
            <w:pPr>
              <w:pStyle w:val="Tabletext"/>
            </w:pPr>
            <w:r w:rsidRPr="006265AF">
              <w:t>Others</w:t>
            </w:r>
          </w:p>
        </w:tc>
        <w:tc>
          <w:tcPr>
            <w:tcW w:w="1417" w:type="dxa"/>
          </w:tcPr>
          <w:p w14:paraId="3B28F3EB" w14:textId="77777777" w:rsidR="00F4196C" w:rsidRPr="006265AF" w:rsidRDefault="00F4196C" w:rsidP="0033451B">
            <w:pPr>
              <w:pStyle w:val="Tabletext"/>
            </w:pPr>
            <w:r w:rsidRPr="006265AF">
              <w:t>10.3 Injected passion for digital at the top of enterprise</w:t>
            </w:r>
          </w:p>
        </w:tc>
        <w:tc>
          <w:tcPr>
            <w:tcW w:w="1701" w:type="dxa"/>
          </w:tcPr>
          <w:p w14:paraId="2D225FEE" w14:textId="77777777" w:rsidR="00F4196C" w:rsidRPr="006265AF" w:rsidRDefault="00F4196C" w:rsidP="0033451B">
            <w:pPr>
              <w:pStyle w:val="Tabletext"/>
            </w:pPr>
            <w:r w:rsidRPr="006265AF">
              <w:t>6.7   Digital skills in targeted areas exist</w:t>
            </w:r>
          </w:p>
        </w:tc>
        <w:tc>
          <w:tcPr>
            <w:tcW w:w="1560" w:type="dxa"/>
          </w:tcPr>
          <w:p w14:paraId="1AC6F3F9" w14:textId="77777777" w:rsidR="00F4196C" w:rsidRPr="006265AF" w:rsidRDefault="00F4196C" w:rsidP="0033451B">
            <w:pPr>
              <w:pStyle w:val="Tabletext"/>
            </w:pPr>
            <w:r w:rsidRPr="006265AF">
              <w:t>6.5   Identify areas need attention or leadership focus</w:t>
            </w:r>
          </w:p>
        </w:tc>
        <w:tc>
          <w:tcPr>
            <w:tcW w:w="1701" w:type="dxa"/>
          </w:tcPr>
          <w:p w14:paraId="5D8A4802" w14:textId="77777777" w:rsidR="00F4196C" w:rsidRPr="006265AF" w:rsidRDefault="00F4196C" w:rsidP="0033451B">
            <w:pPr>
              <w:pStyle w:val="Tabletext"/>
            </w:pPr>
            <w:r w:rsidRPr="006265AF">
              <w:t>16.1 spread best practices across all areas of digital skills</w:t>
            </w:r>
          </w:p>
        </w:tc>
      </w:tr>
    </w:tbl>
    <w:p w14:paraId="2BF2AF26" w14:textId="77777777" w:rsidR="0033451B" w:rsidRPr="00647D01" w:rsidRDefault="0033451B" w:rsidP="00647D01">
      <w:pPr>
        <w:pStyle w:val="Heading2"/>
        <w:spacing w:before="0"/>
        <w:ind w:right="-374"/>
        <w:rPr>
          <w:rFonts w:ascii="Trebuchet MS" w:hAnsi="Trebuchet MS"/>
          <w:sz w:val="19"/>
          <w:szCs w:val="19"/>
        </w:rPr>
      </w:pPr>
    </w:p>
    <w:p w14:paraId="4C7E52AC" w14:textId="53993A36" w:rsidR="00C83F09" w:rsidRPr="006265AF" w:rsidRDefault="0087694A" w:rsidP="00647D01">
      <w:pPr>
        <w:pStyle w:val="Heading2"/>
        <w:ind w:right="-374"/>
      </w:pPr>
      <w:bookmarkStart w:id="121" w:name="_Toc513630204"/>
      <w:bookmarkStart w:id="122" w:name="_Toc5284272"/>
      <w:bookmarkEnd w:id="119"/>
      <w:r w:rsidRPr="006265AF">
        <w:t>Employer e</w:t>
      </w:r>
      <w:r w:rsidR="00C83F09" w:rsidRPr="006265AF">
        <w:t xml:space="preserve">valuation of VET </w:t>
      </w:r>
      <w:r w:rsidRPr="006265AF">
        <w:t>p</w:t>
      </w:r>
      <w:r w:rsidR="00C83F09" w:rsidRPr="006265AF">
        <w:t xml:space="preserve">rograms and </w:t>
      </w:r>
      <w:r w:rsidRPr="006265AF">
        <w:t>g</w:t>
      </w:r>
      <w:r w:rsidR="00C83F09" w:rsidRPr="006265AF">
        <w:t xml:space="preserve">overnment </w:t>
      </w:r>
      <w:r w:rsidRPr="006265AF">
        <w:t>i</w:t>
      </w:r>
      <w:r w:rsidR="00C83F09" w:rsidRPr="006265AF">
        <w:t xml:space="preserve">nvestment in </w:t>
      </w:r>
      <w:r w:rsidRPr="006265AF">
        <w:t>d</w:t>
      </w:r>
      <w:r w:rsidR="00C83F09" w:rsidRPr="006265AF">
        <w:t xml:space="preserve">igital </w:t>
      </w:r>
      <w:r w:rsidRPr="006265AF">
        <w:t>s</w:t>
      </w:r>
      <w:r w:rsidR="00C83F09" w:rsidRPr="006265AF">
        <w:t>kills</w:t>
      </w:r>
      <w:bookmarkEnd w:id="121"/>
      <w:bookmarkEnd w:id="122"/>
      <w:r w:rsidR="00C83F09" w:rsidRPr="006265AF">
        <w:t xml:space="preserve"> </w:t>
      </w:r>
    </w:p>
    <w:p w14:paraId="25366AA0" w14:textId="444859AA" w:rsidR="00C83F09" w:rsidRPr="006265AF" w:rsidRDefault="00C83F09" w:rsidP="00C83F09">
      <w:pPr>
        <w:pStyle w:val="Text"/>
      </w:pPr>
      <w:r w:rsidRPr="006265AF">
        <w:t>The Australian Government’s approach to inve</w:t>
      </w:r>
      <w:r w:rsidR="00FD023A" w:rsidRPr="006265AF">
        <w:t>s</w:t>
      </w:r>
      <w:r w:rsidRPr="006265AF">
        <w:t xml:space="preserve">tment in education in general and in Science Technology, Engineering and Mathematics (STEM) will have a significant impact on addressing skills needs of the workforce and digital skills supply into the future. We sought the HRST decision makers’ perceptions of Australian government investment in the development of workforce digital skills. The survey participants were divided on this issue. A little over one third perceive that the government’s investment is sufficient. A quarter of the respondents believe that the investment is insufficient and the rest were </w:t>
      </w:r>
      <w:r w:rsidRPr="00647D01">
        <w:t xml:space="preserve">uncertain (Figure </w:t>
      </w:r>
      <w:r w:rsidR="00416E5B" w:rsidRPr="00647D01">
        <w:t>16</w:t>
      </w:r>
      <w:r w:rsidRPr="00647D01">
        <w:t>).</w:t>
      </w:r>
    </w:p>
    <w:p w14:paraId="33A5434F" w14:textId="77777777" w:rsidR="00C83F09" w:rsidRPr="006265AF" w:rsidRDefault="00C83F09" w:rsidP="00C83F09">
      <w:pPr>
        <w:pStyle w:val="Caption"/>
        <w:rPr>
          <w:color w:val="auto"/>
        </w:rPr>
      </w:pPr>
    </w:p>
    <w:p w14:paraId="29A23DAA" w14:textId="77777777" w:rsidR="0033451B" w:rsidRPr="006265AF" w:rsidRDefault="0033451B" w:rsidP="00C83F09">
      <w:pPr>
        <w:pStyle w:val="Figuretitle"/>
      </w:pPr>
      <w:bookmarkStart w:id="123" w:name="_Toc513630388"/>
    </w:p>
    <w:p w14:paraId="601F9A04" w14:textId="77777777" w:rsidR="00F776AB" w:rsidRDefault="00F776AB" w:rsidP="00C83F09">
      <w:pPr>
        <w:pStyle w:val="Figuretitle"/>
      </w:pPr>
      <w:bookmarkStart w:id="124" w:name="_Toc526518965"/>
    </w:p>
    <w:p w14:paraId="26BBE44D" w14:textId="77777777" w:rsidR="00F776AB" w:rsidRDefault="00F776AB" w:rsidP="00C83F09">
      <w:pPr>
        <w:pStyle w:val="Figuretitle"/>
      </w:pPr>
    </w:p>
    <w:p w14:paraId="3CEBDEF0" w14:textId="23D14B4F" w:rsidR="00C83F09" w:rsidRPr="006265AF" w:rsidRDefault="00C83F09" w:rsidP="00C83F09">
      <w:pPr>
        <w:pStyle w:val="Figuretitle"/>
      </w:pPr>
      <w:r w:rsidRPr="006265AF">
        <w:lastRenderedPageBreak/>
        <w:t xml:space="preserve">Figure </w:t>
      </w:r>
      <w:r w:rsidR="00416E5B" w:rsidRPr="006265AF">
        <w:t>16</w:t>
      </w:r>
      <w:r w:rsidR="0007513A" w:rsidRPr="006265AF">
        <w:t xml:space="preserve"> </w:t>
      </w:r>
      <w:r w:rsidR="00F776AB">
        <w:tab/>
        <w:t xml:space="preserve">   </w:t>
      </w:r>
      <w:r w:rsidR="0007513A" w:rsidRPr="006265AF">
        <w:t>Evaluation</w:t>
      </w:r>
      <w:r w:rsidRPr="006265AF">
        <w:t xml:space="preserve"> of government investment in the development of digital skills</w:t>
      </w:r>
      <w:bookmarkEnd w:id="123"/>
      <w:bookmarkEnd w:id="124"/>
    </w:p>
    <w:p w14:paraId="3FD46378" w14:textId="77777777" w:rsidR="00C83F09" w:rsidRPr="006265AF" w:rsidRDefault="00C83F09" w:rsidP="00C83F09">
      <w:pPr>
        <w:spacing w:line="360" w:lineRule="auto"/>
        <w:jc w:val="both"/>
      </w:pPr>
      <w:r w:rsidRPr="006265AF">
        <w:rPr>
          <w:noProof/>
          <w:lang w:val="en-US"/>
        </w:rPr>
        <w:drawing>
          <wp:inline distT="0" distB="0" distL="0" distR="0" wp14:anchorId="264650C1" wp14:editId="221D244A">
            <wp:extent cx="4808855" cy="2703097"/>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3">
                      <a:extLst>
                        <a:ext uri="{28A0092B-C50C-407E-A947-70E740481C1C}">
                          <a14:useLocalDpi xmlns:a14="http://schemas.microsoft.com/office/drawing/2010/main" val="0"/>
                        </a:ext>
                      </a:extLst>
                    </a:blip>
                    <a:srcRect l="2053" t="2520" r="2427" b="2279"/>
                    <a:stretch/>
                  </pic:blipFill>
                  <pic:spPr bwMode="auto">
                    <a:xfrm>
                      <a:off x="0" y="0"/>
                      <a:ext cx="4808855" cy="2703097"/>
                    </a:xfrm>
                    <a:prstGeom prst="rect">
                      <a:avLst/>
                    </a:prstGeom>
                    <a:noFill/>
                    <a:ln>
                      <a:noFill/>
                    </a:ln>
                    <a:extLst>
                      <a:ext uri="{53640926-AAD7-44D8-BBD7-CCE9431645EC}">
                        <a14:shadowObscured xmlns:a14="http://schemas.microsoft.com/office/drawing/2010/main"/>
                      </a:ext>
                    </a:extLst>
                  </pic:spPr>
                </pic:pic>
              </a:graphicData>
            </a:graphic>
          </wp:inline>
        </w:drawing>
      </w:r>
    </w:p>
    <w:p w14:paraId="2D00E95F" w14:textId="77777777" w:rsidR="00FD023A" w:rsidRPr="006265AF" w:rsidRDefault="00FD023A" w:rsidP="00647D01">
      <w:pPr>
        <w:pStyle w:val="Text"/>
        <w:spacing w:before="0" w:line="240" w:lineRule="auto"/>
        <w:ind w:right="0"/>
      </w:pPr>
    </w:p>
    <w:p w14:paraId="51F8DAF8" w14:textId="23C60DA5" w:rsidR="00C83F09" w:rsidRPr="006265AF" w:rsidRDefault="00C83F09" w:rsidP="00C83F09">
      <w:pPr>
        <w:pStyle w:val="Text"/>
      </w:pPr>
      <w:r w:rsidRPr="006265AF">
        <w:t>To what extent VET programs satisfy the skill needs of industries has mixed findings.</w:t>
      </w:r>
      <w:r w:rsidR="00FC521B" w:rsidRPr="006265AF">
        <w:t xml:space="preserve"> Although not </w:t>
      </w:r>
      <w:r w:rsidR="00D66131" w:rsidRPr="006265AF">
        <w:t>focused</w:t>
      </w:r>
      <w:r w:rsidR="00FC521B" w:rsidRPr="006265AF">
        <w:t xml:space="preserve"> on digital skills</w:t>
      </w:r>
      <w:r w:rsidRPr="006265AF">
        <w:t xml:space="preserve">, a recent Australian study reported that </w:t>
      </w:r>
      <w:r w:rsidR="00FD023A" w:rsidRPr="006265AF">
        <w:t>‘</w:t>
      </w:r>
      <w:r w:rsidRPr="006265AF">
        <w:t xml:space="preserve">VET graduations are significantly correlated with job vacancies, suggesting that the VET sector is addressing </w:t>
      </w:r>
      <w:r w:rsidR="004514AB" w:rsidRPr="006265AF">
        <w:t>skills shortages in the economy</w:t>
      </w:r>
      <w:r w:rsidR="00FD023A" w:rsidRPr="006265AF">
        <w:t>’</w:t>
      </w:r>
      <w:r w:rsidRPr="006265AF">
        <w:t xml:space="preserve"> (</w:t>
      </w:r>
      <w:proofErr w:type="spellStart"/>
      <w:r w:rsidRPr="006265AF">
        <w:t>Ree</w:t>
      </w:r>
      <w:r w:rsidR="00FC521B" w:rsidRPr="006265AF">
        <w:t>son</w:t>
      </w:r>
      <w:proofErr w:type="spellEnd"/>
      <w:r w:rsidRPr="006265AF">
        <w:t xml:space="preserve"> et al</w:t>
      </w:r>
      <w:r w:rsidR="00FD023A" w:rsidRPr="006265AF">
        <w:t>.,</w:t>
      </w:r>
      <w:r w:rsidRPr="006265AF">
        <w:t xml:space="preserve"> 2016, p</w:t>
      </w:r>
      <w:r w:rsidR="00FD023A" w:rsidRPr="006265AF">
        <w:t>.</w:t>
      </w:r>
      <w:r w:rsidRPr="006265AF">
        <w:t>2). On the other hand, a Finnish study of around 4500 adults indicates that</w:t>
      </w:r>
      <w:r w:rsidR="006F473A" w:rsidRPr="006265AF">
        <w:t xml:space="preserve"> two-third of </w:t>
      </w:r>
      <w:r w:rsidRPr="006265AF">
        <w:t xml:space="preserve">adults </w:t>
      </w:r>
      <w:r w:rsidR="00FD023A" w:rsidRPr="006265AF">
        <w:t>‘</w:t>
      </w:r>
      <w:r w:rsidRPr="006265AF">
        <w:t>with vocational education and training have either weak skills or lack the skills in solving problems in technology-rich environments</w:t>
      </w:r>
      <w:r w:rsidR="00FD023A" w:rsidRPr="006265AF">
        <w:t>’</w:t>
      </w:r>
      <w:r w:rsidRPr="006265AF">
        <w:t xml:space="preserve"> (</w:t>
      </w:r>
      <w:proofErr w:type="spellStart"/>
      <w:r w:rsidRPr="006265AF">
        <w:t>Hämäläinen</w:t>
      </w:r>
      <w:proofErr w:type="spellEnd"/>
      <w:r w:rsidRPr="006265AF">
        <w:t xml:space="preserve"> et al</w:t>
      </w:r>
      <w:r w:rsidR="00FD023A" w:rsidRPr="006265AF">
        <w:t>.,</w:t>
      </w:r>
      <w:r w:rsidRPr="006265AF">
        <w:t xml:space="preserve"> 2015, p</w:t>
      </w:r>
      <w:r w:rsidR="00FD023A" w:rsidRPr="006265AF">
        <w:t>.</w:t>
      </w:r>
      <w:r w:rsidRPr="006265AF">
        <w:t xml:space="preserve">38). </w:t>
      </w:r>
    </w:p>
    <w:p w14:paraId="5E878731" w14:textId="719BAF4F" w:rsidR="00FC521B" w:rsidRPr="006265AF" w:rsidRDefault="00C83F09" w:rsidP="00C83F09">
      <w:pPr>
        <w:pStyle w:val="Text"/>
      </w:pPr>
      <w:r w:rsidRPr="006265AF">
        <w:t>Against this backdrop, we asked the HRST decision makers to evaluate the digital skills of VET graduates recruited from the market and the currency of VET training packages and qualifications to meet industry digital skill requirements</w:t>
      </w:r>
      <w:r w:rsidR="00FC521B" w:rsidRPr="006265AF">
        <w:t xml:space="preserve"> </w:t>
      </w:r>
      <w:r w:rsidR="00E17C58" w:rsidRPr="006265AF">
        <w:t>using five point Likert scale</w:t>
      </w:r>
      <w:r w:rsidR="00CC2E42" w:rsidRPr="006265AF">
        <w:t>s</w:t>
      </w:r>
      <w:r w:rsidR="00E17C58" w:rsidRPr="006265AF">
        <w:t xml:space="preserve"> </w:t>
      </w:r>
      <w:r w:rsidR="00FC521B" w:rsidRPr="006265AF">
        <w:t xml:space="preserve">(Appendix 2, </w:t>
      </w:r>
      <w:r w:rsidR="00CC2E42" w:rsidRPr="006265AF">
        <w:t>P</w:t>
      </w:r>
      <w:r w:rsidR="00FC521B" w:rsidRPr="006265AF">
        <w:t>art G</w:t>
      </w:r>
      <w:r w:rsidR="00CC2E42" w:rsidRPr="006265AF">
        <w:t xml:space="preserve"> and question 18</w:t>
      </w:r>
      <w:r w:rsidR="00FC521B" w:rsidRPr="006265AF">
        <w:t>)</w:t>
      </w:r>
      <w:r w:rsidRPr="006265AF">
        <w:t xml:space="preserve">. </w:t>
      </w:r>
      <w:r w:rsidR="00FC521B" w:rsidRPr="006265AF">
        <w:t>The findings</w:t>
      </w:r>
      <w:r w:rsidR="0086301D" w:rsidRPr="006265AF">
        <w:t xml:space="preserve"> (n</w:t>
      </w:r>
      <w:r w:rsidR="00C86E21" w:rsidRPr="006265AF">
        <w:t xml:space="preserve"> </w:t>
      </w:r>
      <w:r w:rsidR="0086301D" w:rsidRPr="006265AF">
        <w:t>=</w:t>
      </w:r>
      <w:r w:rsidR="00C86E21" w:rsidRPr="006265AF">
        <w:t xml:space="preserve"> </w:t>
      </w:r>
      <w:r w:rsidR="0086301D" w:rsidRPr="006265AF">
        <w:t>371)</w:t>
      </w:r>
      <w:r w:rsidR="00FC521B" w:rsidRPr="006265AF">
        <w:t xml:space="preserve"> indicate that:</w:t>
      </w:r>
    </w:p>
    <w:p w14:paraId="62DBF939" w14:textId="2597656B" w:rsidR="00E17C58" w:rsidRPr="006265AF" w:rsidRDefault="00E17C58" w:rsidP="00AE47EA">
      <w:pPr>
        <w:pStyle w:val="Dotpoint1"/>
      </w:pPr>
      <w:r w:rsidRPr="006265AF">
        <w:t xml:space="preserve">45% of </w:t>
      </w:r>
      <w:r w:rsidR="00C83F09" w:rsidRPr="006265AF">
        <w:t xml:space="preserve">the respondents are </w:t>
      </w:r>
      <w:r w:rsidRPr="006265AF">
        <w:t xml:space="preserve">either </w:t>
      </w:r>
      <w:r w:rsidR="00FD023A" w:rsidRPr="006265AF">
        <w:t>‘</w:t>
      </w:r>
      <w:r w:rsidR="00C83F09" w:rsidRPr="006265AF">
        <w:t>satisfied</w:t>
      </w:r>
      <w:r w:rsidR="00FD023A" w:rsidRPr="006265AF">
        <w:t>’</w:t>
      </w:r>
      <w:r w:rsidR="00C83F09" w:rsidRPr="006265AF">
        <w:t xml:space="preserve"> </w:t>
      </w:r>
      <w:r w:rsidRPr="006265AF">
        <w:t xml:space="preserve">or </w:t>
      </w:r>
      <w:r w:rsidR="00FD023A" w:rsidRPr="006265AF">
        <w:t>‘</w:t>
      </w:r>
      <w:r w:rsidRPr="006265AF">
        <w:t>very satisfied</w:t>
      </w:r>
      <w:r w:rsidR="00FD023A" w:rsidRPr="006265AF">
        <w:t>’</w:t>
      </w:r>
      <w:r w:rsidRPr="006265AF">
        <w:t xml:space="preserve"> </w:t>
      </w:r>
      <w:r w:rsidR="00C83F09" w:rsidRPr="006265AF">
        <w:t>with the digital skills of VET graduates</w:t>
      </w:r>
      <w:r w:rsidRPr="006265AF">
        <w:t xml:space="preserve"> recruited from the market;</w:t>
      </w:r>
    </w:p>
    <w:p w14:paraId="053ACEA4" w14:textId="62A17ECA" w:rsidR="00E17C58" w:rsidRPr="006265AF" w:rsidRDefault="00E17C58" w:rsidP="00AE47EA">
      <w:pPr>
        <w:pStyle w:val="Dotpoint1"/>
      </w:pPr>
      <w:r w:rsidRPr="006265AF">
        <w:t xml:space="preserve">42% respond as either </w:t>
      </w:r>
      <w:r w:rsidR="00FD023A" w:rsidRPr="006265AF">
        <w:t>‘</w:t>
      </w:r>
      <w:r w:rsidRPr="006265AF">
        <w:t>appropriate</w:t>
      </w:r>
      <w:r w:rsidR="00FD023A" w:rsidRPr="006265AF">
        <w:t>’</w:t>
      </w:r>
      <w:r w:rsidRPr="006265AF">
        <w:t xml:space="preserve"> or </w:t>
      </w:r>
      <w:r w:rsidR="00FD023A" w:rsidRPr="006265AF">
        <w:t>‘</w:t>
      </w:r>
      <w:r w:rsidRPr="006265AF">
        <w:t>absolutely appropriate</w:t>
      </w:r>
      <w:r w:rsidR="00FD023A" w:rsidRPr="006265AF">
        <w:t>’</w:t>
      </w:r>
      <w:r w:rsidRPr="006265AF">
        <w:t xml:space="preserve"> to the question of that evaluates </w:t>
      </w:r>
      <w:r w:rsidR="00C83F09" w:rsidRPr="006265AF">
        <w:t xml:space="preserve">the currency of VET </w:t>
      </w:r>
      <w:r w:rsidRPr="006265AF">
        <w:t xml:space="preserve">Training Package and qualification to meet industry digital skill requirements; and </w:t>
      </w:r>
    </w:p>
    <w:p w14:paraId="4C5E1C1B" w14:textId="7ADEC11A" w:rsidR="00E17C58" w:rsidRPr="006265AF" w:rsidRDefault="00CC2E42" w:rsidP="00AE47EA">
      <w:pPr>
        <w:pStyle w:val="Dotpoint1"/>
      </w:pPr>
      <w:r w:rsidRPr="006265AF">
        <w:t xml:space="preserve">37% either </w:t>
      </w:r>
      <w:r w:rsidR="00FD023A" w:rsidRPr="006265AF">
        <w:t>‘</w:t>
      </w:r>
      <w:r w:rsidRPr="006265AF">
        <w:t>strongly</w:t>
      </w:r>
      <w:r w:rsidR="00FD023A" w:rsidRPr="006265AF">
        <w:t>’</w:t>
      </w:r>
      <w:r w:rsidRPr="006265AF">
        <w:t xml:space="preserve"> or </w:t>
      </w:r>
      <w:r w:rsidR="00FD023A" w:rsidRPr="006265AF">
        <w:t>‘</w:t>
      </w:r>
      <w:r w:rsidRPr="006265AF">
        <w:t>somewhat agree that experience with the digital skills of VET graduates is better than expected.</w:t>
      </w:r>
    </w:p>
    <w:p w14:paraId="52F536E8" w14:textId="4EA306FE" w:rsidR="00C83F09" w:rsidRPr="006265AF" w:rsidRDefault="00E17C58" w:rsidP="00E17C58">
      <w:pPr>
        <w:pStyle w:val="Text"/>
      </w:pPr>
      <w:r w:rsidRPr="006265AF">
        <w:t xml:space="preserve">These findings imply that there is </w:t>
      </w:r>
      <w:r w:rsidR="00C83F09" w:rsidRPr="006265AF">
        <w:t xml:space="preserve">need for </w:t>
      </w:r>
      <w:r w:rsidR="00C345AB" w:rsidRPr="006265AF">
        <w:t xml:space="preserve">significant </w:t>
      </w:r>
      <w:r w:rsidR="00C83F09" w:rsidRPr="006265AF">
        <w:t>improvement in the sector</w:t>
      </w:r>
      <w:r w:rsidR="005C3029" w:rsidRPr="006265AF">
        <w:t>.</w:t>
      </w:r>
      <w:r w:rsidR="00C83F09" w:rsidRPr="006265AF">
        <w:t xml:space="preserve"> </w:t>
      </w:r>
    </w:p>
    <w:p w14:paraId="244841D1" w14:textId="77777777" w:rsidR="00C83F09" w:rsidRPr="006265AF" w:rsidRDefault="00C83F09" w:rsidP="00C83F09">
      <w:pPr>
        <w:spacing w:before="0" w:line="240" w:lineRule="auto"/>
        <w:rPr>
          <w:rFonts w:ascii="Arial" w:hAnsi="Arial"/>
          <w:b/>
          <w:sz w:val="17"/>
        </w:rPr>
      </w:pPr>
      <w:r w:rsidRPr="006265AF">
        <w:br w:type="page"/>
      </w:r>
    </w:p>
    <w:p w14:paraId="3EA30523" w14:textId="20970CBE" w:rsidR="00C83F09" w:rsidRPr="006265AF" w:rsidRDefault="00C83F09" w:rsidP="00647D01">
      <w:pPr>
        <w:pStyle w:val="Heading2"/>
      </w:pPr>
      <w:bookmarkStart w:id="125" w:name="_Toc513630205"/>
      <w:bookmarkStart w:id="126" w:name="_Toc5284273"/>
      <w:r w:rsidRPr="006265AF">
        <w:lastRenderedPageBreak/>
        <w:t>Conclusion</w:t>
      </w:r>
      <w:bookmarkEnd w:id="125"/>
      <w:r w:rsidR="001520CC" w:rsidRPr="006265AF">
        <w:t>s</w:t>
      </w:r>
      <w:bookmarkEnd w:id="126"/>
      <w:r w:rsidR="00807B46" w:rsidRPr="006265AF">
        <w:t xml:space="preserve"> </w:t>
      </w:r>
    </w:p>
    <w:p w14:paraId="0F08DB3F" w14:textId="79EBE8D2" w:rsidR="00C83F09" w:rsidRPr="006265AF" w:rsidRDefault="00C83F09" w:rsidP="00C83F09">
      <w:pPr>
        <w:pStyle w:val="Text"/>
      </w:pPr>
      <w:r w:rsidRPr="006265AF">
        <w:t>With regard to access to and recruitment of people with appropriate digital skills, the majority of firms describe a shortage of digital skills within their workforce</w:t>
      </w:r>
      <w:r w:rsidR="00ED4E99" w:rsidRPr="006265AF">
        <w:t>,</w:t>
      </w:r>
      <w:r w:rsidRPr="006265AF">
        <w:t xml:space="preserve"> yet only 36% of the respondents describe difficulties in finding adequately skilled people in the open market to drive effective digital transformation. However, these difficulties are experienced differently across different occupations and occupational levels. For example, firms seem to be more concerned about digital skill shortages at the supervisory and managerial occupational levels than the lower operational occupations. Furthermore, in the hierarchy of digital skills levels from basic device operations, such as keyboard operations to higher order skills of complex problem solving, cyber-security, innovation and design, employers seem to have greater concern with the latter than the former. This could be because the majority of the workforce already possess, or are assumed to possess, the basic level skills but not the higher order ones. </w:t>
      </w:r>
    </w:p>
    <w:p w14:paraId="61CFB6F5" w14:textId="5DD08E7E" w:rsidR="00C83F09" w:rsidRPr="006265AF" w:rsidRDefault="00C83F09" w:rsidP="00C83F09">
      <w:pPr>
        <w:pStyle w:val="Text"/>
      </w:pPr>
      <w:r w:rsidRPr="006265AF">
        <w:t>Technology’s impact on the demand for workforce skills also seems to be experienced differently across organisations based on firm size. First, respondents from larger firms expressed greater concern about digital skills gaps than their smaller counterparts. At the same time, smaller firms were more concerned about lower level digital skills while the larger ones spoke of growing demand for higher order skills. Currently, different organisations adopt different strategies to meet their digital skills requirements, including internal employee training programs, outsourcing of certain functions which require certain digital skills, focused recruitment from the general labour market, external training programs of existing employees and increasing overtime. Although these tend to be reasonably equally adopted across the responding organisations, the most popular include employer sponsored training using both in-house and external training programs, outsourcing of tasks and open market recruitment and increasing overtime.</w:t>
      </w:r>
    </w:p>
    <w:p w14:paraId="2564DADD" w14:textId="24F75DD4" w:rsidR="00C83F09" w:rsidRPr="006265AF" w:rsidRDefault="00C83F09" w:rsidP="00E5319D">
      <w:pPr>
        <w:pStyle w:val="Text"/>
      </w:pPr>
      <w:r w:rsidRPr="006265AF">
        <w:t xml:space="preserve">Overall, however, the key message is that a large number of adequately trained people will be required in the workforce to drive the transition to a globally competitive digital economy. Unfortunately, </w:t>
      </w:r>
      <w:r w:rsidR="00ED4E99" w:rsidRPr="006265AF">
        <w:t xml:space="preserve">survey results indicate that </w:t>
      </w:r>
      <w:r w:rsidRPr="006265AF">
        <w:t>the majority of employer</w:t>
      </w:r>
      <w:r w:rsidR="00ED4E99" w:rsidRPr="006265AF">
        <w:t xml:space="preserve"> </w:t>
      </w:r>
      <w:r w:rsidRPr="006265AF">
        <w:t xml:space="preserve">do not seem to have great confidence in the capacity of the existing VET system to supply appropriate and adequate digital skills. </w:t>
      </w:r>
    </w:p>
    <w:p w14:paraId="292D22DC" w14:textId="77777777" w:rsidR="00C83F09" w:rsidRPr="006265AF" w:rsidRDefault="00C83F09" w:rsidP="00C83F09">
      <w:pPr>
        <w:ind w:left="-1701"/>
      </w:pPr>
      <w:r w:rsidRPr="006265AF">
        <w:br w:type="page"/>
      </w:r>
    </w:p>
    <w:p w14:paraId="439F0BD7" w14:textId="299B7996" w:rsidR="00C83F09" w:rsidRPr="006265AF" w:rsidRDefault="00C83F09" w:rsidP="00C83F09">
      <w:pPr>
        <w:pStyle w:val="Heading1"/>
      </w:pPr>
      <w:bookmarkStart w:id="127" w:name="_Toc513630206"/>
      <w:bookmarkStart w:id="128" w:name="_Toc5284274"/>
      <w:r w:rsidRPr="006265AF">
        <w:lastRenderedPageBreak/>
        <w:t>References</w:t>
      </w:r>
      <w:bookmarkEnd w:id="127"/>
      <w:bookmarkEnd w:id="128"/>
      <w:r w:rsidRPr="006265AF">
        <w:t xml:space="preserve"> </w:t>
      </w:r>
    </w:p>
    <w:p w14:paraId="2D967006" w14:textId="77777777" w:rsidR="00383195" w:rsidRDefault="002B41AE" w:rsidP="00557B0C">
      <w:pPr>
        <w:pStyle w:val="References"/>
      </w:pPr>
      <w:r w:rsidRPr="006265AF">
        <w:t xml:space="preserve">Australian Industry Standards </w:t>
      </w:r>
      <w:r w:rsidR="00557B0C" w:rsidRPr="006265AF">
        <w:t>2017</w:t>
      </w:r>
      <w:r w:rsidRPr="006265AF">
        <w:t>,</w:t>
      </w:r>
      <w:r w:rsidR="00557B0C" w:rsidRPr="006265AF">
        <w:t xml:space="preserve"> </w:t>
      </w:r>
      <w:r w:rsidR="00557B0C" w:rsidRPr="006265AF">
        <w:rPr>
          <w:i/>
        </w:rPr>
        <w:t>Transport and Logistics Skills Forecast 2017</w:t>
      </w:r>
      <w:r w:rsidR="00557B0C" w:rsidRPr="006265AF">
        <w:t xml:space="preserve">, </w:t>
      </w:r>
      <w:r w:rsidR="003D199B" w:rsidRPr="006265AF">
        <w:t>viewed August 2018</w:t>
      </w:r>
      <w:r w:rsidRPr="006265AF">
        <w:t>,</w:t>
      </w:r>
      <w:r w:rsidR="00557B0C" w:rsidRPr="006265AF">
        <w:t xml:space="preserve"> </w:t>
      </w:r>
      <w:r w:rsidR="00383195">
        <w:t>&lt;</w:t>
      </w:r>
      <w:hyperlink r:id="rId44" w:history="1">
        <w:r w:rsidRPr="006265AF">
          <w:rPr>
            <w:rStyle w:val="Hyperlink"/>
            <w:sz w:val="18"/>
          </w:rPr>
          <w:t>http://www.australianindustrystandards.org.au/wp-content/uploads/2016/08/Transport-and-logistics-IRC-Skills-Forecast-V1.pdf</w:t>
        </w:r>
      </w:hyperlink>
      <w:r w:rsidR="00383195">
        <w:rPr>
          <w:rStyle w:val="Hyperlink"/>
          <w:sz w:val="18"/>
        </w:rPr>
        <w:t>&gt;</w:t>
      </w:r>
      <w:r w:rsidRPr="006265AF">
        <w:t>.</w:t>
      </w:r>
    </w:p>
    <w:p w14:paraId="7F544EBF" w14:textId="77777777" w:rsidR="00383195" w:rsidRPr="00B748B1" w:rsidRDefault="00383195" w:rsidP="00383195">
      <w:pPr>
        <w:pStyle w:val="References"/>
      </w:pPr>
      <w:r>
        <w:t xml:space="preserve">Australian Industry Standards 2018, </w:t>
      </w:r>
      <w:r>
        <w:rPr>
          <w:i/>
        </w:rPr>
        <w:t>Australian Industry Standards</w:t>
      </w:r>
      <w:r>
        <w:t>, viewed October 2018, &lt;</w:t>
      </w:r>
      <w:r w:rsidRPr="00B748B1">
        <w:t xml:space="preserve"> https://www.australianindustrystandards.org.au/</w:t>
      </w:r>
      <w:r>
        <w:t>&gt;.</w:t>
      </w:r>
    </w:p>
    <w:p w14:paraId="76EB7C66" w14:textId="1B99130C" w:rsidR="00557B0C" w:rsidRPr="006265AF" w:rsidRDefault="00557B0C" w:rsidP="00557B0C">
      <w:pPr>
        <w:pStyle w:val="References"/>
      </w:pPr>
      <w:proofErr w:type="spellStart"/>
      <w:r w:rsidRPr="006265AF">
        <w:t>Asliturk</w:t>
      </w:r>
      <w:proofErr w:type="spellEnd"/>
      <w:r w:rsidR="002B41AE" w:rsidRPr="006265AF">
        <w:t>,</w:t>
      </w:r>
      <w:r w:rsidRPr="006265AF">
        <w:t xml:space="preserve"> E, Cameron, A</w:t>
      </w:r>
      <w:r w:rsidR="002B41AE" w:rsidRPr="006265AF">
        <w:t xml:space="preserve"> &amp;</w:t>
      </w:r>
      <w:r w:rsidRPr="006265AF">
        <w:t xml:space="preserve"> Faisal, S</w:t>
      </w:r>
      <w:r w:rsidR="002B41AE" w:rsidRPr="006265AF">
        <w:t xml:space="preserve"> </w:t>
      </w:r>
      <w:r w:rsidRPr="006265AF">
        <w:t>2016</w:t>
      </w:r>
      <w:r w:rsidR="002B41AE" w:rsidRPr="006265AF">
        <w:t>,</w:t>
      </w:r>
      <w:r w:rsidRPr="006265AF">
        <w:t xml:space="preserve"> </w:t>
      </w:r>
      <w:r w:rsidRPr="006265AF">
        <w:rPr>
          <w:i/>
        </w:rPr>
        <w:t>Skills in the Digital Economy: Where Canada Stands and the Way Forward</w:t>
      </w:r>
      <w:r w:rsidRPr="006265AF">
        <w:t>, Information and Communications Technology Council</w:t>
      </w:r>
      <w:r w:rsidR="0036038C" w:rsidRPr="006265AF">
        <w:t>,</w:t>
      </w:r>
      <w:r w:rsidRPr="006265AF">
        <w:t xml:space="preserve"> Ottawa, Canada</w:t>
      </w:r>
      <w:r w:rsidR="002E2266" w:rsidRPr="006265AF">
        <w:t>.</w:t>
      </w:r>
    </w:p>
    <w:p w14:paraId="43104094" w14:textId="56EE47CA" w:rsidR="00557B0C" w:rsidRPr="006265AF" w:rsidRDefault="00557B0C" w:rsidP="00557B0C">
      <w:pPr>
        <w:pStyle w:val="References"/>
      </w:pPr>
      <w:proofErr w:type="spellStart"/>
      <w:r w:rsidRPr="006265AF">
        <w:t>Beblavý</w:t>
      </w:r>
      <w:proofErr w:type="spellEnd"/>
      <w:r w:rsidRPr="006265AF">
        <w:t xml:space="preserve">, M, </w:t>
      </w:r>
      <w:proofErr w:type="spellStart"/>
      <w:r w:rsidRPr="006265AF">
        <w:t>Fabo</w:t>
      </w:r>
      <w:proofErr w:type="spellEnd"/>
      <w:r w:rsidRPr="006265AF">
        <w:t xml:space="preserve">, B &amp; </w:t>
      </w:r>
      <w:proofErr w:type="spellStart"/>
      <w:r w:rsidRPr="006265AF">
        <w:t>Lenaerts</w:t>
      </w:r>
      <w:proofErr w:type="spellEnd"/>
      <w:r w:rsidRPr="006265AF">
        <w:t>, K 2016</w:t>
      </w:r>
      <w:r w:rsidR="00995E08" w:rsidRPr="006265AF">
        <w:t>,</w:t>
      </w:r>
      <w:r w:rsidRPr="006265AF">
        <w:t xml:space="preserve"> </w:t>
      </w:r>
      <w:r w:rsidRPr="006265AF">
        <w:rPr>
          <w:i/>
        </w:rPr>
        <w:t>Demand for Digital Skills in the US Labour Market: The IT Skills Pyramid (No. 12055)</w:t>
      </w:r>
      <w:r w:rsidRPr="006265AF">
        <w:t>. Centre for European Po</w:t>
      </w:r>
      <w:r w:rsidR="00995E08" w:rsidRPr="006265AF">
        <w:t xml:space="preserve">licy Studies, </w:t>
      </w:r>
      <w:r w:rsidR="003D199B" w:rsidRPr="006265AF">
        <w:t>viewed August 2018</w:t>
      </w:r>
      <w:r w:rsidR="00995E08" w:rsidRPr="006265AF">
        <w:t>,</w:t>
      </w:r>
      <w:r w:rsidRPr="006265AF">
        <w:t xml:space="preserve"> </w:t>
      </w:r>
      <w:r w:rsidR="00A03769" w:rsidRPr="006265AF">
        <w:t>https://www.ceps.eu/system/files/SR154%20IT%20Skills%20Pyramid_0.pdf.</w:t>
      </w:r>
    </w:p>
    <w:p w14:paraId="618A3A6A" w14:textId="69E86C82" w:rsidR="00557B0C" w:rsidRPr="006265AF" w:rsidRDefault="00557B0C" w:rsidP="00557B0C">
      <w:pPr>
        <w:pStyle w:val="References"/>
      </w:pPr>
      <w:r w:rsidRPr="006265AF">
        <w:t>Burning Glass Technologies</w:t>
      </w:r>
      <w:r w:rsidR="00995E08" w:rsidRPr="006265AF">
        <w:t xml:space="preserve"> </w:t>
      </w:r>
      <w:r w:rsidRPr="006265AF">
        <w:t>2015</w:t>
      </w:r>
      <w:r w:rsidR="00995E08" w:rsidRPr="006265AF">
        <w:t>,</w:t>
      </w:r>
      <w:r w:rsidRPr="006265AF">
        <w:t xml:space="preserve"> </w:t>
      </w:r>
      <w:r w:rsidRPr="006265AF">
        <w:rPr>
          <w:i/>
        </w:rPr>
        <w:t xml:space="preserve">Crunched by the </w:t>
      </w:r>
      <w:r w:rsidR="00A03769" w:rsidRPr="006265AF">
        <w:rPr>
          <w:i/>
        </w:rPr>
        <w:t>N</w:t>
      </w:r>
      <w:r w:rsidRPr="006265AF">
        <w:rPr>
          <w:i/>
        </w:rPr>
        <w:t xml:space="preserve">umbers: The </w:t>
      </w:r>
      <w:r w:rsidR="00A03769" w:rsidRPr="006265AF">
        <w:rPr>
          <w:i/>
        </w:rPr>
        <w:t>D</w:t>
      </w:r>
      <w:r w:rsidRPr="006265AF">
        <w:rPr>
          <w:i/>
        </w:rPr>
        <w:t xml:space="preserve">igital </w:t>
      </w:r>
      <w:r w:rsidR="00A03769" w:rsidRPr="006265AF">
        <w:rPr>
          <w:i/>
        </w:rPr>
        <w:t>S</w:t>
      </w:r>
      <w:r w:rsidRPr="006265AF">
        <w:rPr>
          <w:i/>
        </w:rPr>
        <w:t>kills</w:t>
      </w:r>
      <w:r w:rsidR="00A03769" w:rsidRPr="006265AF">
        <w:rPr>
          <w:i/>
        </w:rPr>
        <w:t xml:space="preserve"> G</w:t>
      </w:r>
      <w:r w:rsidRPr="006265AF">
        <w:rPr>
          <w:i/>
        </w:rPr>
        <w:t xml:space="preserve">ap in the </w:t>
      </w:r>
      <w:r w:rsidR="00A03769" w:rsidRPr="006265AF">
        <w:rPr>
          <w:i/>
        </w:rPr>
        <w:t>W</w:t>
      </w:r>
      <w:r w:rsidRPr="006265AF">
        <w:rPr>
          <w:i/>
        </w:rPr>
        <w:t>orkforce, Burning Glass Technologies Report, March 2015</w:t>
      </w:r>
      <w:r w:rsidR="00995E08" w:rsidRPr="006265AF">
        <w:t xml:space="preserve">, </w:t>
      </w:r>
      <w:r w:rsidR="003D199B" w:rsidRPr="006265AF">
        <w:t>viewed August 2018</w:t>
      </w:r>
      <w:r w:rsidRPr="006265AF">
        <w:t xml:space="preserve">, </w:t>
      </w:r>
      <w:hyperlink r:id="rId45" w:history="1">
        <w:r w:rsidRPr="006265AF">
          <w:rPr>
            <w:rStyle w:val="Hyperlink"/>
          </w:rPr>
          <w:t>http://burning-glass.com/wp-content/uploads/2015/06/Digital_Skills_Gap.pdf</w:t>
        </w:r>
      </w:hyperlink>
      <w:r w:rsidR="00995E08" w:rsidRPr="006265AF">
        <w:rPr>
          <w:rStyle w:val="Hyperlink"/>
        </w:rPr>
        <w:t>.</w:t>
      </w:r>
      <w:r w:rsidRPr="006265AF">
        <w:t xml:space="preserve"> </w:t>
      </w:r>
    </w:p>
    <w:p w14:paraId="7729FDFC" w14:textId="1FD52E6F" w:rsidR="00C345AB" w:rsidRPr="00647D01" w:rsidRDefault="00995E08" w:rsidP="00557B0C">
      <w:pPr>
        <w:pStyle w:val="References"/>
      </w:pPr>
      <w:r w:rsidRPr="006265AF">
        <w:t>Capgemini 2013,</w:t>
      </w:r>
      <w:r w:rsidR="00557B0C" w:rsidRPr="006265AF">
        <w:t xml:space="preserve"> </w:t>
      </w:r>
      <w:r w:rsidR="00557B0C" w:rsidRPr="006265AF">
        <w:rPr>
          <w:i/>
        </w:rPr>
        <w:t>The Digital Talent Gap: Developing Skills for Today’s Digital Organisations</w:t>
      </w:r>
      <w:r w:rsidR="00557B0C" w:rsidRPr="006265AF">
        <w:t xml:space="preserve">, </w:t>
      </w:r>
      <w:r w:rsidR="003D199B" w:rsidRPr="006265AF">
        <w:t>viewed August 2018</w:t>
      </w:r>
      <w:r w:rsidRPr="006265AF">
        <w:t xml:space="preserve">, </w:t>
      </w:r>
      <w:r w:rsidR="00C345AB" w:rsidRPr="006265AF">
        <w:t>https://www.capgemini.com/wp-content/uploads/2017/07/the_digital_talent_gap27-09_0.pdf</w:t>
      </w:r>
      <w:r w:rsidR="00A03769" w:rsidRPr="006265AF">
        <w:t>.</w:t>
      </w:r>
      <w:r w:rsidR="00C345AB" w:rsidRPr="00647D01">
        <w:t xml:space="preserve"> </w:t>
      </w:r>
    </w:p>
    <w:p w14:paraId="492C5C51" w14:textId="0E15529A" w:rsidR="00583D7C" w:rsidRPr="006265AF" w:rsidRDefault="00583D7C" w:rsidP="00557B0C">
      <w:pPr>
        <w:pStyle w:val="References"/>
      </w:pPr>
      <w:r w:rsidRPr="006265AF">
        <w:t>CEDEFOP (European Centre for the Development of Vocational Training) 2017</w:t>
      </w:r>
      <w:r w:rsidR="00A03769" w:rsidRPr="006265AF">
        <w:t>,</w:t>
      </w:r>
      <w:r w:rsidRPr="006265AF">
        <w:t xml:space="preserve"> People, Machines, Robots and Skills; Briefing Note, ISSN 1831-2411, viewed October, </w:t>
      </w:r>
      <w:proofErr w:type="gramStart"/>
      <w:r w:rsidRPr="006265AF">
        <w:t>2017</w:t>
      </w:r>
      <w:r w:rsidR="00A03769" w:rsidRPr="006265AF">
        <w:t>,  http://www.cedefop.europa.eu/en/publications-and-resources/publications/9121</w:t>
      </w:r>
      <w:proofErr w:type="gramEnd"/>
      <w:r w:rsidR="00A03769" w:rsidRPr="006265AF">
        <w:t>.</w:t>
      </w:r>
      <w:r w:rsidRPr="006265AF">
        <w:t xml:space="preserve">  </w:t>
      </w:r>
    </w:p>
    <w:p w14:paraId="258067D1" w14:textId="3AF25EB2" w:rsidR="00557B0C" w:rsidRPr="006265AF" w:rsidRDefault="00F3648C" w:rsidP="00557B0C">
      <w:pPr>
        <w:pStyle w:val="References"/>
      </w:pPr>
      <w:r w:rsidRPr="006265AF">
        <w:t xml:space="preserve">Deloitte Access Economics </w:t>
      </w:r>
      <w:r>
        <w:t>(</w:t>
      </w:r>
      <w:r w:rsidR="00557B0C" w:rsidRPr="006265AF">
        <w:t xml:space="preserve">DAE) 2016, </w:t>
      </w:r>
      <w:r w:rsidR="00557B0C" w:rsidRPr="006265AF">
        <w:rPr>
          <w:i/>
        </w:rPr>
        <w:t xml:space="preserve">Australia’s Digital Pulse: Developing the </w:t>
      </w:r>
      <w:r w:rsidR="00A03769" w:rsidRPr="006265AF">
        <w:rPr>
          <w:i/>
        </w:rPr>
        <w:t>D</w:t>
      </w:r>
      <w:r w:rsidR="00557B0C" w:rsidRPr="006265AF">
        <w:rPr>
          <w:i/>
        </w:rPr>
        <w:t>igital</w:t>
      </w:r>
      <w:r w:rsidR="00A03769" w:rsidRPr="006265AF">
        <w:rPr>
          <w:i/>
        </w:rPr>
        <w:t xml:space="preserve"> W</w:t>
      </w:r>
      <w:r w:rsidR="00557B0C" w:rsidRPr="006265AF">
        <w:rPr>
          <w:i/>
        </w:rPr>
        <w:t xml:space="preserve">orkforce to </w:t>
      </w:r>
      <w:r w:rsidR="00A03769" w:rsidRPr="006265AF">
        <w:rPr>
          <w:i/>
        </w:rPr>
        <w:t>D</w:t>
      </w:r>
      <w:r w:rsidR="00557B0C" w:rsidRPr="006265AF">
        <w:rPr>
          <w:i/>
        </w:rPr>
        <w:t xml:space="preserve">rive </w:t>
      </w:r>
      <w:r w:rsidR="00A03769" w:rsidRPr="006265AF">
        <w:rPr>
          <w:i/>
        </w:rPr>
        <w:t>G</w:t>
      </w:r>
      <w:r w:rsidR="00557B0C" w:rsidRPr="006265AF">
        <w:rPr>
          <w:i/>
        </w:rPr>
        <w:t xml:space="preserve">rowth in the </w:t>
      </w:r>
      <w:r w:rsidR="00A03769" w:rsidRPr="006265AF">
        <w:rPr>
          <w:i/>
        </w:rPr>
        <w:t>F</w:t>
      </w:r>
      <w:r w:rsidR="00557B0C" w:rsidRPr="006265AF">
        <w:rPr>
          <w:i/>
        </w:rPr>
        <w:t>uture, Australian Computer Society</w:t>
      </w:r>
      <w:r w:rsidR="00557B0C" w:rsidRPr="006265AF">
        <w:t>,</w:t>
      </w:r>
      <w:r w:rsidR="00B74063" w:rsidRPr="006265AF">
        <w:t xml:space="preserve"> </w:t>
      </w:r>
      <w:r w:rsidR="003D199B" w:rsidRPr="006265AF">
        <w:t>viewed August 2018</w:t>
      </w:r>
      <w:r w:rsidR="00A03769" w:rsidRPr="006265AF">
        <w:t xml:space="preserve">, </w:t>
      </w:r>
      <w:hyperlink r:id="rId46" w:history="1">
        <w:r w:rsidR="00557B0C" w:rsidRPr="006265AF">
          <w:rPr>
            <w:rStyle w:val="Hyperlink"/>
          </w:rPr>
          <w:t>https://www.acs.org.au/content/dam/acs/acs-documents/PJ52569-Australias-Digital-Pulse-2016_LAYOUT_Final_Web.pdf</w:t>
        </w:r>
      </w:hyperlink>
      <w:r w:rsidR="00995E08" w:rsidRPr="006265AF">
        <w:rPr>
          <w:rStyle w:val="Hyperlink"/>
        </w:rPr>
        <w:t>.</w:t>
      </w:r>
      <w:r w:rsidR="00557B0C" w:rsidRPr="006265AF">
        <w:t xml:space="preserve"> </w:t>
      </w:r>
    </w:p>
    <w:p w14:paraId="4A1B95F1" w14:textId="30207ABF" w:rsidR="00557B0C" w:rsidRPr="006265AF" w:rsidRDefault="00F3648C" w:rsidP="00557B0C">
      <w:pPr>
        <w:pStyle w:val="References"/>
      </w:pPr>
      <w:r w:rsidRPr="006265AF">
        <w:t xml:space="preserve">Deloitte Access Economics </w:t>
      </w:r>
      <w:r>
        <w:t>(</w:t>
      </w:r>
      <w:r w:rsidR="00995E08" w:rsidRPr="006265AF">
        <w:t>DAE)</w:t>
      </w:r>
      <w:r w:rsidR="00557B0C" w:rsidRPr="006265AF">
        <w:t xml:space="preserve"> 2017</w:t>
      </w:r>
      <w:r w:rsidR="00995E08" w:rsidRPr="006265AF">
        <w:t>,</w:t>
      </w:r>
      <w:r w:rsidR="00557B0C" w:rsidRPr="006265AF">
        <w:t xml:space="preserve"> </w:t>
      </w:r>
      <w:r w:rsidR="00557B0C" w:rsidRPr="006265AF">
        <w:rPr>
          <w:i/>
        </w:rPr>
        <w:t>Australia’s Digital Pulse</w:t>
      </w:r>
      <w:r w:rsidR="00995E08" w:rsidRPr="006265AF">
        <w:rPr>
          <w:i/>
        </w:rPr>
        <w:t xml:space="preserve"> </w:t>
      </w:r>
      <w:r w:rsidR="00557B0C" w:rsidRPr="006265AF">
        <w:rPr>
          <w:i/>
        </w:rPr>
        <w:t xml:space="preserve">2017: Policy </w:t>
      </w:r>
      <w:r w:rsidR="00A03769" w:rsidRPr="006265AF">
        <w:rPr>
          <w:i/>
        </w:rPr>
        <w:t>P</w:t>
      </w:r>
      <w:r w:rsidR="00557B0C" w:rsidRPr="006265AF">
        <w:rPr>
          <w:i/>
        </w:rPr>
        <w:t xml:space="preserve">riorities to </w:t>
      </w:r>
      <w:r w:rsidR="00A03769" w:rsidRPr="006265AF">
        <w:rPr>
          <w:i/>
        </w:rPr>
        <w:t>F</w:t>
      </w:r>
      <w:r w:rsidR="00557B0C" w:rsidRPr="006265AF">
        <w:rPr>
          <w:i/>
        </w:rPr>
        <w:t xml:space="preserve">uel Australia’s </w:t>
      </w:r>
      <w:r w:rsidR="00A03769" w:rsidRPr="006265AF">
        <w:rPr>
          <w:i/>
        </w:rPr>
        <w:t>D</w:t>
      </w:r>
      <w:r w:rsidR="00557B0C" w:rsidRPr="006265AF">
        <w:rPr>
          <w:i/>
        </w:rPr>
        <w:t xml:space="preserve">igital </w:t>
      </w:r>
      <w:r w:rsidR="00A03769" w:rsidRPr="006265AF">
        <w:rPr>
          <w:i/>
        </w:rPr>
        <w:t>W</w:t>
      </w:r>
      <w:r w:rsidR="00557B0C" w:rsidRPr="006265AF">
        <w:rPr>
          <w:i/>
        </w:rPr>
        <w:t xml:space="preserve">orkforce </w:t>
      </w:r>
      <w:r w:rsidR="00A03769" w:rsidRPr="006265AF">
        <w:rPr>
          <w:i/>
        </w:rPr>
        <w:t>B</w:t>
      </w:r>
      <w:r w:rsidR="00557B0C" w:rsidRPr="006265AF">
        <w:rPr>
          <w:i/>
        </w:rPr>
        <w:t>oom</w:t>
      </w:r>
      <w:r w:rsidR="00557B0C" w:rsidRPr="006265AF">
        <w:t xml:space="preserve">, Australian Computer Society, </w:t>
      </w:r>
      <w:r w:rsidR="003D199B" w:rsidRPr="006265AF">
        <w:t>viewed August 2018</w:t>
      </w:r>
      <w:r w:rsidR="00995E08" w:rsidRPr="006265AF">
        <w:t xml:space="preserve">, </w:t>
      </w:r>
      <w:hyperlink r:id="rId47" w:history="1">
        <w:r w:rsidR="003D199B" w:rsidRPr="006265AF">
          <w:rPr>
            <w:rStyle w:val="Hyperlink"/>
            <w:sz w:val="18"/>
          </w:rPr>
          <w:t>https://www.acs.org.au/content/dam/acs/acs-publications/Australia's%20Digital%20Pulse%202017.pdf</w:t>
        </w:r>
      </w:hyperlink>
      <w:r w:rsidR="00A03769" w:rsidRPr="006265AF">
        <w:rPr>
          <w:rStyle w:val="Hyperlink"/>
          <w:sz w:val="18"/>
        </w:rPr>
        <w:t>.</w:t>
      </w:r>
      <w:r w:rsidR="003D199B" w:rsidRPr="006265AF">
        <w:t xml:space="preserve"> </w:t>
      </w:r>
    </w:p>
    <w:p w14:paraId="25C4DB33" w14:textId="47E4EEF8" w:rsidR="00557B0C" w:rsidRPr="006265AF" w:rsidRDefault="00557B0C" w:rsidP="00557B0C">
      <w:pPr>
        <w:pStyle w:val="References"/>
      </w:pPr>
      <w:proofErr w:type="spellStart"/>
      <w:r w:rsidRPr="006265AF">
        <w:t>Eshet-Alkalai</w:t>
      </w:r>
      <w:proofErr w:type="spellEnd"/>
      <w:r w:rsidRPr="006265AF">
        <w:t xml:space="preserve">, Y &amp; </w:t>
      </w:r>
      <w:proofErr w:type="spellStart"/>
      <w:r w:rsidRPr="006265AF">
        <w:t>Chajut</w:t>
      </w:r>
      <w:proofErr w:type="spellEnd"/>
      <w:r w:rsidRPr="006265AF">
        <w:t>, E 2010</w:t>
      </w:r>
      <w:r w:rsidR="00995E08" w:rsidRPr="006265AF">
        <w:t>,</w:t>
      </w:r>
      <w:r w:rsidRPr="006265AF">
        <w:t xml:space="preserve"> </w:t>
      </w:r>
      <w:r w:rsidR="00995E08" w:rsidRPr="006265AF">
        <w:t>‘</w:t>
      </w:r>
      <w:r w:rsidRPr="006265AF">
        <w:t xml:space="preserve">You can teach old </w:t>
      </w:r>
      <w:proofErr w:type="gramStart"/>
      <w:r w:rsidRPr="006265AF">
        <w:t>dogs</w:t>
      </w:r>
      <w:proofErr w:type="gramEnd"/>
      <w:r w:rsidRPr="006265AF">
        <w:t xml:space="preserve"> new tricks: The factors that affect changes over time in digital literacy</w:t>
      </w:r>
      <w:r w:rsidR="00995E08" w:rsidRPr="006265AF">
        <w:t>’,</w:t>
      </w:r>
      <w:r w:rsidRPr="006265AF">
        <w:t xml:space="preserve"> </w:t>
      </w:r>
      <w:r w:rsidRPr="006265AF">
        <w:rPr>
          <w:i/>
        </w:rPr>
        <w:t>Journal of Information Technology Education: Research</w:t>
      </w:r>
      <w:r w:rsidRPr="006265AF">
        <w:t xml:space="preserve">, </w:t>
      </w:r>
      <w:r w:rsidR="00A03769" w:rsidRPr="006265AF">
        <w:t>v</w:t>
      </w:r>
      <w:r w:rsidR="00995E08" w:rsidRPr="006265AF">
        <w:t>ol</w:t>
      </w:r>
      <w:r w:rsidR="00A03769" w:rsidRPr="006265AF">
        <w:t>.</w:t>
      </w:r>
      <w:r w:rsidRPr="006265AF">
        <w:t>9</w:t>
      </w:r>
      <w:r w:rsidR="00995E08" w:rsidRPr="006265AF">
        <w:t>, no.</w:t>
      </w:r>
      <w:r w:rsidRPr="006265AF">
        <w:t>1</w:t>
      </w:r>
      <w:r w:rsidR="00995E08" w:rsidRPr="006265AF">
        <w:t>, pp.</w:t>
      </w:r>
      <w:r w:rsidRPr="006265AF">
        <w:t xml:space="preserve"> 173-181.</w:t>
      </w:r>
    </w:p>
    <w:p w14:paraId="3346439B" w14:textId="5A695BD5" w:rsidR="00557B0C" w:rsidRPr="006265AF" w:rsidRDefault="00557B0C" w:rsidP="00557B0C">
      <w:pPr>
        <w:pStyle w:val="References"/>
      </w:pPr>
      <w:r w:rsidRPr="006265AF">
        <w:t xml:space="preserve">Fairbrother, P, Snell, D, </w:t>
      </w:r>
      <w:proofErr w:type="spellStart"/>
      <w:r w:rsidRPr="006265AF">
        <w:t>Bamberry</w:t>
      </w:r>
      <w:proofErr w:type="spellEnd"/>
      <w:r w:rsidRPr="006265AF">
        <w:t xml:space="preserve">, L, Condon, L, </w:t>
      </w:r>
      <w:proofErr w:type="spellStart"/>
      <w:r w:rsidRPr="006265AF">
        <w:t>McKenry</w:t>
      </w:r>
      <w:proofErr w:type="spellEnd"/>
      <w:r w:rsidRPr="006265AF">
        <w:t xml:space="preserve">, S, Winfree, T, Stroud, D &amp; Blake, J 2012, </w:t>
      </w:r>
      <w:r w:rsidRPr="006265AF">
        <w:rPr>
          <w:i/>
        </w:rPr>
        <w:t xml:space="preserve">Jobs and </w:t>
      </w:r>
      <w:r w:rsidR="00A03769" w:rsidRPr="006265AF">
        <w:rPr>
          <w:i/>
        </w:rPr>
        <w:t>S</w:t>
      </w:r>
      <w:r w:rsidRPr="006265AF">
        <w:rPr>
          <w:i/>
        </w:rPr>
        <w:t xml:space="preserve">kills </w:t>
      </w:r>
      <w:r w:rsidR="00A03769" w:rsidRPr="006265AF">
        <w:rPr>
          <w:i/>
        </w:rPr>
        <w:t>T</w:t>
      </w:r>
      <w:r w:rsidRPr="006265AF">
        <w:rPr>
          <w:i/>
        </w:rPr>
        <w:t xml:space="preserve">ransition for the Latrobe Valley, </w:t>
      </w:r>
      <w:r w:rsidR="00A03769" w:rsidRPr="006265AF">
        <w:rPr>
          <w:i/>
        </w:rPr>
        <w:t>F</w:t>
      </w:r>
      <w:r w:rsidRPr="006265AF">
        <w:rPr>
          <w:i/>
        </w:rPr>
        <w:t xml:space="preserve">inal </w:t>
      </w:r>
      <w:r w:rsidR="00A03769" w:rsidRPr="006265AF">
        <w:rPr>
          <w:i/>
        </w:rPr>
        <w:t>R</w:t>
      </w:r>
      <w:r w:rsidRPr="006265AF">
        <w:rPr>
          <w:i/>
        </w:rPr>
        <w:t>eport for Department of Education, Employment and Workplace Relations (DEEWR</w:t>
      </w:r>
      <w:r w:rsidRPr="006265AF">
        <w:t>), RMIT University/Swinburne University, Melbourne.</w:t>
      </w:r>
    </w:p>
    <w:p w14:paraId="04D1E60E" w14:textId="224BA47A" w:rsidR="00557B0C" w:rsidRPr="006265AF" w:rsidRDefault="00557B0C" w:rsidP="00557B0C">
      <w:pPr>
        <w:pStyle w:val="References"/>
      </w:pPr>
      <w:r w:rsidRPr="006265AF">
        <w:t>Foundation for Young Australians 2016</w:t>
      </w:r>
      <w:r w:rsidR="00995E08" w:rsidRPr="006265AF">
        <w:t>,</w:t>
      </w:r>
      <w:r w:rsidRPr="006265AF">
        <w:t xml:space="preserve"> </w:t>
      </w:r>
      <w:r w:rsidRPr="006265AF">
        <w:rPr>
          <w:i/>
        </w:rPr>
        <w:t>The New Mindset</w:t>
      </w:r>
      <w:r w:rsidR="00995E08" w:rsidRPr="006265AF">
        <w:t>,</w:t>
      </w:r>
      <w:r w:rsidRPr="006265AF">
        <w:t xml:space="preserve"> Foundation for Young Australians</w:t>
      </w:r>
      <w:r w:rsidR="00F87FBC" w:rsidRPr="006265AF">
        <w:t>,</w:t>
      </w:r>
      <w:r w:rsidRPr="006265AF">
        <w:t xml:space="preserve"> Sydney.</w:t>
      </w:r>
    </w:p>
    <w:p w14:paraId="7907FD68" w14:textId="16F4CF93" w:rsidR="00557B0C" w:rsidRPr="006265AF" w:rsidRDefault="00557B0C" w:rsidP="00557B0C">
      <w:pPr>
        <w:pStyle w:val="References"/>
      </w:pPr>
      <w:r w:rsidRPr="006265AF">
        <w:t>Gekara</w:t>
      </w:r>
      <w:r w:rsidR="0019254F" w:rsidRPr="006265AF">
        <w:t>,</w:t>
      </w:r>
      <w:r w:rsidRPr="006265AF">
        <w:t xml:space="preserve"> V, Snell, D &amp; Chhetri, P 2015, ‘Are older workers ‘crowding out’ the young? A study of the Australian transport and logistics labour market’, </w:t>
      </w:r>
      <w:r w:rsidRPr="006265AF">
        <w:rPr>
          <w:i/>
        </w:rPr>
        <w:t>Labour and Industry</w:t>
      </w:r>
      <w:r w:rsidRPr="006265AF">
        <w:t>, vol.25, no.4, pp.321</w:t>
      </w:r>
      <w:r w:rsidR="00A03769" w:rsidRPr="006265AF">
        <w:t>-</w:t>
      </w:r>
      <w:r w:rsidRPr="006265AF">
        <w:t>36.</w:t>
      </w:r>
    </w:p>
    <w:p w14:paraId="42916BBA" w14:textId="5576DF9F" w:rsidR="00557B0C" w:rsidRPr="00647D01" w:rsidRDefault="00557B0C" w:rsidP="00557B0C">
      <w:pPr>
        <w:pStyle w:val="References"/>
      </w:pPr>
      <w:r w:rsidRPr="006265AF">
        <w:t>Gekara, V</w:t>
      </w:r>
      <w:r w:rsidR="0019254F" w:rsidRPr="006265AF">
        <w:t>, Snell, D</w:t>
      </w:r>
      <w:r w:rsidRPr="006265AF">
        <w:t xml:space="preserve">, </w:t>
      </w:r>
      <w:proofErr w:type="spellStart"/>
      <w:r w:rsidRPr="006265AF">
        <w:t>Chherti</w:t>
      </w:r>
      <w:proofErr w:type="spellEnd"/>
      <w:r w:rsidRPr="006265AF">
        <w:t>, P</w:t>
      </w:r>
      <w:r w:rsidR="0019254F" w:rsidRPr="006265AF">
        <w:t xml:space="preserve"> &amp;</w:t>
      </w:r>
      <w:r w:rsidRPr="006265AF">
        <w:t xml:space="preserve"> Manzoni, A 2014</w:t>
      </w:r>
      <w:r w:rsidR="0019254F" w:rsidRPr="006265AF">
        <w:t>,</w:t>
      </w:r>
      <w:r w:rsidRPr="006265AF">
        <w:t xml:space="preserve"> ‘Meeting skill needs in a market-based training system: a study of employer perceptions and responses to training challenges in the transport and logistics industry’ </w:t>
      </w:r>
      <w:r w:rsidRPr="006265AF">
        <w:rPr>
          <w:i/>
        </w:rPr>
        <w:t>Journal of Vocational Education and Training</w:t>
      </w:r>
      <w:r w:rsidR="00EA4338" w:rsidRPr="006265AF">
        <w:t>, Vol. 66, no. 4, pp. 491</w:t>
      </w:r>
      <w:r w:rsidR="00EA4338" w:rsidRPr="00647D01">
        <w:t>-505</w:t>
      </w:r>
    </w:p>
    <w:p w14:paraId="560AA5F1" w14:textId="10A0F5C7" w:rsidR="00EA4338" w:rsidRPr="00647D01" w:rsidRDefault="00557B0C" w:rsidP="00557B0C">
      <w:pPr>
        <w:pStyle w:val="References"/>
      </w:pPr>
      <w:r w:rsidRPr="00647D01">
        <w:rPr>
          <w:rFonts w:cs="Segoe UI"/>
          <w:szCs w:val="18"/>
        </w:rPr>
        <w:t>Gekara, V, Molla, A, Snell, D, Karanasios, S &amp; Thomas, A</w:t>
      </w:r>
      <w:r w:rsidRPr="006265AF" w:rsidDel="0019354B">
        <w:t xml:space="preserve"> </w:t>
      </w:r>
      <w:r w:rsidRPr="006265AF">
        <w:t>2017</w:t>
      </w:r>
      <w:r w:rsidR="0019254F" w:rsidRPr="006265AF">
        <w:t>,</w:t>
      </w:r>
      <w:r w:rsidRPr="006265AF">
        <w:t xml:space="preserve"> </w:t>
      </w:r>
      <w:r w:rsidRPr="006265AF">
        <w:rPr>
          <w:i/>
        </w:rPr>
        <w:t xml:space="preserve">Developing </w:t>
      </w:r>
      <w:r w:rsidR="00A03769" w:rsidRPr="006265AF">
        <w:rPr>
          <w:i/>
        </w:rPr>
        <w:t>A</w:t>
      </w:r>
      <w:r w:rsidRPr="006265AF">
        <w:rPr>
          <w:i/>
        </w:rPr>
        <w:t xml:space="preserve">ppropriate </w:t>
      </w:r>
      <w:r w:rsidR="00A03769" w:rsidRPr="006265AF">
        <w:rPr>
          <w:i/>
        </w:rPr>
        <w:t>W</w:t>
      </w:r>
      <w:r w:rsidRPr="00647D01">
        <w:rPr>
          <w:i/>
        </w:rPr>
        <w:t xml:space="preserve">orkforce </w:t>
      </w:r>
      <w:r w:rsidR="00A03769" w:rsidRPr="00647D01">
        <w:rPr>
          <w:i/>
        </w:rPr>
        <w:t>S</w:t>
      </w:r>
      <w:r w:rsidRPr="00647D01">
        <w:rPr>
          <w:i/>
        </w:rPr>
        <w:t xml:space="preserve">kills for Australia’s </w:t>
      </w:r>
      <w:r w:rsidR="00A03769" w:rsidRPr="00647D01">
        <w:rPr>
          <w:i/>
        </w:rPr>
        <w:t>E</w:t>
      </w:r>
      <w:r w:rsidRPr="00647D01">
        <w:rPr>
          <w:i/>
        </w:rPr>
        <w:t xml:space="preserve">merging </w:t>
      </w:r>
      <w:r w:rsidR="00A03769" w:rsidRPr="00647D01">
        <w:rPr>
          <w:i/>
        </w:rPr>
        <w:t>D</w:t>
      </w:r>
      <w:r w:rsidRPr="00647D01">
        <w:rPr>
          <w:i/>
        </w:rPr>
        <w:t xml:space="preserve">igital </w:t>
      </w:r>
      <w:r w:rsidR="00A03769" w:rsidRPr="00647D01">
        <w:rPr>
          <w:i/>
        </w:rPr>
        <w:t>E</w:t>
      </w:r>
      <w:r w:rsidRPr="00647D01">
        <w:rPr>
          <w:i/>
        </w:rPr>
        <w:t xml:space="preserve">conomy: A </w:t>
      </w:r>
      <w:r w:rsidR="00A03769" w:rsidRPr="00647D01">
        <w:rPr>
          <w:i/>
        </w:rPr>
        <w:t>W</w:t>
      </w:r>
      <w:r w:rsidRPr="00647D01">
        <w:rPr>
          <w:i/>
        </w:rPr>
        <w:t>orking</w:t>
      </w:r>
      <w:r w:rsidR="00A03769" w:rsidRPr="00647D01">
        <w:rPr>
          <w:i/>
        </w:rPr>
        <w:t xml:space="preserve"> P</w:t>
      </w:r>
      <w:r w:rsidRPr="00647D01">
        <w:rPr>
          <w:i/>
        </w:rPr>
        <w:t>aper</w:t>
      </w:r>
      <w:r w:rsidRPr="00647D01">
        <w:t xml:space="preserve">, </w:t>
      </w:r>
      <w:r w:rsidR="0019254F" w:rsidRPr="00647D01">
        <w:t xml:space="preserve">NCVER, Adelaide, </w:t>
      </w:r>
      <w:r w:rsidR="00EA4338" w:rsidRPr="00647D01">
        <w:t>August 2018</w:t>
      </w:r>
      <w:r w:rsidR="0019254F" w:rsidRPr="00647D01">
        <w:t xml:space="preserve">, </w:t>
      </w:r>
      <w:r w:rsidR="00EA4338" w:rsidRPr="00647D01">
        <w:t xml:space="preserve">https://researchbank.rmit.edu.au/view/rmit:45298 </w:t>
      </w:r>
    </w:p>
    <w:p w14:paraId="075F66EF" w14:textId="78203F49" w:rsidR="00557B0C" w:rsidRPr="00647D01" w:rsidRDefault="00557B0C" w:rsidP="00557B0C">
      <w:pPr>
        <w:pStyle w:val="References"/>
      </w:pPr>
      <w:r w:rsidRPr="00647D01">
        <w:t xml:space="preserve">Government Skills Australia 2015, </w:t>
      </w:r>
      <w:r w:rsidRPr="00647D01">
        <w:rPr>
          <w:i/>
        </w:rPr>
        <w:t>2015 E-Scan report</w:t>
      </w:r>
      <w:r w:rsidRPr="00647D01">
        <w:t>, GSA, viewed Nov 2016, http://governmentskills.com.au/usercontent/documents/Escans/Escan_2015_book_04DD.pdf.</w:t>
      </w:r>
    </w:p>
    <w:p w14:paraId="5C74785B" w14:textId="18723BD8" w:rsidR="00557B0C" w:rsidRPr="00647D01" w:rsidRDefault="00557B0C" w:rsidP="00557B0C">
      <w:pPr>
        <w:pStyle w:val="References"/>
      </w:pPr>
      <w:proofErr w:type="spellStart"/>
      <w:r w:rsidRPr="00647D01">
        <w:t>Hajkowicz</w:t>
      </w:r>
      <w:proofErr w:type="spellEnd"/>
      <w:r w:rsidRPr="00647D01">
        <w:t xml:space="preserve">, SA, </w:t>
      </w:r>
      <w:proofErr w:type="spellStart"/>
      <w:r w:rsidRPr="00647D01">
        <w:t>Reeson</w:t>
      </w:r>
      <w:proofErr w:type="spellEnd"/>
      <w:r w:rsidRPr="00647D01">
        <w:t>, A</w:t>
      </w:r>
      <w:r w:rsidR="0019254F" w:rsidRPr="00647D01">
        <w:t>, Rudd, L</w:t>
      </w:r>
      <w:r w:rsidRPr="00647D01">
        <w:t xml:space="preserve">, </w:t>
      </w:r>
      <w:proofErr w:type="spellStart"/>
      <w:r w:rsidRPr="00647D01">
        <w:t>Bratanova</w:t>
      </w:r>
      <w:proofErr w:type="spellEnd"/>
      <w:r w:rsidRPr="00647D01">
        <w:t xml:space="preserve">, A, </w:t>
      </w:r>
      <w:proofErr w:type="spellStart"/>
      <w:r w:rsidRPr="00647D01">
        <w:t>Hodgers</w:t>
      </w:r>
      <w:proofErr w:type="spellEnd"/>
      <w:r w:rsidRPr="00647D01">
        <w:t>, L, Mason, C &amp; Boughen, N</w:t>
      </w:r>
      <w:r w:rsidR="0019254F" w:rsidRPr="00647D01">
        <w:t xml:space="preserve"> </w:t>
      </w:r>
      <w:r w:rsidRPr="00647D01">
        <w:t>2016</w:t>
      </w:r>
      <w:r w:rsidR="0019254F" w:rsidRPr="00647D01">
        <w:t>,</w:t>
      </w:r>
      <w:r w:rsidRPr="00647D01">
        <w:t xml:space="preserve"> </w:t>
      </w:r>
      <w:r w:rsidRPr="00647D01">
        <w:rPr>
          <w:i/>
        </w:rPr>
        <w:t xml:space="preserve">Tomorrow’s Digitally Enabled Workforce: Megatrends and </w:t>
      </w:r>
      <w:r w:rsidR="002E2266" w:rsidRPr="00647D01">
        <w:rPr>
          <w:i/>
        </w:rPr>
        <w:t>S</w:t>
      </w:r>
      <w:r w:rsidRPr="00647D01">
        <w:rPr>
          <w:i/>
        </w:rPr>
        <w:t xml:space="preserve">cenarios for </w:t>
      </w:r>
      <w:r w:rsidR="002E2266" w:rsidRPr="00647D01">
        <w:rPr>
          <w:i/>
        </w:rPr>
        <w:t>J</w:t>
      </w:r>
      <w:r w:rsidRPr="00647D01">
        <w:rPr>
          <w:i/>
        </w:rPr>
        <w:t xml:space="preserve">obs and </w:t>
      </w:r>
      <w:r w:rsidR="002E2266" w:rsidRPr="00647D01">
        <w:rPr>
          <w:i/>
        </w:rPr>
        <w:t>E</w:t>
      </w:r>
      <w:r w:rsidRPr="00647D01">
        <w:rPr>
          <w:i/>
        </w:rPr>
        <w:t xml:space="preserve">mployment in Australia over the </w:t>
      </w:r>
      <w:r w:rsidR="002E2266" w:rsidRPr="00647D01">
        <w:rPr>
          <w:i/>
        </w:rPr>
        <w:t>C</w:t>
      </w:r>
      <w:r w:rsidRPr="00647D01">
        <w:rPr>
          <w:i/>
        </w:rPr>
        <w:t xml:space="preserve">oming </w:t>
      </w:r>
      <w:r w:rsidR="002E2266" w:rsidRPr="00647D01">
        <w:rPr>
          <w:i/>
        </w:rPr>
        <w:t>T</w:t>
      </w:r>
      <w:r w:rsidRPr="00647D01">
        <w:rPr>
          <w:i/>
        </w:rPr>
        <w:t xml:space="preserve">wenty </w:t>
      </w:r>
      <w:r w:rsidR="002E2266" w:rsidRPr="00647D01">
        <w:rPr>
          <w:i/>
        </w:rPr>
        <w:t>Y</w:t>
      </w:r>
      <w:r w:rsidRPr="00647D01">
        <w:rPr>
          <w:i/>
        </w:rPr>
        <w:t>ears</w:t>
      </w:r>
      <w:r w:rsidR="0019254F" w:rsidRPr="00647D01">
        <w:rPr>
          <w:i/>
        </w:rPr>
        <w:t>,</w:t>
      </w:r>
      <w:r w:rsidRPr="00647D01">
        <w:t xml:space="preserve"> CSIRO, Brisbane, </w:t>
      </w:r>
      <w:r w:rsidR="0019254F" w:rsidRPr="00647D01">
        <w:t xml:space="preserve">viewed </w:t>
      </w:r>
      <w:r w:rsidR="00EA4338" w:rsidRPr="00647D01">
        <w:t>August 2018</w:t>
      </w:r>
      <w:r w:rsidR="002E2266" w:rsidRPr="00647D01">
        <w:t>,</w:t>
      </w:r>
      <w:r w:rsidR="0019254F" w:rsidRPr="00647D01">
        <w:t xml:space="preserve"> </w:t>
      </w:r>
      <w:r w:rsidR="00DF0597" w:rsidRPr="00647D01">
        <w:t>https://publications.csiro.au/rpr/pub?pid=csiro:EP161054</w:t>
      </w:r>
      <w:r w:rsidR="002E2266" w:rsidRPr="00647D01">
        <w:t>.</w:t>
      </w:r>
    </w:p>
    <w:p w14:paraId="7B3A2993" w14:textId="716E9F36" w:rsidR="00557B0C" w:rsidRPr="00647D01" w:rsidRDefault="00557B0C" w:rsidP="00557B0C">
      <w:pPr>
        <w:pStyle w:val="References"/>
      </w:pPr>
      <w:proofErr w:type="spellStart"/>
      <w:r w:rsidRPr="00647D01">
        <w:t>Hämäläinen</w:t>
      </w:r>
      <w:proofErr w:type="spellEnd"/>
      <w:r w:rsidRPr="00647D01">
        <w:t xml:space="preserve">, R, De </w:t>
      </w:r>
      <w:proofErr w:type="spellStart"/>
      <w:r w:rsidRPr="00647D01">
        <w:t>Wever</w:t>
      </w:r>
      <w:proofErr w:type="spellEnd"/>
      <w:r w:rsidRPr="00647D01">
        <w:t xml:space="preserve">, B, </w:t>
      </w:r>
      <w:proofErr w:type="spellStart"/>
      <w:r w:rsidRPr="00647D01">
        <w:t>Malin</w:t>
      </w:r>
      <w:proofErr w:type="spellEnd"/>
      <w:r w:rsidRPr="00647D01">
        <w:t xml:space="preserve">, A &amp; </w:t>
      </w:r>
      <w:proofErr w:type="spellStart"/>
      <w:r w:rsidRPr="00647D01">
        <w:t>Cincinnato</w:t>
      </w:r>
      <w:proofErr w:type="spellEnd"/>
      <w:r w:rsidRPr="00647D01">
        <w:t>, S</w:t>
      </w:r>
      <w:r w:rsidR="0019254F" w:rsidRPr="00647D01">
        <w:t xml:space="preserve"> </w:t>
      </w:r>
      <w:r w:rsidRPr="00647D01">
        <w:t>2015</w:t>
      </w:r>
      <w:r w:rsidR="0019254F" w:rsidRPr="00647D01">
        <w:t>,</w:t>
      </w:r>
      <w:r w:rsidRPr="00647D01">
        <w:t xml:space="preserve"> </w:t>
      </w:r>
      <w:r w:rsidR="0019254F" w:rsidRPr="00647D01">
        <w:t>‘</w:t>
      </w:r>
      <w:r w:rsidRPr="00647D01">
        <w:t>Education and working life: VET adults' problem-solving skills in technology-rich environments</w:t>
      </w:r>
      <w:r w:rsidR="0019254F" w:rsidRPr="00647D01">
        <w:t>’,</w:t>
      </w:r>
      <w:r w:rsidRPr="00647D01">
        <w:t xml:space="preserve"> </w:t>
      </w:r>
      <w:r w:rsidRPr="00647D01">
        <w:rPr>
          <w:i/>
        </w:rPr>
        <w:t>Computers &amp; Education</w:t>
      </w:r>
      <w:r w:rsidRPr="00647D01">
        <w:t xml:space="preserve">, </w:t>
      </w:r>
      <w:r w:rsidR="0019254F" w:rsidRPr="00647D01">
        <w:t>vol.</w:t>
      </w:r>
      <w:r w:rsidRPr="00647D01">
        <w:t xml:space="preserve">88, </w:t>
      </w:r>
      <w:r w:rsidR="0019254F" w:rsidRPr="00647D01">
        <w:t xml:space="preserve">pp. </w:t>
      </w:r>
      <w:r w:rsidRPr="00647D01">
        <w:t>38-47.</w:t>
      </w:r>
    </w:p>
    <w:p w14:paraId="4A61A49A" w14:textId="08ED7A6A" w:rsidR="00557B0C" w:rsidRPr="00647D01" w:rsidRDefault="00557B0C" w:rsidP="00557B0C">
      <w:pPr>
        <w:pStyle w:val="References"/>
      </w:pPr>
      <w:r w:rsidRPr="00647D01">
        <w:t>Peng, G 2017</w:t>
      </w:r>
      <w:r w:rsidR="0019254F" w:rsidRPr="00647D01">
        <w:t>,</w:t>
      </w:r>
      <w:r w:rsidRPr="00647D01">
        <w:t xml:space="preserve"> </w:t>
      </w:r>
      <w:r w:rsidR="0019254F" w:rsidRPr="00647D01">
        <w:t>‘</w:t>
      </w:r>
      <w:r w:rsidRPr="00647D01">
        <w:t>Do computer skills affect worker employment? An empirical study from CPS surveys</w:t>
      </w:r>
      <w:r w:rsidR="0019254F" w:rsidRPr="00647D01">
        <w:t>’,</w:t>
      </w:r>
      <w:r w:rsidRPr="00647D01">
        <w:t xml:space="preserve"> </w:t>
      </w:r>
      <w:r w:rsidRPr="00647D01">
        <w:rPr>
          <w:i/>
        </w:rPr>
        <w:t>Computers in Human Behaviour</w:t>
      </w:r>
      <w:r w:rsidRPr="00647D01">
        <w:t xml:space="preserve">, </w:t>
      </w:r>
      <w:r w:rsidR="0019254F" w:rsidRPr="00647D01">
        <w:t>vol.</w:t>
      </w:r>
      <w:r w:rsidRPr="00647D01">
        <w:t xml:space="preserve">74, </w:t>
      </w:r>
      <w:r w:rsidR="0019254F" w:rsidRPr="00647D01">
        <w:t xml:space="preserve">pp. </w:t>
      </w:r>
      <w:r w:rsidRPr="00647D01">
        <w:t xml:space="preserve">26-34. </w:t>
      </w:r>
    </w:p>
    <w:p w14:paraId="1EF47F3D" w14:textId="2FBA934D" w:rsidR="00557B0C" w:rsidRPr="00647D01" w:rsidRDefault="00557B0C" w:rsidP="00557B0C">
      <w:pPr>
        <w:pStyle w:val="References"/>
      </w:pPr>
      <w:proofErr w:type="spellStart"/>
      <w:r w:rsidRPr="00647D01">
        <w:t>Reeson</w:t>
      </w:r>
      <w:proofErr w:type="spellEnd"/>
      <w:r w:rsidRPr="00647D01">
        <w:t>, A</w:t>
      </w:r>
      <w:r w:rsidR="0019254F" w:rsidRPr="00647D01">
        <w:t>,</w:t>
      </w:r>
      <w:r w:rsidRPr="00647D01">
        <w:t xml:space="preserve"> Mason, C</w:t>
      </w:r>
      <w:r w:rsidR="0019254F" w:rsidRPr="00647D01">
        <w:t>,</w:t>
      </w:r>
      <w:r w:rsidRPr="00647D01">
        <w:t xml:space="preserve"> Sanderson, T</w:t>
      </w:r>
      <w:r w:rsidR="00C345AB" w:rsidRPr="00647D01">
        <w:t xml:space="preserve">. </w:t>
      </w:r>
      <w:proofErr w:type="spellStart"/>
      <w:r w:rsidRPr="00647D01">
        <w:t>Bratanova</w:t>
      </w:r>
      <w:proofErr w:type="spellEnd"/>
      <w:r w:rsidR="0019254F" w:rsidRPr="00647D01">
        <w:t>,</w:t>
      </w:r>
      <w:r w:rsidRPr="00647D01">
        <w:t xml:space="preserve"> A</w:t>
      </w:r>
      <w:r w:rsidR="0019254F" w:rsidRPr="00647D01">
        <w:t xml:space="preserve"> &amp;</w:t>
      </w:r>
      <w:r w:rsidRPr="00647D01">
        <w:t xml:space="preserve"> </w:t>
      </w:r>
      <w:proofErr w:type="spellStart"/>
      <w:r w:rsidRPr="00647D01">
        <w:t>Hajkowicz</w:t>
      </w:r>
      <w:proofErr w:type="spellEnd"/>
      <w:r w:rsidRPr="00647D01">
        <w:t>, S 2016</w:t>
      </w:r>
      <w:r w:rsidR="0019254F" w:rsidRPr="00647D01">
        <w:t>,</w:t>
      </w:r>
      <w:r w:rsidR="00C345AB" w:rsidRPr="00647D01">
        <w:t xml:space="preserve"> </w:t>
      </w:r>
      <w:r w:rsidR="00DF0597" w:rsidRPr="00647D01">
        <w:rPr>
          <w:i/>
        </w:rPr>
        <w:t>The</w:t>
      </w:r>
      <w:r w:rsidRPr="00647D01">
        <w:rPr>
          <w:i/>
        </w:rPr>
        <w:t xml:space="preserve"> VET Era: Equipping Australia’s </w:t>
      </w:r>
      <w:r w:rsidR="002E2266" w:rsidRPr="00647D01">
        <w:rPr>
          <w:i/>
        </w:rPr>
        <w:t>W</w:t>
      </w:r>
      <w:r w:rsidRPr="00647D01">
        <w:rPr>
          <w:i/>
        </w:rPr>
        <w:t xml:space="preserve">orkforce for the </w:t>
      </w:r>
      <w:r w:rsidR="002E2266" w:rsidRPr="00647D01">
        <w:rPr>
          <w:i/>
        </w:rPr>
        <w:t>F</w:t>
      </w:r>
      <w:r w:rsidRPr="00647D01">
        <w:rPr>
          <w:i/>
        </w:rPr>
        <w:t>uture</w:t>
      </w:r>
      <w:r w:rsidR="002E2266" w:rsidRPr="00647D01">
        <w:rPr>
          <w:i/>
        </w:rPr>
        <w:t xml:space="preserve"> D</w:t>
      </w:r>
      <w:r w:rsidRPr="00647D01">
        <w:rPr>
          <w:i/>
        </w:rPr>
        <w:t xml:space="preserve">igital </w:t>
      </w:r>
      <w:r w:rsidR="002E2266" w:rsidRPr="00647D01">
        <w:rPr>
          <w:i/>
        </w:rPr>
        <w:t>E</w:t>
      </w:r>
      <w:r w:rsidRPr="00647D01">
        <w:rPr>
          <w:i/>
        </w:rPr>
        <w:t>conomy</w:t>
      </w:r>
      <w:r w:rsidR="002E2266" w:rsidRPr="00647D01">
        <w:rPr>
          <w:i/>
        </w:rPr>
        <w:t>.</w:t>
      </w:r>
      <w:r w:rsidRPr="00647D01">
        <w:rPr>
          <w:i/>
        </w:rPr>
        <w:t xml:space="preserve"> Report for TAFE Queensland</w:t>
      </w:r>
      <w:r w:rsidRPr="00647D01">
        <w:t xml:space="preserve">, </w:t>
      </w:r>
      <w:r w:rsidR="0019254F" w:rsidRPr="00647D01">
        <w:t xml:space="preserve">viewed </w:t>
      </w:r>
      <w:r w:rsidR="00EA4338" w:rsidRPr="00647D01">
        <w:t>August 2018</w:t>
      </w:r>
      <w:r w:rsidR="0019254F" w:rsidRPr="00647D01">
        <w:t xml:space="preserve">, </w:t>
      </w:r>
      <w:hyperlink r:id="rId48" w:history="1">
        <w:r w:rsidR="00C345AB" w:rsidRPr="00647D01">
          <w:rPr>
            <w:rStyle w:val="Hyperlink"/>
            <w:sz w:val="18"/>
          </w:rPr>
          <w:t>http://docplayer.net/21896305-The-vet-era-equipping-australia-s-workforce-for-the-future-digital-economy.html</w:t>
        </w:r>
      </w:hyperlink>
      <w:r w:rsidR="002E2266" w:rsidRPr="00647D01">
        <w:rPr>
          <w:rStyle w:val="Hyperlink"/>
          <w:sz w:val="18"/>
        </w:rPr>
        <w:t>.</w:t>
      </w:r>
      <w:r w:rsidR="00C345AB" w:rsidRPr="00647D01">
        <w:t xml:space="preserve"> </w:t>
      </w:r>
    </w:p>
    <w:p w14:paraId="24C21217" w14:textId="769BE0C9" w:rsidR="00557B0C" w:rsidRPr="00647D01" w:rsidRDefault="00557B0C" w:rsidP="00557B0C">
      <w:pPr>
        <w:pStyle w:val="References"/>
      </w:pPr>
      <w:proofErr w:type="spellStart"/>
      <w:r w:rsidRPr="00647D01">
        <w:lastRenderedPageBreak/>
        <w:t>Royle</w:t>
      </w:r>
      <w:proofErr w:type="spellEnd"/>
      <w:r w:rsidRPr="00647D01">
        <w:t>, J &amp; Laing, A 2014</w:t>
      </w:r>
      <w:r w:rsidR="0019254F" w:rsidRPr="00647D01">
        <w:t>,</w:t>
      </w:r>
      <w:r w:rsidRPr="00647D01">
        <w:t xml:space="preserve"> </w:t>
      </w:r>
      <w:r w:rsidR="0019254F" w:rsidRPr="00647D01">
        <w:t>‘</w:t>
      </w:r>
      <w:r w:rsidRPr="00647D01">
        <w:t>The digital marketing skills gap: Developing a Digital Marketer Model for the communication industries</w:t>
      </w:r>
      <w:r w:rsidR="0019254F" w:rsidRPr="00647D01">
        <w:t>’,</w:t>
      </w:r>
      <w:r w:rsidRPr="00647D01">
        <w:t xml:space="preserve"> </w:t>
      </w:r>
      <w:r w:rsidRPr="00647D01">
        <w:rPr>
          <w:i/>
        </w:rPr>
        <w:t>International Journal of Information Management</w:t>
      </w:r>
      <w:r w:rsidRPr="00647D01">
        <w:t xml:space="preserve">, </w:t>
      </w:r>
      <w:r w:rsidR="0019254F" w:rsidRPr="00647D01">
        <w:t>vol.</w:t>
      </w:r>
      <w:r w:rsidRPr="00647D01">
        <w:t>34</w:t>
      </w:r>
      <w:r w:rsidR="0019254F" w:rsidRPr="00647D01">
        <w:t>, no.</w:t>
      </w:r>
      <w:r w:rsidRPr="00647D01">
        <w:t xml:space="preserve">2, </w:t>
      </w:r>
      <w:r w:rsidR="0019254F" w:rsidRPr="00647D01">
        <w:t xml:space="preserve">pp. </w:t>
      </w:r>
      <w:r w:rsidRPr="00647D01">
        <w:t xml:space="preserve">65-73. </w:t>
      </w:r>
    </w:p>
    <w:p w14:paraId="443CC868" w14:textId="6D8471A6" w:rsidR="00557B0C" w:rsidRPr="00647D01" w:rsidRDefault="00557B0C" w:rsidP="00524247">
      <w:pPr>
        <w:pStyle w:val="References"/>
      </w:pPr>
      <w:proofErr w:type="spellStart"/>
      <w:r w:rsidRPr="00647D01">
        <w:t>Saha</w:t>
      </w:r>
      <w:proofErr w:type="spellEnd"/>
      <w:r w:rsidRPr="00647D01">
        <w:t xml:space="preserve">, MD, &amp; </w:t>
      </w:r>
      <w:proofErr w:type="spellStart"/>
      <w:r w:rsidRPr="00647D01">
        <w:t>Pandita</w:t>
      </w:r>
      <w:proofErr w:type="spellEnd"/>
      <w:r w:rsidRPr="00647D01">
        <w:t>, D 2017</w:t>
      </w:r>
      <w:r w:rsidR="0019254F" w:rsidRPr="00647D01">
        <w:t>,</w:t>
      </w:r>
      <w:r w:rsidRPr="00647D01">
        <w:t xml:space="preserve"> </w:t>
      </w:r>
      <w:r w:rsidR="0019254F" w:rsidRPr="00647D01">
        <w:t>‘</w:t>
      </w:r>
      <w:r w:rsidRPr="00647D01">
        <w:t>Digitalizing human resources through gamification for employee engagement</w:t>
      </w:r>
      <w:r w:rsidR="0019254F" w:rsidRPr="00647D01">
        <w:t>’,</w:t>
      </w:r>
      <w:r w:rsidRPr="00647D01">
        <w:t xml:space="preserve"> </w:t>
      </w:r>
      <w:r w:rsidR="00524247" w:rsidRPr="00647D01">
        <w:t>Presented at the</w:t>
      </w:r>
      <w:r w:rsidR="00524247" w:rsidRPr="00647D01">
        <w:rPr>
          <w:i/>
        </w:rPr>
        <w:t xml:space="preserve"> </w:t>
      </w:r>
      <w:r w:rsidR="00C345AB" w:rsidRPr="00647D01">
        <w:t>4</w:t>
      </w:r>
      <w:r w:rsidR="00C345AB" w:rsidRPr="00647D01">
        <w:rPr>
          <w:vertAlign w:val="superscript"/>
        </w:rPr>
        <w:t>th</w:t>
      </w:r>
      <w:r w:rsidR="00C345AB" w:rsidRPr="00647D01">
        <w:t xml:space="preserve"> International Human Resources Conference</w:t>
      </w:r>
      <w:r w:rsidR="00524247" w:rsidRPr="00647D01">
        <w:t xml:space="preserve">, 10th to 11th November, Hyderabad, </w:t>
      </w:r>
      <w:proofErr w:type="spellStart"/>
      <w:r w:rsidR="00524247" w:rsidRPr="00647D01">
        <w:t>Telengana</w:t>
      </w:r>
      <w:proofErr w:type="spellEnd"/>
      <w:r w:rsidR="00524247" w:rsidRPr="00647D01">
        <w:t>, India</w:t>
      </w:r>
      <w:r w:rsidR="002E2266" w:rsidRPr="00647D01">
        <w:t>.</w:t>
      </w:r>
    </w:p>
    <w:p w14:paraId="1ED277C7" w14:textId="1C13E690" w:rsidR="00557B0C" w:rsidRPr="00647D01" w:rsidRDefault="00557B0C" w:rsidP="00557B0C">
      <w:pPr>
        <w:pStyle w:val="References"/>
      </w:pPr>
      <w:r w:rsidRPr="00647D01">
        <w:t xml:space="preserve">Snell, D, </w:t>
      </w:r>
      <w:proofErr w:type="spellStart"/>
      <w:r w:rsidRPr="00647D01">
        <w:t>Gekara</w:t>
      </w:r>
      <w:proofErr w:type="spellEnd"/>
      <w:r w:rsidRPr="00647D01">
        <w:t xml:space="preserve">, V &amp; </w:t>
      </w:r>
      <w:proofErr w:type="spellStart"/>
      <w:r w:rsidRPr="00647D01">
        <w:t>Gatt</w:t>
      </w:r>
      <w:proofErr w:type="spellEnd"/>
      <w:r w:rsidRPr="00647D01">
        <w:t xml:space="preserve">, K 2016, </w:t>
      </w:r>
      <w:r w:rsidRPr="00647D01">
        <w:rPr>
          <w:i/>
        </w:rPr>
        <w:t>Cross-</w:t>
      </w:r>
      <w:r w:rsidR="002E2266" w:rsidRPr="00647D01">
        <w:rPr>
          <w:i/>
        </w:rPr>
        <w:t>O</w:t>
      </w:r>
      <w:r w:rsidRPr="00647D01">
        <w:rPr>
          <w:i/>
        </w:rPr>
        <w:t xml:space="preserve">ccupational </w:t>
      </w:r>
      <w:r w:rsidR="002E2266" w:rsidRPr="00647D01">
        <w:rPr>
          <w:i/>
        </w:rPr>
        <w:t>S</w:t>
      </w:r>
      <w:r w:rsidRPr="00647D01">
        <w:rPr>
          <w:i/>
        </w:rPr>
        <w:t xml:space="preserve">kill </w:t>
      </w:r>
      <w:r w:rsidR="002E2266" w:rsidRPr="00647D01">
        <w:rPr>
          <w:i/>
        </w:rPr>
        <w:t>T</w:t>
      </w:r>
      <w:r w:rsidRPr="00647D01">
        <w:rPr>
          <w:i/>
        </w:rPr>
        <w:t xml:space="preserve">ransferability: </w:t>
      </w:r>
      <w:r w:rsidR="002E2266" w:rsidRPr="00647D01">
        <w:rPr>
          <w:i/>
        </w:rPr>
        <w:t>C</w:t>
      </w:r>
      <w:r w:rsidRPr="00647D01">
        <w:rPr>
          <w:i/>
        </w:rPr>
        <w:t xml:space="preserve">hallenges and </w:t>
      </w:r>
      <w:r w:rsidR="002E2266" w:rsidRPr="00647D01">
        <w:rPr>
          <w:i/>
        </w:rPr>
        <w:t>O</w:t>
      </w:r>
      <w:r w:rsidRPr="00647D01">
        <w:rPr>
          <w:i/>
        </w:rPr>
        <w:t xml:space="preserve">pportunities in a </w:t>
      </w:r>
      <w:r w:rsidR="002E2266" w:rsidRPr="00647D01">
        <w:rPr>
          <w:i/>
        </w:rPr>
        <w:t>C</w:t>
      </w:r>
      <w:r w:rsidRPr="00647D01">
        <w:rPr>
          <w:i/>
        </w:rPr>
        <w:t xml:space="preserve">hanging </w:t>
      </w:r>
      <w:r w:rsidR="002E2266" w:rsidRPr="00647D01">
        <w:rPr>
          <w:i/>
        </w:rPr>
        <w:t>Ec</w:t>
      </w:r>
      <w:r w:rsidRPr="00647D01">
        <w:rPr>
          <w:i/>
        </w:rPr>
        <w:t>onomy</w:t>
      </w:r>
      <w:r w:rsidRPr="00647D01">
        <w:t>, NCVER, Adelaide.</w:t>
      </w:r>
    </w:p>
    <w:p w14:paraId="3AE02BF1" w14:textId="61BE91B2" w:rsidR="00557B0C" w:rsidRPr="00647D01" w:rsidRDefault="00557B0C" w:rsidP="00557B0C">
      <w:pPr>
        <w:pStyle w:val="References"/>
      </w:pPr>
      <w:r w:rsidRPr="00647D01">
        <w:t xml:space="preserve">Transport and Logistics Industry Skills Council 2015, </w:t>
      </w:r>
      <w:r w:rsidRPr="00647D01">
        <w:rPr>
          <w:i/>
        </w:rPr>
        <w:t>2015 E-Scan report</w:t>
      </w:r>
      <w:r w:rsidRPr="00647D01">
        <w:t xml:space="preserve">, TLSC, </w:t>
      </w:r>
      <w:r w:rsidRPr="00647D01">
        <w:rPr>
          <w:lang w:val="en-US"/>
        </w:rPr>
        <w:t xml:space="preserve">viewed Dec 2016, </w:t>
      </w:r>
      <w:r w:rsidRPr="00647D01">
        <w:t xml:space="preserve">http://tlisc.org.au/wp-content/uploads/TLISC_134_E-Scan_lores_singlepages_FA.pdf. </w:t>
      </w:r>
    </w:p>
    <w:p w14:paraId="119791F2" w14:textId="77777777" w:rsidR="002E2266" w:rsidRPr="00647D01" w:rsidRDefault="002E2266" w:rsidP="002E2266">
      <w:pPr>
        <w:pStyle w:val="References"/>
      </w:pPr>
      <w:r w:rsidRPr="00647D01">
        <w:t xml:space="preserve">World Economic Forum 2016, </w:t>
      </w:r>
      <w:r w:rsidRPr="00647D01">
        <w:rPr>
          <w:i/>
        </w:rPr>
        <w:t>The Future of Jobs: Skills and Workforce Strategy for the 4th Industrial Revolution</w:t>
      </w:r>
      <w:r w:rsidRPr="00647D01">
        <w:t>. World Economic Forum, Geneva, Switzerland.</w:t>
      </w:r>
    </w:p>
    <w:p w14:paraId="7297B34B" w14:textId="77777777" w:rsidR="00812EF0" w:rsidRPr="00647D01" w:rsidRDefault="00812EF0" w:rsidP="00812EF0">
      <w:pPr>
        <w:spacing w:before="0" w:line="240" w:lineRule="auto"/>
        <w:rPr>
          <w:sz w:val="18"/>
        </w:rPr>
        <w:sectPr w:rsidR="00812EF0" w:rsidRPr="00647D01" w:rsidSect="0064660F">
          <w:pgSz w:w="11907" w:h="16840" w:code="9"/>
          <w:pgMar w:top="1276" w:right="2410" w:bottom="992" w:left="1418" w:header="709" w:footer="556" w:gutter="0"/>
          <w:cols w:space="720"/>
        </w:sectPr>
      </w:pPr>
    </w:p>
    <w:p w14:paraId="522C1663" w14:textId="00451BE3" w:rsidR="00923ACD" w:rsidRPr="00647D01" w:rsidRDefault="00923ACD" w:rsidP="00DC5932">
      <w:pPr>
        <w:pStyle w:val="Heading1"/>
      </w:pPr>
      <w:bookmarkStart w:id="129" w:name="_Toc5284275"/>
      <w:bookmarkStart w:id="130" w:name="_Toc513630207"/>
      <w:r w:rsidRPr="00647D01">
        <w:lastRenderedPageBreak/>
        <w:t xml:space="preserve">Appendix 1: </w:t>
      </w:r>
      <w:r w:rsidR="00583FB7" w:rsidRPr="00647D01">
        <w:t xml:space="preserve"> Interview and i</w:t>
      </w:r>
      <w:r w:rsidRPr="00647D01">
        <w:t xml:space="preserve">ndustry </w:t>
      </w:r>
      <w:r w:rsidR="00583FB7" w:rsidRPr="00647D01">
        <w:t>w</w:t>
      </w:r>
      <w:r w:rsidRPr="00647D01">
        <w:t xml:space="preserve">orkshop </w:t>
      </w:r>
      <w:r w:rsidR="00583FB7" w:rsidRPr="00647D01">
        <w:t>q</w:t>
      </w:r>
      <w:r w:rsidRPr="00647D01">
        <w:t>uestions</w:t>
      </w:r>
      <w:bookmarkEnd w:id="129"/>
    </w:p>
    <w:p w14:paraId="7EEE1295" w14:textId="77777777" w:rsidR="00583FB7" w:rsidRPr="00647D01" w:rsidRDefault="00583FB7" w:rsidP="00583FB7">
      <w:pPr>
        <w:spacing w:line="300" w:lineRule="exact"/>
        <w:rPr>
          <w:szCs w:val="19"/>
        </w:rPr>
      </w:pPr>
      <w:r w:rsidRPr="00647D01">
        <w:rPr>
          <w:b/>
          <w:szCs w:val="19"/>
        </w:rPr>
        <w:t xml:space="preserve">INTERVIEW QUESTIONS  </w:t>
      </w:r>
    </w:p>
    <w:p w14:paraId="100A86A5" w14:textId="77777777" w:rsidR="00583FB7" w:rsidRPr="00647D01" w:rsidRDefault="00583FB7" w:rsidP="00583FB7">
      <w:pPr>
        <w:pStyle w:val="NormalWeb"/>
        <w:spacing w:before="0" w:beforeAutospacing="0" w:after="0" w:line="300" w:lineRule="exact"/>
        <w:ind w:left="720" w:hanging="360"/>
        <w:rPr>
          <w:sz w:val="19"/>
          <w:szCs w:val="19"/>
        </w:rPr>
      </w:pPr>
      <w:r w:rsidRPr="00647D01">
        <w:rPr>
          <w:rFonts w:cs="Arial"/>
          <w:color w:val="000000"/>
          <w:sz w:val="19"/>
          <w:szCs w:val="19"/>
        </w:rPr>
        <w:t>1.    </w:t>
      </w:r>
      <w:r w:rsidRPr="00647D01">
        <w:rPr>
          <w:rFonts w:cs="Calibri"/>
          <w:color w:val="000000"/>
          <w:sz w:val="19"/>
          <w:szCs w:val="19"/>
        </w:rPr>
        <w:t>In what ways have digital technologies contributed to changes in the nature of work and skills demand in your organisation?</w:t>
      </w:r>
    </w:p>
    <w:p w14:paraId="7EDC0EC0" w14:textId="77777777" w:rsidR="00583FB7" w:rsidRPr="00647D01" w:rsidRDefault="00583FB7" w:rsidP="00583FB7">
      <w:pPr>
        <w:pStyle w:val="NormalWeb"/>
        <w:numPr>
          <w:ilvl w:val="1"/>
          <w:numId w:val="21"/>
        </w:numPr>
        <w:spacing w:before="0" w:beforeAutospacing="0" w:after="0" w:line="300" w:lineRule="exact"/>
        <w:ind w:left="1080" w:hanging="360"/>
        <w:textAlignment w:val="baseline"/>
        <w:rPr>
          <w:rFonts w:cs="Calibri"/>
          <w:color w:val="000000"/>
          <w:sz w:val="19"/>
          <w:szCs w:val="19"/>
        </w:rPr>
      </w:pPr>
      <w:r w:rsidRPr="00647D01">
        <w:rPr>
          <w:rFonts w:cs="Calibri"/>
          <w:color w:val="000000"/>
          <w:sz w:val="19"/>
          <w:szCs w:val="19"/>
        </w:rPr>
        <w:t>Which technologies have been the most disruptive?</w:t>
      </w:r>
    </w:p>
    <w:p w14:paraId="5B2EDF66"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Over the past five years, has the need for digital skills in your firm changed? If so, in what ways?</w:t>
      </w:r>
    </w:p>
    <w:p w14:paraId="303D2B71"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Which occupations in your firm require high levels of digital proficiency?</w:t>
      </w:r>
    </w:p>
    <w:p w14:paraId="35B84A4B"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How is your firm meeting its digital skill requirements?</w:t>
      </w:r>
    </w:p>
    <w:p w14:paraId="7A06FA95"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 xml:space="preserve">Are the digital skills of certain cohorts of your employees better than others (e.g. young versus old, male versus female, </w:t>
      </w:r>
      <w:proofErr w:type="gramStart"/>
      <w:r w:rsidRPr="00647D01">
        <w:rPr>
          <w:rFonts w:cs="Calibri"/>
          <w:color w:val="000000"/>
          <w:sz w:val="19"/>
          <w:szCs w:val="19"/>
        </w:rPr>
        <w:t>etc.).</w:t>
      </w:r>
      <w:proofErr w:type="gramEnd"/>
      <w:r w:rsidRPr="00647D01">
        <w:rPr>
          <w:rFonts w:cs="Calibri"/>
          <w:color w:val="000000"/>
          <w:sz w:val="19"/>
          <w:szCs w:val="19"/>
        </w:rPr>
        <w:t xml:space="preserve">  If yes, how do you address this situation?</w:t>
      </w:r>
    </w:p>
    <w:p w14:paraId="78C81013"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Do you consider digital skills as ‘core’ skills or ‘technical/hard’ skills? Discuss</w:t>
      </w:r>
    </w:p>
    <w:p w14:paraId="2E1DA2F6"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When selecting new staff members, how important are digital skills in determining your recruitment decisions?</w:t>
      </w:r>
    </w:p>
    <w:p w14:paraId="42018D29"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In your view is the training system sufficiently equipped to deliver the needed digital skills of the future? If not, why do you think this is the case and what needs to be done to address the problem?</w:t>
      </w:r>
    </w:p>
    <w:p w14:paraId="509136E9"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In your view, do you think the digital skills of young people are being sufficiently developed through primary and secondary schooling?</w:t>
      </w:r>
    </w:p>
    <w:p w14:paraId="6DF45A64"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Which digital skills are most in demand in your organisation?</w:t>
      </w:r>
    </w:p>
    <w:p w14:paraId="523C8EAF"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Does the lack of digital skills in your workforce hold back your organisation?</w:t>
      </w:r>
    </w:p>
    <w:p w14:paraId="783AC00A"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Do you consider that the shortage of digital skill will be an issue for your organisation in the next five years? Are there plans to address this?</w:t>
      </w:r>
    </w:p>
    <w:p w14:paraId="00E63221"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Do you offer in-house digital skills training to staff / do you support staff to undertake digital skills training?</w:t>
      </w:r>
    </w:p>
    <w:p w14:paraId="1A1DBE15" w14:textId="77777777" w:rsidR="00583FB7" w:rsidRPr="00647D01" w:rsidRDefault="00583FB7" w:rsidP="00583FB7">
      <w:pPr>
        <w:pStyle w:val="NormalWeb"/>
        <w:numPr>
          <w:ilvl w:val="0"/>
          <w:numId w:val="21"/>
        </w:numPr>
        <w:spacing w:before="0" w:beforeAutospacing="0" w:after="0" w:line="300" w:lineRule="exact"/>
        <w:textAlignment w:val="baseline"/>
        <w:rPr>
          <w:rFonts w:cs="Calibri"/>
          <w:color w:val="000000"/>
          <w:sz w:val="19"/>
          <w:szCs w:val="19"/>
        </w:rPr>
      </w:pPr>
      <w:r w:rsidRPr="00647D01">
        <w:rPr>
          <w:rFonts w:cs="Calibri"/>
          <w:color w:val="000000"/>
          <w:sz w:val="19"/>
          <w:szCs w:val="19"/>
        </w:rPr>
        <w:t>Do you undertake (digital) skills assessment of staff? If so, how often?</w:t>
      </w:r>
    </w:p>
    <w:p w14:paraId="0211F7E9" w14:textId="77777777" w:rsidR="00583FB7" w:rsidRPr="00647D01" w:rsidRDefault="00583FB7" w:rsidP="00583FB7">
      <w:pPr>
        <w:pStyle w:val="NormalWeb"/>
        <w:numPr>
          <w:ilvl w:val="0"/>
          <w:numId w:val="21"/>
        </w:numPr>
        <w:spacing w:before="0" w:beforeAutospacing="0" w:after="200" w:line="300" w:lineRule="exact"/>
        <w:textAlignment w:val="baseline"/>
        <w:rPr>
          <w:rFonts w:cs="Calibri"/>
          <w:color w:val="000000"/>
          <w:sz w:val="19"/>
          <w:szCs w:val="19"/>
        </w:rPr>
      </w:pPr>
      <w:r w:rsidRPr="00647D01">
        <w:rPr>
          <w:rFonts w:cs="Calibri"/>
          <w:color w:val="000000"/>
          <w:sz w:val="19"/>
          <w:szCs w:val="19"/>
        </w:rPr>
        <w:t>Is digital skills and digital transformation a priority for your organisation?</w:t>
      </w:r>
    </w:p>
    <w:p w14:paraId="59DEF11D" w14:textId="77777777" w:rsidR="00923ACD" w:rsidRPr="00647D01" w:rsidRDefault="00923ACD" w:rsidP="00583FB7">
      <w:pPr>
        <w:rPr>
          <w:b/>
          <w:sz w:val="20"/>
        </w:rPr>
      </w:pPr>
      <w:r w:rsidRPr="00647D01">
        <w:rPr>
          <w:b/>
          <w:sz w:val="20"/>
        </w:rPr>
        <w:t>INDUSTRY WORKSHOP GUIDE QUESTION</w:t>
      </w:r>
    </w:p>
    <w:p w14:paraId="77707881" w14:textId="1C746CA8" w:rsidR="00923ACD" w:rsidRPr="00647D01" w:rsidRDefault="00923ACD" w:rsidP="00583FB7">
      <w:pPr>
        <w:pStyle w:val="Text"/>
        <w:numPr>
          <w:ilvl w:val="0"/>
          <w:numId w:val="23"/>
        </w:numPr>
        <w:ind w:left="709" w:hanging="283"/>
      </w:pPr>
      <w:r w:rsidRPr="00647D01">
        <w:t>There is an increasing rate of workplace technological innovation and operations mechanisation as a way of enhancing efficiency and productivity and mitigating operations costs. What are the persistent skills and workforce challenges, including recruitment and retention difficulties, general skill shortages and a rapidly ageing workforce?</w:t>
      </w:r>
    </w:p>
    <w:p w14:paraId="30CBF502" w14:textId="3A2CEAF2" w:rsidR="00923ACD" w:rsidRPr="00647D01" w:rsidRDefault="00923ACD" w:rsidP="00583FB7">
      <w:pPr>
        <w:pStyle w:val="Text"/>
        <w:numPr>
          <w:ilvl w:val="0"/>
          <w:numId w:val="23"/>
        </w:numPr>
        <w:ind w:left="709" w:hanging="283"/>
      </w:pPr>
      <w:r w:rsidRPr="00647D01">
        <w:t>Industry research has revealed the growing need for digital skills and highlighted the threat to performance and productivity if the workforce is not adequately equipped with these skills. What is the significance of this to the economy and society in terms of national revenue and essential public service provision</w:t>
      </w:r>
    </w:p>
    <w:p w14:paraId="44C94170" w14:textId="4D203B62" w:rsidR="007E2BCA" w:rsidRPr="006265AF" w:rsidRDefault="00923ACD" w:rsidP="00C83F09">
      <w:pPr>
        <w:pStyle w:val="Text"/>
        <w:numPr>
          <w:ilvl w:val="0"/>
          <w:numId w:val="23"/>
        </w:numPr>
        <w:ind w:left="709" w:hanging="283"/>
      </w:pPr>
      <w:r w:rsidRPr="00647D01">
        <w:t>For the Australian economy to take full advantage of the opportunities presented by new technologies, the workforce must be equipped with digital skills. What national framework can be developed for addressing the digital gap for the wider economy?</w:t>
      </w:r>
    </w:p>
    <w:bookmarkEnd w:id="130"/>
    <w:p w14:paraId="2046FFC6" w14:textId="4C1FCB63" w:rsidR="00F608A2" w:rsidRPr="006265AF" w:rsidRDefault="00C83F09" w:rsidP="00C83F09">
      <w:pPr>
        <w:spacing w:before="0" w:line="240" w:lineRule="auto"/>
        <w:sectPr w:rsidR="00F608A2" w:rsidRPr="006265AF" w:rsidSect="006D1685">
          <w:footerReference w:type="even" r:id="rId49"/>
          <w:footerReference w:type="default" r:id="rId50"/>
          <w:pgSz w:w="11907" w:h="16840" w:code="9"/>
          <w:pgMar w:top="1276" w:right="2410" w:bottom="992" w:left="1418" w:header="709" w:footer="556" w:gutter="0"/>
          <w:cols w:space="708" w:equalWidth="0">
            <w:col w:w="8079"/>
          </w:cols>
          <w:docGrid w:linePitch="360"/>
        </w:sectPr>
      </w:pPr>
      <w:r w:rsidRPr="006265AF">
        <w:br w:type="page"/>
      </w:r>
      <w:bookmarkEnd w:id="5"/>
      <w:bookmarkEnd w:id="6"/>
      <w:bookmarkEnd w:id="7"/>
      <w:bookmarkEnd w:id="8"/>
      <w:bookmarkEnd w:id="22"/>
      <w:bookmarkEnd w:id="23"/>
      <w:bookmarkEnd w:id="24"/>
    </w:p>
    <w:p w14:paraId="5824A52E" w14:textId="77777777" w:rsidR="00F608A2" w:rsidRPr="006265AF" w:rsidRDefault="00F608A2">
      <w:pPr>
        <w:rPr>
          <w:rFonts w:ascii="Times New Roman" w:hAnsi="Times New Roman"/>
          <w:sz w:val="20"/>
        </w:rPr>
      </w:pPr>
    </w:p>
    <w:p w14:paraId="541DD8C3" w14:textId="77777777" w:rsidR="00086589" w:rsidRPr="006265AF" w:rsidRDefault="00086589" w:rsidP="00F608A2">
      <w:pPr>
        <w:pStyle w:val="BodyText"/>
        <w:spacing w:after="39"/>
        <w:ind w:left="98" w:right="7948"/>
        <w:jc w:val="center"/>
        <w:rPr>
          <w:color w:val="130201"/>
        </w:rPr>
      </w:pPr>
    </w:p>
    <w:p w14:paraId="622B2D94" w14:textId="2E6EED8E" w:rsidR="00086589" w:rsidRPr="006265AF" w:rsidRDefault="00086589" w:rsidP="00086589">
      <w:pPr>
        <w:pStyle w:val="Heading1"/>
      </w:pPr>
      <w:bookmarkStart w:id="131" w:name="_Toc5284276"/>
      <w:r w:rsidRPr="00647D01">
        <w:t xml:space="preserve">Appendix </w:t>
      </w:r>
      <w:proofErr w:type="gramStart"/>
      <w:r w:rsidRPr="006265AF">
        <w:t xml:space="preserve">2 </w:t>
      </w:r>
      <w:r w:rsidR="00821144" w:rsidRPr="006265AF">
        <w:t>:</w:t>
      </w:r>
      <w:proofErr w:type="gramEnd"/>
      <w:r w:rsidR="00821144" w:rsidRPr="006265AF">
        <w:t xml:space="preserve"> Survey </w:t>
      </w:r>
      <w:r w:rsidR="00CF5C19" w:rsidRPr="00647D01">
        <w:t>q</w:t>
      </w:r>
      <w:r w:rsidR="00821144" w:rsidRPr="006265AF">
        <w:t>uestionnaire</w:t>
      </w:r>
      <w:bookmarkEnd w:id="131"/>
      <w:r w:rsidR="00821144" w:rsidRPr="006265AF">
        <w:t xml:space="preserve"> </w:t>
      </w:r>
    </w:p>
    <w:p w14:paraId="1DC9757A" w14:textId="77777777" w:rsidR="00F608A2" w:rsidRPr="006265AF" w:rsidRDefault="00F608A2" w:rsidP="00086589">
      <w:pPr>
        <w:pStyle w:val="BodyText"/>
        <w:spacing w:after="39"/>
        <w:ind w:right="7948"/>
        <w:rPr>
          <w:color w:val="130201"/>
        </w:rPr>
      </w:pPr>
      <w:r w:rsidRPr="006265AF">
        <w:rPr>
          <w:color w:val="130201"/>
        </w:rPr>
        <w:t>PICF</w:t>
      </w:r>
    </w:p>
    <w:p w14:paraId="31C7AC11" w14:textId="14EB9A35" w:rsidR="00F608A2" w:rsidRPr="00647D01" w:rsidRDefault="003D199B" w:rsidP="00086589">
      <w:pPr>
        <w:spacing w:before="3"/>
        <w:rPr>
          <w:rFonts w:ascii="Times New Roman" w:hAnsi="Times New Roman"/>
          <w:sz w:val="20"/>
        </w:rPr>
      </w:pPr>
      <w:r w:rsidRPr="006265AF">
        <w:rPr>
          <w:rFonts w:ascii="Times New Roman"/>
          <w:b/>
          <w:color w:val="130201"/>
          <w:spacing w:val="-4"/>
          <w:sz w:val="20"/>
        </w:rPr>
        <w:t>INVITATION</w:t>
      </w:r>
      <w:r w:rsidR="00F608A2" w:rsidRPr="00647D01">
        <w:rPr>
          <w:rFonts w:ascii="Times New Roman"/>
          <w:b/>
          <w:color w:val="130201"/>
          <w:spacing w:val="-4"/>
          <w:sz w:val="20"/>
        </w:rPr>
        <w:t xml:space="preserve"> </w:t>
      </w:r>
      <w:r w:rsidR="00F608A2" w:rsidRPr="00647D01">
        <w:rPr>
          <w:rFonts w:ascii="Times New Roman"/>
          <w:b/>
          <w:color w:val="130201"/>
          <w:sz w:val="20"/>
        </w:rPr>
        <w:t xml:space="preserve">TO </w:t>
      </w:r>
      <w:r w:rsidRPr="00647D01">
        <w:rPr>
          <w:rFonts w:ascii="Times New Roman"/>
          <w:b/>
          <w:color w:val="130201"/>
          <w:spacing w:val="-6"/>
          <w:sz w:val="20"/>
        </w:rPr>
        <w:t>PARTICIPATE</w:t>
      </w:r>
      <w:r w:rsidR="00F608A2" w:rsidRPr="00647D01">
        <w:rPr>
          <w:rFonts w:ascii="Times New Roman"/>
          <w:b/>
          <w:color w:val="130201"/>
          <w:spacing w:val="-6"/>
          <w:sz w:val="20"/>
        </w:rPr>
        <w:t xml:space="preserve"> </w:t>
      </w:r>
      <w:r w:rsidR="00F608A2" w:rsidRPr="00647D01">
        <w:rPr>
          <w:rFonts w:ascii="Times New Roman"/>
          <w:b/>
          <w:color w:val="130201"/>
          <w:sz w:val="20"/>
        </w:rPr>
        <w:t xml:space="preserve">IN A </w:t>
      </w:r>
      <w:proofErr w:type="gramStart"/>
      <w:r w:rsidR="00F608A2" w:rsidRPr="00647D01">
        <w:rPr>
          <w:rFonts w:ascii="Times New Roman"/>
          <w:b/>
          <w:color w:val="130201"/>
          <w:sz w:val="20"/>
        </w:rPr>
        <w:t xml:space="preserve">RESEARCH </w:t>
      </w:r>
      <w:r w:rsidR="00F608A2" w:rsidRPr="00647D01">
        <w:rPr>
          <w:rFonts w:ascii="Times New Roman"/>
          <w:b/>
          <w:color w:val="130201"/>
          <w:spacing w:val="18"/>
          <w:sz w:val="20"/>
        </w:rPr>
        <w:t xml:space="preserve"> </w:t>
      </w:r>
      <w:r w:rsidR="00F608A2" w:rsidRPr="00647D01">
        <w:rPr>
          <w:rFonts w:ascii="Times New Roman"/>
          <w:b/>
          <w:color w:val="130201"/>
          <w:sz w:val="20"/>
        </w:rPr>
        <w:t>PROJECT</w:t>
      </w:r>
      <w:proofErr w:type="gramEnd"/>
    </w:p>
    <w:p w14:paraId="0A6C3D92" w14:textId="22B56B73" w:rsidR="00F608A2" w:rsidRPr="00647D01" w:rsidRDefault="00F608A2">
      <w:pPr>
        <w:pStyle w:val="BodyText"/>
        <w:spacing w:before="160"/>
        <w:rPr>
          <w:b w:val="0"/>
          <w:bCs/>
        </w:rPr>
      </w:pPr>
      <w:r w:rsidRPr="00647D01">
        <w:rPr>
          <w:color w:val="130201"/>
        </w:rPr>
        <w:t>Project Title: Developing Appropriate Workforce Skills for Australia’s Emerging Digital Economy</w:t>
      </w:r>
    </w:p>
    <w:p w14:paraId="7582C8AD" w14:textId="77777777" w:rsidR="00F608A2" w:rsidRPr="00647D01" w:rsidRDefault="00F608A2">
      <w:pPr>
        <w:spacing w:before="4"/>
        <w:rPr>
          <w:rFonts w:ascii="Arial" w:eastAsia="Arial" w:hAnsi="Arial" w:cs="Arial"/>
          <w:b/>
          <w:bCs/>
          <w:sz w:val="17"/>
          <w:szCs w:val="17"/>
        </w:rPr>
      </w:pPr>
    </w:p>
    <w:p w14:paraId="35598F5B" w14:textId="77777777" w:rsidR="00F608A2" w:rsidRPr="006265AF" w:rsidRDefault="0019517E">
      <w:pPr>
        <w:ind w:left="429"/>
        <w:rPr>
          <w:rFonts w:ascii="Arial" w:eastAsia="Arial" w:hAnsi="Arial" w:cs="Arial"/>
          <w:sz w:val="14"/>
          <w:szCs w:val="14"/>
        </w:rPr>
      </w:pPr>
      <w:hyperlink r:id="rId51">
        <w:r w:rsidR="00F608A2" w:rsidRPr="006265AF">
          <w:rPr>
            <w:rFonts w:ascii="Arial"/>
            <w:b/>
            <w:color w:val="130201"/>
            <w:spacing w:val="-4"/>
            <w:sz w:val="14"/>
          </w:rPr>
          <w:t xml:space="preserve">You </w:t>
        </w:r>
        <w:r w:rsidR="00F608A2" w:rsidRPr="006265AF">
          <w:rPr>
            <w:rFonts w:ascii="Arial"/>
            <w:b/>
            <w:color w:val="130201"/>
            <w:sz w:val="14"/>
          </w:rPr>
          <w:t xml:space="preserve">are invited to participate in a research project being conducted by RMIT University staff. The information provided in </w:t>
        </w:r>
        <w:r w:rsidR="00F608A2" w:rsidRPr="006265AF">
          <w:rPr>
            <w:rFonts w:ascii="Arial"/>
            <w:b/>
            <w:color w:val="1F3E78"/>
            <w:spacing w:val="-4"/>
            <w:sz w:val="14"/>
            <w:u w:val="single" w:color="366CCC"/>
          </w:rPr>
          <w:t>Surve</w:t>
        </w:r>
        <w:r w:rsidR="00F608A2" w:rsidRPr="006265AF">
          <w:rPr>
            <w:rFonts w:ascii="Arial"/>
            <w:b/>
            <w:color w:val="1F3E78"/>
            <w:spacing w:val="-4"/>
            <w:sz w:val="14"/>
          </w:rPr>
          <w:t xml:space="preserve">y </w:t>
        </w:r>
        <w:r w:rsidR="00F608A2" w:rsidRPr="006265AF">
          <w:rPr>
            <w:rFonts w:ascii="Arial"/>
            <w:b/>
            <w:color w:val="1F3E78"/>
            <w:sz w:val="14"/>
            <w:u w:val="single" w:color="366CCC"/>
          </w:rPr>
          <w:t>Partic</w:t>
        </w:r>
        <w:r w:rsidR="00F608A2" w:rsidRPr="00647D01">
          <w:rPr>
            <w:rFonts w:ascii="Arial"/>
            <w:b/>
            <w:color w:val="1F3E78"/>
            <w:sz w:val="14"/>
          </w:rPr>
          <w:t>ip</w:t>
        </w:r>
        <w:r w:rsidR="00F608A2" w:rsidRPr="00647D01">
          <w:rPr>
            <w:rFonts w:ascii="Arial"/>
            <w:b/>
            <w:color w:val="1F3E78"/>
            <w:sz w:val="14"/>
            <w:u w:val="single" w:color="366CCC"/>
          </w:rPr>
          <w:t>ant Information Sheet2</w:t>
        </w:r>
        <w:r w:rsidR="00F608A2" w:rsidRPr="00647D01">
          <w:rPr>
            <w:rFonts w:ascii="Arial"/>
            <w:b/>
            <w:color w:val="1F3E78"/>
            <w:sz w:val="14"/>
          </w:rPr>
          <w:t>.p</w:t>
        </w:r>
        <w:r w:rsidR="00F608A2" w:rsidRPr="00647D01">
          <w:rPr>
            <w:rFonts w:ascii="Arial"/>
            <w:b/>
            <w:color w:val="1F3E78"/>
            <w:sz w:val="14"/>
            <w:u w:val="single" w:color="366CCC"/>
          </w:rPr>
          <w:t xml:space="preserve">df </w:t>
        </w:r>
        <w:r w:rsidR="00F608A2" w:rsidRPr="00647D01">
          <w:rPr>
            <w:rFonts w:ascii="Arial"/>
            <w:b/>
            <w:color w:val="130201"/>
            <w:sz w:val="14"/>
          </w:rPr>
          <w:t>describes the project. Please read this information carefully and be confident that you understand its contents before deciding whether to</w:t>
        </w:r>
      </w:hyperlink>
      <w:r w:rsidR="00F608A2" w:rsidRPr="006265AF">
        <w:rPr>
          <w:rFonts w:ascii="Arial"/>
          <w:b/>
          <w:color w:val="130201"/>
          <w:sz w:val="14"/>
        </w:rPr>
        <w:t xml:space="preserve"> participate.</w:t>
      </w:r>
    </w:p>
    <w:p w14:paraId="47DD6F4C" w14:textId="77777777" w:rsidR="00F608A2" w:rsidRPr="006265AF" w:rsidRDefault="00F608A2">
      <w:pPr>
        <w:spacing w:before="10"/>
        <w:rPr>
          <w:rFonts w:ascii="Arial" w:eastAsia="Arial" w:hAnsi="Arial" w:cs="Arial"/>
          <w:b/>
          <w:bCs/>
          <w:sz w:val="8"/>
          <w:szCs w:val="8"/>
        </w:rPr>
      </w:pPr>
    </w:p>
    <w:p w14:paraId="15039D44" w14:textId="77777777" w:rsidR="00F608A2" w:rsidRPr="00647D01" w:rsidRDefault="00F608A2">
      <w:pPr>
        <w:spacing w:before="82" w:line="290" w:lineRule="auto"/>
        <w:ind w:left="429" w:right="1074"/>
        <w:jc w:val="both"/>
        <w:rPr>
          <w:rFonts w:ascii="Arial" w:eastAsia="Arial" w:hAnsi="Arial" w:cs="Arial"/>
          <w:sz w:val="14"/>
          <w:szCs w:val="14"/>
        </w:rPr>
      </w:pPr>
      <w:r w:rsidRPr="006265AF">
        <w:rPr>
          <w:rFonts w:ascii="Arial"/>
          <w:b/>
          <w:color w:val="006300"/>
          <w:sz w:val="14"/>
          <w:u w:val="single" w:color="006300"/>
        </w:rPr>
        <w:t xml:space="preserve">The ideal </w:t>
      </w:r>
      <w:r w:rsidRPr="006265AF">
        <w:rPr>
          <w:rFonts w:ascii="Arial"/>
          <w:b/>
          <w:color w:val="006300"/>
          <w:sz w:val="14"/>
        </w:rPr>
        <w:t>p</w:t>
      </w:r>
      <w:r w:rsidRPr="00647D01">
        <w:rPr>
          <w:rFonts w:ascii="Arial"/>
          <w:b/>
          <w:color w:val="006300"/>
          <w:sz w:val="14"/>
          <w:u w:val="single" w:color="006300"/>
        </w:rPr>
        <w:t xml:space="preserve">erson to answer this </w:t>
      </w:r>
      <w:r w:rsidRPr="00647D01">
        <w:rPr>
          <w:rFonts w:ascii="Arial"/>
          <w:b/>
          <w:color w:val="006300"/>
          <w:spacing w:val="-4"/>
          <w:sz w:val="14"/>
          <w:u w:val="single" w:color="006300"/>
        </w:rPr>
        <w:t>surve</w:t>
      </w:r>
      <w:r w:rsidRPr="00647D01">
        <w:rPr>
          <w:rFonts w:ascii="Arial"/>
          <w:b/>
          <w:color w:val="006300"/>
          <w:spacing w:val="-4"/>
          <w:sz w:val="14"/>
        </w:rPr>
        <w:t xml:space="preserve">y </w:t>
      </w:r>
      <w:r w:rsidRPr="00647D01">
        <w:rPr>
          <w:rFonts w:ascii="Arial"/>
          <w:b/>
          <w:color w:val="006300"/>
          <w:sz w:val="14"/>
          <w:u w:val="single" w:color="006300"/>
        </w:rPr>
        <w:t>is a senior Human Resources</w:t>
      </w:r>
      <w:r w:rsidRPr="00647D01">
        <w:rPr>
          <w:rFonts w:ascii="Arial"/>
          <w:b/>
          <w:color w:val="006300"/>
          <w:sz w:val="14"/>
        </w:rPr>
        <w:t xml:space="preserve">, </w:t>
      </w:r>
      <w:r w:rsidRPr="00647D01">
        <w:rPr>
          <w:rFonts w:ascii="Arial"/>
          <w:b/>
          <w:color w:val="006300"/>
          <w:sz w:val="14"/>
          <w:u w:val="single" w:color="006300"/>
        </w:rPr>
        <w:t>Trainin</w:t>
      </w:r>
      <w:r w:rsidRPr="00647D01">
        <w:rPr>
          <w:rFonts w:ascii="Arial"/>
          <w:b/>
          <w:color w:val="006300"/>
          <w:sz w:val="14"/>
        </w:rPr>
        <w:t xml:space="preserve">g </w:t>
      </w:r>
      <w:r w:rsidRPr="00647D01">
        <w:rPr>
          <w:rFonts w:ascii="Arial"/>
          <w:b/>
          <w:color w:val="006300"/>
          <w:sz w:val="14"/>
          <w:u w:val="single" w:color="006300"/>
        </w:rPr>
        <w:t>and Develo</w:t>
      </w:r>
      <w:r w:rsidRPr="00647D01">
        <w:rPr>
          <w:rFonts w:ascii="Arial"/>
          <w:b/>
          <w:color w:val="006300"/>
          <w:sz w:val="14"/>
        </w:rPr>
        <w:t>p</w:t>
      </w:r>
      <w:r w:rsidRPr="00647D01">
        <w:rPr>
          <w:rFonts w:ascii="Arial"/>
          <w:b/>
          <w:color w:val="006300"/>
          <w:sz w:val="14"/>
          <w:u w:val="single" w:color="006300"/>
        </w:rPr>
        <w:t xml:space="preserve">ment and Workforce Skills </w:t>
      </w:r>
      <w:r w:rsidRPr="00647D01">
        <w:rPr>
          <w:rFonts w:ascii="Arial"/>
          <w:b/>
          <w:color w:val="006300"/>
          <w:sz w:val="14"/>
          <w:u w:val="single" w:color="130201"/>
        </w:rPr>
        <w:t>mana</w:t>
      </w:r>
      <w:r w:rsidRPr="00647D01">
        <w:rPr>
          <w:rFonts w:ascii="Arial"/>
          <w:b/>
          <w:color w:val="006300"/>
          <w:sz w:val="14"/>
        </w:rPr>
        <w:t>g</w:t>
      </w:r>
      <w:r w:rsidRPr="00647D01">
        <w:rPr>
          <w:rFonts w:ascii="Arial"/>
          <w:b/>
          <w:color w:val="006300"/>
          <w:sz w:val="14"/>
          <w:u w:val="single" w:color="130201"/>
        </w:rPr>
        <w:t>er in an Australian or</w:t>
      </w:r>
      <w:r w:rsidRPr="00647D01">
        <w:rPr>
          <w:rFonts w:ascii="Arial"/>
          <w:b/>
          <w:color w:val="006300"/>
          <w:sz w:val="14"/>
        </w:rPr>
        <w:t>g</w:t>
      </w:r>
      <w:r w:rsidRPr="00647D01">
        <w:rPr>
          <w:rFonts w:ascii="Arial"/>
          <w:b/>
          <w:color w:val="006300"/>
          <w:sz w:val="14"/>
          <w:u w:val="single" w:color="130201"/>
        </w:rPr>
        <w:t>anisation familiar with the skills im</w:t>
      </w:r>
      <w:r w:rsidRPr="00647D01">
        <w:rPr>
          <w:rFonts w:ascii="Arial"/>
          <w:b/>
          <w:color w:val="006300"/>
          <w:sz w:val="14"/>
        </w:rPr>
        <w:t>p</w:t>
      </w:r>
      <w:r w:rsidRPr="00647D01">
        <w:rPr>
          <w:rFonts w:ascii="Arial"/>
          <w:b/>
          <w:color w:val="006300"/>
          <w:sz w:val="14"/>
          <w:u w:val="single" w:color="130201"/>
        </w:rPr>
        <w:t>lications of d</w:t>
      </w:r>
      <w:r w:rsidRPr="00647D01">
        <w:rPr>
          <w:rFonts w:ascii="Arial"/>
          <w:b/>
          <w:color w:val="006300"/>
          <w:sz w:val="14"/>
        </w:rPr>
        <w:t>ig</w:t>
      </w:r>
      <w:r w:rsidRPr="00647D01">
        <w:rPr>
          <w:rFonts w:ascii="Arial"/>
          <w:b/>
          <w:color w:val="006300"/>
          <w:sz w:val="14"/>
          <w:u w:val="single" w:color="130201"/>
        </w:rPr>
        <w:t>ital technolo</w:t>
      </w:r>
      <w:r w:rsidRPr="00647D01">
        <w:rPr>
          <w:rFonts w:ascii="Arial"/>
          <w:b/>
          <w:color w:val="006300"/>
          <w:sz w:val="14"/>
        </w:rPr>
        <w:t>g</w:t>
      </w:r>
      <w:r w:rsidRPr="00647D01">
        <w:rPr>
          <w:rFonts w:ascii="Arial"/>
          <w:b/>
          <w:color w:val="006300"/>
          <w:sz w:val="14"/>
          <w:u w:val="single" w:color="130201"/>
        </w:rPr>
        <w:t>ies and d</w:t>
      </w:r>
      <w:r w:rsidRPr="00647D01">
        <w:rPr>
          <w:rFonts w:ascii="Arial"/>
          <w:b/>
          <w:color w:val="006300"/>
          <w:sz w:val="14"/>
        </w:rPr>
        <w:t>ig</w:t>
      </w:r>
      <w:r w:rsidRPr="00647D01">
        <w:rPr>
          <w:rFonts w:ascii="Arial"/>
          <w:b/>
          <w:color w:val="006300"/>
          <w:sz w:val="14"/>
          <w:u w:val="single" w:color="130201"/>
        </w:rPr>
        <w:t>itisation</w:t>
      </w:r>
      <w:r w:rsidRPr="00647D01">
        <w:rPr>
          <w:rFonts w:ascii="Arial"/>
          <w:b/>
          <w:color w:val="130201"/>
          <w:sz w:val="14"/>
        </w:rPr>
        <w:t>, existing industry practices and employer strategies for developing a digitally skilled workforce through both internal skilling mechanisms and Vocational Education and Training (VET)</w:t>
      </w:r>
      <w:r w:rsidRPr="00647D01">
        <w:rPr>
          <w:rFonts w:ascii="Arial"/>
          <w:b/>
          <w:color w:val="130201"/>
          <w:spacing w:val="-19"/>
          <w:sz w:val="14"/>
        </w:rPr>
        <w:t xml:space="preserve"> </w:t>
      </w:r>
      <w:r w:rsidRPr="00647D01">
        <w:rPr>
          <w:rFonts w:ascii="Arial"/>
          <w:b/>
          <w:color w:val="130201"/>
          <w:sz w:val="14"/>
        </w:rPr>
        <w:t>system</w:t>
      </w:r>
    </w:p>
    <w:p w14:paraId="46B4E756" w14:textId="77777777" w:rsidR="00F608A2" w:rsidRPr="00647D01" w:rsidRDefault="00F608A2">
      <w:pPr>
        <w:spacing w:before="1"/>
        <w:rPr>
          <w:rFonts w:ascii="Arial" w:eastAsia="Arial" w:hAnsi="Arial" w:cs="Arial"/>
          <w:b/>
          <w:bCs/>
          <w:sz w:val="17"/>
          <w:szCs w:val="17"/>
        </w:rPr>
      </w:pPr>
    </w:p>
    <w:p w14:paraId="251B9979" w14:textId="7898C197"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27B477D" wp14:editId="0D9DC4EF">
                <wp:extent cx="6538595" cy="6985"/>
                <wp:effectExtent l="10160" t="5080" r="4445" b="6985"/>
                <wp:docPr id="7961"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7962" name="Group 3633"/>
                        <wpg:cNvGrpSpPr>
                          <a:grpSpLocks/>
                        </wpg:cNvGrpSpPr>
                        <wpg:grpSpPr bwMode="auto">
                          <a:xfrm>
                            <a:off x="6" y="6"/>
                            <a:ext cx="10286" cy="2"/>
                            <a:chOff x="6" y="6"/>
                            <a:chExt cx="10286" cy="2"/>
                          </a:xfrm>
                        </wpg:grpSpPr>
                        <wps:wsp>
                          <wps:cNvPr id="7963" name="Freeform 3634"/>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98744A" id="Group 3632"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">
                <v:group id="Group 3633"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">
                  <v:shape id="Freeform 3634"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" path="m,l10285,e" filled="f" strokecolor="#ccc" strokeweight=".19017mm">
                    <v:path arrowok="t" o:connecttype="custom" o:connectlocs="0,0;10285,0" o:connectangles="0,0"/>
                  </v:shape>
                </v:group>
                <w10:anchorlock/>
              </v:group>
            </w:pict>
          </mc:Fallback>
        </mc:AlternateContent>
      </w:r>
    </w:p>
    <w:p w14:paraId="2EDB7885" w14:textId="3E45CCCB" w:rsidR="00F608A2" w:rsidRPr="00647D01" w:rsidRDefault="00647D01">
      <w:pPr>
        <w:spacing w:before="110" w:line="312" w:lineRule="auto"/>
        <w:ind w:left="785" w:right="3287"/>
        <w:rPr>
          <w:rFonts w:ascii="Times New Roman" w:hAnsi="Times New Roman"/>
          <w:sz w:val="23"/>
          <w:szCs w:val="23"/>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375616" behindDoc="0" locked="0" layoutInCell="1" allowOverlap="1" wp14:anchorId="30D8DC18" wp14:editId="7597091E">
                <wp:simplePos x="0" y="0"/>
                <wp:positionH relativeFrom="page">
                  <wp:posOffset>628650</wp:posOffset>
                </wp:positionH>
                <wp:positionV relativeFrom="paragraph">
                  <wp:posOffset>96520</wp:posOffset>
                </wp:positionV>
                <wp:extent cx="82550" cy="89535"/>
                <wp:effectExtent l="9525" t="8890" r="12700" b="6350"/>
                <wp:wrapNone/>
                <wp:docPr id="7955" name="Group 3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152"/>
                          <a:chExt cx="130" cy="141"/>
                        </a:xfrm>
                      </wpg:grpSpPr>
                      <wpg:grpSp>
                        <wpg:cNvPr id="7956" name="Group 3627"/>
                        <wpg:cNvGrpSpPr>
                          <a:grpSpLocks/>
                        </wpg:cNvGrpSpPr>
                        <wpg:grpSpPr bwMode="auto">
                          <a:xfrm>
                            <a:off x="990" y="163"/>
                            <a:ext cx="130" cy="130"/>
                            <a:chOff x="990" y="163"/>
                            <a:chExt cx="130" cy="130"/>
                          </a:xfrm>
                        </wpg:grpSpPr>
                        <wps:wsp>
                          <wps:cNvPr id="7957" name="Freeform 3628"/>
                          <wps:cNvSpPr>
                            <a:spLocks/>
                          </wps:cNvSpPr>
                          <wps:spPr bwMode="auto">
                            <a:xfrm>
                              <a:off x="990" y="163"/>
                              <a:ext cx="130" cy="130"/>
                            </a:xfrm>
                            <a:custGeom>
                              <a:avLst/>
                              <a:gdLst>
                                <a:gd name="T0" fmla="+- 0 1054 990"/>
                                <a:gd name="T1" fmla="*/ T0 w 130"/>
                                <a:gd name="T2" fmla="+- 0 292 163"/>
                                <a:gd name="T3" fmla="*/ 292 h 130"/>
                                <a:gd name="T4" fmla="+- 0 1000 990"/>
                                <a:gd name="T5" fmla="*/ T4 w 130"/>
                                <a:gd name="T6" fmla="+- 0 263 163"/>
                                <a:gd name="T7" fmla="*/ 263 h 130"/>
                                <a:gd name="T8" fmla="+- 0 990 990"/>
                                <a:gd name="T9" fmla="*/ T8 w 130"/>
                                <a:gd name="T10" fmla="+- 0 228 163"/>
                                <a:gd name="T11" fmla="*/ 228 h 130"/>
                                <a:gd name="T12" fmla="+- 0 991 990"/>
                                <a:gd name="T13" fmla="*/ T12 w 130"/>
                                <a:gd name="T14" fmla="+- 0 215 163"/>
                                <a:gd name="T15" fmla="*/ 215 h 130"/>
                                <a:gd name="T16" fmla="+- 0 1030 990"/>
                                <a:gd name="T17" fmla="*/ T16 w 130"/>
                                <a:gd name="T18" fmla="+- 0 168 163"/>
                                <a:gd name="T19" fmla="*/ 168 h 130"/>
                                <a:gd name="T20" fmla="+- 0 1054 990"/>
                                <a:gd name="T21" fmla="*/ T20 w 130"/>
                                <a:gd name="T22" fmla="+- 0 163 163"/>
                                <a:gd name="T23" fmla="*/ 163 h 130"/>
                                <a:gd name="T24" fmla="+- 0 1067 990"/>
                                <a:gd name="T25" fmla="*/ T24 w 130"/>
                                <a:gd name="T26" fmla="+- 0 164 163"/>
                                <a:gd name="T27" fmla="*/ 164 h 130"/>
                                <a:gd name="T28" fmla="+- 0 1114 990"/>
                                <a:gd name="T29" fmla="*/ T28 w 130"/>
                                <a:gd name="T30" fmla="+- 0 203 163"/>
                                <a:gd name="T31" fmla="*/ 203 h 130"/>
                                <a:gd name="T32" fmla="+- 0 1119 990"/>
                                <a:gd name="T33" fmla="*/ T32 w 130"/>
                                <a:gd name="T34" fmla="+- 0 228 163"/>
                                <a:gd name="T35" fmla="*/ 228 h 130"/>
                                <a:gd name="T36" fmla="+- 0 1118 990"/>
                                <a:gd name="T37" fmla="*/ T36 w 130"/>
                                <a:gd name="T38" fmla="+- 0 241 163"/>
                                <a:gd name="T39" fmla="*/ 241 h 130"/>
                                <a:gd name="T40" fmla="+- 0 1079 990"/>
                                <a:gd name="T41" fmla="*/ T40 w 130"/>
                                <a:gd name="T42" fmla="+- 0 288 163"/>
                                <a:gd name="T43" fmla="*/ 288 h 130"/>
                                <a:gd name="T44" fmla="+- 0 1054 990"/>
                                <a:gd name="T45" fmla="*/ T44 w 130"/>
                                <a:gd name="T46" fmla="+- 0 292 163"/>
                                <a:gd name="T47" fmla="*/ 2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5"/>
                                  </a:lnTo>
                                  <a:lnTo>
                                    <a:pt x="1" y="52"/>
                                  </a:lnTo>
                                  <a:lnTo>
                                    <a:pt x="40" y="5"/>
                                  </a:lnTo>
                                  <a:lnTo>
                                    <a:pt x="64" y="0"/>
                                  </a:lnTo>
                                  <a:lnTo>
                                    <a:pt x="77" y="1"/>
                                  </a:lnTo>
                                  <a:lnTo>
                                    <a:pt x="124" y="40"/>
                                  </a:lnTo>
                                  <a:lnTo>
                                    <a:pt x="129" y="65"/>
                                  </a:lnTo>
                                  <a:lnTo>
                                    <a:pt x="128" y="78"/>
                                  </a:lnTo>
                                  <a:lnTo>
                                    <a:pt x="89" y="125"/>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58" name="Picture 36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90"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59" name="Group 3630"/>
                        <wpg:cNvGrpSpPr>
                          <a:grpSpLocks/>
                        </wpg:cNvGrpSpPr>
                        <wpg:grpSpPr bwMode="auto">
                          <a:xfrm>
                            <a:off x="995" y="158"/>
                            <a:ext cx="119" cy="119"/>
                            <a:chOff x="995" y="158"/>
                            <a:chExt cx="119" cy="119"/>
                          </a:xfrm>
                        </wpg:grpSpPr>
                        <wps:wsp>
                          <wps:cNvPr id="7960" name="Freeform 3631"/>
                          <wps:cNvSpPr>
                            <a:spLocks/>
                          </wps:cNvSpPr>
                          <wps:spPr bwMode="auto">
                            <a:xfrm>
                              <a:off x="995" y="158"/>
                              <a:ext cx="119" cy="119"/>
                            </a:xfrm>
                            <a:custGeom>
                              <a:avLst/>
                              <a:gdLst>
                                <a:gd name="T0" fmla="+- 0 1114 995"/>
                                <a:gd name="T1" fmla="*/ T0 w 119"/>
                                <a:gd name="T2" fmla="+- 0 217 158"/>
                                <a:gd name="T3" fmla="*/ 217 h 119"/>
                                <a:gd name="T4" fmla="+- 0 1077 995"/>
                                <a:gd name="T5" fmla="*/ T4 w 119"/>
                                <a:gd name="T6" fmla="+- 0 272 158"/>
                                <a:gd name="T7" fmla="*/ 272 h 119"/>
                                <a:gd name="T8" fmla="+- 0 1054 995"/>
                                <a:gd name="T9" fmla="*/ T8 w 119"/>
                                <a:gd name="T10" fmla="+- 0 276 158"/>
                                <a:gd name="T11" fmla="*/ 276 h 119"/>
                                <a:gd name="T12" fmla="+- 0 1043 995"/>
                                <a:gd name="T13" fmla="*/ T12 w 119"/>
                                <a:gd name="T14" fmla="+- 0 275 158"/>
                                <a:gd name="T15" fmla="*/ 275 h 119"/>
                                <a:gd name="T16" fmla="+- 0 996 995"/>
                                <a:gd name="T17" fmla="*/ T16 w 119"/>
                                <a:gd name="T18" fmla="+- 0 229 158"/>
                                <a:gd name="T19" fmla="*/ 229 h 119"/>
                                <a:gd name="T20" fmla="+- 0 995 995"/>
                                <a:gd name="T21" fmla="*/ T20 w 119"/>
                                <a:gd name="T22" fmla="+- 0 217 158"/>
                                <a:gd name="T23" fmla="*/ 217 h 119"/>
                                <a:gd name="T24" fmla="+- 0 996 995"/>
                                <a:gd name="T25" fmla="*/ T24 w 119"/>
                                <a:gd name="T26" fmla="+- 0 205 158"/>
                                <a:gd name="T27" fmla="*/ 205 h 119"/>
                                <a:gd name="T28" fmla="+- 0 1043 995"/>
                                <a:gd name="T29" fmla="*/ T28 w 119"/>
                                <a:gd name="T30" fmla="+- 0 159 158"/>
                                <a:gd name="T31" fmla="*/ 159 h 119"/>
                                <a:gd name="T32" fmla="+- 0 1054 995"/>
                                <a:gd name="T33" fmla="*/ T32 w 119"/>
                                <a:gd name="T34" fmla="+- 0 158 158"/>
                                <a:gd name="T35" fmla="*/ 158 h 119"/>
                                <a:gd name="T36" fmla="+- 0 1066 995"/>
                                <a:gd name="T37" fmla="*/ T36 w 119"/>
                                <a:gd name="T38" fmla="+- 0 159 158"/>
                                <a:gd name="T39" fmla="*/ 159 h 119"/>
                                <a:gd name="T40" fmla="+- 0 1113 995"/>
                                <a:gd name="T41" fmla="*/ T40 w 119"/>
                                <a:gd name="T42" fmla="+- 0 205 158"/>
                                <a:gd name="T43" fmla="*/ 205 h 119"/>
                                <a:gd name="T44" fmla="+- 0 1114 995"/>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34AE13" id="Group 3626" o:spid="_x0000_s1026" style="position:absolute;margin-left:49.5pt;margin-top:7.6pt;width:6.5pt;height:7.05pt;z-index:251375616;mso-position-horizontal-relative:page" coordorigin="990,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">
                <v:group id="Group 3627" o:spid="_x0000_s1027" style="position:absolute;left:990;top:163;width:130;height:130" coordorigin="990,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9cd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2NJ/B8E56AXPwBAAD//wMAUEsBAi0AFAAGAAgAAAAhANvh9svuAAAAhQEAABMAAAAAAAAA&#10;AAAAAAAAAAAAAFtDb250ZW50X1R5cGVzXS54bWxQSwECLQAUAAYACAAAACEAWvQsW78AAAAVAQAA&#10;CwAAAAAAAAAAAAAAAAAfAQAAX3JlbHMvLnJlbHNQSwECLQAUAAYACAAAACEALqfXHcYAAADdAAAA&#10;DwAAAAAAAAAAAAAAAAAHAgAAZHJzL2Rvd25yZXYueG1sUEsFBgAAAAADAAMAtwAAAPoCAAAAAA==&#10;">
                  <v:shape id="Freeform 3628" o:spid="_x0000_s1028" style="position:absolute;left:990;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" path="m64,129l10,100,,65,1,52,40,5,64,,77,1r47,39l129,65r-1,13l89,125r-25,4xe" fillcolor="black" stroked="f">
                    <v:fill opacity="5397f"/>
                    <v:path arrowok="t" o:connecttype="custom" o:connectlocs="64,292;10,263;0,228;1,215;40,168;64,163;77,164;124,203;129,228;128,241;89,288;64,292"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9" o:spid="_x0000_s1029" type="#_x0000_t75" style="position:absolute;left:990;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">
                    <v:imagedata r:id="rId55" o:title=""/>
                  </v:shape>
                </v:group>
                <v:group id="Group 3630" o:spid="_x0000_s1030" style="position:absolute;left:995;top:158;width:119;height:119" coordorigin="995,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">
                  <v:shape id="Freeform 3631" o:spid="_x0000_s1031" style="position:absolute;left:995;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" path="m119,59l82,114r-23,4l48,117,1,71,,59,1,47,48,1,59,,71,1r47,46l119,59xe" filled="f" strokeweight=".19017mm">
                    <v:path arrowok="t" o:connecttype="custom" o:connectlocs="119,217;82,272;59,276;48,275;1,229;0,217;1,205;48,159;59,158;71,159;118,205;119,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376640" behindDoc="0" locked="0" layoutInCell="1" allowOverlap="1" wp14:anchorId="0A805485" wp14:editId="1D9A50DF">
                <wp:simplePos x="0" y="0"/>
                <wp:positionH relativeFrom="page">
                  <wp:posOffset>628650</wp:posOffset>
                </wp:positionH>
                <wp:positionV relativeFrom="paragraph">
                  <wp:posOffset>315595</wp:posOffset>
                </wp:positionV>
                <wp:extent cx="82550" cy="89535"/>
                <wp:effectExtent l="9525" t="8890" r="12700" b="6350"/>
                <wp:wrapNone/>
                <wp:docPr id="7949" name="Group 3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497"/>
                          <a:chExt cx="130" cy="141"/>
                        </a:xfrm>
                      </wpg:grpSpPr>
                      <wpg:grpSp>
                        <wpg:cNvPr id="7950" name="Group 3621"/>
                        <wpg:cNvGrpSpPr>
                          <a:grpSpLocks/>
                        </wpg:cNvGrpSpPr>
                        <wpg:grpSpPr bwMode="auto">
                          <a:xfrm>
                            <a:off x="990" y="508"/>
                            <a:ext cx="130" cy="130"/>
                            <a:chOff x="990" y="508"/>
                            <a:chExt cx="130" cy="130"/>
                          </a:xfrm>
                        </wpg:grpSpPr>
                        <wps:wsp>
                          <wps:cNvPr id="7951" name="Freeform 3622"/>
                          <wps:cNvSpPr>
                            <a:spLocks/>
                          </wps:cNvSpPr>
                          <wps:spPr bwMode="auto">
                            <a:xfrm>
                              <a:off x="990" y="508"/>
                              <a:ext cx="130" cy="130"/>
                            </a:xfrm>
                            <a:custGeom>
                              <a:avLst/>
                              <a:gdLst>
                                <a:gd name="T0" fmla="+- 0 1054 990"/>
                                <a:gd name="T1" fmla="*/ T0 w 130"/>
                                <a:gd name="T2" fmla="+- 0 637 508"/>
                                <a:gd name="T3" fmla="*/ 637 h 130"/>
                                <a:gd name="T4" fmla="+- 0 1000 990"/>
                                <a:gd name="T5" fmla="*/ T4 w 130"/>
                                <a:gd name="T6" fmla="+- 0 608 508"/>
                                <a:gd name="T7" fmla="*/ 608 h 130"/>
                                <a:gd name="T8" fmla="+- 0 990 990"/>
                                <a:gd name="T9" fmla="*/ T8 w 130"/>
                                <a:gd name="T10" fmla="+- 0 573 508"/>
                                <a:gd name="T11" fmla="*/ 573 h 130"/>
                                <a:gd name="T12" fmla="+- 0 991 990"/>
                                <a:gd name="T13" fmla="*/ T12 w 130"/>
                                <a:gd name="T14" fmla="+- 0 560 508"/>
                                <a:gd name="T15" fmla="*/ 560 h 130"/>
                                <a:gd name="T16" fmla="+- 0 1030 990"/>
                                <a:gd name="T17" fmla="*/ T16 w 130"/>
                                <a:gd name="T18" fmla="+- 0 513 508"/>
                                <a:gd name="T19" fmla="*/ 513 h 130"/>
                                <a:gd name="T20" fmla="+- 0 1054 990"/>
                                <a:gd name="T21" fmla="*/ T20 w 130"/>
                                <a:gd name="T22" fmla="+- 0 508 508"/>
                                <a:gd name="T23" fmla="*/ 508 h 130"/>
                                <a:gd name="T24" fmla="+- 0 1067 990"/>
                                <a:gd name="T25" fmla="*/ T24 w 130"/>
                                <a:gd name="T26" fmla="+- 0 509 508"/>
                                <a:gd name="T27" fmla="*/ 509 h 130"/>
                                <a:gd name="T28" fmla="+- 0 1114 990"/>
                                <a:gd name="T29" fmla="*/ T28 w 130"/>
                                <a:gd name="T30" fmla="+- 0 548 508"/>
                                <a:gd name="T31" fmla="*/ 548 h 130"/>
                                <a:gd name="T32" fmla="+- 0 1119 990"/>
                                <a:gd name="T33" fmla="*/ T32 w 130"/>
                                <a:gd name="T34" fmla="+- 0 573 508"/>
                                <a:gd name="T35" fmla="*/ 573 h 130"/>
                                <a:gd name="T36" fmla="+- 0 1118 990"/>
                                <a:gd name="T37" fmla="*/ T36 w 130"/>
                                <a:gd name="T38" fmla="+- 0 586 508"/>
                                <a:gd name="T39" fmla="*/ 586 h 130"/>
                                <a:gd name="T40" fmla="+- 0 1079 990"/>
                                <a:gd name="T41" fmla="*/ T40 w 130"/>
                                <a:gd name="T42" fmla="+- 0 633 508"/>
                                <a:gd name="T43" fmla="*/ 633 h 130"/>
                                <a:gd name="T44" fmla="+- 0 1054 990"/>
                                <a:gd name="T45" fmla="*/ T44 w 130"/>
                                <a:gd name="T46" fmla="+- 0 637 508"/>
                                <a:gd name="T47" fmla="*/ 63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5"/>
                                  </a:lnTo>
                                  <a:lnTo>
                                    <a:pt x="1" y="52"/>
                                  </a:lnTo>
                                  <a:lnTo>
                                    <a:pt x="40" y="5"/>
                                  </a:lnTo>
                                  <a:lnTo>
                                    <a:pt x="64" y="0"/>
                                  </a:lnTo>
                                  <a:lnTo>
                                    <a:pt x="77" y="1"/>
                                  </a:lnTo>
                                  <a:lnTo>
                                    <a:pt x="124" y="40"/>
                                  </a:lnTo>
                                  <a:lnTo>
                                    <a:pt x="129" y="65"/>
                                  </a:lnTo>
                                  <a:lnTo>
                                    <a:pt x="128" y="78"/>
                                  </a:lnTo>
                                  <a:lnTo>
                                    <a:pt x="89" y="125"/>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52" name="Picture 36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90" y="497"/>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53" name="Group 3624"/>
                        <wpg:cNvGrpSpPr>
                          <a:grpSpLocks/>
                        </wpg:cNvGrpSpPr>
                        <wpg:grpSpPr bwMode="auto">
                          <a:xfrm>
                            <a:off x="995" y="503"/>
                            <a:ext cx="119" cy="119"/>
                            <a:chOff x="995" y="503"/>
                            <a:chExt cx="119" cy="119"/>
                          </a:xfrm>
                        </wpg:grpSpPr>
                        <wps:wsp>
                          <wps:cNvPr id="7954" name="Freeform 3625"/>
                          <wps:cNvSpPr>
                            <a:spLocks/>
                          </wps:cNvSpPr>
                          <wps:spPr bwMode="auto">
                            <a:xfrm>
                              <a:off x="995" y="503"/>
                              <a:ext cx="119" cy="119"/>
                            </a:xfrm>
                            <a:custGeom>
                              <a:avLst/>
                              <a:gdLst>
                                <a:gd name="T0" fmla="+- 0 1114 995"/>
                                <a:gd name="T1" fmla="*/ T0 w 119"/>
                                <a:gd name="T2" fmla="+- 0 562 503"/>
                                <a:gd name="T3" fmla="*/ 562 h 119"/>
                                <a:gd name="T4" fmla="+- 0 1077 995"/>
                                <a:gd name="T5" fmla="*/ T4 w 119"/>
                                <a:gd name="T6" fmla="+- 0 617 503"/>
                                <a:gd name="T7" fmla="*/ 617 h 119"/>
                                <a:gd name="T8" fmla="+- 0 1054 995"/>
                                <a:gd name="T9" fmla="*/ T8 w 119"/>
                                <a:gd name="T10" fmla="+- 0 621 503"/>
                                <a:gd name="T11" fmla="*/ 621 h 119"/>
                                <a:gd name="T12" fmla="+- 0 1043 995"/>
                                <a:gd name="T13" fmla="*/ T12 w 119"/>
                                <a:gd name="T14" fmla="+- 0 620 503"/>
                                <a:gd name="T15" fmla="*/ 620 h 119"/>
                                <a:gd name="T16" fmla="+- 0 996 995"/>
                                <a:gd name="T17" fmla="*/ T16 w 119"/>
                                <a:gd name="T18" fmla="+- 0 574 503"/>
                                <a:gd name="T19" fmla="*/ 574 h 119"/>
                                <a:gd name="T20" fmla="+- 0 995 995"/>
                                <a:gd name="T21" fmla="*/ T20 w 119"/>
                                <a:gd name="T22" fmla="+- 0 562 503"/>
                                <a:gd name="T23" fmla="*/ 562 h 119"/>
                                <a:gd name="T24" fmla="+- 0 996 995"/>
                                <a:gd name="T25" fmla="*/ T24 w 119"/>
                                <a:gd name="T26" fmla="+- 0 550 503"/>
                                <a:gd name="T27" fmla="*/ 550 h 119"/>
                                <a:gd name="T28" fmla="+- 0 1043 995"/>
                                <a:gd name="T29" fmla="*/ T28 w 119"/>
                                <a:gd name="T30" fmla="+- 0 504 503"/>
                                <a:gd name="T31" fmla="*/ 504 h 119"/>
                                <a:gd name="T32" fmla="+- 0 1054 995"/>
                                <a:gd name="T33" fmla="*/ T32 w 119"/>
                                <a:gd name="T34" fmla="+- 0 503 503"/>
                                <a:gd name="T35" fmla="*/ 503 h 119"/>
                                <a:gd name="T36" fmla="+- 0 1066 995"/>
                                <a:gd name="T37" fmla="*/ T36 w 119"/>
                                <a:gd name="T38" fmla="+- 0 504 503"/>
                                <a:gd name="T39" fmla="*/ 504 h 119"/>
                                <a:gd name="T40" fmla="+- 0 1113 995"/>
                                <a:gd name="T41" fmla="*/ T40 w 119"/>
                                <a:gd name="T42" fmla="+- 0 550 503"/>
                                <a:gd name="T43" fmla="*/ 550 h 119"/>
                                <a:gd name="T44" fmla="+- 0 1114 995"/>
                                <a:gd name="T45" fmla="*/ T44 w 119"/>
                                <a:gd name="T46" fmla="+- 0 562 503"/>
                                <a:gd name="T47" fmla="*/ 56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B90F76" id="Group 3620" o:spid="_x0000_s1026" style="position:absolute;margin-left:49.5pt;margin-top:24.85pt;width:6.5pt;height:7.05pt;z-index:251376640;mso-position-horizontal-relative:page" coordorigin="990,497"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">
                <v:group id="Group 3621" o:spid="_x0000_s1027" style="position:absolute;left:990;top:508;width:130;height:130" coordorigin="990,50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">
                  <v:shape id="Freeform 3622" o:spid="_x0000_s1028" style="position:absolute;left:990;top:50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" path="m64,129l10,100,,65,1,52,40,5,64,,77,1r47,39l129,65r-1,13l89,125r-25,4xe" fillcolor="black" stroked="f">
                    <v:fill opacity="5397f"/>
                    <v:path arrowok="t" o:connecttype="custom" o:connectlocs="64,637;10,608;0,573;1,560;40,513;64,508;77,509;124,548;129,573;128,586;89,633;64,637" o:connectangles="0,0,0,0,0,0,0,0,0,0,0,0"/>
                  </v:shape>
                  <v:shape id="Picture 3623" o:spid="_x0000_s1029" type="#_x0000_t75" style="position:absolute;left:990;top:49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">
                    <v:imagedata r:id="rId55" o:title=""/>
                  </v:shape>
                </v:group>
                <v:group id="Group 3624" o:spid="_x0000_s1030" style="position:absolute;left:995;top:503;width:119;height:119" coordorigin="995,50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">
                  <v:shape id="Freeform 3625" o:spid="_x0000_s1031" style="position:absolute;left:995;top:50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" path="m119,59l82,114r-23,4l48,117,1,71,,59,1,47,48,1,59,,71,1r47,46l119,59xe" filled="f" strokeweight=".19017mm">
                    <v:path arrowok="t" o:connecttype="custom" o:connectlocs="119,562;82,617;59,621;48,620;1,574;0,562;1,550;48,504;59,503;71,504;118,550;119,562" o:connectangles="0,0,0,0,0,0,0,0,0,0,0,0"/>
                  </v:shape>
                </v:group>
                <w10:wrap anchorx="page"/>
              </v:group>
            </w:pict>
          </mc:Fallback>
        </mc:AlternateContent>
      </w:r>
      <w:r w:rsidR="00F608A2" w:rsidRPr="006265AF">
        <w:rPr>
          <w:rFonts w:ascii="Times New Roman"/>
          <w:b/>
          <w:w w:val="105"/>
          <w:sz w:val="23"/>
        </w:rPr>
        <w:t>I</w:t>
      </w:r>
      <w:r w:rsidR="00F608A2" w:rsidRPr="006265AF">
        <w:rPr>
          <w:rFonts w:ascii="Times New Roman"/>
          <w:b/>
          <w:spacing w:val="-13"/>
          <w:w w:val="105"/>
          <w:sz w:val="23"/>
        </w:rPr>
        <w:t xml:space="preserve"> </w:t>
      </w:r>
      <w:r w:rsidR="00F608A2" w:rsidRPr="006265AF">
        <w:rPr>
          <w:rFonts w:ascii="Times New Roman"/>
          <w:b/>
          <w:w w:val="105"/>
          <w:sz w:val="23"/>
        </w:rPr>
        <w:t>confirm</w:t>
      </w:r>
      <w:r w:rsidR="00F608A2" w:rsidRPr="006265AF">
        <w:rPr>
          <w:rFonts w:ascii="Times New Roman"/>
          <w:b/>
          <w:spacing w:val="-13"/>
          <w:w w:val="105"/>
          <w:sz w:val="23"/>
        </w:rPr>
        <w:t xml:space="preserve"> </w:t>
      </w:r>
      <w:r w:rsidR="00F608A2" w:rsidRPr="006265AF">
        <w:rPr>
          <w:rFonts w:ascii="Times New Roman"/>
          <w:b/>
          <w:w w:val="105"/>
          <w:sz w:val="23"/>
        </w:rPr>
        <w:t>that</w:t>
      </w:r>
      <w:r w:rsidR="00F608A2" w:rsidRPr="006265AF">
        <w:rPr>
          <w:rFonts w:ascii="Times New Roman"/>
          <w:b/>
          <w:spacing w:val="-13"/>
          <w:w w:val="105"/>
          <w:sz w:val="23"/>
        </w:rPr>
        <w:t xml:space="preserve"> </w:t>
      </w:r>
      <w:r w:rsidR="00F608A2" w:rsidRPr="00647D01">
        <w:rPr>
          <w:rFonts w:ascii="Times New Roman"/>
          <w:b/>
          <w:w w:val="105"/>
          <w:sz w:val="23"/>
        </w:rPr>
        <w:t>I</w:t>
      </w:r>
      <w:r w:rsidR="00F608A2" w:rsidRPr="00647D01">
        <w:rPr>
          <w:rFonts w:ascii="Times New Roman"/>
          <w:b/>
          <w:spacing w:val="-13"/>
          <w:w w:val="105"/>
          <w:sz w:val="23"/>
        </w:rPr>
        <w:t xml:space="preserve"> </w:t>
      </w:r>
      <w:r w:rsidR="00F608A2" w:rsidRPr="00647D01">
        <w:rPr>
          <w:rFonts w:ascii="Times New Roman"/>
          <w:b/>
          <w:w w:val="105"/>
          <w:sz w:val="23"/>
        </w:rPr>
        <w:t>have</w:t>
      </w:r>
      <w:r w:rsidR="00F608A2" w:rsidRPr="00647D01">
        <w:rPr>
          <w:rFonts w:ascii="Times New Roman"/>
          <w:b/>
          <w:spacing w:val="-13"/>
          <w:w w:val="105"/>
          <w:sz w:val="23"/>
        </w:rPr>
        <w:t xml:space="preserve"> </w:t>
      </w:r>
      <w:r w:rsidR="00F608A2" w:rsidRPr="00647D01">
        <w:rPr>
          <w:rFonts w:ascii="Times New Roman"/>
          <w:b/>
          <w:w w:val="105"/>
          <w:sz w:val="23"/>
        </w:rPr>
        <w:t>the</w:t>
      </w:r>
      <w:r w:rsidR="00F608A2" w:rsidRPr="00647D01">
        <w:rPr>
          <w:rFonts w:ascii="Times New Roman"/>
          <w:b/>
          <w:spacing w:val="-13"/>
          <w:w w:val="105"/>
          <w:sz w:val="23"/>
        </w:rPr>
        <w:t xml:space="preserve"> </w:t>
      </w:r>
      <w:r w:rsidR="00F608A2" w:rsidRPr="00647D01">
        <w:rPr>
          <w:rFonts w:ascii="Times New Roman"/>
          <w:b/>
          <w:w w:val="105"/>
          <w:sz w:val="23"/>
        </w:rPr>
        <w:t>required</w:t>
      </w:r>
      <w:r w:rsidR="00F608A2" w:rsidRPr="00647D01">
        <w:rPr>
          <w:rFonts w:ascii="Times New Roman"/>
          <w:b/>
          <w:spacing w:val="-13"/>
          <w:w w:val="105"/>
          <w:sz w:val="23"/>
        </w:rPr>
        <w:t xml:space="preserve"> </w:t>
      </w:r>
      <w:r w:rsidR="00F608A2" w:rsidRPr="00647D01">
        <w:rPr>
          <w:rFonts w:ascii="Times New Roman"/>
          <w:b/>
          <w:w w:val="105"/>
          <w:sz w:val="23"/>
        </w:rPr>
        <w:t>profile</w:t>
      </w:r>
      <w:r w:rsidR="00F608A2" w:rsidRPr="00647D01">
        <w:rPr>
          <w:rFonts w:ascii="Times New Roman"/>
          <w:b/>
          <w:spacing w:val="-13"/>
          <w:w w:val="105"/>
          <w:sz w:val="23"/>
        </w:rPr>
        <w:t xml:space="preserve"> </w:t>
      </w:r>
      <w:r w:rsidR="00F608A2" w:rsidRPr="00647D01">
        <w:rPr>
          <w:rFonts w:ascii="Times New Roman"/>
          <w:b/>
          <w:w w:val="105"/>
          <w:sz w:val="23"/>
        </w:rPr>
        <w:t>to</w:t>
      </w:r>
      <w:r w:rsidR="00F608A2" w:rsidRPr="00647D01">
        <w:rPr>
          <w:rFonts w:ascii="Times New Roman"/>
          <w:b/>
          <w:spacing w:val="-13"/>
          <w:w w:val="105"/>
          <w:sz w:val="23"/>
        </w:rPr>
        <w:t xml:space="preserve"> </w:t>
      </w:r>
      <w:r w:rsidR="00F608A2" w:rsidRPr="00647D01">
        <w:rPr>
          <w:rFonts w:ascii="Times New Roman"/>
          <w:b/>
          <w:w w:val="105"/>
          <w:sz w:val="23"/>
        </w:rPr>
        <w:t>participate</w:t>
      </w:r>
      <w:r w:rsidR="00F608A2" w:rsidRPr="00647D01">
        <w:rPr>
          <w:rFonts w:ascii="Times New Roman"/>
          <w:b/>
          <w:spacing w:val="-13"/>
          <w:w w:val="105"/>
          <w:sz w:val="23"/>
        </w:rPr>
        <w:t xml:space="preserve"> </w:t>
      </w:r>
      <w:r w:rsidR="00F608A2" w:rsidRPr="00647D01">
        <w:rPr>
          <w:rFonts w:ascii="Times New Roman"/>
          <w:b/>
          <w:w w:val="105"/>
          <w:sz w:val="23"/>
        </w:rPr>
        <w:t>in</w:t>
      </w:r>
      <w:r w:rsidR="00F608A2" w:rsidRPr="00647D01">
        <w:rPr>
          <w:rFonts w:ascii="Times New Roman"/>
          <w:b/>
          <w:spacing w:val="-13"/>
          <w:w w:val="105"/>
          <w:sz w:val="23"/>
        </w:rPr>
        <w:t xml:space="preserve"> </w:t>
      </w:r>
      <w:r w:rsidR="00F608A2" w:rsidRPr="00647D01">
        <w:rPr>
          <w:rFonts w:ascii="Times New Roman"/>
          <w:b/>
          <w:w w:val="105"/>
          <w:sz w:val="23"/>
        </w:rPr>
        <w:t>this</w:t>
      </w:r>
      <w:r w:rsidR="00F608A2" w:rsidRPr="00647D01">
        <w:rPr>
          <w:rFonts w:ascii="Times New Roman"/>
          <w:b/>
          <w:spacing w:val="-13"/>
          <w:w w:val="105"/>
          <w:sz w:val="23"/>
        </w:rPr>
        <w:t xml:space="preserve"> </w:t>
      </w:r>
      <w:r w:rsidR="00F608A2" w:rsidRPr="00647D01">
        <w:rPr>
          <w:rFonts w:ascii="Times New Roman"/>
          <w:b/>
          <w:w w:val="105"/>
          <w:sz w:val="23"/>
        </w:rPr>
        <w:t>survey I</w:t>
      </w:r>
      <w:r w:rsidR="00F608A2" w:rsidRPr="00647D01">
        <w:rPr>
          <w:rFonts w:ascii="Times New Roman"/>
          <w:b/>
          <w:spacing w:val="-13"/>
          <w:w w:val="105"/>
          <w:sz w:val="23"/>
        </w:rPr>
        <w:t xml:space="preserve"> </w:t>
      </w:r>
      <w:r w:rsidR="00F608A2" w:rsidRPr="00647D01">
        <w:rPr>
          <w:rFonts w:ascii="Times New Roman"/>
          <w:b/>
          <w:w w:val="105"/>
          <w:sz w:val="23"/>
        </w:rPr>
        <w:t>do</w:t>
      </w:r>
      <w:r w:rsidR="00F608A2" w:rsidRPr="00647D01">
        <w:rPr>
          <w:rFonts w:ascii="Times New Roman"/>
          <w:b/>
          <w:spacing w:val="-13"/>
          <w:w w:val="105"/>
          <w:sz w:val="23"/>
        </w:rPr>
        <w:t xml:space="preserve"> </w:t>
      </w:r>
      <w:r w:rsidR="00F608A2" w:rsidRPr="00647D01">
        <w:rPr>
          <w:rFonts w:ascii="Times New Roman"/>
          <w:b/>
          <w:w w:val="105"/>
          <w:sz w:val="23"/>
        </w:rPr>
        <w:t>not</w:t>
      </w:r>
      <w:r w:rsidR="00F608A2" w:rsidRPr="00647D01">
        <w:rPr>
          <w:rFonts w:ascii="Times New Roman"/>
          <w:b/>
          <w:spacing w:val="-13"/>
          <w:w w:val="105"/>
          <w:sz w:val="23"/>
        </w:rPr>
        <w:t xml:space="preserve"> </w:t>
      </w:r>
      <w:r w:rsidR="00F608A2" w:rsidRPr="00647D01">
        <w:rPr>
          <w:rFonts w:ascii="Times New Roman"/>
          <w:b/>
          <w:w w:val="105"/>
          <w:sz w:val="23"/>
        </w:rPr>
        <w:t>have</w:t>
      </w:r>
      <w:r w:rsidR="00F608A2" w:rsidRPr="00647D01">
        <w:rPr>
          <w:rFonts w:ascii="Times New Roman"/>
          <w:b/>
          <w:spacing w:val="-13"/>
          <w:w w:val="105"/>
          <w:sz w:val="23"/>
        </w:rPr>
        <w:t xml:space="preserve"> </w:t>
      </w:r>
      <w:r w:rsidR="00F608A2" w:rsidRPr="00647D01">
        <w:rPr>
          <w:rFonts w:ascii="Times New Roman"/>
          <w:b/>
          <w:w w:val="105"/>
          <w:sz w:val="23"/>
        </w:rPr>
        <w:t>the</w:t>
      </w:r>
      <w:r w:rsidR="00F608A2" w:rsidRPr="00647D01">
        <w:rPr>
          <w:rFonts w:ascii="Times New Roman"/>
          <w:b/>
          <w:spacing w:val="-13"/>
          <w:w w:val="105"/>
          <w:sz w:val="23"/>
        </w:rPr>
        <w:t xml:space="preserve"> </w:t>
      </w:r>
      <w:r w:rsidR="00F608A2" w:rsidRPr="00647D01">
        <w:rPr>
          <w:rFonts w:ascii="Times New Roman"/>
          <w:b/>
          <w:w w:val="105"/>
          <w:sz w:val="23"/>
        </w:rPr>
        <w:t>required</w:t>
      </w:r>
      <w:r w:rsidR="00F608A2" w:rsidRPr="00647D01">
        <w:rPr>
          <w:rFonts w:ascii="Times New Roman"/>
          <w:b/>
          <w:spacing w:val="-13"/>
          <w:w w:val="105"/>
          <w:sz w:val="23"/>
        </w:rPr>
        <w:t xml:space="preserve"> </w:t>
      </w:r>
      <w:r w:rsidR="00F608A2" w:rsidRPr="00647D01">
        <w:rPr>
          <w:rFonts w:ascii="Times New Roman"/>
          <w:b/>
          <w:w w:val="105"/>
          <w:sz w:val="23"/>
        </w:rPr>
        <w:t>profile</w:t>
      </w:r>
      <w:r w:rsidR="00F608A2" w:rsidRPr="00647D01">
        <w:rPr>
          <w:rFonts w:ascii="Times New Roman"/>
          <w:b/>
          <w:spacing w:val="-13"/>
          <w:w w:val="105"/>
          <w:sz w:val="23"/>
        </w:rPr>
        <w:t xml:space="preserve"> </w:t>
      </w:r>
      <w:r w:rsidR="00F608A2" w:rsidRPr="00647D01">
        <w:rPr>
          <w:rFonts w:ascii="Times New Roman"/>
          <w:b/>
          <w:w w:val="105"/>
          <w:sz w:val="23"/>
        </w:rPr>
        <w:t>to</w:t>
      </w:r>
      <w:r w:rsidR="00F608A2" w:rsidRPr="00647D01">
        <w:rPr>
          <w:rFonts w:ascii="Times New Roman"/>
          <w:b/>
          <w:spacing w:val="-13"/>
          <w:w w:val="105"/>
          <w:sz w:val="23"/>
        </w:rPr>
        <w:t xml:space="preserve"> </w:t>
      </w:r>
      <w:r w:rsidR="00F608A2" w:rsidRPr="00647D01">
        <w:rPr>
          <w:rFonts w:ascii="Times New Roman"/>
          <w:b/>
          <w:w w:val="105"/>
          <w:sz w:val="23"/>
        </w:rPr>
        <w:t>participate</w:t>
      </w:r>
      <w:r w:rsidR="00F608A2" w:rsidRPr="00647D01">
        <w:rPr>
          <w:rFonts w:ascii="Times New Roman"/>
          <w:b/>
          <w:spacing w:val="-13"/>
          <w:w w:val="105"/>
          <w:sz w:val="23"/>
        </w:rPr>
        <w:t xml:space="preserve"> </w:t>
      </w:r>
      <w:r w:rsidR="00F608A2" w:rsidRPr="00647D01">
        <w:rPr>
          <w:rFonts w:ascii="Times New Roman"/>
          <w:b/>
          <w:w w:val="105"/>
          <w:sz w:val="23"/>
        </w:rPr>
        <w:t>in</w:t>
      </w:r>
      <w:r w:rsidR="00F608A2" w:rsidRPr="00647D01">
        <w:rPr>
          <w:rFonts w:ascii="Times New Roman"/>
          <w:b/>
          <w:spacing w:val="-13"/>
          <w:w w:val="105"/>
          <w:sz w:val="23"/>
        </w:rPr>
        <w:t xml:space="preserve"> </w:t>
      </w:r>
      <w:r w:rsidR="00F608A2" w:rsidRPr="00647D01">
        <w:rPr>
          <w:rFonts w:ascii="Times New Roman"/>
          <w:b/>
          <w:w w:val="105"/>
          <w:sz w:val="23"/>
        </w:rPr>
        <w:t>this</w:t>
      </w:r>
      <w:r w:rsidR="00F608A2" w:rsidRPr="00647D01">
        <w:rPr>
          <w:rFonts w:ascii="Times New Roman"/>
          <w:b/>
          <w:spacing w:val="-13"/>
          <w:w w:val="105"/>
          <w:sz w:val="23"/>
        </w:rPr>
        <w:t xml:space="preserve"> </w:t>
      </w:r>
      <w:r w:rsidR="00F608A2" w:rsidRPr="00647D01">
        <w:rPr>
          <w:rFonts w:ascii="Times New Roman"/>
          <w:b/>
          <w:w w:val="105"/>
          <w:sz w:val="23"/>
        </w:rPr>
        <w:t>survey</w:t>
      </w:r>
    </w:p>
    <w:p w14:paraId="34AB5DAF" w14:textId="77777777" w:rsidR="00F608A2" w:rsidRPr="00647D01" w:rsidRDefault="00F608A2">
      <w:pPr>
        <w:spacing w:before="4"/>
        <w:rPr>
          <w:rFonts w:ascii="Times New Roman" w:hAnsi="Times New Roman"/>
          <w:b/>
          <w:bCs/>
          <w:sz w:val="25"/>
          <w:szCs w:val="25"/>
        </w:rPr>
      </w:pPr>
    </w:p>
    <w:p w14:paraId="2D35D479" w14:textId="77777777" w:rsidR="00F608A2" w:rsidRPr="00647D01" w:rsidRDefault="00F608A2">
      <w:pPr>
        <w:pStyle w:val="BodyText"/>
        <w:spacing w:after="39"/>
        <w:ind w:left="215"/>
        <w:rPr>
          <w:b w:val="0"/>
          <w:bCs/>
        </w:rPr>
      </w:pPr>
      <w:r w:rsidRPr="00647D01">
        <w:rPr>
          <w:color w:val="130201"/>
        </w:rPr>
        <w:t>Part A: Respondent</w:t>
      </w:r>
      <w:r w:rsidRPr="00647D01">
        <w:rPr>
          <w:color w:val="130201"/>
          <w:spacing w:val="29"/>
        </w:rPr>
        <w:t xml:space="preserve"> </w:t>
      </w:r>
      <w:r w:rsidRPr="00647D01">
        <w:rPr>
          <w:color w:val="130201"/>
        </w:rPr>
        <w:t>profile</w:t>
      </w:r>
    </w:p>
    <w:p w14:paraId="0524EDE4" w14:textId="221E0D59"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4E72498C" wp14:editId="05622B26">
                <wp:extent cx="1438275" cy="6985"/>
                <wp:effectExtent l="6985" t="6350" r="2540" b="5715"/>
                <wp:docPr id="7946" name="Group 3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6985"/>
                          <a:chOff x="0" y="0"/>
                          <a:chExt cx="2265" cy="11"/>
                        </a:xfrm>
                      </wpg:grpSpPr>
                      <wpg:grpSp>
                        <wpg:cNvPr id="7947" name="Group 3618"/>
                        <wpg:cNvGrpSpPr>
                          <a:grpSpLocks/>
                        </wpg:cNvGrpSpPr>
                        <wpg:grpSpPr bwMode="auto">
                          <a:xfrm>
                            <a:off x="6" y="6"/>
                            <a:ext cx="2254" cy="2"/>
                            <a:chOff x="6" y="6"/>
                            <a:chExt cx="2254" cy="2"/>
                          </a:xfrm>
                        </wpg:grpSpPr>
                        <wps:wsp>
                          <wps:cNvPr id="7948" name="Freeform 3619"/>
                          <wps:cNvSpPr>
                            <a:spLocks/>
                          </wps:cNvSpPr>
                          <wps:spPr bwMode="auto">
                            <a:xfrm>
                              <a:off x="6" y="6"/>
                              <a:ext cx="2254" cy="2"/>
                            </a:xfrm>
                            <a:custGeom>
                              <a:avLst/>
                              <a:gdLst>
                                <a:gd name="T0" fmla="+- 0 6 6"/>
                                <a:gd name="T1" fmla="*/ T0 w 2254"/>
                                <a:gd name="T2" fmla="+- 0 2259 6"/>
                                <a:gd name="T3" fmla="*/ T2 w 2254"/>
                              </a:gdLst>
                              <a:ahLst/>
                              <a:cxnLst>
                                <a:cxn ang="0">
                                  <a:pos x="T1" y="0"/>
                                </a:cxn>
                                <a:cxn ang="0">
                                  <a:pos x="T3" y="0"/>
                                </a:cxn>
                              </a:cxnLst>
                              <a:rect l="0" t="0" r="r" b="b"/>
                              <a:pathLst>
                                <a:path w="2254">
                                  <a:moveTo>
                                    <a:pt x="0" y="0"/>
                                  </a:moveTo>
                                  <a:lnTo>
                                    <a:pt x="2253"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591CD2" id="Group 3617" o:spid="_x0000_s1026" style="width:113.25pt;height:.55pt;mso-position-horizontal-relative:char;mso-position-vertical-relative:line" coordsize="22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">
                <v:group id="Group 3618" o:spid="_x0000_s1027" style="position:absolute;left:6;top:6;width:2254;height:2" coordorigin="6,6"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">
                  <v:shape id="Freeform 3619" o:spid="_x0000_s1028" style="position:absolute;left:6;top:6;width:2254;height:2;visibility:visible;mso-wrap-style:square;v-text-anchor:top"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" path="m,l2253,e" filled="f" strokecolor="#ccc" strokeweight=".19017mm">
                    <v:path arrowok="t" o:connecttype="custom" o:connectlocs="0,0;2253,0" o:connectangles="0,0"/>
                  </v:shape>
                </v:group>
                <w10:anchorlock/>
              </v:group>
            </w:pict>
          </mc:Fallback>
        </mc:AlternateContent>
      </w:r>
    </w:p>
    <w:p w14:paraId="74C705B0" w14:textId="77777777" w:rsidR="00F608A2" w:rsidRPr="006265AF" w:rsidRDefault="00F608A2">
      <w:pPr>
        <w:rPr>
          <w:rFonts w:ascii="Arial" w:eastAsia="Arial" w:hAnsi="Arial" w:cs="Arial"/>
          <w:b/>
          <w:bCs/>
          <w:sz w:val="16"/>
          <w:szCs w:val="16"/>
        </w:rPr>
      </w:pPr>
    </w:p>
    <w:p w14:paraId="1232242E" w14:textId="737C44ED" w:rsidR="00F608A2" w:rsidRPr="00647D01" w:rsidRDefault="00F608A2" w:rsidP="00F608A2">
      <w:pPr>
        <w:pStyle w:val="ListParagraph"/>
        <w:widowControl w:val="0"/>
        <w:numPr>
          <w:ilvl w:val="1"/>
          <w:numId w:val="45"/>
        </w:numPr>
        <w:tabs>
          <w:tab w:val="left" w:pos="766"/>
        </w:tabs>
        <w:spacing w:before="122" w:after="39" w:line="240" w:lineRule="auto"/>
        <w:contextualSpacing w:val="0"/>
        <w:rPr>
          <w:rFonts w:ascii="Arial" w:eastAsia="Arial" w:hAnsi="Arial" w:cs="Arial"/>
          <w:sz w:val="17"/>
          <w:szCs w:val="17"/>
        </w:rPr>
      </w:pPr>
      <w:r w:rsidRPr="006265AF">
        <w:rPr>
          <w:rFonts w:ascii="Arial"/>
          <w:b/>
          <w:color w:val="130201"/>
          <w:sz w:val="17"/>
        </w:rPr>
        <w:t>What type of</w:t>
      </w:r>
      <w:r w:rsidR="003D199B" w:rsidRPr="006265AF">
        <w:rPr>
          <w:rFonts w:ascii="Arial"/>
          <w:b/>
          <w:color w:val="130201"/>
          <w:sz w:val="17"/>
        </w:rPr>
        <w:t xml:space="preserve"> organisation are you reporting</w:t>
      </w:r>
      <w:r w:rsidRPr="00647D01">
        <w:rPr>
          <w:rFonts w:ascii="Arial"/>
          <w:b/>
          <w:color w:val="130201"/>
          <w:spacing w:val="7"/>
          <w:sz w:val="17"/>
        </w:rPr>
        <w:t xml:space="preserve"> </w:t>
      </w:r>
      <w:r w:rsidRPr="00647D01">
        <w:rPr>
          <w:rFonts w:ascii="Arial"/>
          <w:b/>
          <w:color w:val="130201"/>
          <w:sz w:val="17"/>
        </w:rPr>
        <w:t>from?</w:t>
      </w:r>
    </w:p>
    <w:p w14:paraId="28A2BA20" w14:textId="73583F57"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117C501D" wp14:editId="2E14E9C0">
                <wp:extent cx="6538595" cy="6985"/>
                <wp:effectExtent l="10160" t="8255" r="4445" b="3810"/>
                <wp:docPr id="7943" name="Group 3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7944" name="Group 3615"/>
                        <wpg:cNvGrpSpPr>
                          <a:grpSpLocks/>
                        </wpg:cNvGrpSpPr>
                        <wpg:grpSpPr bwMode="auto">
                          <a:xfrm>
                            <a:off x="6" y="6"/>
                            <a:ext cx="10286" cy="2"/>
                            <a:chOff x="6" y="6"/>
                            <a:chExt cx="10286" cy="2"/>
                          </a:xfrm>
                        </wpg:grpSpPr>
                        <wps:wsp>
                          <wps:cNvPr id="7945" name="Freeform 3616"/>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9DEF73" id="Group 3614"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">
                <v:group id="Group 3615"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Hos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ZZLA/5vwBOTmDwAA//8DAFBLAQItABQABgAIAAAAIQDb4fbL7gAAAIUBAAATAAAAAAAA&#10;AAAAAAAAAAAAAABbQ29udGVudF9UeXBlc10ueG1sUEsBAi0AFAAGAAgAAAAhAFr0LFu/AAAAFQEA&#10;AAsAAAAAAAAAAAAAAAAAHwEAAF9yZWxzLy5yZWxzUEsBAi0AFAAGAAgAAAAhADTgeizHAAAA3QAA&#10;AA8AAAAAAAAAAAAAAAAABwIAAGRycy9kb3ducmV2LnhtbFBLBQYAAAAAAwADALcAAAD7AgAAAAA=&#10;">
                  <v:shape id="Freeform 3616"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5DA61E39" w14:textId="424D8791" w:rsidR="00F608A2" w:rsidRPr="006265AF" w:rsidRDefault="00647D01" w:rsidP="006D1685">
      <w:pPr>
        <w:spacing w:before="80" w:after="60" w:line="240" w:lineRule="auto"/>
        <w:ind w:left="782"/>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377664" behindDoc="0" locked="0" layoutInCell="1" allowOverlap="1" wp14:anchorId="3E79D14C" wp14:editId="13D08A12">
                <wp:simplePos x="0" y="0"/>
                <wp:positionH relativeFrom="page">
                  <wp:posOffset>628650</wp:posOffset>
                </wp:positionH>
                <wp:positionV relativeFrom="paragraph">
                  <wp:posOffset>55880</wp:posOffset>
                </wp:positionV>
                <wp:extent cx="82550" cy="89535"/>
                <wp:effectExtent l="9525" t="9525" r="12700" b="5715"/>
                <wp:wrapNone/>
                <wp:docPr id="7937" name="Group 3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7938" name="Group 3609"/>
                        <wpg:cNvGrpSpPr>
                          <a:grpSpLocks/>
                        </wpg:cNvGrpSpPr>
                        <wpg:grpSpPr bwMode="auto">
                          <a:xfrm>
                            <a:off x="990" y="99"/>
                            <a:ext cx="130" cy="130"/>
                            <a:chOff x="990" y="99"/>
                            <a:chExt cx="130" cy="130"/>
                          </a:xfrm>
                        </wpg:grpSpPr>
                        <wps:wsp>
                          <wps:cNvPr id="7939" name="Freeform 3610"/>
                          <wps:cNvSpPr>
                            <a:spLocks/>
                          </wps:cNvSpPr>
                          <wps:spPr bwMode="auto">
                            <a:xfrm>
                              <a:off x="990" y="99"/>
                              <a:ext cx="130" cy="130"/>
                            </a:xfrm>
                            <a:custGeom>
                              <a:avLst/>
                              <a:gdLst>
                                <a:gd name="T0" fmla="+- 0 1054 990"/>
                                <a:gd name="T1" fmla="*/ T0 w 130"/>
                                <a:gd name="T2" fmla="+- 0 228 99"/>
                                <a:gd name="T3" fmla="*/ 228 h 130"/>
                                <a:gd name="T4" fmla="+- 0 1000 990"/>
                                <a:gd name="T5" fmla="*/ T4 w 130"/>
                                <a:gd name="T6" fmla="+- 0 199 99"/>
                                <a:gd name="T7" fmla="*/ 199 h 130"/>
                                <a:gd name="T8" fmla="+- 0 990 990"/>
                                <a:gd name="T9" fmla="*/ T8 w 130"/>
                                <a:gd name="T10" fmla="+- 0 163 99"/>
                                <a:gd name="T11" fmla="*/ 163 h 130"/>
                                <a:gd name="T12" fmla="+- 0 991 990"/>
                                <a:gd name="T13" fmla="*/ T12 w 130"/>
                                <a:gd name="T14" fmla="+- 0 150 99"/>
                                <a:gd name="T15" fmla="*/ 150 h 130"/>
                                <a:gd name="T16" fmla="+- 0 1030 990"/>
                                <a:gd name="T17" fmla="*/ T16 w 130"/>
                                <a:gd name="T18" fmla="+- 0 103 99"/>
                                <a:gd name="T19" fmla="*/ 103 h 130"/>
                                <a:gd name="T20" fmla="+- 0 1054 990"/>
                                <a:gd name="T21" fmla="*/ T20 w 130"/>
                                <a:gd name="T22" fmla="+- 0 99 99"/>
                                <a:gd name="T23" fmla="*/ 99 h 130"/>
                                <a:gd name="T24" fmla="+- 0 1067 990"/>
                                <a:gd name="T25" fmla="*/ T24 w 130"/>
                                <a:gd name="T26" fmla="+- 0 100 99"/>
                                <a:gd name="T27" fmla="*/ 100 h 130"/>
                                <a:gd name="T28" fmla="+- 0 1114 990"/>
                                <a:gd name="T29" fmla="*/ T28 w 130"/>
                                <a:gd name="T30" fmla="+- 0 138 99"/>
                                <a:gd name="T31" fmla="*/ 138 h 130"/>
                                <a:gd name="T32" fmla="+- 0 1119 990"/>
                                <a:gd name="T33" fmla="*/ T32 w 130"/>
                                <a:gd name="T34" fmla="+- 0 163 99"/>
                                <a:gd name="T35" fmla="*/ 163 h 130"/>
                                <a:gd name="T36" fmla="+- 0 1118 990"/>
                                <a:gd name="T37" fmla="*/ T36 w 130"/>
                                <a:gd name="T38" fmla="+- 0 176 99"/>
                                <a:gd name="T39" fmla="*/ 176 h 130"/>
                                <a:gd name="T40" fmla="+- 0 1079 990"/>
                                <a:gd name="T41" fmla="*/ T40 w 130"/>
                                <a:gd name="T42" fmla="+- 0 223 99"/>
                                <a:gd name="T43" fmla="*/ 223 h 130"/>
                                <a:gd name="T44" fmla="+- 0 1054 990"/>
                                <a:gd name="T45" fmla="*/ T44 w 130"/>
                                <a:gd name="T46" fmla="+- 0 228 99"/>
                                <a:gd name="T47" fmla="*/ 2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40" name="Picture 36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41" name="Group 3612"/>
                        <wpg:cNvGrpSpPr>
                          <a:grpSpLocks/>
                        </wpg:cNvGrpSpPr>
                        <wpg:grpSpPr bwMode="auto">
                          <a:xfrm>
                            <a:off x="995" y="93"/>
                            <a:ext cx="119" cy="119"/>
                            <a:chOff x="995" y="93"/>
                            <a:chExt cx="119" cy="119"/>
                          </a:xfrm>
                        </wpg:grpSpPr>
                        <wps:wsp>
                          <wps:cNvPr id="7942" name="Freeform 3613"/>
                          <wps:cNvSpPr>
                            <a:spLocks/>
                          </wps:cNvSpPr>
                          <wps:spPr bwMode="auto">
                            <a:xfrm>
                              <a:off x="995" y="93"/>
                              <a:ext cx="119" cy="119"/>
                            </a:xfrm>
                            <a:custGeom>
                              <a:avLst/>
                              <a:gdLst>
                                <a:gd name="T0" fmla="+- 0 1114 995"/>
                                <a:gd name="T1" fmla="*/ T0 w 119"/>
                                <a:gd name="T2" fmla="+- 0 152 93"/>
                                <a:gd name="T3" fmla="*/ 152 h 119"/>
                                <a:gd name="T4" fmla="+- 0 1077 995"/>
                                <a:gd name="T5" fmla="*/ T4 w 119"/>
                                <a:gd name="T6" fmla="+- 0 207 93"/>
                                <a:gd name="T7" fmla="*/ 207 h 119"/>
                                <a:gd name="T8" fmla="+- 0 1054 995"/>
                                <a:gd name="T9" fmla="*/ T8 w 119"/>
                                <a:gd name="T10" fmla="+- 0 212 93"/>
                                <a:gd name="T11" fmla="*/ 212 h 119"/>
                                <a:gd name="T12" fmla="+- 0 1043 995"/>
                                <a:gd name="T13" fmla="*/ T12 w 119"/>
                                <a:gd name="T14" fmla="+- 0 211 93"/>
                                <a:gd name="T15" fmla="*/ 211 h 119"/>
                                <a:gd name="T16" fmla="+- 0 996 995"/>
                                <a:gd name="T17" fmla="*/ T16 w 119"/>
                                <a:gd name="T18" fmla="+- 0 164 93"/>
                                <a:gd name="T19" fmla="*/ 164 h 119"/>
                                <a:gd name="T20" fmla="+- 0 995 995"/>
                                <a:gd name="T21" fmla="*/ T20 w 119"/>
                                <a:gd name="T22" fmla="+- 0 152 93"/>
                                <a:gd name="T23" fmla="*/ 152 h 119"/>
                                <a:gd name="T24" fmla="+- 0 996 995"/>
                                <a:gd name="T25" fmla="*/ T24 w 119"/>
                                <a:gd name="T26" fmla="+- 0 141 93"/>
                                <a:gd name="T27" fmla="*/ 141 h 119"/>
                                <a:gd name="T28" fmla="+- 0 1043 995"/>
                                <a:gd name="T29" fmla="*/ T28 w 119"/>
                                <a:gd name="T30" fmla="+- 0 94 93"/>
                                <a:gd name="T31" fmla="*/ 94 h 119"/>
                                <a:gd name="T32" fmla="+- 0 1054 995"/>
                                <a:gd name="T33" fmla="*/ T32 w 119"/>
                                <a:gd name="T34" fmla="+- 0 93 93"/>
                                <a:gd name="T35" fmla="*/ 93 h 119"/>
                                <a:gd name="T36" fmla="+- 0 1066 995"/>
                                <a:gd name="T37" fmla="*/ T36 w 119"/>
                                <a:gd name="T38" fmla="+- 0 94 93"/>
                                <a:gd name="T39" fmla="*/ 94 h 119"/>
                                <a:gd name="T40" fmla="+- 0 1113 995"/>
                                <a:gd name="T41" fmla="*/ T40 w 119"/>
                                <a:gd name="T42" fmla="+- 0 141 93"/>
                                <a:gd name="T43" fmla="*/ 141 h 119"/>
                                <a:gd name="T44" fmla="+- 0 1114 995"/>
                                <a:gd name="T45" fmla="*/ T44 w 119"/>
                                <a:gd name="T46" fmla="+- 0 152 93"/>
                                <a:gd name="T47" fmla="*/ 1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1CC82B" id="Group 3608" o:spid="_x0000_s1026" style="position:absolute;margin-left:49.5pt;margin-top:4.4pt;width:6.5pt;height:7.05pt;z-index:251377664;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">
                <v:group id="Group 3609"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">
                  <v:shape id="Freeform 3610"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" path="m64,129l10,100,,64,1,51,40,4,64,,77,1r47,38l129,64r-1,13l89,124r-25,5xe" fillcolor="black" stroked="f">
                    <v:fill opacity="5397f"/>
                    <v:path arrowok="t" o:connecttype="custom" o:connectlocs="64,228;10,199;0,163;1,150;40,103;64,99;77,100;124,138;129,163;128,176;89,223;64,228" o:connectangles="0,0,0,0,0,0,0,0,0,0,0,0"/>
                  </v:shape>
                  <v:shape id="Picture 3611" o:spid="_x0000_s1029"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">
                    <v:imagedata r:id="rId57" o:title=""/>
                  </v:shape>
                </v:group>
                <v:group id="Group 3612" o:spid="_x0000_s1030"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">
                  <v:shape id="Freeform 3613" o:spid="_x0000_s1031"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" path="m119,59l82,114r-23,5l48,118,1,71,,59,1,48,48,1,59,,71,1r47,47l119,59xe" filled="f" strokeweight=".19017mm">
                    <v:path arrowok="t" o:connecttype="custom" o:connectlocs="119,152;82,207;59,212;48,211;1,164;0,152;1,141;48,94;59,93;71,94;118,141;119,152" o:connectangles="0,0,0,0,0,0,0,0,0,0,0,0"/>
                  </v:shape>
                </v:group>
                <w10:wrap anchorx="page"/>
              </v:group>
            </w:pict>
          </mc:Fallback>
        </mc:AlternateContent>
      </w:r>
      <w:r w:rsidR="00F608A2" w:rsidRPr="006265AF">
        <w:rPr>
          <w:rFonts w:ascii="Times New Roman"/>
          <w:sz w:val="17"/>
        </w:rPr>
        <w:t>AGRICULTURE, FORESTRY AND</w:t>
      </w:r>
      <w:r w:rsidR="00F608A2" w:rsidRPr="006265AF">
        <w:rPr>
          <w:rFonts w:ascii="Times New Roman"/>
          <w:spacing w:val="20"/>
          <w:sz w:val="17"/>
        </w:rPr>
        <w:t xml:space="preserve"> </w:t>
      </w:r>
      <w:r w:rsidR="00F608A2" w:rsidRPr="006265AF">
        <w:rPr>
          <w:rFonts w:ascii="Times New Roman"/>
          <w:sz w:val="17"/>
        </w:rPr>
        <w:t>FISHING</w:t>
      </w:r>
    </w:p>
    <w:p w14:paraId="2F46AC85" w14:textId="78CD548B"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78688" behindDoc="0" locked="0" layoutInCell="1" allowOverlap="1" wp14:anchorId="625F2EF1" wp14:editId="2FEB8155">
                <wp:simplePos x="0" y="0"/>
                <wp:positionH relativeFrom="page">
                  <wp:posOffset>628650</wp:posOffset>
                </wp:positionH>
                <wp:positionV relativeFrom="paragraph">
                  <wp:posOffset>5080</wp:posOffset>
                </wp:positionV>
                <wp:extent cx="82550" cy="89535"/>
                <wp:effectExtent l="9525" t="9525" r="12700" b="5715"/>
                <wp:wrapNone/>
                <wp:docPr id="7931" name="Group 3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932" name="Group 3603"/>
                        <wpg:cNvGrpSpPr>
                          <a:grpSpLocks/>
                        </wpg:cNvGrpSpPr>
                        <wpg:grpSpPr bwMode="auto">
                          <a:xfrm>
                            <a:off x="990" y="19"/>
                            <a:ext cx="130" cy="130"/>
                            <a:chOff x="990" y="19"/>
                            <a:chExt cx="130" cy="130"/>
                          </a:xfrm>
                        </wpg:grpSpPr>
                        <wps:wsp>
                          <wps:cNvPr id="7933" name="Freeform 3604"/>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34" name="Picture 36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35" name="Group 3606"/>
                        <wpg:cNvGrpSpPr>
                          <a:grpSpLocks/>
                        </wpg:cNvGrpSpPr>
                        <wpg:grpSpPr bwMode="auto">
                          <a:xfrm>
                            <a:off x="995" y="13"/>
                            <a:ext cx="119" cy="119"/>
                            <a:chOff x="995" y="13"/>
                            <a:chExt cx="119" cy="119"/>
                          </a:xfrm>
                        </wpg:grpSpPr>
                        <wps:wsp>
                          <wps:cNvPr id="7936" name="Freeform 3607"/>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234E68" id="Group 3602" o:spid="_x0000_s1026" style="position:absolute;margin-left:49.5pt;margin-top:.4pt;width:6.5pt;height:7.05pt;z-index:25137868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">
                <v:group id="Group 360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">
                  <v:shape id="Freeform 360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60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">
                    <v:imagedata r:id="rId57" o:title=""/>
                  </v:shape>
                </v:group>
                <v:group id="Group 360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">
                  <v:shape id="Freeform 360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MINING</w:t>
      </w:r>
    </w:p>
    <w:p w14:paraId="71A075A9" w14:textId="09B1366A"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79712" behindDoc="0" locked="0" layoutInCell="1" allowOverlap="1" wp14:anchorId="7898C7B0" wp14:editId="7AFAFC62">
                <wp:simplePos x="0" y="0"/>
                <wp:positionH relativeFrom="page">
                  <wp:posOffset>628650</wp:posOffset>
                </wp:positionH>
                <wp:positionV relativeFrom="paragraph">
                  <wp:posOffset>5080</wp:posOffset>
                </wp:positionV>
                <wp:extent cx="82550" cy="89535"/>
                <wp:effectExtent l="9525" t="10160" r="12700" b="5080"/>
                <wp:wrapNone/>
                <wp:docPr id="7925" name="Group 3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926" name="Group 3597"/>
                        <wpg:cNvGrpSpPr>
                          <a:grpSpLocks/>
                        </wpg:cNvGrpSpPr>
                        <wpg:grpSpPr bwMode="auto">
                          <a:xfrm>
                            <a:off x="990" y="19"/>
                            <a:ext cx="130" cy="130"/>
                            <a:chOff x="990" y="19"/>
                            <a:chExt cx="130" cy="130"/>
                          </a:xfrm>
                        </wpg:grpSpPr>
                        <wps:wsp>
                          <wps:cNvPr id="7927" name="Freeform 3598"/>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28" name="Picture 35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29" name="Group 3600"/>
                        <wpg:cNvGrpSpPr>
                          <a:grpSpLocks/>
                        </wpg:cNvGrpSpPr>
                        <wpg:grpSpPr bwMode="auto">
                          <a:xfrm>
                            <a:off x="995" y="13"/>
                            <a:ext cx="119" cy="119"/>
                            <a:chOff x="995" y="13"/>
                            <a:chExt cx="119" cy="119"/>
                          </a:xfrm>
                        </wpg:grpSpPr>
                        <wps:wsp>
                          <wps:cNvPr id="7930" name="Freeform 3601"/>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28A2E9" id="Group 3596" o:spid="_x0000_s1026" style="position:absolute;margin-left:49.5pt;margin-top:.4pt;width:6.5pt;height:7.05pt;z-index:25137971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">
                <v:group id="Group 359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">
                  <v:shape id="Freeform 359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59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">
                    <v:imagedata r:id="rId57" o:title=""/>
                  </v:shape>
                </v:group>
                <v:group id="Group 360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">
                  <v:shape id="Freeform 360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MANUFACTURING</w:t>
      </w:r>
    </w:p>
    <w:p w14:paraId="1DD08503" w14:textId="61D4E474"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80736" behindDoc="0" locked="0" layoutInCell="1" allowOverlap="1" wp14:anchorId="1831999C" wp14:editId="0372AFF4">
                <wp:simplePos x="0" y="0"/>
                <wp:positionH relativeFrom="page">
                  <wp:posOffset>628650</wp:posOffset>
                </wp:positionH>
                <wp:positionV relativeFrom="paragraph">
                  <wp:posOffset>5080</wp:posOffset>
                </wp:positionV>
                <wp:extent cx="82550" cy="89535"/>
                <wp:effectExtent l="9525" t="10160" r="12700" b="5080"/>
                <wp:wrapNone/>
                <wp:docPr id="7919"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920" name="Group 3591"/>
                        <wpg:cNvGrpSpPr>
                          <a:grpSpLocks/>
                        </wpg:cNvGrpSpPr>
                        <wpg:grpSpPr bwMode="auto">
                          <a:xfrm>
                            <a:off x="990" y="19"/>
                            <a:ext cx="130" cy="130"/>
                            <a:chOff x="990" y="19"/>
                            <a:chExt cx="130" cy="130"/>
                          </a:xfrm>
                        </wpg:grpSpPr>
                        <wps:wsp>
                          <wps:cNvPr id="7921" name="Freeform 3592"/>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22" name="Picture 35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23" name="Group 3594"/>
                        <wpg:cNvGrpSpPr>
                          <a:grpSpLocks/>
                        </wpg:cNvGrpSpPr>
                        <wpg:grpSpPr bwMode="auto">
                          <a:xfrm>
                            <a:off x="995" y="13"/>
                            <a:ext cx="119" cy="119"/>
                            <a:chOff x="995" y="13"/>
                            <a:chExt cx="119" cy="119"/>
                          </a:xfrm>
                        </wpg:grpSpPr>
                        <wps:wsp>
                          <wps:cNvPr id="7924" name="Freeform 3595"/>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DD2C58" id="Group 3590" o:spid="_x0000_s1026" style="position:absolute;margin-left:49.5pt;margin-top:.4pt;width:6.5pt;height:7.05pt;z-index:25138073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">
                <v:group id="Group 359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">
                  <v:shape id="Freeform 359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59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">
                    <v:imagedata r:id="rId57" o:title=""/>
                  </v:shape>
                </v:group>
                <v:group id="Group 359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">
                  <v:shape id="Freeform 359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ELECTRICITY, GAS, WATER AND WASTE SERVICES</w:t>
      </w:r>
    </w:p>
    <w:p w14:paraId="789C25AA" w14:textId="538DB750"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81760" behindDoc="0" locked="0" layoutInCell="1" allowOverlap="1" wp14:anchorId="41DEB416" wp14:editId="1A052CA0">
                <wp:simplePos x="0" y="0"/>
                <wp:positionH relativeFrom="page">
                  <wp:posOffset>628650</wp:posOffset>
                </wp:positionH>
                <wp:positionV relativeFrom="paragraph">
                  <wp:posOffset>5080</wp:posOffset>
                </wp:positionV>
                <wp:extent cx="82550" cy="89535"/>
                <wp:effectExtent l="9525" t="10795" r="12700" b="4445"/>
                <wp:wrapNone/>
                <wp:docPr id="7913" name="Group 3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914" name="Group 3585"/>
                        <wpg:cNvGrpSpPr>
                          <a:grpSpLocks/>
                        </wpg:cNvGrpSpPr>
                        <wpg:grpSpPr bwMode="auto">
                          <a:xfrm>
                            <a:off x="990" y="19"/>
                            <a:ext cx="130" cy="130"/>
                            <a:chOff x="990" y="19"/>
                            <a:chExt cx="130" cy="130"/>
                          </a:xfrm>
                        </wpg:grpSpPr>
                        <wps:wsp>
                          <wps:cNvPr id="7915" name="Freeform 3586"/>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6" name="Picture 35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17" name="Group 3588"/>
                        <wpg:cNvGrpSpPr>
                          <a:grpSpLocks/>
                        </wpg:cNvGrpSpPr>
                        <wpg:grpSpPr bwMode="auto">
                          <a:xfrm>
                            <a:off x="995" y="13"/>
                            <a:ext cx="119" cy="119"/>
                            <a:chOff x="995" y="13"/>
                            <a:chExt cx="119" cy="119"/>
                          </a:xfrm>
                        </wpg:grpSpPr>
                        <wps:wsp>
                          <wps:cNvPr id="7918" name="Freeform 3589"/>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03A43B" id="Group 3584" o:spid="_x0000_s1026" style="position:absolute;margin-left:49.5pt;margin-top:.4pt;width:6.5pt;height:7.05pt;z-index:25138176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">
                <v:group id="Group 358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">
                  <v:shape id="Freeform 358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58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">
                    <v:imagedata r:id="rId57" o:title=""/>
                  </v:shape>
                </v:group>
                <v:group id="Group 358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">
                  <v:shape id="Freeform 358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CONSTRUCTION</w:t>
      </w:r>
    </w:p>
    <w:p w14:paraId="40B2EC12" w14:textId="3F908887"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82784" behindDoc="0" locked="0" layoutInCell="1" allowOverlap="1" wp14:anchorId="17AF9599" wp14:editId="1ADD86FE">
                <wp:simplePos x="0" y="0"/>
                <wp:positionH relativeFrom="page">
                  <wp:posOffset>628650</wp:posOffset>
                </wp:positionH>
                <wp:positionV relativeFrom="paragraph">
                  <wp:posOffset>5080</wp:posOffset>
                </wp:positionV>
                <wp:extent cx="82550" cy="89535"/>
                <wp:effectExtent l="9525" t="10795" r="12700" b="4445"/>
                <wp:wrapNone/>
                <wp:docPr id="7907"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908" name="Group 3579"/>
                        <wpg:cNvGrpSpPr>
                          <a:grpSpLocks/>
                        </wpg:cNvGrpSpPr>
                        <wpg:grpSpPr bwMode="auto">
                          <a:xfrm>
                            <a:off x="990" y="19"/>
                            <a:ext cx="130" cy="130"/>
                            <a:chOff x="990" y="19"/>
                            <a:chExt cx="130" cy="130"/>
                          </a:xfrm>
                        </wpg:grpSpPr>
                        <wps:wsp>
                          <wps:cNvPr id="7909" name="Freeform 3580"/>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0" name="Picture 358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11" name="Group 3582"/>
                        <wpg:cNvGrpSpPr>
                          <a:grpSpLocks/>
                        </wpg:cNvGrpSpPr>
                        <wpg:grpSpPr bwMode="auto">
                          <a:xfrm>
                            <a:off x="995" y="13"/>
                            <a:ext cx="119" cy="119"/>
                            <a:chOff x="995" y="13"/>
                            <a:chExt cx="119" cy="119"/>
                          </a:xfrm>
                        </wpg:grpSpPr>
                        <wps:wsp>
                          <wps:cNvPr id="7912" name="Freeform 3583"/>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2ECB8B" id="Group 3578" o:spid="_x0000_s1026" style="position:absolute;margin-left:49.5pt;margin-top:.4pt;width:6.5pt;height:7.05pt;z-index:25138278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">
                <v:group id="Group 357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">
                  <v:shape id="Freeform 358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581"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">
                    <v:imagedata r:id="rId57" o:title=""/>
                  </v:shape>
                </v:group>
                <v:group id="Group 3582"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">
                  <v:shape id="Freeform 3583"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WHOLESALE TRADE</w:t>
      </w:r>
    </w:p>
    <w:p w14:paraId="34078807" w14:textId="1368DB36"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83808" behindDoc="0" locked="0" layoutInCell="1" allowOverlap="1" wp14:anchorId="460ACDBF" wp14:editId="4EEA73CA">
                <wp:simplePos x="0" y="0"/>
                <wp:positionH relativeFrom="page">
                  <wp:posOffset>628650</wp:posOffset>
                </wp:positionH>
                <wp:positionV relativeFrom="paragraph">
                  <wp:posOffset>5080</wp:posOffset>
                </wp:positionV>
                <wp:extent cx="82550" cy="89535"/>
                <wp:effectExtent l="9525" t="10795" r="12700" b="4445"/>
                <wp:wrapNone/>
                <wp:docPr id="7901" name="Group 3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902" name="Group 3573"/>
                        <wpg:cNvGrpSpPr>
                          <a:grpSpLocks/>
                        </wpg:cNvGrpSpPr>
                        <wpg:grpSpPr bwMode="auto">
                          <a:xfrm>
                            <a:off x="990" y="19"/>
                            <a:ext cx="130" cy="130"/>
                            <a:chOff x="990" y="19"/>
                            <a:chExt cx="130" cy="130"/>
                          </a:xfrm>
                        </wpg:grpSpPr>
                        <wps:wsp>
                          <wps:cNvPr id="7903" name="Freeform 3574"/>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04" name="Picture 35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905" name="Group 3576"/>
                        <wpg:cNvGrpSpPr>
                          <a:grpSpLocks/>
                        </wpg:cNvGrpSpPr>
                        <wpg:grpSpPr bwMode="auto">
                          <a:xfrm>
                            <a:off x="995" y="13"/>
                            <a:ext cx="119" cy="119"/>
                            <a:chOff x="995" y="13"/>
                            <a:chExt cx="119" cy="119"/>
                          </a:xfrm>
                        </wpg:grpSpPr>
                        <wps:wsp>
                          <wps:cNvPr id="7906" name="Freeform 3577"/>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B26180" id="Group 3572" o:spid="_x0000_s1026" style="position:absolute;margin-left:49.5pt;margin-top:.4pt;width:6.5pt;height:7.05pt;z-index:25138380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">
                <v:group id="Group 357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">
                  <v:shape id="Freeform 357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57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">
                    <v:imagedata r:id="rId57" o:title=""/>
                  </v:shape>
                </v:group>
                <v:group id="Group 357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">
                  <v:shape id="Freeform 357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RETAIL TRADE</w:t>
      </w:r>
    </w:p>
    <w:p w14:paraId="5F92834D" w14:textId="0DD19F6E"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84832" behindDoc="0" locked="0" layoutInCell="1" allowOverlap="1" wp14:anchorId="2783F6F3" wp14:editId="472266E1">
                <wp:simplePos x="0" y="0"/>
                <wp:positionH relativeFrom="page">
                  <wp:posOffset>628650</wp:posOffset>
                </wp:positionH>
                <wp:positionV relativeFrom="paragraph">
                  <wp:posOffset>5080</wp:posOffset>
                </wp:positionV>
                <wp:extent cx="82550" cy="89535"/>
                <wp:effectExtent l="9525" t="11430" r="12700" b="3810"/>
                <wp:wrapNone/>
                <wp:docPr id="7895" name="Group 3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96" name="Group 3567"/>
                        <wpg:cNvGrpSpPr>
                          <a:grpSpLocks/>
                        </wpg:cNvGrpSpPr>
                        <wpg:grpSpPr bwMode="auto">
                          <a:xfrm>
                            <a:off x="990" y="19"/>
                            <a:ext cx="130" cy="130"/>
                            <a:chOff x="990" y="19"/>
                            <a:chExt cx="130" cy="130"/>
                          </a:xfrm>
                        </wpg:grpSpPr>
                        <wps:wsp>
                          <wps:cNvPr id="7897" name="Freeform 3568"/>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98" name="Picture 35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99" name="Group 3570"/>
                        <wpg:cNvGrpSpPr>
                          <a:grpSpLocks/>
                        </wpg:cNvGrpSpPr>
                        <wpg:grpSpPr bwMode="auto">
                          <a:xfrm>
                            <a:off x="995" y="13"/>
                            <a:ext cx="119" cy="119"/>
                            <a:chOff x="995" y="13"/>
                            <a:chExt cx="119" cy="119"/>
                          </a:xfrm>
                        </wpg:grpSpPr>
                        <wps:wsp>
                          <wps:cNvPr id="7900" name="Freeform 3571"/>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E9CF99" id="Group 3566" o:spid="_x0000_s1026" style="position:absolute;margin-left:49.5pt;margin-top:.4pt;width:6.5pt;height:7.05pt;z-index:25138483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">
                <v:group id="Group 356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a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">
                  <v:shape id="Freeform 356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56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">
                    <v:imagedata r:id="rId57" o:title=""/>
                  </v:shape>
                </v:group>
                <v:group id="Group 357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">
                  <v:shape id="Freeform 357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ACCOMMODATION AND FOOD SERVICES</w:t>
      </w:r>
    </w:p>
    <w:p w14:paraId="035A30A9" w14:textId="297FDE53" w:rsidR="00F608A2" w:rsidRPr="006265AF" w:rsidRDefault="00647D01" w:rsidP="006D1685">
      <w:pPr>
        <w:spacing w:before="0" w:after="60" w:line="240" w:lineRule="auto"/>
        <w:ind w:left="782"/>
        <w:rPr>
          <w:rFonts w:ascii="Times New Roman"/>
          <w:sz w:val="17"/>
        </w:rPr>
      </w:pPr>
      <w:r w:rsidRPr="00647D01">
        <w:rPr>
          <w:rFonts w:ascii="Times New Roman"/>
          <w:noProof/>
          <w:sz w:val="17"/>
          <w:lang w:val="en-US"/>
        </w:rPr>
        <mc:AlternateContent>
          <mc:Choice Requires="wpg">
            <w:drawing>
              <wp:anchor distT="0" distB="0" distL="114300" distR="114300" simplePos="0" relativeHeight="251385856" behindDoc="0" locked="0" layoutInCell="1" allowOverlap="1" wp14:anchorId="0CA58499" wp14:editId="3A13ED35">
                <wp:simplePos x="0" y="0"/>
                <wp:positionH relativeFrom="page">
                  <wp:posOffset>628650</wp:posOffset>
                </wp:positionH>
                <wp:positionV relativeFrom="paragraph">
                  <wp:posOffset>5080</wp:posOffset>
                </wp:positionV>
                <wp:extent cx="82550" cy="89535"/>
                <wp:effectExtent l="9525" t="11430" r="12700" b="3810"/>
                <wp:wrapNone/>
                <wp:docPr id="7889" name="Group 3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90" name="Group 3561"/>
                        <wpg:cNvGrpSpPr>
                          <a:grpSpLocks/>
                        </wpg:cNvGrpSpPr>
                        <wpg:grpSpPr bwMode="auto">
                          <a:xfrm>
                            <a:off x="990" y="19"/>
                            <a:ext cx="130" cy="130"/>
                            <a:chOff x="990" y="19"/>
                            <a:chExt cx="130" cy="130"/>
                          </a:xfrm>
                        </wpg:grpSpPr>
                        <wps:wsp>
                          <wps:cNvPr id="7891" name="Freeform 3562"/>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92" name="Picture 35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93" name="Group 3564"/>
                        <wpg:cNvGrpSpPr>
                          <a:grpSpLocks/>
                        </wpg:cNvGrpSpPr>
                        <wpg:grpSpPr bwMode="auto">
                          <a:xfrm>
                            <a:off x="995" y="13"/>
                            <a:ext cx="119" cy="119"/>
                            <a:chOff x="995" y="13"/>
                            <a:chExt cx="119" cy="119"/>
                          </a:xfrm>
                        </wpg:grpSpPr>
                        <wps:wsp>
                          <wps:cNvPr id="7894" name="Freeform 3565"/>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B9856D" id="Group 3560" o:spid="_x0000_s1026" style="position:absolute;margin-left:49.5pt;margin-top:.4pt;width:6.5pt;height:7.05pt;z-index:25138585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">
                <v:group id="Group 356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">
                  <v:shape id="Freeform 356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56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">
                    <v:imagedata r:id="rId57" o:title=""/>
                  </v:shape>
                </v:group>
                <v:group id="Group 356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">
                  <v:shape id="Freeform 356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1438DE" w:rsidRPr="00647D01">
        <w:rPr>
          <w:rFonts w:ascii="Times New Roman"/>
          <w:sz w:val="17"/>
        </w:rPr>
        <w:t xml:space="preserve">TRANSPORT, </w:t>
      </w:r>
      <w:proofErr w:type="gramStart"/>
      <w:r w:rsidR="001438DE" w:rsidRPr="00647D01">
        <w:rPr>
          <w:rFonts w:ascii="Times New Roman"/>
          <w:sz w:val="17"/>
        </w:rPr>
        <w:t xml:space="preserve">LOGISTICS </w:t>
      </w:r>
      <w:r w:rsidR="00F608A2" w:rsidRPr="00647D01">
        <w:rPr>
          <w:rFonts w:ascii="Times New Roman"/>
          <w:sz w:val="17"/>
        </w:rPr>
        <w:t xml:space="preserve"> POSTAL</w:t>
      </w:r>
      <w:proofErr w:type="gramEnd"/>
      <w:r w:rsidR="00F608A2" w:rsidRPr="00647D01">
        <w:rPr>
          <w:rFonts w:ascii="Times New Roman"/>
          <w:sz w:val="17"/>
        </w:rPr>
        <w:t xml:space="preserve"> AND WAREHOUSING</w:t>
      </w:r>
    </w:p>
    <w:p w14:paraId="251C2F6F" w14:textId="34A30B20"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86880" behindDoc="0" locked="0" layoutInCell="1" allowOverlap="1" wp14:anchorId="44DC9D86" wp14:editId="75E0301F">
                <wp:simplePos x="0" y="0"/>
                <wp:positionH relativeFrom="page">
                  <wp:posOffset>628650</wp:posOffset>
                </wp:positionH>
                <wp:positionV relativeFrom="paragraph">
                  <wp:posOffset>5080</wp:posOffset>
                </wp:positionV>
                <wp:extent cx="82550" cy="89535"/>
                <wp:effectExtent l="9525" t="12065" r="12700" b="3175"/>
                <wp:wrapNone/>
                <wp:docPr id="7883" name="Group 3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84" name="Group 3555"/>
                        <wpg:cNvGrpSpPr>
                          <a:grpSpLocks/>
                        </wpg:cNvGrpSpPr>
                        <wpg:grpSpPr bwMode="auto">
                          <a:xfrm>
                            <a:off x="990" y="19"/>
                            <a:ext cx="130" cy="130"/>
                            <a:chOff x="990" y="19"/>
                            <a:chExt cx="130" cy="130"/>
                          </a:xfrm>
                        </wpg:grpSpPr>
                        <wps:wsp>
                          <wps:cNvPr id="7885" name="Freeform 3556"/>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86" name="Picture 35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87" name="Group 3558"/>
                        <wpg:cNvGrpSpPr>
                          <a:grpSpLocks/>
                        </wpg:cNvGrpSpPr>
                        <wpg:grpSpPr bwMode="auto">
                          <a:xfrm>
                            <a:off x="995" y="13"/>
                            <a:ext cx="119" cy="119"/>
                            <a:chOff x="995" y="13"/>
                            <a:chExt cx="119" cy="119"/>
                          </a:xfrm>
                        </wpg:grpSpPr>
                        <wps:wsp>
                          <wps:cNvPr id="7888" name="Freeform 3559"/>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49C2E9" id="Group 3554" o:spid="_x0000_s1026" style="position:absolute;margin-left:49.5pt;margin-top:.4pt;width:6.5pt;height:7.05pt;z-index:25138688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">
                <v:group id="Group 355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">
                  <v:shape id="Freeform 355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55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">
                    <v:imagedata r:id="rId57" o:title=""/>
                  </v:shape>
                </v:group>
                <v:group id="Group 355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">
                  <v:shape id="Freeform 355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INFORMATION MEDIA AND TELECOMMUNICATIONS</w:t>
      </w:r>
    </w:p>
    <w:p w14:paraId="55F70798" w14:textId="42E5674E"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87904" behindDoc="0" locked="0" layoutInCell="1" allowOverlap="1" wp14:anchorId="5E940381" wp14:editId="031E77C5">
                <wp:simplePos x="0" y="0"/>
                <wp:positionH relativeFrom="page">
                  <wp:posOffset>628650</wp:posOffset>
                </wp:positionH>
                <wp:positionV relativeFrom="paragraph">
                  <wp:posOffset>5080</wp:posOffset>
                </wp:positionV>
                <wp:extent cx="82550" cy="89535"/>
                <wp:effectExtent l="9525" t="12065" r="12700" b="3175"/>
                <wp:wrapNone/>
                <wp:docPr id="7877" name="Group 3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78" name="Group 3549"/>
                        <wpg:cNvGrpSpPr>
                          <a:grpSpLocks/>
                        </wpg:cNvGrpSpPr>
                        <wpg:grpSpPr bwMode="auto">
                          <a:xfrm>
                            <a:off x="990" y="19"/>
                            <a:ext cx="130" cy="130"/>
                            <a:chOff x="990" y="19"/>
                            <a:chExt cx="130" cy="130"/>
                          </a:xfrm>
                        </wpg:grpSpPr>
                        <wps:wsp>
                          <wps:cNvPr id="7879" name="Freeform 3550"/>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80" name="Picture 35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81" name="Group 3552"/>
                        <wpg:cNvGrpSpPr>
                          <a:grpSpLocks/>
                        </wpg:cNvGrpSpPr>
                        <wpg:grpSpPr bwMode="auto">
                          <a:xfrm>
                            <a:off x="995" y="13"/>
                            <a:ext cx="119" cy="119"/>
                            <a:chOff x="995" y="13"/>
                            <a:chExt cx="119" cy="119"/>
                          </a:xfrm>
                        </wpg:grpSpPr>
                        <wps:wsp>
                          <wps:cNvPr id="7882" name="Freeform 3553"/>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0601DE" id="Group 3548" o:spid="_x0000_s1026" style="position:absolute;margin-left:49.5pt;margin-top:.4pt;width:6.5pt;height:7.05pt;z-index:25138790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">
                <v:group id="Group 354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">
                  <v:shape id="Freeform 355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551"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">
                    <v:imagedata r:id="rId57" o:title=""/>
                  </v:shape>
                </v:group>
                <v:group id="Group 3552"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">
                  <v:shape id="Freeform 3553"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FINANCIAL AND INSURANCE SERVICES</w:t>
      </w:r>
    </w:p>
    <w:p w14:paraId="5CBD8250" w14:textId="476AD622"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88928" behindDoc="0" locked="0" layoutInCell="1" allowOverlap="1" wp14:anchorId="6F57664B" wp14:editId="1F4223F9">
                <wp:simplePos x="0" y="0"/>
                <wp:positionH relativeFrom="page">
                  <wp:posOffset>628650</wp:posOffset>
                </wp:positionH>
                <wp:positionV relativeFrom="paragraph">
                  <wp:posOffset>5080</wp:posOffset>
                </wp:positionV>
                <wp:extent cx="82550" cy="89535"/>
                <wp:effectExtent l="9525" t="12700" r="12700" b="2540"/>
                <wp:wrapNone/>
                <wp:docPr id="7871" name="Group 3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72" name="Group 3543"/>
                        <wpg:cNvGrpSpPr>
                          <a:grpSpLocks/>
                        </wpg:cNvGrpSpPr>
                        <wpg:grpSpPr bwMode="auto">
                          <a:xfrm>
                            <a:off x="990" y="19"/>
                            <a:ext cx="130" cy="130"/>
                            <a:chOff x="990" y="19"/>
                            <a:chExt cx="130" cy="130"/>
                          </a:xfrm>
                        </wpg:grpSpPr>
                        <wps:wsp>
                          <wps:cNvPr id="7873" name="Freeform 3544"/>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74" name="Picture 35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75" name="Group 3546"/>
                        <wpg:cNvGrpSpPr>
                          <a:grpSpLocks/>
                        </wpg:cNvGrpSpPr>
                        <wpg:grpSpPr bwMode="auto">
                          <a:xfrm>
                            <a:off x="995" y="13"/>
                            <a:ext cx="119" cy="119"/>
                            <a:chOff x="995" y="13"/>
                            <a:chExt cx="119" cy="119"/>
                          </a:xfrm>
                        </wpg:grpSpPr>
                        <wps:wsp>
                          <wps:cNvPr id="7876" name="Freeform 3547"/>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4E1109" id="Group 3542" o:spid="_x0000_s1026" style="position:absolute;margin-left:49.5pt;margin-top:.4pt;width:6.5pt;height:7.05pt;z-index:25138892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">
                <v:group id="Group 354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">
                  <v:shape id="Freeform 354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54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">
                    <v:imagedata r:id="rId59" o:title=""/>
                  </v:shape>
                </v:group>
                <v:group id="Group 354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qX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1nU3i+CU9Arv4BAAD//wMAUEsBAi0AFAAGAAgAAAAhANvh9svuAAAAhQEAABMAAAAAAAAA&#10;AAAAAAAAAAAAAFtDb250ZW50X1R5cGVzXS54bWxQSwECLQAUAAYACAAAACEAWvQsW78AAAAVAQAA&#10;CwAAAAAAAAAAAAAAAAAfAQAAX3JlbHMvLnJlbHNQSwECLQAUAAYACAAAACEA4yEal8YAAADdAAAA&#10;DwAAAAAAAAAAAAAAAAAHAgAAZHJzL2Rvd25yZXYueG1sUEsFBgAAAAADAAMAtwAAAPoCAAAAAA==&#10;">
                  <v:shape id="Freeform 354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RENTAL HIRING AND REAL ESTATE SERVICES</w:t>
      </w:r>
    </w:p>
    <w:p w14:paraId="5D398E79" w14:textId="70BB432C"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89952" behindDoc="0" locked="0" layoutInCell="1" allowOverlap="1" wp14:anchorId="06FC43CF" wp14:editId="07B61E76">
                <wp:simplePos x="0" y="0"/>
                <wp:positionH relativeFrom="page">
                  <wp:posOffset>628650</wp:posOffset>
                </wp:positionH>
                <wp:positionV relativeFrom="paragraph">
                  <wp:posOffset>5080</wp:posOffset>
                </wp:positionV>
                <wp:extent cx="82550" cy="89535"/>
                <wp:effectExtent l="9525" t="12700" r="12700" b="2540"/>
                <wp:wrapNone/>
                <wp:docPr id="7865" name="Group 3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66" name="Group 3537"/>
                        <wpg:cNvGrpSpPr>
                          <a:grpSpLocks/>
                        </wpg:cNvGrpSpPr>
                        <wpg:grpSpPr bwMode="auto">
                          <a:xfrm>
                            <a:off x="990" y="19"/>
                            <a:ext cx="130" cy="130"/>
                            <a:chOff x="990" y="19"/>
                            <a:chExt cx="130" cy="130"/>
                          </a:xfrm>
                        </wpg:grpSpPr>
                        <wps:wsp>
                          <wps:cNvPr id="7867" name="Freeform 3538"/>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68" name="Picture 353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69" name="Group 3540"/>
                        <wpg:cNvGrpSpPr>
                          <a:grpSpLocks/>
                        </wpg:cNvGrpSpPr>
                        <wpg:grpSpPr bwMode="auto">
                          <a:xfrm>
                            <a:off x="995" y="13"/>
                            <a:ext cx="119" cy="119"/>
                            <a:chOff x="995" y="13"/>
                            <a:chExt cx="119" cy="119"/>
                          </a:xfrm>
                        </wpg:grpSpPr>
                        <wps:wsp>
                          <wps:cNvPr id="7870" name="Freeform 3541"/>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22DE6A" id="Group 3536" o:spid="_x0000_s1026" style="position:absolute;margin-left:49.5pt;margin-top:.4pt;width:6.5pt;height:7.05pt;z-index:25138995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">
                <v:group id="Group 353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">
                  <v:shape id="Freeform 353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53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">
                    <v:imagedata r:id="rId61" o:title=""/>
                  </v:shape>
                </v:group>
                <v:group id="Group 354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YZP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">
                  <v:shape id="Freeform 354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PROFESSIONAL, SCIENTIFIC AND TECHNICAL SERVICES</w:t>
      </w:r>
    </w:p>
    <w:p w14:paraId="30EE8E32" w14:textId="17F5E688"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90976" behindDoc="0" locked="0" layoutInCell="1" allowOverlap="1" wp14:anchorId="16C219B8" wp14:editId="163204FC">
                <wp:simplePos x="0" y="0"/>
                <wp:positionH relativeFrom="page">
                  <wp:posOffset>628650</wp:posOffset>
                </wp:positionH>
                <wp:positionV relativeFrom="paragraph">
                  <wp:posOffset>5080</wp:posOffset>
                </wp:positionV>
                <wp:extent cx="82550" cy="89535"/>
                <wp:effectExtent l="9525" t="13335" r="12700" b="1905"/>
                <wp:wrapNone/>
                <wp:docPr id="7859" name="Group 3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60" name="Group 3531"/>
                        <wpg:cNvGrpSpPr>
                          <a:grpSpLocks/>
                        </wpg:cNvGrpSpPr>
                        <wpg:grpSpPr bwMode="auto">
                          <a:xfrm>
                            <a:off x="990" y="19"/>
                            <a:ext cx="130" cy="130"/>
                            <a:chOff x="990" y="19"/>
                            <a:chExt cx="130" cy="130"/>
                          </a:xfrm>
                        </wpg:grpSpPr>
                        <wps:wsp>
                          <wps:cNvPr id="7861" name="Freeform 3532"/>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62" name="Picture 35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63" name="Group 3534"/>
                        <wpg:cNvGrpSpPr>
                          <a:grpSpLocks/>
                        </wpg:cNvGrpSpPr>
                        <wpg:grpSpPr bwMode="auto">
                          <a:xfrm>
                            <a:off x="995" y="13"/>
                            <a:ext cx="119" cy="119"/>
                            <a:chOff x="995" y="13"/>
                            <a:chExt cx="119" cy="119"/>
                          </a:xfrm>
                        </wpg:grpSpPr>
                        <wps:wsp>
                          <wps:cNvPr id="7864" name="Freeform 3535"/>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962360" id="Group 3530" o:spid="_x0000_s1026" style="position:absolute;margin-left:49.5pt;margin-top:.4pt;width:6.5pt;height:7.05pt;z-index:25139097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">
                <v:group id="Group 353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">
                  <v:shape id="Freeform 353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53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">
                    <v:imagedata r:id="rId63" o:title=""/>
                  </v:shape>
                </v:group>
                <v:group id="Group 353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">
                  <v:shape id="Freeform 353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ADMINISTRATIVE AND SUPPORT SERVICES</w:t>
      </w:r>
    </w:p>
    <w:p w14:paraId="71B8B8A3" w14:textId="42B2F7C9" w:rsidR="00F608A2" w:rsidRPr="006265AF" w:rsidRDefault="00647D01" w:rsidP="006D1685">
      <w:pPr>
        <w:spacing w:before="0" w:after="60" w:line="240" w:lineRule="auto"/>
        <w:ind w:left="782"/>
        <w:rPr>
          <w:rFonts w:ascii="Times New Roman"/>
          <w:sz w:val="17"/>
        </w:rPr>
      </w:pPr>
      <w:r w:rsidRPr="00647D01">
        <w:rPr>
          <w:rFonts w:ascii="Times New Roman"/>
          <w:noProof/>
          <w:sz w:val="17"/>
          <w:lang w:val="en-US"/>
        </w:rPr>
        <mc:AlternateContent>
          <mc:Choice Requires="wpg">
            <w:drawing>
              <wp:anchor distT="0" distB="0" distL="114300" distR="114300" simplePos="0" relativeHeight="251392000" behindDoc="0" locked="0" layoutInCell="1" allowOverlap="1" wp14:anchorId="2F616031" wp14:editId="394C645C">
                <wp:simplePos x="0" y="0"/>
                <wp:positionH relativeFrom="page">
                  <wp:posOffset>628650</wp:posOffset>
                </wp:positionH>
                <wp:positionV relativeFrom="paragraph">
                  <wp:posOffset>5080</wp:posOffset>
                </wp:positionV>
                <wp:extent cx="82550" cy="89535"/>
                <wp:effectExtent l="9525" t="13335" r="12700" b="1905"/>
                <wp:wrapNone/>
                <wp:docPr id="7853"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54" name="Group 3525"/>
                        <wpg:cNvGrpSpPr>
                          <a:grpSpLocks/>
                        </wpg:cNvGrpSpPr>
                        <wpg:grpSpPr bwMode="auto">
                          <a:xfrm>
                            <a:off x="990" y="19"/>
                            <a:ext cx="130" cy="130"/>
                            <a:chOff x="990" y="19"/>
                            <a:chExt cx="130" cy="130"/>
                          </a:xfrm>
                        </wpg:grpSpPr>
                        <wps:wsp>
                          <wps:cNvPr id="7855" name="Freeform 3526"/>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56" name="Picture 35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57" name="Group 3528"/>
                        <wpg:cNvGrpSpPr>
                          <a:grpSpLocks/>
                        </wpg:cNvGrpSpPr>
                        <wpg:grpSpPr bwMode="auto">
                          <a:xfrm>
                            <a:off x="995" y="13"/>
                            <a:ext cx="119" cy="119"/>
                            <a:chOff x="995" y="13"/>
                            <a:chExt cx="119" cy="119"/>
                          </a:xfrm>
                        </wpg:grpSpPr>
                        <wps:wsp>
                          <wps:cNvPr id="7858" name="Freeform 3529"/>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24A486" id="Group 3524" o:spid="_x0000_s1026" style="position:absolute;margin-left:49.5pt;margin-top:.4pt;width:6.5pt;height:7.05pt;z-index:25139200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">
                <v:group id="Group 352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">
                  <v:shape id="Freeform 352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52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">
                    <v:imagedata r:id="rId65" o:title=""/>
                  </v:shape>
                </v:group>
                <v:group id="Group 352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n0b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2nM3i+CU9Arv4BAAD//wMAUEsBAi0AFAAGAAgAAAAhANvh9svuAAAAhQEAABMAAAAAAAAA&#10;AAAAAAAAAAAAAFtDb250ZW50X1R5cGVzXS54bWxQSwECLQAUAAYACAAAACEAWvQsW78AAAAVAQAA&#10;CwAAAAAAAAAAAAAAAAAfAQAAX3JlbHMvLnJlbHNQSwECLQAUAAYACAAAACEANwp9G8YAAADdAAAA&#10;DwAAAAAAAAAAAAAAAAAHAgAAZHJzL2Rvd25yZXYueG1sUEsFBgAAAAADAAMAtwAAAPoCAAAAAA==&#10;">
                  <v:shape id="Freeform 352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47D01">
        <w:rPr>
          <w:rFonts w:ascii="Times New Roman"/>
          <w:sz w:val="17"/>
        </w:rPr>
        <w:t xml:space="preserve">PUBLIC ADMINISTRATION, </w:t>
      </w:r>
      <w:r w:rsidR="001438DE" w:rsidRPr="00647D01">
        <w:rPr>
          <w:rFonts w:ascii="Times New Roman"/>
          <w:sz w:val="17"/>
        </w:rPr>
        <w:t xml:space="preserve">DEFENSE </w:t>
      </w:r>
      <w:r w:rsidR="00F608A2" w:rsidRPr="00647D01">
        <w:rPr>
          <w:rFonts w:ascii="Times New Roman"/>
          <w:sz w:val="17"/>
        </w:rPr>
        <w:t>AND SAFETY</w:t>
      </w:r>
    </w:p>
    <w:p w14:paraId="7698F911" w14:textId="6D88EBDC"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93024" behindDoc="0" locked="0" layoutInCell="1" allowOverlap="1" wp14:anchorId="45B4020E" wp14:editId="63F29D49">
                <wp:simplePos x="0" y="0"/>
                <wp:positionH relativeFrom="page">
                  <wp:posOffset>628650</wp:posOffset>
                </wp:positionH>
                <wp:positionV relativeFrom="paragraph">
                  <wp:posOffset>5080</wp:posOffset>
                </wp:positionV>
                <wp:extent cx="82550" cy="89535"/>
                <wp:effectExtent l="9525" t="13970" r="12700" b="1270"/>
                <wp:wrapNone/>
                <wp:docPr id="7847" name="Group 3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48" name="Group 3519"/>
                        <wpg:cNvGrpSpPr>
                          <a:grpSpLocks/>
                        </wpg:cNvGrpSpPr>
                        <wpg:grpSpPr bwMode="auto">
                          <a:xfrm>
                            <a:off x="990" y="19"/>
                            <a:ext cx="130" cy="130"/>
                            <a:chOff x="990" y="19"/>
                            <a:chExt cx="130" cy="130"/>
                          </a:xfrm>
                        </wpg:grpSpPr>
                        <wps:wsp>
                          <wps:cNvPr id="7849" name="Freeform 3520"/>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50" name="Picture 35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51" name="Group 3522"/>
                        <wpg:cNvGrpSpPr>
                          <a:grpSpLocks/>
                        </wpg:cNvGrpSpPr>
                        <wpg:grpSpPr bwMode="auto">
                          <a:xfrm>
                            <a:off x="995" y="13"/>
                            <a:ext cx="119" cy="119"/>
                            <a:chOff x="995" y="13"/>
                            <a:chExt cx="119" cy="119"/>
                          </a:xfrm>
                        </wpg:grpSpPr>
                        <wps:wsp>
                          <wps:cNvPr id="7852" name="Freeform 3523"/>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99F6F7" id="Group 3518" o:spid="_x0000_s1026" style="position:absolute;margin-left:49.5pt;margin-top:.4pt;width:6.5pt;height:7.05pt;z-index:25139302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">
                <v:group id="Group 351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">
                  <v:shape id="Freeform 352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521"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">
                    <v:imagedata r:id="rId67" o:title=""/>
                  </v:shape>
                </v:group>
                <v:group id="Group 3522"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">
                  <v:shape id="Freeform 3523"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proofErr w:type="gramStart"/>
      <w:r w:rsidR="00F608A2" w:rsidRPr="006265AF">
        <w:rPr>
          <w:rFonts w:ascii="Times New Roman"/>
          <w:sz w:val="17"/>
        </w:rPr>
        <w:t>EDUCATION  AND</w:t>
      </w:r>
      <w:proofErr w:type="gramEnd"/>
      <w:r w:rsidR="00F608A2" w:rsidRPr="006265AF">
        <w:rPr>
          <w:rFonts w:ascii="Times New Roman"/>
          <w:sz w:val="17"/>
        </w:rPr>
        <w:t xml:space="preserve"> TRAINING</w:t>
      </w:r>
    </w:p>
    <w:p w14:paraId="0FB1037F" w14:textId="0AEFD1E8"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94048" behindDoc="0" locked="0" layoutInCell="1" allowOverlap="1" wp14:anchorId="25BFAD27" wp14:editId="3A6D3750">
                <wp:simplePos x="0" y="0"/>
                <wp:positionH relativeFrom="page">
                  <wp:posOffset>628650</wp:posOffset>
                </wp:positionH>
                <wp:positionV relativeFrom="paragraph">
                  <wp:posOffset>5080</wp:posOffset>
                </wp:positionV>
                <wp:extent cx="82550" cy="89535"/>
                <wp:effectExtent l="9525" t="13970" r="12700" b="1270"/>
                <wp:wrapNone/>
                <wp:docPr id="7841" name="Group 3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42" name="Group 3513"/>
                        <wpg:cNvGrpSpPr>
                          <a:grpSpLocks/>
                        </wpg:cNvGrpSpPr>
                        <wpg:grpSpPr bwMode="auto">
                          <a:xfrm>
                            <a:off x="990" y="19"/>
                            <a:ext cx="130" cy="130"/>
                            <a:chOff x="990" y="19"/>
                            <a:chExt cx="130" cy="130"/>
                          </a:xfrm>
                        </wpg:grpSpPr>
                        <wps:wsp>
                          <wps:cNvPr id="7843" name="Freeform 3514"/>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44" name="Picture 35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45" name="Group 3516"/>
                        <wpg:cNvGrpSpPr>
                          <a:grpSpLocks/>
                        </wpg:cNvGrpSpPr>
                        <wpg:grpSpPr bwMode="auto">
                          <a:xfrm>
                            <a:off x="995" y="13"/>
                            <a:ext cx="119" cy="119"/>
                            <a:chOff x="995" y="13"/>
                            <a:chExt cx="119" cy="119"/>
                          </a:xfrm>
                        </wpg:grpSpPr>
                        <wps:wsp>
                          <wps:cNvPr id="7846" name="Freeform 3517"/>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718603" id="Group 3512" o:spid="_x0000_s1026" style="position:absolute;margin-left:49.5pt;margin-top:.4pt;width:6.5pt;height:7.05pt;z-index:25139404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">
                <v:group id="Group 351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he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58DeH5JjwBOX8AAAD//wMAUEsBAi0AFAAGAAgAAAAhANvh9svuAAAAhQEAABMAAAAAAAAA&#10;AAAAAAAAAAAAAFtDb250ZW50X1R5cGVzXS54bWxQSwECLQAUAAYACAAAACEAWvQsW78AAAAVAQAA&#10;CwAAAAAAAAAAAAAAAAAfAQAAX3JlbHMvLnJlbHNQSwECLQAUAAYACAAAACEAoqRIXsYAAADdAAAA&#10;DwAAAAAAAAAAAAAAAAAHAgAAZHJzL2Rvd25yZXYueG1sUEsFBgAAAAADAAMAtwAAAPoCAAAAAA==&#10;">
                  <v:shape id="Freeform 351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51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">
                    <v:imagedata r:id="rId69" o:title=""/>
                  </v:shape>
                </v:group>
                <v:group id="Group 351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">
                  <v:shape id="Freeform 351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HEALTH CARE AND SOCIAL ASSISTANCE</w:t>
      </w:r>
    </w:p>
    <w:p w14:paraId="6AB67629" w14:textId="3392643B"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95072" behindDoc="0" locked="0" layoutInCell="1" allowOverlap="1" wp14:anchorId="45627162" wp14:editId="55658B00">
                <wp:simplePos x="0" y="0"/>
                <wp:positionH relativeFrom="page">
                  <wp:posOffset>628650</wp:posOffset>
                </wp:positionH>
                <wp:positionV relativeFrom="paragraph">
                  <wp:posOffset>5080</wp:posOffset>
                </wp:positionV>
                <wp:extent cx="82550" cy="89535"/>
                <wp:effectExtent l="9525" t="14605" r="12700" b="635"/>
                <wp:wrapNone/>
                <wp:docPr id="7835" name="Group 3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36" name="Group 3507"/>
                        <wpg:cNvGrpSpPr>
                          <a:grpSpLocks/>
                        </wpg:cNvGrpSpPr>
                        <wpg:grpSpPr bwMode="auto">
                          <a:xfrm>
                            <a:off x="990" y="19"/>
                            <a:ext cx="130" cy="130"/>
                            <a:chOff x="990" y="19"/>
                            <a:chExt cx="130" cy="130"/>
                          </a:xfrm>
                        </wpg:grpSpPr>
                        <wps:wsp>
                          <wps:cNvPr id="7837" name="Freeform 3508"/>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38" name="Picture 35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39" name="Group 3510"/>
                        <wpg:cNvGrpSpPr>
                          <a:grpSpLocks/>
                        </wpg:cNvGrpSpPr>
                        <wpg:grpSpPr bwMode="auto">
                          <a:xfrm>
                            <a:off x="995" y="13"/>
                            <a:ext cx="119" cy="119"/>
                            <a:chOff x="995" y="13"/>
                            <a:chExt cx="119" cy="119"/>
                          </a:xfrm>
                        </wpg:grpSpPr>
                        <wps:wsp>
                          <wps:cNvPr id="7840" name="Freeform 3511"/>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744CAA" id="Group 3506" o:spid="_x0000_s1026" style="position:absolute;margin-left:49.5pt;margin-top:.4pt;width:6.5pt;height:7.05pt;z-index:25139507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">
                <v:group id="Group 350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">
                  <v:shape id="Freeform 350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50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">
                    <v:imagedata r:id="rId71" o:title=""/>
                  </v:shape>
                </v:group>
                <v:group id="Group 351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">
                  <v:shape id="Freeform 351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ARTS AND RECREATION SERVICES</w:t>
      </w:r>
    </w:p>
    <w:p w14:paraId="15DE06BE" w14:textId="5B0F0937"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96096" behindDoc="0" locked="0" layoutInCell="1" allowOverlap="1" wp14:anchorId="6CA489A0" wp14:editId="2B9DAD53">
                <wp:simplePos x="0" y="0"/>
                <wp:positionH relativeFrom="page">
                  <wp:posOffset>628650</wp:posOffset>
                </wp:positionH>
                <wp:positionV relativeFrom="paragraph">
                  <wp:posOffset>5080</wp:posOffset>
                </wp:positionV>
                <wp:extent cx="82550" cy="89535"/>
                <wp:effectExtent l="9525" t="14605" r="12700" b="635"/>
                <wp:wrapNone/>
                <wp:docPr id="7829" name="Group 3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30" name="Group 3501"/>
                        <wpg:cNvGrpSpPr>
                          <a:grpSpLocks/>
                        </wpg:cNvGrpSpPr>
                        <wpg:grpSpPr bwMode="auto">
                          <a:xfrm>
                            <a:off x="990" y="19"/>
                            <a:ext cx="130" cy="130"/>
                            <a:chOff x="990" y="19"/>
                            <a:chExt cx="130" cy="130"/>
                          </a:xfrm>
                        </wpg:grpSpPr>
                        <wps:wsp>
                          <wps:cNvPr id="7831" name="Freeform 3502"/>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32" name="Picture 350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33" name="Group 3504"/>
                        <wpg:cNvGrpSpPr>
                          <a:grpSpLocks/>
                        </wpg:cNvGrpSpPr>
                        <wpg:grpSpPr bwMode="auto">
                          <a:xfrm>
                            <a:off x="995" y="13"/>
                            <a:ext cx="119" cy="119"/>
                            <a:chOff x="995" y="13"/>
                            <a:chExt cx="119" cy="119"/>
                          </a:xfrm>
                        </wpg:grpSpPr>
                        <wps:wsp>
                          <wps:cNvPr id="7834" name="Freeform 3505"/>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182837" id="Group 3500" o:spid="_x0000_s1026" style="position:absolute;margin-left:49.5pt;margin-top:.4pt;width:6.5pt;height:7.05pt;z-index:25139609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">
                <v:group id="Group 350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">
                  <v:shape id="Freeform 350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50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">
                    <v:imagedata r:id="rId71" o:title=""/>
                  </v:shape>
                </v:group>
                <v:group id="Group 350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">
                  <v:shape id="Freeform 350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 xml:space="preserve">Others (Please </w:t>
      </w:r>
      <w:proofErr w:type="spellStart"/>
      <w:proofErr w:type="gramStart"/>
      <w:r w:rsidR="00F608A2" w:rsidRPr="006265AF">
        <w:rPr>
          <w:rFonts w:ascii="Times New Roman"/>
          <w:sz w:val="17"/>
        </w:rPr>
        <w:t>Specificy</w:t>
      </w:r>
      <w:proofErr w:type="spellEnd"/>
      <w:r w:rsidR="00F608A2" w:rsidRPr="006265AF">
        <w:rPr>
          <w:rFonts w:ascii="Times New Roman"/>
          <w:sz w:val="17"/>
        </w:rPr>
        <w:t>)</w:t>
      </w:r>
      <w:r w:rsidR="00780C5F" w:rsidRPr="006265AF">
        <w:rPr>
          <w:rFonts w:ascii="Times New Roman"/>
          <w:sz w:val="17"/>
        </w:rPr>
        <w:t xml:space="preserve">   </w:t>
      </w:r>
      <w:proofErr w:type="gramEnd"/>
      <w:r w:rsidR="00780C5F" w:rsidRPr="006265AF">
        <w:rPr>
          <w:rFonts w:ascii="Times New Roman"/>
          <w:sz w:val="17"/>
        </w:rPr>
        <w:t xml:space="preserve"> </w:t>
      </w:r>
      <w:r w:rsidRPr="006265AF">
        <w:rPr>
          <w:rFonts w:ascii="Times New Roman"/>
          <w:noProof/>
          <w:sz w:val="17"/>
          <w:lang w:val="en-US"/>
        </w:rPr>
        <mc:AlternateContent>
          <mc:Choice Requires="wpg">
            <w:drawing>
              <wp:inline distT="0" distB="0" distL="0" distR="0" wp14:anchorId="691A2141" wp14:editId="7C7538A6">
                <wp:extent cx="3272790" cy="137160"/>
                <wp:effectExtent l="6350" t="9525" r="6985" b="5715"/>
                <wp:docPr id="7826" name="Group 3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790" cy="137160"/>
                          <a:chOff x="0" y="0"/>
                          <a:chExt cx="5154" cy="216"/>
                        </a:xfrm>
                      </wpg:grpSpPr>
                      <wpg:grpSp>
                        <wpg:cNvPr id="7827" name="Group 3498"/>
                        <wpg:cNvGrpSpPr>
                          <a:grpSpLocks/>
                        </wpg:cNvGrpSpPr>
                        <wpg:grpSpPr bwMode="auto">
                          <a:xfrm>
                            <a:off x="0" y="0"/>
                            <a:ext cx="5154" cy="216"/>
                            <a:chOff x="0" y="0"/>
                            <a:chExt cx="5154" cy="216"/>
                          </a:xfrm>
                        </wpg:grpSpPr>
                        <wps:wsp>
                          <wps:cNvPr id="7828" name="Freeform 3499"/>
                          <wps:cNvSpPr>
                            <a:spLocks/>
                          </wps:cNvSpPr>
                          <wps:spPr bwMode="auto">
                            <a:xfrm>
                              <a:off x="0" y="0"/>
                              <a:ext cx="5154" cy="216"/>
                            </a:xfrm>
                            <a:custGeom>
                              <a:avLst/>
                              <a:gdLst>
                                <a:gd name="T0" fmla="*/ 0 w 5154"/>
                                <a:gd name="T1" fmla="*/ 0 h 216"/>
                                <a:gd name="T2" fmla="*/ 5154 w 5154"/>
                                <a:gd name="T3" fmla="*/ 0 h 216"/>
                                <a:gd name="T4" fmla="*/ 5154 w 5154"/>
                                <a:gd name="T5" fmla="*/ 216 h 216"/>
                                <a:gd name="T6" fmla="*/ 0 w 5154"/>
                                <a:gd name="T7" fmla="*/ 216 h 216"/>
                                <a:gd name="T8" fmla="*/ 0 w 5154"/>
                                <a:gd name="T9" fmla="*/ 0 h 216"/>
                              </a:gdLst>
                              <a:ahLst/>
                              <a:cxnLst>
                                <a:cxn ang="0">
                                  <a:pos x="T0" y="T1"/>
                                </a:cxn>
                                <a:cxn ang="0">
                                  <a:pos x="T2" y="T3"/>
                                </a:cxn>
                                <a:cxn ang="0">
                                  <a:pos x="T4" y="T5"/>
                                </a:cxn>
                                <a:cxn ang="0">
                                  <a:pos x="T6" y="T7"/>
                                </a:cxn>
                                <a:cxn ang="0">
                                  <a:pos x="T8" y="T9"/>
                                </a:cxn>
                              </a:cxnLst>
                              <a:rect l="0" t="0" r="r" b="b"/>
                              <a:pathLst>
                                <a:path w="5154" h="216">
                                  <a:moveTo>
                                    <a:pt x="0" y="0"/>
                                  </a:moveTo>
                                  <a:lnTo>
                                    <a:pt x="5154" y="0"/>
                                  </a:lnTo>
                                  <a:lnTo>
                                    <a:pt x="5154"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3BE8CC" id="Group 3497" o:spid="_x0000_s1026" style="width:257.7pt;height:10.8pt;mso-position-horizontal-relative:char;mso-position-vertical-relative:line" coordsize="515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">
                <v:group id="Group 3498" o:spid="_x0000_s1027" style="position:absolute;width:5154;height:216" coordsize="51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">
                  <v:shape id="Freeform 3499" o:spid="_x0000_s1028" style="position:absolute;width:5154;height:216;visibility:visible;mso-wrap-style:square;v-text-anchor:top" coordsize="515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" path="m,l5154,r,216l,216,,xe" filled="f" strokecolor="#a9a9a9" strokeweight="0">
                    <v:path arrowok="t" o:connecttype="custom" o:connectlocs="0,0;5154,0;5154,216;0,216;0,0" o:connectangles="0,0,0,0,0"/>
                  </v:shape>
                </v:group>
                <w10:anchorlock/>
              </v:group>
            </w:pict>
          </mc:Fallback>
        </mc:AlternateContent>
      </w:r>
    </w:p>
    <w:p w14:paraId="01B57627" w14:textId="77777777" w:rsidR="00F608A2" w:rsidRPr="006265AF" w:rsidRDefault="00F608A2">
      <w:pPr>
        <w:spacing w:before="11"/>
        <w:rPr>
          <w:rFonts w:ascii="Times New Roman" w:hAnsi="Times New Roman"/>
          <w:sz w:val="27"/>
          <w:szCs w:val="27"/>
        </w:rPr>
      </w:pPr>
    </w:p>
    <w:p w14:paraId="29826274" w14:textId="77777777" w:rsidR="00F608A2" w:rsidRPr="00647D01" w:rsidRDefault="00F608A2">
      <w:pPr>
        <w:pStyle w:val="BodyText"/>
        <w:spacing w:after="39"/>
        <w:ind w:left="216"/>
        <w:rPr>
          <w:b w:val="0"/>
          <w:bCs/>
        </w:rPr>
      </w:pPr>
      <w:r w:rsidRPr="006265AF">
        <w:rPr>
          <w:color w:val="130201"/>
        </w:rPr>
        <w:t>Part B Organisation</w:t>
      </w:r>
      <w:r w:rsidRPr="006265AF">
        <w:rPr>
          <w:color w:val="130201"/>
          <w:spacing w:val="29"/>
        </w:rPr>
        <w:t xml:space="preserve"> </w:t>
      </w:r>
      <w:r w:rsidRPr="00647D01">
        <w:rPr>
          <w:color w:val="130201"/>
        </w:rPr>
        <w:t>Profile</w:t>
      </w:r>
    </w:p>
    <w:p w14:paraId="0A07BD09" w14:textId="4EF45EED"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2A7AA7B6" wp14:editId="2313F03F">
                <wp:extent cx="1451610" cy="6985"/>
                <wp:effectExtent l="6985" t="8255" r="8255" b="3810"/>
                <wp:docPr id="7823" name="Group 3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1610" cy="6985"/>
                          <a:chOff x="0" y="0"/>
                          <a:chExt cx="2286" cy="11"/>
                        </a:xfrm>
                      </wpg:grpSpPr>
                      <wpg:grpSp>
                        <wpg:cNvPr id="7824" name="Group 3495"/>
                        <wpg:cNvGrpSpPr>
                          <a:grpSpLocks/>
                        </wpg:cNvGrpSpPr>
                        <wpg:grpSpPr bwMode="auto">
                          <a:xfrm>
                            <a:off x="6" y="6"/>
                            <a:ext cx="2275" cy="2"/>
                            <a:chOff x="6" y="6"/>
                            <a:chExt cx="2275" cy="2"/>
                          </a:xfrm>
                        </wpg:grpSpPr>
                        <wps:wsp>
                          <wps:cNvPr id="7825" name="Freeform 3496"/>
                          <wps:cNvSpPr>
                            <a:spLocks/>
                          </wps:cNvSpPr>
                          <wps:spPr bwMode="auto">
                            <a:xfrm>
                              <a:off x="6" y="6"/>
                              <a:ext cx="2275" cy="2"/>
                            </a:xfrm>
                            <a:custGeom>
                              <a:avLst/>
                              <a:gdLst>
                                <a:gd name="T0" fmla="+- 0 6 6"/>
                                <a:gd name="T1" fmla="*/ T0 w 2275"/>
                                <a:gd name="T2" fmla="+- 0 2280 6"/>
                                <a:gd name="T3" fmla="*/ T2 w 2275"/>
                              </a:gdLst>
                              <a:ahLst/>
                              <a:cxnLst>
                                <a:cxn ang="0">
                                  <a:pos x="T1" y="0"/>
                                </a:cxn>
                                <a:cxn ang="0">
                                  <a:pos x="T3" y="0"/>
                                </a:cxn>
                              </a:cxnLst>
                              <a:rect l="0" t="0" r="r" b="b"/>
                              <a:pathLst>
                                <a:path w="2275">
                                  <a:moveTo>
                                    <a:pt x="0" y="0"/>
                                  </a:moveTo>
                                  <a:lnTo>
                                    <a:pt x="2274"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F2AA32" id="Group 3494" o:spid="_x0000_s1026" style="width:114.3pt;height:.55pt;mso-position-horizontal-relative:char;mso-position-vertical-relative:line" coordsize="22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">
                <v:group id="Group 3495" o:spid="_x0000_s1027" style="position:absolute;left:6;top:6;width:2275;height:2" coordorigin="6,6" coordsize="2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AR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J4Mv+D5JjwBOX8AAAD//wMAUEsBAi0AFAAGAAgAAAAhANvh9svuAAAAhQEAABMAAAAAAAAA&#10;AAAAAAAAAAAAAFtDb250ZW50X1R5cGVzXS54bWxQSwECLQAUAAYACAAAACEAWvQsW78AAAAVAQAA&#10;CwAAAAAAAAAAAAAAAAAfAQAAX3JlbHMvLnJlbHNQSwECLQAUAAYACAAAACEAn96QEcYAAADdAAAA&#10;DwAAAAAAAAAAAAAAAAAHAgAAZHJzL2Rvd25yZXYueG1sUEsFBgAAAAADAAMAtwAAAPoCAAAAAA==&#10;">
                  <v:shape id="Freeform 3496" o:spid="_x0000_s1028" style="position:absolute;left:6;top:6;width:2275;height:2;visibility:visible;mso-wrap-style:square;v-text-anchor:top" coordsize="2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" path="m,l2274,e" filled="f" strokecolor="#ccc" strokeweight=".19017mm">
                    <v:path arrowok="t" o:connecttype="custom" o:connectlocs="0,0;2274,0" o:connectangles="0,0"/>
                  </v:shape>
                </v:group>
                <w10:anchorlock/>
              </v:group>
            </w:pict>
          </mc:Fallback>
        </mc:AlternateContent>
      </w:r>
    </w:p>
    <w:p w14:paraId="1E1598A8" w14:textId="77777777" w:rsidR="00F608A2" w:rsidRPr="00647D01" w:rsidRDefault="00F608A2" w:rsidP="00F608A2">
      <w:pPr>
        <w:pStyle w:val="ListParagraph"/>
        <w:widowControl w:val="0"/>
        <w:numPr>
          <w:ilvl w:val="1"/>
          <w:numId w:val="45"/>
        </w:numPr>
        <w:tabs>
          <w:tab w:val="left" w:pos="766"/>
        </w:tabs>
        <w:spacing w:before="122" w:after="39" w:line="240" w:lineRule="auto"/>
        <w:contextualSpacing w:val="0"/>
        <w:rPr>
          <w:rFonts w:ascii="Arial" w:eastAsia="Arial" w:hAnsi="Arial" w:cs="Arial"/>
          <w:sz w:val="17"/>
          <w:szCs w:val="17"/>
        </w:rPr>
      </w:pPr>
      <w:r w:rsidRPr="006265AF">
        <w:rPr>
          <w:rFonts w:ascii="Arial"/>
          <w:b/>
          <w:color w:val="130201"/>
          <w:sz w:val="17"/>
        </w:rPr>
        <w:t>What is your current job</w:t>
      </w:r>
      <w:r w:rsidRPr="006265AF">
        <w:rPr>
          <w:rFonts w:ascii="Arial"/>
          <w:b/>
          <w:color w:val="130201"/>
          <w:spacing w:val="32"/>
          <w:sz w:val="17"/>
        </w:rPr>
        <w:t xml:space="preserve"> </w:t>
      </w:r>
      <w:r w:rsidRPr="006265AF">
        <w:rPr>
          <w:rFonts w:ascii="Arial"/>
          <w:b/>
          <w:color w:val="130201"/>
          <w:sz w:val="17"/>
        </w:rPr>
        <w:t>title?</w:t>
      </w:r>
    </w:p>
    <w:p w14:paraId="3D8E2A6A" w14:textId="7DBD216E"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3E80B693" wp14:editId="5D6B7039">
                <wp:extent cx="6538595" cy="6985"/>
                <wp:effectExtent l="10160" t="10160" r="4445" b="1905"/>
                <wp:docPr id="7820" name="Group 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7821" name="Group 3492"/>
                        <wpg:cNvGrpSpPr>
                          <a:grpSpLocks/>
                        </wpg:cNvGrpSpPr>
                        <wpg:grpSpPr bwMode="auto">
                          <a:xfrm>
                            <a:off x="6" y="6"/>
                            <a:ext cx="10286" cy="2"/>
                            <a:chOff x="6" y="6"/>
                            <a:chExt cx="10286" cy="2"/>
                          </a:xfrm>
                        </wpg:grpSpPr>
                        <wps:wsp>
                          <wps:cNvPr id="7822" name="Freeform 3493"/>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64FCEA" id="Group 3491"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">
                <v:group id="Group 3492"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">
                  <v:shape id="Freeform 3493"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11FE05FE" w14:textId="77777777" w:rsidR="00F608A2" w:rsidRPr="006265AF" w:rsidRDefault="00F608A2">
      <w:pPr>
        <w:spacing w:before="7"/>
        <w:rPr>
          <w:rFonts w:ascii="Arial" w:eastAsia="Arial" w:hAnsi="Arial" w:cs="Arial"/>
          <w:b/>
          <w:bCs/>
          <w:sz w:val="5"/>
          <w:szCs w:val="5"/>
        </w:rPr>
      </w:pPr>
    </w:p>
    <w:p w14:paraId="5938A0D0" w14:textId="3CCFA0C3"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97120" behindDoc="0" locked="0" layoutInCell="1" allowOverlap="1" wp14:anchorId="2AB405B1" wp14:editId="518A2C3A">
                <wp:simplePos x="0" y="0"/>
                <wp:positionH relativeFrom="page">
                  <wp:posOffset>628650</wp:posOffset>
                </wp:positionH>
                <wp:positionV relativeFrom="paragraph">
                  <wp:posOffset>55880</wp:posOffset>
                </wp:positionV>
                <wp:extent cx="82550" cy="89535"/>
                <wp:effectExtent l="9525" t="9525" r="12700" b="5715"/>
                <wp:wrapNone/>
                <wp:docPr id="7814" name="Group 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7815" name="Group 3486"/>
                        <wpg:cNvGrpSpPr>
                          <a:grpSpLocks/>
                        </wpg:cNvGrpSpPr>
                        <wpg:grpSpPr bwMode="auto">
                          <a:xfrm>
                            <a:off x="990" y="99"/>
                            <a:ext cx="130" cy="130"/>
                            <a:chOff x="990" y="99"/>
                            <a:chExt cx="130" cy="130"/>
                          </a:xfrm>
                        </wpg:grpSpPr>
                        <wps:wsp>
                          <wps:cNvPr id="7816" name="Freeform 3487"/>
                          <wps:cNvSpPr>
                            <a:spLocks/>
                          </wps:cNvSpPr>
                          <wps:spPr bwMode="auto">
                            <a:xfrm>
                              <a:off x="990" y="99"/>
                              <a:ext cx="130" cy="130"/>
                            </a:xfrm>
                            <a:custGeom>
                              <a:avLst/>
                              <a:gdLst>
                                <a:gd name="T0" fmla="+- 0 1054 990"/>
                                <a:gd name="T1" fmla="*/ T0 w 130"/>
                                <a:gd name="T2" fmla="+- 0 228 99"/>
                                <a:gd name="T3" fmla="*/ 228 h 130"/>
                                <a:gd name="T4" fmla="+- 0 1000 990"/>
                                <a:gd name="T5" fmla="*/ T4 w 130"/>
                                <a:gd name="T6" fmla="+- 0 199 99"/>
                                <a:gd name="T7" fmla="*/ 199 h 130"/>
                                <a:gd name="T8" fmla="+- 0 990 990"/>
                                <a:gd name="T9" fmla="*/ T8 w 130"/>
                                <a:gd name="T10" fmla="+- 0 163 99"/>
                                <a:gd name="T11" fmla="*/ 163 h 130"/>
                                <a:gd name="T12" fmla="+- 0 991 990"/>
                                <a:gd name="T13" fmla="*/ T12 w 130"/>
                                <a:gd name="T14" fmla="+- 0 150 99"/>
                                <a:gd name="T15" fmla="*/ 150 h 130"/>
                                <a:gd name="T16" fmla="+- 0 1030 990"/>
                                <a:gd name="T17" fmla="*/ T16 w 130"/>
                                <a:gd name="T18" fmla="+- 0 103 99"/>
                                <a:gd name="T19" fmla="*/ 103 h 130"/>
                                <a:gd name="T20" fmla="+- 0 1054 990"/>
                                <a:gd name="T21" fmla="*/ T20 w 130"/>
                                <a:gd name="T22" fmla="+- 0 99 99"/>
                                <a:gd name="T23" fmla="*/ 99 h 130"/>
                                <a:gd name="T24" fmla="+- 0 1067 990"/>
                                <a:gd name="T25" fmla="*/ T24 w 130"/>
                                <a:gd name="T26" fmla="+- 0 100 99"/>
                                <a:gd name="T27" fmla="*/ 100 h 130"/>
                                <a:gd name="T28" fmla="+- 0 1114 990"/>
                                <a:gd name="T29" fmla="*/ T28 w 130"/>
                                <a:gd name="T30" fmla="+- 0 138 99"/>
                                <a:gd name="T31" fmla="*/ 138 h 130"/>
                                <a:gd name="T32" fmla="+- 0 1119 990"/>
                                <a:gd name="T33" fmla="*/ T32 w 130"/>
                                <a:gd name="T34" fmla="+- 0 163 99"/>
                                <a:gd name="T35" fmla="*/ 163 h 130"/>
                                <a:gd name="T36" fmla="+- 0 1118 990"/>
                                <a:gd name="T37" fmla="*/ T36 w 130"/>
                                <a:gd name="T38" fmla="+- 0 176 99"/>
                                <a:gd name="T39" fmla="*/ 176 h 130"/>
                                <a:gd name="T40" fmla="+- 0 1079 990"/>
                                <a:gd name="T41" fmla="*/ T40 w 130"/>
                                <a:gd name="T42" fmla="+- 0 223 99"/>
                                <a:gd name="T43" fmla="*/ 223 h 130"/>
                                <a:gd name="T44" fmla="+- 0 1054 990"/>
                                <a:gd name="T45" fmla="*/ T44 w 130"/>
                                <a:gd name="T46" fmla="+- 0 228 99"/>
                                <a:gd name="T47" fmla="*/ 2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17" name="Picture 348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18" name="Group 3489"/>
                        <wpg:cNvGrpSpPr>
                          <a:grpSpLocks/>
                        </wpg:cNvGrpSpPr>
                        <wpg:grpSpPr bwMode="auto">
                          <a:xfrm>
                            <a:off x="995" y="93"/>
                            <a:ext cx="119" cy="119"/>
                            <a:chOff x="995" y="93"/>
                            <a:chExt cx="119" cy="119"/>
                          </a:xfrm>
                        </wpg:grpSpPr>
                        <wps:wsp>
                          <wps:cNvPr id="7819" name="Freeform 3490"/>
                          <wps:cNvSpPr>
                            <a:spLocks/>
                          </wps:cNvSpPr>
                          <wps:spPr bwMode="auto">
                            <a:xfrm>
                              <a:off x="995" y="93"/>
                              <a:ext cx="119" cy="119"/>
                            </a:xfrm>
                            <a:custGeom>
                              <a:avLst/>
                              <a:gdLst>
                                <a:gd name="T0" fmla="+- 0 1114 995"/>
                                <a:gd name="T1" fmla="*/ T0 w 119"/>
                                <a:gd name="T2" fmla="+- 0 152 93"/>
                                <a:gd name="T3" fmla="*/ 152 h 119"/>
                                <a:gd name="T4" fmla="+- 0 1077 995"/>
                                <a:gd name="T5" fmla="*/ T4 w 119"/>
                                <a:gd name="T6" fmla="+- 0 207 93"/>
                                <a:gd name="T7" fmla="*/ 207 h 119"/>
                                <a:gd name="T8" fmla="+- 0 1054 995"/>
                                <a:gd name="T9" fmla="*/ T8 w 119"/>
                                <a:gd name="T10" fmla="+- 0 212 93"/>
                                <a:gd name="T11" fmla="*/ 212 h 119"/>
                                <a:gd name="T12" fmla="+- 0 1043 995"/>
                                <a:gd name="T13" fmla="*/ T12 w 119"/>
                                <a:gd name="T14" fmla="+- 0 211 93"/>
                                <a:gd name="T15" fmla="*/ 211 h 119"/>
                                <a:gd name="T16" fmla="+- 0 996 995"/>
                                <a:gd name="T17" fmla="*/ T16 w 119"/>
                                <a:gd name="T18" fmla="+- 0 164 93"/>
                                <a:gd name="T19" fmla="*/ 164 h 119"/>
                                <a:gd name="T20" fmla="+- 0 995 995"/>
                                <a:gd name="T21" fmla="*/ T20 w 119"/>
                                <a:gd name="T22" fmla="+- 0 152 93"/>
                                <a:gd name="T23" fmla="*/ 152 h 119"/>
                                <a:gd name="T24" fmla="+- 0 996 995"/>
                                <a:gd name="T25" fmla="*/ T24 w 119"/>
                                <a:gd name="T26" fmla="+- 0 141 93"/>
                                <a:gd name="T27" fmla="*/ 141 h 119"/>
                                <a:gd name="T28" fmla="+- 0 1043 995"/>
                                <a:gd name="T29" fmla="*/ T28 w 119"/>
                                <a:gd name="T30" fmla="+- 0 94 93"/>
                                <a:gd name="T31" fmla="*/ 94 h 119"/>
                                <a:gd name="T32" fmla="+- 0 1054 995"/>
                                <a:gd name="T33" fmla="*/ T32 w 119"/>
                                <a:gd name="T34" fmla="+- 0 93 93"/>
                                <a:gd name="T35" fmla="*/ 93 h 119"/>
                                <a:gd name="T36" fmla="+- 0 1066 995"/>
                                <a:gd name="T37" fmla="*/ T36 w 119"/>
                                <a:gd name="T38" fmla="+- 0 94 93"/>
                                <a:gd name="T39" fmla="*/ 94 h 119"/>
                                <a:gd name="T40" fmla="+- 0 1113 995"/>
                                <a:gd name="T41" fmla="*/ T40 w 119"/>
                                <a:gd name="T42" fmla="+- 0 141 93"/>
                                <a:gd name="T43" fmla="*/ 141 h 119"/>
                                <a:gd name="T44" fmla="+- 0 1114 995"/>
                                <a:gd name="T45" fmla="*/ T44 w 119"/>
                                <a:gd name="T46" fmla="+- 0 152 93"/>
                                <a:gd name="T47" fmla="*/ 1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02974D" id="Group 3485" o:spid="_x0000_s1026" style="position:absolute;margin-left:49.5pt;margin-top:4.4pt;width:6.5pt;height:7.05pt;z-index:251397120;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">
                <v:group id="Group 3486"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">
                  <v:shape id="Freeform 3487"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" path="m64,129l10,100,,64,1,51,40,4,64,,77,1r47,38l129,64r-1,13l89,124r-25,5xe" fillcolor="black" stroked="f">
                    <v:fill opacity="5397f"/>
                    <v:path arrowok="t" o:connecttype="custom" o:connectlocs="64,228;10,199;0,163;1,150;40,103;64,99;77,100;124,138;129,163;128,176;89,223;64,228" o:connectangles="0,0,0,0,0,0,0,0,0,0,0,0"/>
                  </v:shape>
                  <v:shape id="Picture 3488" o:spid="_x0000_s1029"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">
                    <v:imagedata r:id="rId73" o:title=""/>
                  </v:shape>
                </v:group>
                <v:group id="Group 3489" o:spid="_x0000_s1030"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">
                  <v:shape id="Freeform 3490" o:spid="_x0000_s1031"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" path="m119,59l82,114r-23,5l48,118,1,71,,59,1,48,48,1,59,,71,1r47,47l119,59xe" filled="f" strokeweight=".19017mm">
                    <v:path arrowok="t" o:connecttype="custom" o:connectlocs="119,152;82,207;59,212;48,211;1,164;0,152;1,141;48,94;59,93;71,94;118,141;119,152" o:connectangles="0,0,0,0,0,0,0,0,0,0,0,0"/>
                  </v:shape>
                </v:group>
                <w10:wrap anchorx="page"/>
              </v:group>
            </w:pict>
          </mc:Fallback>
        </mc:AlternateContent>
      </w:r>
      <w:r w:rsidR="00F608A2" w:rsidRPr="006265AF">
        <w:rPr>
          <w:rFonts w:ascii="Times New Roman"/>
          <w:sz w:val="17"/>
        </w:rPr>
        <w:t>CEO/Director</w:t>
      </w:r>
    </w:p>
    <w:p w14:paraId="3E9BB005" w14:textId="71B4AB04"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98144" behindDoc="0" locked="0" layoutInCell="1" allowOverlap="1" wp14:anchorId="574B2094" wp14:editId="15F4F701">
                <wp:simplePos x="0" y="0"/>
                <wp:positionH relativeFrom="page">
                  <wp:posOffset>628650</wp:posOffset>
                </wp:positionH>
                <wp:positionV relativeFrom="paragraph">
                  <wp:posOffset>5080</wp:posOffset>
                </wp:positionV>
                <wp:extent cx="82550" cy="89535"/>
                <wp:effectExtent l="9525" t="15875" r="12700" b="0"/>
                <wp:wrapNone/>
                <wp:docPr id="7808" name="Group 3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09" name="Group 3480"/>
                        <wpg:cNvGrpSpPr>
                          <a:grpSpLocks/>
                        </wpg:cNvGrpSpPr>
                        <wpg:grpSpPr bwMode="auto">
                          <a:xfrm>
                            <a:off x="990" y="19"/>
                            <a:ext cx="130" cy="130"/>
                            <a:chOff x="990" y="19"/>
                            <a:chExt cx="130" cy="130"/>
                          </a:xfrm>
                        </wpg:grpSpPr>
                        <wps:wsp>
                          <wps:cNvPr id="7810" name="Freeform 3481"/>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11" name="Picture 348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12" name="Group 3483"/>
                        <wpg:cNvGrpSpPr>
                          <a:grpSpLocks/>
                        </wpg:cNvGrpSpPr>
                        <wpg:grpSpPr bwMode="auto">
                          <a:xfrm>
                            <a:off x="995" y="13"/>
                            <a:ext cx="119" cy="119"/>
                            <a:chOff x="995" y="13"/>
                            <a:chExt cx="119" cy="119"/>
                          </a:xfrm>
                        </wpg:grpSpPr>
                        <wps:wsp>
                          <wps:cNvPr id="7813" name="Freeform 3484"/>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01EF6E" id="Group 3479" o:spid="_x0000_s1026" style="position:absolute;margin-left:49.5pt;margin-top:.4pt;width:6.5pt;height:7.05pt;z-index:25139814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">
                <v:group id="Group 3480"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">
                  <v:shape id="Freeform 3481"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" path="m64,129l10,100,,64,1,51,40,4,64,,77,1r47,38l129,64r-1,13l89,124r-25,5xe" fillcolor="black" stroked="f">
                    <v:fill opacity="5397f"/>
                    <v:path arrowok="t" o:connecttype="custom" o:connectlocs="64,148;10,119;0,83;1,70;40,23;64,19;77,20;124,58;129,83;128,96;89,143;64,148" o:connectangles="0,0,0,0,0,0,0,0,0,0,0,0"/>
                  </v:shape>
                  <v:shape id="Picture 3482"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">
                    <v:imagedata r:id="rId75" o:title=""/>
                  </v:shape>
                </v:group>
                <v:group id="Group 3483"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">
                  <v:shape id="Freeform 3484"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Human Resources Manager</w:t>
      </w:r>
    </w:p>
    <w:p w14:paraId="5E8671DB" w14:textId="6CB0BEEB"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399168" behindDoc="0" locked="0" layoutInCell="1" allowOverlap="1" wp14:anchorId="782DC054" wp14:editId="62A19A7E">
                <wp:simplePos x="0" y="0"/>
                <wp:positionH relativeFrom="page">
                  <wp:posOffset>628650</wp:posOffset>
                </wp:positionH>
                <wp:positionV relativeFrom="paragraph">
                  <wp:posOffset>5080</wp:posOffset>
                </wp:positionV>
                <wp:extent cx="82550" cy="89535"/>
                <wp:effectExtent l="9525" t="15875" r="12700" b="0"/>
                <wp:wrapNone/>
                <wp:docPr id="7802" name="Group 3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803" name="Group 3474"/>
                        <wpg:cNvGrpSpPr>
                          <a:grpSpLocks/>
                        </wpg:cNvGrpSpPr>
                        <wpg:grpSpPr bwMode="auto">
                          <a:xfrm>
                            <a:off x="990" y="19"/>
                            <a:ext cx="130" cy="130"/>
                            <a:chOff x="990" y="19"/>
                            <a:chExt cx="130" cy="130"/>
                          </a:xfrm>
                        </wpg:grpSpPr>
                        <wps:wsp>
                          <wps:cNvPr id="7804" name="Freeform 3475"/>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05" name="Picture 347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06" name="Group 3477"/>
                        <wpg:cNvGrpSpPr>
                          <a:grpSpLocks/>
                        </wpg:cNvGrpSpPr>
                        <wpg:grpSpPr bwMode="auto">
                          <a:xfrm>
                            <a:off x="995" y="13"/>
                            <a:ext cx="119" cy="119"/>
                            <a:chOff x="995" y="13"/>
                            <a:chExt cx="119" cy="119"/>
                          </a:xfrm>
                        </wpg:grpSpPr>
                        <wps:wsp>
                          <wps:cNvPr id="7807" name="Freeform 3478"/>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DD930B" id="Group 3473" o:spid="_x0000_s1026" style="position:absolute;margin-left:49.5pt;margin-top:.4pt;width:6.5pt;height:7.05pt;z-index:25139916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">
                <v:group id="Group 3474"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">
                  <v:shape id="Freeform 3475"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476"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">
                    <v:imagedata r:id="rId75" o:title=""/>
                  </v:shape>
                </v:group>
                <v:group id="Group 3477"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">
                  <v:shape id="Freeform 3478"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Training and Development Manager</w:t>
      </w:r>
    </w:p>
    <w:p w14:paraId="0B0267DE" w14:textId="0EA8C07B" w:rsidR="00F608A2" w:rsidRPr="006265AF" w:rsidRDefault="00647D01" w:rsidP="006D1685">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00192" behindDoc="0" locked="0" layoutInCell="1" allowOverlap="1" wp14:anchorId="0E384C4E" wp14:editId="25502504">
                <wp:simplePos x="0" y="0"/>
                <wp:positionH relativeFrom="page">
                  <wp:posOffset>628650</wp:posOffset>
                </wp:positionH>
                <wp:positionV relativeFrom="paragraph">
                  <wp:posOffset>5080</wp:posOffset>
                </wp:positionV>
                <wp:extent cx="82550" cy="89535"/>
                <wp:effectExtent l="9525" t="6985" r="12700" b="8255"/>
                <wp:wrapNone/>
                <wp:docPr id="7796" name="Group 3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97" name="Group 3468"/>
                        <wpg:cNvGrpSpPr>
                          <a:grpSpLocks/>
                        </wpg:cNvGrpSpPr>
                        <wpg:grpSpPr bwMode="auto">
                          <a:xfrm>
                            <a:off x="990" y="19"/>
                            <a:ext cx="130" cy="130"/>
                            <a:chOff x="990" y="19"/>
                            <a:chExt cx="130" cy="130"/>
                          </a:xfrm>
                        </wpg:grpSpPr>
                        <wps:wsp>
                          <wps:cNvPr id="7798" name="Freeform 3469"/>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99" name="Picture 347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800" name="Group 3471"/>
                        <wpg:cNvGrpSpPr>
                          <a:grpSpLocks/>
                        </wpg:cNvGrpSpPr>
                        <wpg:grpSpPr bwMode="auto">
                          <a:xfrm>
                            <a:off x="995" y="13"/>
                            <a:ext cx="119" cy="119"/>
                            <a:chOff x="995" y="13"/>
                            <a:chExt cx="119" cy="119"/>
                          </a:xfrm>
                        </wpg:grpSpPr>
                        <wps:wsp>
                          <wps:cNvPr id="7801" name="Freeform 3472"/>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63DFF3" id="Group 3467" o:spid="_x0000_s1026" style="position:absolute;margin-left:49.5pt;margin-top:.4pt;width:6.5pt;height:7.05pt;z-index:25140019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">
                <v:group id="Group 3468"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">
                  <v:shape id="Freeform 3469"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" path="m64,129l10,100,,64,1,51,40,4,64,,77,1r47,38l129,64r-1,13l89,124r-25,5xe" fillcolor="black" stroked="f">
                    <v:fill opacity="5397f"/>
                    <v:path arrowok="t" o:connecttype="custom" o:connectlocs="64,148;10,119;0,83;1,70;40,23;64,19;77,20;124,58;129,83;128,96;89,143;64,148" o:connectangles="0,0,0,0,0,0,0,0,0,0,0,0"/>
                  </v:shape>
                  <v:shape id="Picture 3470"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">
                    <v:imagedata r:id="rId75" o:title=""/>
                  </v:shape>
                </v:group>
                <v:group id="Group 3471"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">
                  <v:shape id="Freeform 3472"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Supervisor</w:t>
      </w:r>
    </w:p>
    <w:p w14:paraId="63558793" w14:textId="47E2408A" w:rsidR="00F608A2" w:rsidRPr="006265AF" w:rsidRDefault="00647D01" w:rsidP="00780C5F">
      <w:pPr>
        <w:spacing w:before="80" w:after="49"/>
        <w:ind w:left="785"/>
        <w:rPr>
          <w:rFonts w:ascii="Times New Roman" w:hAnsi="Times New Roman"/>
          <w:sz w:val="20"/>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01216" behindDoc="0" locked="0" layoutInCell="1" allowOverlap="1" wp14:anchorId="20D4147E" wp14:editId="35B6FBAF">
                <wp:simplePos x="0" y="0"/>
                <wp:positionH relativeFrom="page">
                  <wp:posOffset>628650</wp:posOffset>
                </wp:positionH>
                <wp:positionV relativeFrom="paragraph">
                  <wp:posOffset>55880</wp:posOffset>
                </wp:positionV>
                <wp:extent cx="82550" cy="89535"/>
                <wp:effectExtent l="9525" t="10160" r="12700" b="5080"/>
                <wp:wrapNone/>
                <wp:docPr id="7790" name="Group 3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7791" name="Group 3462"/>
                        <wpg:cNvGrpSpPr>
                          <a:grpSpLocks/>
                        </wpg:cNvGrpSpPr>
                        <wpg:grpSpPr bwMode="auto">
                          <a:xfrm>
                            <a:off x="990" y="99"/>
                            <a:ext cx="130" cy="130"/>
                            <a:chOff x="990" y="99"/>
                            <a:chExt cx="130" cy="130"/>
                          </a:xfrm>
                        </wpg:grpSpPr>
                        <wps:wsp>
                          <wps:cNvPr id="7792" name="Freeform 3463"/>
                          <wps:cNvSpPr>
                            <a:spLocks/>
                          </wps:cNvSpPr>
                          <wps:spPr bwMode="auto">
                            <a:xfrm>
                              <a:off x="990" y="99"/>
                              <a:ext cx="130" cy="130"/>
                            </a:xfrm>
                            <a:custGeom>
                              <a:avLst/>
                              <a:gdLst>
                                <a:gd name="T0" fmla="+- 0 1054 990"/>
                                <a:gd name="T1" fmla="*/ T0 w 130"/>
                                <a:gd name="T2" fmla="+- 0 228 99"/>
                                <a:gd name="T3" fmla="*/ 228 h 130"/>
                                <a:gd name="T4" fmla="+- 0 1000 990"/>
                                <a:gd name="T5" fmla="*/ T4 w 130"/>
                                <a:gd name="T6" fmla="+- 0 199 99"/>
                                <a:gd name="T7" fmla="*/ 199 h 130"/>
                                <a:gd name="T8" fmla="+- 0 990 990"/>
                                <a:gd name="T9" fmla="*/ T8 w 130"/>
                                <a:gd name="T10" fmla="+- 0 163 99"/>
                                <a:gd name="T11" fmla="*/ 163 h 130"/>
                                <a:gd name="T12" fmla="+- 0 991 990"/>
                                <a:gd name="T13" fmla="*/ T12 w 130"/>
                                <a:gd name="T14" fmla="+- 0 150 99"/>
                                <a:gd name="T15" fmla="*/ 150 h 130"/>
                                <a:gd name="T16" fmla="+- 0 1030 990"/>
                                <a:gd name="T17" fmla="*/ T16 w 130"/>
                                <a:gd name="T18" fmla="+- 0 103 99"/>
                                <a:gd name="T19" fmla="*/ 103 h 130"/>
                                <a:gd name="T20" fmla="+- 0 1054 990"/>
                                <a:gd name="T21" fmla="*/ T20 w 130"/>
                                <a:gd name="T22" fmla="+- 0 99 99"/>
                                <a:gd name="T23" fmla="*/ 99 h 130"/>
                                <a:gd name="T24" fmla="+- 0 1067 990"/>
                                <a:gd name="T25" fmla="*/ T24 w 130"/>
                                <a:gd name="T26" fmla="+- 0 100 99"/>
                                <a:gd name="T27" fmla="*/ 100 h 130"/>
                                <a:gd name="T28" fmla="+- 0 1114 990"/>
                                <a:gd name="T29" fmla="*/ T28 w 130"/>
                                <a:gd name="T30" fmla="+- 0 138 99"/>
                                <a:gd name="T31" fmla="*/ 138 h 130"/>
                                <a:gd name="T32" fmla="+- 0 1119 990"/>
                                <a:gd name="T33" fmla="*/ T32 w 130"/>
                                <a:gd name="T34" fmla="+- 0 163 99"/>
                                <a:gd name="T35" fmla="*/ 163 h 130"/>
                                <a:gd name="T36" fmla="+- 0 1118 990"/>
                                <a:gd name="T37" fmla="*/ T36 w 130"/>
                                <a:gd name="T38" fmla="+- 0 176 99"/>
                                <a:gd name="T39" fmla="*/ 176 h 130"/>
                                <a:gd name="T40" fmla="+- 0 1079 990"/>
                                <a:gd name="T41" fmla="*/ T40 w 130"/>
                                <a:gd name="T42" fmla="+- 0 223 99"/>
                                <a:gd name="T43" fmla="*/ 223 h 130"/>
                                <a:gd name="T44" fmla="+- 0 1054 990"/>
                                <a:gd name="T45" fmla="*/ T44 w 130"/>
                                <a:gd name="T46" fmla="+- 0 228 99"/>
                                <a:gd name="T47" fmla="*/ 2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93" name="Picture 34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94" name="Group 3465"/>
                        <wpg:cNvGrpSpPr>
                          <a:grpSpLocks/>
                        </wpg:cNvGrpSpPr>
                        <wpg:grpSpPr bwMode="auto">
                          <a:xfrm>
                            <a:off x="995" y="93"/>
                            <a:ext cx="119" cy="119"/>
                            <a:chOff x="995" y="93"/>
                            <a:chExt cx="119" cy="119"/>
                          </a:xfrm>
                        </wpg:grpSpPr>
                        <wps:wsp>
                          <wps:cNvPr id="7795" name="Freeform 3466"/>
                          <wps:cNvSpPr>
                            <a:spLocks/>
                          </wps:cNvSpPr>
                          <wps:spPr bwMode="auto">
                            <a:xfrm>
                              <a:off x="995" y="93"/>
                              <a:ext cx="119" cy="119"/>
                            </a:xfrm>
                            <a:custGeom>
                              <a:avLst/>
                              <a:gdLst>
                                <a:gd name="T0" fmla="+- 0 1114 995"/>
                                <a:gd name="T1" fmla="*/ T0 w 119"/>
                                <a:gd name="T2" fmla="+- 0 152 93"/>
                                <a:gd name="T3" fmla="*/ 152 h 119"/>
                                <a:gd name="T4" fmla="+- 0 1077 995"/>
                                <a:gd name="T5" fmla="*/ T4 w 119"/>
                                <a:gd name="T6" fmla="+- 0 207 93"/>
                                <a:gd name="T7" fmla="*/ 207 h 119"/>
                                <a:gd name="T8" fmla="+- 0 1054 995"/>
                                <a:gd name="T9" fmla="*/ T8 w 119"/>
                                <a:gd name="T10" fmla="+- 0 212 93"/>
                                <a:gd name="T11" fmla="*/ 212 h 119"/>
                                <a:gd name="T12" fmla="+- 0 1043 995"/>
                                <a:gd name="T13" fmla="*/ T12 w 119"/>
                                <a:gd name="T14" fmla="+- 0 211 93"/>
                                <a:gd name="T15" fmla="*/ 211 h 119"/>
                                <a:gd name="T16" fmla="+- 0 996 995"/>
                                <a:gd name="T17" fmla="*/ T16 w 119"/>
                                <a:gd name="T18" fmla="+- 0 164 93"/>
                                <a:gd name="T19" fmla="*/ 164 h 119"/>
                                <a:gd name="T20" fmla="+- 0 995 995"/>
                                <a:gd name="T21" fmla="*/ T20 w 119"/>
                                <a:gd name="T22" fmla="+- 0 152 93"/>
                                <a:gd name="T23" fmla="*/ 152 h 119"/>
                                <a:gd name="T24" fmla="+- 0 996 995"/>
                                <a:gd name="T25" fmla="*/ T24 w 119"/>
                                <a:gd name="T26" fmla="+- 0 141 93"/>
                                <a:gd name="T27" fmla="*/ 141 h 119"/>
                                <a:gd name="T28" fmla="+- 0 1043 995"/>
                                <a:gd name="T29" fmla="*/ T28 w 119"/>
                                <a:gd name="T30" fmla="+- 0 94 93"/>
                                <a:gd name="T31" fmla="*/ 94 h 119"/>
                                <a:gd name="T32" fmla="+- 0 1054 995"/>
                                <a:gd name="T33" fmla="*/ T32 w 119"/>
                                <a:gd name="T34" fmla="+- 0 93 93"/>
                                <a:gd name="T35" fmla="*/ 93 h 119"/>
                                <a:gd name="T36" fmla="+- 0 1066 995"/>
                                <a:gd name="T37" fmla="*/ T36 w 119"/>
                                <a:gd name="T38" fmla="+- 0 94 93"/>
                                <a:gd name="T39" fmla="*/ 94 h 119"/>
                                <a:gd name="T40" fmla="+- 0 1113 995"/>
                                <a:gd name="T41" fmla="*/ T40 w 119"/>
                                <a:gd name="T42" fmla="+- 0 141 93"/>
                                <a:gd name="T43" fmla="*/ 141 h 119"/>
                                <a:gd name="T44" fmla="+- 0 1114 995"/>
                                <a:gd name="T45" fmla="*/ T44 w 119"/>
                                <a:gd name="T46" fmla="+- 0 152 93"/>
                                <a:gd name="T47" fmla="*/ 1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5D3BFE" id="Group 3461" o:spid="_x0000_s1026" style="position:absolute;margin-left:49.5pt;margin-top:4.4pt;width:6.5pt;height:7.05pt;z-index:251401216;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">
                <v:group id="Group 3462"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">
                  <v:shape id="Freeform 3463"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" path="m64,129l10,100,,64,1,51,40,4,64,,77,1r47,38l129,64r-1,13l89,124r-25,5xe" fillcolor="black" stroked="f">
                    <v:fill opacity="5397f"/>
                    <v:path arrowok="t" o:connecttype="custom" o:connectlocs="64,228;10,199;0,163;1,150;40,103;64,99;77,100;124,138;129,163;128,176;89,223;64,228" o:connectangles="0,0,0,0,0,0,0,0,0,0,0,0"/>
                  </v:shape>
                  <v:shape id="Picture 3464" o:spid="_x0000_s1029"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">
                    <v:imagedata r:id="rId59" o:title=""/>
                  </v:shape>
                </v:group>
                <v:group id="Group 3465" o:spid="_x0000_s1030"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">
                  <v:shape id="Freeform 3466" o:spid="_x0000_s1031"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" path="m119,59l82,114r-23,5l48,118,1,71,,59,1,48,48,1,59,,71,1r47,47l119,59xe" filled="f" strokeweight=".19017mm">
                    <v:path arrowok="t" o:connecttype="custom" o:connectlocs="119,152;82,207;59,212;48,211;1,164;0,152;1,141;48,94;59,93;71,94;118,141;119,152" o:connectangles="0,0,0,0,0,0,0,0,0,0,0,0"/>
                  </v:shape>
                </v:group>
                <w10:wrap anchorx="page"/>
              </v:group>
            </w:pict>
          </mc:Fallback>
        </mc:AlternateContent>
      </w:r>
      <w:r w:rsidR="00F608A2" w:rsidRPr="006265AF">
        <w:rPr>
          <w:rFonts w:ascii="Times New Roman"/>
          <w:sz w:val="17"/>
        </w:rPr>
        <w:t>Other (please</w:t>
      </w:r>
      <w:r w:rsidR="00F608A2" w:rsidRPr="006265AF">
        <w:rPr>
          <w:rFonts w:ascii="Times New Roman"/>
          <w:spacing w:val="20"/>
          <w:sz w:val="17"/>
        </w:rPr>
        <w:t xml:space="preserve"> </w:t>
      </w:r>
      <w:proofErr w:type="gramStart"/>
      <w:r w:rsidR="00F608A2" w:rsidRPr="006265AF">
        <w:rPr>
          <w:rFonts w:ascii="Times New Roman"/>
          <w:sz w:val="17"/>
        </w:rPr>
        <w:t>specify)</w:t>
      </w:r>
      <w:r w:rsidR="00780C5F" w:rsidRPr="006265AF">
        <w:rPr>
          <w:rFonts w:ascii="Times New Roman"/>
          <w:sz w:val="17"/>
        </w:rPr>
        <w:t xml:space="preserve">   </w:t>
      </w:r>
      <w:proofErr w:type="gramEnd"/>
      <w:r w:rsidRPr="006265AF">
        <w:rPr>
          <w:rFonts w:ascii="Times New Roman" w:hAnsi="Times New Roman"/>
          <w:noProof/>
          <w:position w:val="-3"/>
          <w:sz w:val="20"/>
          <w:lang w:val="en-US"/>
        </w:rPr>
        <mc:AlternateContent>
          <mc:Choice Requires="wpg">
            <w:drawing>
              <wp:inline distT="0" distB="0" distL="0" distR="0" wp14:anchorId="6AE90DDA" wp14:editId="0478B649">
                <wp:extent cx="1896745" cy="137160"/>
                <wp:effectExtent l="11430" t="13335" r="6350" b="11430"/>
                <wp:docPr id="7787" name="Group 3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6745" cy="137160"/>
                          <a:chOff x="0" y="0"/>
                          <a:chExt cx="2987" cy="216"/>
                        </a:xfrm>
                      </wpg:grpSpPr>
                      <wpg:grpSp>
                        <wpg:cNvPr id="7788" name="Group 3459"/>
                        <wpg:cNvGrpSpPr>
                          <a:grpSpLocks/>
                        </wpg:cNvGrpSpPr>
                        <wpg:grpSpPr bwMode="auto">
                          <a:xfrm>
                            <a:off x="0" y="0"/>
                            <a:ext cx="2987" cy="216"/>
                            <a:chOff x="0" y="0"/>
                            <a:chExt cx="2987" cy="216"/>
                          </a:xfrm>
                        </wpg:grpSpPr>
                        <wps:wsp>
                          <wps:cNvPr id="7789" name="Freeform 3460"/>
                          <wps:cNvSpPr>
                            <a:spLocks/>
                          </wps:cNvSpPr>
                          <wps:spPr bwMode="auto">
                            <a:xfrm>
                              <a:off x="0" y="0"/>
                              <a:ext cx="2987" cy="216"/>
                            </a:xfrm>
                            <a:custGeom>
                              <a:avLst/>
                              <a:gdLst>
                                <a:gd name="T0" fmla="*/ 0 w 2987"/>
                                <a:gd name="T1" fmla="*/ 0 h 216"/>
                                <a:gd name="T2" fmla="*/ 2986 w 2987"/>
                                <a:gd name="T3" fmla="*/ 0 h 216"/>
                                <a:gd name="T4" fmla="*/ 2986 w 2987"/>
                                <a:gd name="T5" fmla="*/ 216 h 216"/>
                                <a:gd name="T6" fmla="*/ 0 w 2987"/>
                                <a:gd name="T7" fmla="*/ 216 h 216"/>
                                <a:gd name="T8" fmla="*/ 0 w 2987"/>
                                <a:gd name="T9" fmla="*/ 0 h 216"/>
                              </a:gdLst>
                              <a:ahLst/>
                              <a:cxnLst>
                                <a:cxn ang="0">
                                  <a:pos x="T0" y="T1"/>
                                </a:cxn>
                                <a:cxn ang="0">
                                  <a:pos x="T2" y="T3"/>
                                </a:cxn>
                                <a:cxn ang="0">
                                  <a:pos x="T4" y="T5"/>
                                </a:cxn>
                                <a:cxn ang="0">
                                  <a:pos x="T6" y="T7"/>
                                </a:cxn>
                                <a:cxn ang="0">
                                  <a:pos x="T8" y="T9"/>
                                </a:cxn>
                              </a:cxnLst>
                              <a:rect l="0" t="0" r="r" b="b"/>
                              <a:pathLst>
                                <a:path w="2987" h="216">
                                  <a:moveTo>
                                    <a:pt x="0" y="0"/>
                                  </a:moveTo>
                                  <a:lnTo>
                                    <a:pt x="2986" y="0"/>
                                  </a:lnTo>
                                  <a:lnTo>
                                    <a:pt x="2986"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0DF2F0" id="Group 3458" o:spid="_x0000_s1026" style="width:149.35pt;height:10.8pt;mso-position-horizontal-relative:char;mso-position-vertical-relative:line" coordsize="298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">
                <v:group id="Group 3459" o:spid="_x0000_s1027" style="position:absolute;width:2987;height:216" coordsize="298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">
                  <v:shape id="Freeform 3460" o:spid="_x0000_s1028" style="position:absolute;width:2987;height:216;visibility:visible;mso-wrap-style:square;v-text-anchor:top" coordsize="298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" path="m,l2986,r,216l,216,,xe" filled="f" strokecolor="#a9a9a9" strokeweight="0">
                    <v:path arrowok="t" o:connecttype="custom" o:connectlocs="0,0;2986,0;2986,216;0,216;0,0" o:connectangles="0,0,0,0,0"/>
                  </v:shape>
                </v:group>
                <w10:anchorlock/>
              </v:group>
            </w:pict>
          </mc:Fallback>
        </mc:AlternateContent>
      </w:r>
    </w:p>
    <w:p w14:paraId="0E2C0719" w14:textId="7D3D5E31" w:rsidR="00086589" w:rsidRPr="006265AF" w:rsidRDefault="00086589">
      <w:pPr>
        <w:spacing w:before="0" w:line="240" w:lineRule="auto"/>
        <w:rPr>
          <w:rFonts w:ascii="Times New Roman" w:hAnsi="Times New Roman"/>
          <w:sz w:val="20"/>
        </w:rPr>
      </w:pPr>
      <w:r w:rsidRPr="006265AF">
        <w:rPr>
          <w:rFonts w:ascii="Times New Roman" w:hAnsi="Times New Roman"/>
          <w:sz w:val="20"/>
        </w:rPr>
        <w:br w:type="page"/>
      </w:r>
    </w:p>
    <w:p w14:paraId="36538413" w14:textId="77777777" w:rsidR="00780C5F" w:rsidRPr="006265AF" w:rsidRDefault="00780C5F">
      <w:pPr>
        <w:rPr>
          <w:rFonts w:ascii="Times New Roman" w:hAnsi="Times New Roman"/>
          <w:sz w:val="20"/>
        </w:rPr>
      </w:pPr>
    </w:p>
    <w:p w14:paraId="13103398" w14:textId="4A18F491" w:rsidR="00F608A2" w:rsidRPr="00647D01" w:rsidRDefault="00F608A2" w:rsidP="00F608A2">
      <w:pPr>
        <w:pStyle w:val="ListParagraph"/>
        <w:widowControl w:val="0"/>
        <w:numPr>
          <w:ilvl w:val="1"/>
          <w:numId w:val="45"/>
        </w:numPr>
        <w:tabs>
          <w:tab w:val="left" w:pos="766"/>
        </w:tabs>
        <w:spacing w:before="80" w:after="39" w:line="240" w:lineRule="auto"/>
        <w:contextualSpacing w:val="0"/>
        <w:rPr>
          <w:rFonts w:ascii="Arial" w:eastAsia="Arial" w:hAnsi="Arial" w:cs="Arial"/>
          <w:sz w:val="17"/>
          <w:szCs w:val="17"/>
        </w:rPr>
      </w:pPr>
      <w:r w:rsidRPr="006265AF">
        <w:rPr>
          <w:rFonts w:ascii="Arial"/>
          <w:b/>
          <w:color w:val="130201"/>
          <w:sz w:val="17"/>
        </w:rPr>
        <w:t>How many years have you been working in your current role?</w:t>
      </w:r>
    </w:p>
    <w:p w14:paraId="6F98066A" w14:textId="2FD20F29"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9C545FB" wp14:editId="116376D2">
                <wp:extent cx="6538595" cy="6985"/>
                <wp:effectExtent l="10160" t="10160" r="4445" b="1905"/>
                <wp:docPr id="7784" name="Group 3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7785" name="Group 3456"/>
                        <wpg:cNvGrpSpPr>
                          <a:grpSpLocks/>
                        </wpg:cNvGrpSpPr>
                        <wpg:grpSpPr bwMode="auto">
                          <a:xfrm>
                            <a:off x="6" y="6"/>
                            <a:ext cx="10286" cy="2"/>
                            <a:chOff x="6" y="6"/>
                            <a:chExt cx="10286" cy="2"/>
                          </a:xfrm>
                        </wpg:grpSpPr>
                        <wps:wsp>
                          <wps:cNvPr id="7786" name="Freeform 3457"/>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4C2F2A" id="Group 3455"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">
                <v:group id="Group 3456"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">
                  <v:shape id="Freeform 3457"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104996DC" w14:textId="0A16A32A"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02240" behindDoc="0" locked="0" layoutInCell="1" allowOverlap="1" wp14:anchorId="40E232A1" wp14:editId="0D0EC134">
                <wp:simplePos x="0" y="0"/>
                <wp:positionH relativeFrom="page">
                  <wp:posOffset>628650</wp:posOffset>
                </wp:positionH>
                <wp:positionV relativeFrom="paragraph">
                  <wp:posOffset>55880</wp:posOffset>
                </wp:positionV>
                <wp:extent cx="82550" cy="89535"/>
                <wp:effectExtent l="9525" t="11430" r="12700" b="3810"/>
                <wp:wrapNone/>
                <wp:docPr id="7778" name="Group 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7779" name="Group 3450"/>
                        <wpg:cNvGrpSpPr>
                          <a:grpSpLocks/>
                        </wpg:cNvGrpSpPr>
                        <wpg:grpSpPr bwMode="auto">
                          <a:xfrm>
                            <a:off x="990" y="99"/>
                            <a:ext cx="130" cy="130"/>
                            <a:chOff x="990" y="99"/>
                            <a:chExt cx="130" cy="130"/>
                          </a:xfrm>
                        </wpg:grpSpPr>
                        <wps:wsp>
                          <wps:cNvPr id="7780" name="Freeform 3451"/>
                          <wps:cNvSpPr>
                            <a:spLocks/>
                          </wps:cNvSpPr>
                          <wps:spPr bwMode="auto">
                            <a:xfrm>
                              <a:off x="990" y="99"/>
                              <a:ext cx="130" cy="130"/>
                            </a:xfrm>
                            <a:custGeom>
                              <a:avLst/>
                              <a:gdLst>
                                <a:gd name="T0" fmla="+- 0 1054 990"/>
                                <a:gd name="T1" fmla="*/ T0 w 130"/>
                                <a:gd name="T2" fmla="+- 0 228 99"/>
                                <a:gd name="T3" fmla="*/ 228 h 130"/>
                                <a:gd name="T4" fmla="+- 0 1000 990"/>
                                <a:gd name="T5" fmla="*/ T4 w 130"/>
                                <a:gd name="T6" fmla="+- 0 199 99"/>
                                <a:gd name="T7" fmla="*/ 199 h 130"/>
                                <a:gd name="T8" fmla="+- 0 990 990"/>
                                <a:gd name="T9" fmla="*/ T8 w 130"/>
                                <a:gd name="T10" fmla="+- 0 163 99"/>
                                <a:gd name="T11" fmla="*/ 163 h 130"/>
                                <a:gd name="T12" fmla="+- 0 991 990"/>
                                <a:gd name="T13" fmla="*/ T12 w 130"/>
                                <a:gd name="T14" fmla="+- 0 150 99"/>
                                <a:gd name="T15" fmla="*/ 150 h 130"/>
                                <a:gd name="T16" fmla="+- 0 1030 990"/>
                                <a:gd name="T17" fmla="*/ T16 w 130"/>
                                <a:gd name="T18" fmla="+- 0 103 99"/>
                                <a:gd name="T19" fmla="*/ 103 h 130"/>
                                <a:gd name="T20" fmla="+- 0 1054 990"/>
                                <a:gd name="T21" fmla="*/ T20 w 130"/>
                                <a:gd name="T22" fmla="+- 0 99 99"/>
                                <a:gd name="T23" fmla="*/ 99 h 130"/>
                                <a:gd name="T24" fmla="+- 0 1067 990"/>
                                <a:gd name="T25" fmla="*/ T24 w 130"/>
                                <a:gd name="T26" fmla="+- 0 100 99"/>
                                <a:gd name="T27" fmla="*/ 100 h 130"/>
                                <a:gd name="T28" fmla="+- 0 1114 990"/>
                                <a:gd name="T29" fmla="*/ T28 w 130"/>
                                <a:gd name="T30" fmla="+- 0 138 99"/>
                                <a:gd name="T31" fmla="*/ 138 h 130"/>
                                <a:gd name="T32" fmla="+- 0 1119 990"/>
                                <a:gd name="T33" fmla="*/ T32 w 130"/>
                                <a:gd name="T34" fmla="+- 0 163 99"/>
                                <a:gd name="T35" fmla="*/ 163 h 130"/>
                                <a:gd name="T36" fmla="+- 0 1118 990"/>
                                <a:gd name="T37" fmla="*/ T36 w 130"/>
                                <a:gd name="T38" fmla="+- 0 176 99"/>
                                <a:gd name="T39" fmla="*/ 176 h 130"/>
                                <a:gd name="T40" fmla="+- 0 1079 990"/>
                                <a:gd name="T41" fmla="*/ T40 w 130"/>
                                <a:gd name="T42" fmla="+- 0 223 99"/>
                                <a:gd name="T43" fmla="*/ 223 h 130"/>
                                <a:gd name="T44" fmla="+- 0 1054 990"/>
                                <a:gd name="T45" fmla="*/ T44 w 130"/>
                                <a:gd name="T46" fmla="+- 0 228 99"/>
                                <a:gd name="T47" fmla="*/ 2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81" name="Picture 34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82" name="Group 3453"/>
                        <wpg:cNvGrpSpPr>
                          <a:grpSpLocks/>
                        </wpg:cNvGrpSpPr>
                        <wpg:grpSpPr bwMode="auto">
                          <a:xfrm>
                            <a:off x="995" y="93"/>
                            <a:ext cx="119" cy="119"/>
                            <a:chOff x="995" y="93"/>
                            <a:chExt cx="119" cy="119"/>
                          </a:xfrm>
                        </wpg:grpSpPr>
                        <wps:wsp>
                          <wps:cNvPr id="7783" name="Freeform 3454"/>
                          <wps:cNvSpPr>
                            <a:spLocks/>
                          </wps:cNvSpPr>
                          <wps:spPr bwMode="auto">
                            <a:xfrm>
                              <a:off x="995" y="93"/>
                              <a:ext cx="119" cy="119"/>
                            </a:xfrm>
                            <a:custGeom>
                              <a:avLst/>
                              <a:gdLst>
                                <a:gd name="T0" fmla="+- 0 1114 995"/>
                                <a:gd name="T1" fmla="*/ T0 w 119"/>
                                <a:gd name="T2" fmla="+- 0 152 93"/>
                                <a:gd name="T3" fmla="*/ 152 h 119"/>
                                <a:gd name="T4" fmla="+- 0 1077 995"/>
                                <a:gd name="T5" fmla="*/ T4 w 119"/>
                                <a:gd name="T6" fmla="+- 0 207 93"/>
                                <a:gd name="T7" fmla="*/ 207 h 119"/>
                                <a:gd name="T8" fmla="+- 0 1054 995"/>
                                <a:gd name="T9" fmla="*/ T8 w 119"/>
                                <a:gd name="T10" fmla="+- 0 212 93"/>
                                <a:gd name="T11" fmla="*/ 212 h 119"/>
                                <a:gd name="T12" fmla="+- 0 1043 995"/>
                                <a:gd name="T13" fmla="*/ T12 w 119"/>
                                <a:gd name="T14" fmla="+- 0 211 93"/>
                                <a:gd name="T15" fmla="*/ 211 h 119"/>
                                <a:gd name="T16" fmla="+- 0 996 995"/>
                                <a:gd name="T17" fmla="*/ T16 w 119"/>
                                <a:gd name="T18" fmla="+- 0 164 93"/>
                                <a:gd name="T19" fmla="*/ 164 h 119"/>
                                <a:gd name="T20" fmla="+- 0 995 995"/>
                                <a:gd name="T21" fmla="*/ T20 w 119"/>
                                <a:gd name="T22" fmla="+- 0 152 93"/>
                                <a:gd name="T23" fmla="*/ 152 h 119"/>
                                <a:gd name="T24" fmla="+- 0 996 995"/>
                                <a:gd name="T25" fmla="*/ T24 w 119"/>
                                <a:gd name="T26" fmla="+- 0 141 93"/>
                                <a:gd name="T27" fmla="*/ 141 h 119"/>
                                <a:gd name="T28" fmla="+- 0 1043 995"/>
                                <a:gd name="T29" fmla="*/ T28 w 119"/>
                                <a:gd name="T30" fmla="+- 0 94 93"/>
                                <a:gd name="T31" fmla="*/ 94 h 119"/>
                                <a:gd name="T32" fmla="+- 0 1054 995"/>
                                <a:gd name="T33" fmla="*/ T32 w 119"/>
                                <a:gd name="T34" fmla="+- 0 93 93"/>
                                <a:gd name="T35" fmla="*/ 93 h 119"/>
                                <a:gd name="T36" fmla="+- 0 1066 995"/>
                                <a:gd name="T37" fmla="*/ T36 w 119"/>
                                <a:gd name="T38" fmla="+- 0 94 93"/>
                                <a:gd name="T39" fmla="*/ 94 h 119"/>
                                <a:gd name="T40" fmla="+- 0 1113 995"/>
                                <a:gd name="T41" fmla="*/ T40 w 119"/>
                                <a:gd name="T42" fmla="+- 0 141 93"/>
                                <a:gd name="T43" fmla="*/ 141 h 119"/>
                                <a:gd name="T44" fmla="+- 0 1114 995"/>
                                <a:gd name="T45" fmla="*/ T44 w 119"/>
                                <a:gd name="T46" fmla="+- 0 152 93"/>
                                <a:gd name="T47" fmla="*/ 1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F06061" id="Group 3449" o:spid="_x0000_s1026" style="position:absolute;margin-left:49.5pt;margin-top:4.4pt;width:6.5pt;height:7.05pt;z-index:251402240;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">
                <v:group id="Group 3450"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">
                  <v:shape id="Freeform 3451"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" path="m64,129l10,100,,64,1,51,40,4,64,,77,1r47,38l129,64r-1,13l89,124r-25,5xe" fillcolor="black" stroked="f">
                    <v:fill opacity="5397f"/>
                    <v:path arrowok="t" o:connecttype="custom" o:connectlocs="64,228;10,199;0,163;1,150;40,103;64,99;77,100;124,138;129,163;128,176;89,223;64,228" o:connectangles="0,0,0,0,0,0,0,0,0,0,0,0"/>
                  </v:shape>
                  <v:shape id="Picture 3452" o:spid="_x0000_s1029"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">
                    <v:imagedata r:id="rId67" o:title=""/>
                  </v:shape>
                </v:group>
                <v:group id="Group 3453" o:spid="_x0000_s1030"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">
                  <v:shape id="Freeform 3454" o:spid="_x0000_s1031"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" path="m119,59l82,114r-23,5l48,118,1,71,,59,1,48,48,1,59,,71,1r47,47l119,59xe" filled="f" strokeweight=".19017mm">
                    <v:path arrowok="t" o:connecttype="custom" o:connectlocs="119,152;82,207;59,212;48,211;1,164;0,152;1,141;48,94;59,93;71,94;118,141;119,152" o:connectangles="0,0,0,0,0,0,0,0,0,0,0,0"/>
                  </v:shape>
                </v:group>
                <w10:wrap anchorx="page"/>
              </v:group>
            </w:pict>
          </mc:Fallback>
        </mc:AlternateContent>
      </w:r>
      <w:r w:rsidR="00F608A2" w:rsidRPr="006265AF">
        <w:rPr>
          <w:rFonts w:ascii="Times New Roman"/>
          <w:sz w:val="17"/>
        </w:rPr>
        <w:t>Less than one year</w:t>
      </w:r>
    </w:p>
    <w:p w14:paraId="48103172" w14:textId="227CC9D4"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03264" behindDoc="0" locked="0" layoutInCell="1" allowOverlap="1" wp14:anchorId="40BD2048" wp14:editId="54F051BE">
                <wp:simplePos x="0" y="0"/>
                <wp:positionH relativeFrom="page">
                  <wp:posOffset>628650</wp:posOffset>
                </wp:positionH>
                <wp:positionV relativeFrom="paragraph">
                  <wp:posOffset>5080</wp:posOffset>
                </wp:positionV>
                <wp:extent cx="82550" cy="89535"/>
                <wp:effectExtent l="9525" t="8890" r="12700" b="6350"/>
                <wp:wrapNone/>
                <wp:docPr id="7772" name="Group 3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73" name="Group 3444"/>
                        <wpg:cNvGrpSpPr>
                          <a:grpSpLocks/>
                        </wpg:cNvGrpSpPr>
                        <wpg:grpSpPr bwMode="auto">
                          <a:xfrm>
                            <a:off x="990" y="19"/>
                            <a:ext cx="130" cy="130"/>
                            <a:chOff x="990" y="19"/>
                            <a:chExt cx="130" cy="130"/>
                          </a:xfrm>
                        </wpg:grpSpPr>
                        <wps:wsp>
                          <wps:cNvPr id="7774" name="Freeform 3445"/>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75" name="Picture 34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76" name="Group 3447"/>
                        <wpg:cNvGrpSpPr>
                          <a:grpSpLocks/>
                        </wpg:cNvGrpSpPr>
                        <wpg:grpSpPr bwMode="auto">
                          <a:xfrm>
                            <a:off x="995" y="13"/>
                            <a:ext cx="119" cy="119"/>
                            <a:chOff x="995" y="13"/>
                            <a:chExt cx="119" cy="119"/>
                          </a:xfrm>
                        </wpg:grpSpPr>
                        <wps:wsp>
                          <wps:cNvPr id="7777" name="Freeform 3448"/>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D5DE2B" id="Group 3443" o:spid="_x0000_s1026" style="position:absolute;margin-left:49.5pt;margin-top:.4pt;width:6.5pt;height:7.05pt;z-index:25140326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">
                <v:group id="Group 3444"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">
                  <v:shape id="Freeform 3445"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446"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">
                    <v:imagedata r:id="rId69" o:title=""/>
                  </v:shape>
                </v:group>
                <v:group id="Group 3447"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">
                  <v:shape id="Freeform 3448"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1- 5 years</w:t>
      </w:r>
    </w:p>
    <w:p w14:paraId="7CA4AEAE" w14:textId="4A951F88"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04288" behindDoc="0" locked="0" layoutInCell="1" allowOverlap="1" wp14:anchorId="328C432C" wp14:editId="43846EA2">
                <wp:simplePos x="0" y="0"/>
                <wp:positionH relativeFrom="page">
                  <wp:posOffset>628650</wp:posOffset>
                </wp:positionH>
                <wp:positionV relativeFrom="paragraph">
                  <wp:posOffset>5080</wp:posOffset>
                </wp:positionV>
                <wp:extent cx="82550" cy="89535"/>
                <wp:effectExtent l="9525" t="8890" r="12700" b="6350"/>
                <wp:wrapNone/>
                <wp:docPr id="7766" name="Group 3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67" name="Group 3438"/>
                        <wpg:cNvGrpSpPr>
                          <a:grpSpLocks/>
                        </wpg:cNvGrpSpPr>
                        <wpg:grpSpPr bwMode="auto">
                          <a:xfrm>
                            <a:off x="990" y="19"/>
                            <a:ext cx="130" cy="130"/>
                            <a:chOff x="990" y="19"/>
                            <a:chExt cx="130" cy="130"/>
                          </a:xfrm>
                        </wpg:grpSpPr>
                        <wps:wsp>
                          <wps:cNvPr id="7768" name="Freeform 3439"/>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69" name="Picture 344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70" name="Group 3441"/>
                        <wpg:cNvGrpSpPr>
                          <a:grpSpLocks/>
                        </wpg:cNvGrpSpPr>
                        <wpg:grpSpPr bwMode="auto">
                          <a:xfrm>
                            <a:off x="995" y="13"/>
                            <a:ext cx="119" cy="119"/>
                            <a:chOff x="995" y="13"/>
                            <a:chExt cx="119" cy="119"/>
                          </a:xfrm>
                        </wpg:grpSpPr>
                        <wps:wsp>
                          <wps:cNvPr id="7771" name="Freeform 3442"/>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DE0701" id="Group 3437" o:spid="_x0000_s1026" style="position:absolute;margin-left:49.5pt;margin-top:.4pt;width:6.5pt;height:7.05pt;z-index:25140428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">
                <v:group id="Group 3438"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">
                  <v:shape id="Freeform 3439"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" path="m64,129l10,100,,64,1,51,40,4,64,,77,1r47,38l129,64r-1,13l89,124r-25,5xe" fillcolor="black" stroked="f">
                    <v:fill opacity="5397f"/>
                    <v:path arrowok="t" o:connecttype="custom" o:connectlocs="64,148;10,119;0,83;1,70;40,23;64,19;77,20;124,58;129,83;128,96;89,143;64,148" o:connectangles="0,0,0,0,0,0,0,0,0,0,0,0"/>
                  </v:shape>
                  <v:shape id="Picture 3440"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">
                    <v:imagedata r:id="rId71" o:title=""/>
                  </v:shape>
                </v:group>
                <v:group id="Group 3441"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">
                  <v:shape id="Freeform 3442"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6-10 years</w:t>
      </w:r>
    </w:p>
    <w:p w14:paraId="0978B289" w14:textId="3137324C"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05312" behindDoc="0" locked="0" layoutInCell="1" allowOverlap="1" wp14:anchorId="49F9C0BB" wp14:editId="259DC910">
                <wp:simplePos x="0" y="0"/>
                <wp:positionH relativeFrom="page">
                  <wp:posOffset>628650</wp:posOffset>
                </wp:positionH>
                <wp:positionV relativeFrom="paragraph">
                  <wp:posOffset>5080</wp:posOffset>
                </wp:positionV>
                <wp:extent cx="82550" cy="89535"/>
                <wp:effectExtent l="9525" t="9525" r="12700" b="5715"/>
                <wp:wrapNone/>
                <wp:docPr id="7760" name="Group 3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61" name="Group 3432"/>
                        <wpg:cNvGrpSpPr>
                          <a:grpSpLocks/>
                        </wpg:cNvGrpSpPr>
                        <wpg:grpSpPr bwMode="auto">
                          <a:xfrm>
                            <a:off x="990" y="19"/>
                            <a:ext cx="130" cy="130"/>
                            <a:chOff x="990" y="19"/>
                            <a:chExt cx="130" cy="130"/>
                          </a:xfrm>
                        </wpg:grpSpPr>
                        <wps:wsp>
                          <wps:cNvPr id="7762" name="Freeform 3433"/>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63" name="Picture 343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64" name="Group 3435"/>
                        <wpg:cNvGrpSpPr>
                          <a:grpSpLocks/>
                        </wpg:cNvGrpSpPr>
                        <wpg:grpSpPr bwMode="auto">
                          <a:xfrm>
                            <a:off x="995" y="13"/>
                            <a:ext cx="119" cy="119"/>
                            <a:chOff x="995" y="13"/>
                            <a:chExt cx="119" cy="119"/>
                          </a:xfrm>
                        </wpg:grpSpPr>
                        <wps:wsp>
                          <wps:cNvPr id="7765" name="Freeform 3436"/>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D3990B" id="Group 3431" o:spid="_x0000_s1026" style="position:absolute;margin-left:49.5pt;margin-top:.4pt;width:6.5pt;height:7.05pt;z-index:25140531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">
                <v:group id="Group 3432"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">
                  <v:shape id="Freeform 3433"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434"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">
                    <v:imagedata r:id="rId71" o:title=""/>
                  </v:shape>
                </v:group>
                <v:group id="Group 3435"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">
                  <v:shape id="Freeform 3436"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More than 10 years</w:t>
      </w:r>
    </w:p>
    <w:p w14:paraId="3BB42F1B" w14:textId="77777777" w:rsidR="00F608A2" w:rsidRPr="006265AF" w:rsidRDefault="00F608A2">
      <w:pPr>
        <w:spacing w:before="5"/>
        <w:rPr>
          <w:rFonts w:ascii="Times New Roman" w:hAnsi="Times New Roman"/>
          <w:sz w:val="24"/>
          <w:szCs w:val="24"/>
        </w:rPr>
      </w:pPr>
    </w:p>
    <w:p w14:paraId="0A7FF3B5" w14:textId="4E9926B6" w:rsidR="00F608A2" w:rsidRPr="00647D01" w:rsidRDefault="00F608A2">
      <w:pPr>
        <w:spacing w:before="80" w:after="39"/>
        <w:ind w:left="429"/>
        <w:rPr>
          <w:rFonts w:ascii="Arial" w:eastAsia="Arial" w:hAnsi="Arial" w:cs="Arial"/>
          <w:sz w:val="17"/>
          <w:szCs w:val="17"/>
        </w:rPr>
      </w:pPr>
      <w:r w:rsidRPr="006265AF">
        <w:rPr>
          <w:rFonts w:ascii="Arial"/>
          <w:b/>
          <w:i/>
          <w:color w:val="130201"/>
          <w:sz w:val="17"/>
        </w:rPr>
        <w:t xml:space="preserve">3.2. </w:t>
      </w:r>
      <w:r w:rsidRPr="00647D01">
        <w:rPr>
          <w:rFonts w:ascii="Arial"/>
          <w:b/>
          <w:color w:val="130201"/>
          <w:sz w:val="17"/>
        </w:rPr>
        <w:t>What i</w:t>
      </w:r>
      <w:r w:rsidR="003D199B" w:rsidRPr="00647D01">
        <w:rPr>
          <w:rFonts w:ascii="Arial"/>
          <w:b/>
          <w:color w:val="130201"/>
          <w:sz w:val="17"/>
        </w:rPr>
        <w:t>s the size of your organisation</w:t>
      </w:r>
      <w:r w:rsidRPr="00647D01">
        <w:rPr>
          <w:rFonts w:ascii="Arial"/>
          <w:b/>
          <w:color w:val="130201"/>
          <w:sz w:val="17"/>
        </w:rPr>
        <w:t>? (</w:t>
      </w:r>
      <w:r w:rsidRPr="00647D01">
        <w:rPr>
          <w:rFonts w:ascii="Arial"/>
          <w:b/>
          <w:i/>
          <w:color w:val="130201"/>
          <w:sz w:val="17"/>
        </w:rPr>
        <w:t xml:space="preserve">Number of full time equivalents who work in your organisation </w:t>
      </w:r>
      <w:r w:rsidR="003D199B" w:rsidRPr="00647D01">
        <w:rPr>
          <w:rFonts w:ascii="Arial"/>
          <w:b/>
          <w:i/>
          <w:color w:val="130201"/>
          <w:sz w:val="17"/>
        </w:rPr>
        <w:t>including</w:t>
      </w:r>
      <w:r w:rsidRPr="00647D01">
        <w:rPr>
          <w:rFonts w:ascii="Arial"/>
          <w:b/>
          <w:i/>
          <w:color w:val="130201"/>
          <w:sz w:val="17"/>
        </w:rPr>
        <w:t xml:space="preserve"> yourself, contractors and</w:t>
      </w:r>
      <w:r w:rsidRPr="00647D01">
        <w:rPr>
          <w:rFonts w:ascii="Arial"/>
          <w:b/>
          <w:i/>
          <w:color w:val="130201"/>
          <w:spacing w:val="32"/>
          <w:sz w:val="17"/>
        </w:rPr>
        <w:t xml:space="preserve"> </w:t>
      </w:r>
      <w:r w:rsidRPr="00647D01">
        <w:rPr>
          <w:rFonts w:ascii="Arial"/>
          <w:b/>
          <w:i/>
          <w:color w:val="130201"/>
          <w:sz w:val="17"/>
        </w:rPr>
        <w:t>consultants</w:t>
      </w:r>
      <w:r w:rsidRPr="00647D01">
        <w:rPr>
          <w:rFonts w:ascii="Arial"/>
          <w:b/>
          <w:color w:val="130201"/>
          <w:sz w:val="17"/>
        </w:rPr>
        <w:t>)</w:t>
      </w:r>
    </w:p>
    <w:p w14:paraId="69B51283" w14:textId="7D968459"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701A634E" wp14:editId="2083DBDE">
                <wp:extent cx="6538595" cy="6985"/>
                <wp:effectExtent l="10160" t="5080" r="4445" b="6985"/>
                <wp:docPr id="7757" name="Group 3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7758" name="Group 3429"/>
                        <wpg:cNvGrpSpPr>
                          <a:grpSpLocks/>
                        </wpg:cNvGrpSpPr>
                        <wpg:grpSpPr bwMode="auto">
                          <a:xfrm>
                            <a:off x="6" y="6"/>
                            <a:ext cx="10286" cy="2"/>
                            <a:chOff x="6" y="6"/>
                            <a:chExt cx="10286" cy="2"/>
                          </a:xfrm>
                        </wpg:grpSpPr>
                        <wps:wsp>
                          <wps:cNvPr id="7759" name="Freeform 3430"/>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FA38AE" id="Group 3428"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">
                <v:group id="Group 3429"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">
                  <v:shape id="Freeform 3430"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" path="m,l10285,e" filled="f" strokecolor="#ccc" strokeweight=".19017mm">
                    <v:path arrowok="t" o:connecttype="custom" o:connectlocs="0,0;10285,0" o:connectangles="0,0"/>
                  </v:shape>
                </v:group>
                <w10:anchorlock/>
              </v:group>
            </w:pict>
          </mc:Fallback>
        </mc:AlternateContent>
      </w:r>
    </w:p>
    <w:p w14:paraId="64141975" w14:textId="208D4483"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06336" behindDoc="0" locked="0" layoutInCell="1" allowOverlap="1" wp14:anchorId="42EF555A" wp14:editId="5B09C311">
                <wp:simplePos x="0" y="0"/>
                <wp:positionH relativeFrom="page">
                  <wp:posOffset>628650</wp:posOffset>
                </wp:positionH>
                <wp:positionV relativeFrom="paragraph">
                  <wp:posOffset>55880</wp:posOffset>
                </wp:positionV>
                <wp:extent cx="82550" cy="89535"/>
                <wp:effectExtent l="9525" t="15875" r="12700" b="0"/>
                <wp:wrapNone/>
                <wp:docPr id="7751" name="Group 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7752" name="Group 3423"/>
                        <wpg:cNvGrpSpPr>
                          <a:grpSpLocks/>
                        </wpg:cNvGrpSpPr>
                        <wpg:grpSpPr bwMode="auto">
                          <a:xfrm>
                            <a:off x="990" y="99"/>
                            <a:ext cx="130" cy="130"/>
                            <a:chOff x="990" y="99"/>
                            <a:chExt cx="130" cy="130"/>
                          </a:xfrm>
                        </wpg:grpSpPr>
                        <wps:wsp>
                          <wps:cNvPr id="7753" name="Freeform 3424"/>
                          <wps:cNvSpPr>
                            <a:spLocks/>
                          </wps:cNvSpPr>
                          <wps:spPr bwMode="auto">
                            <a:xfrm>
                              <a:off x="990" y="99"/>
                              <a:ext cx="130" cy="130"/>
                            </a:xfrm>
                            <a:custGeom>
                              <a:avLst/>
                              <a:gdLst>
                                <a:gd name="T0" fmla="+- 0 1054 990"/>
                                <a:gd name="T1" fmla="*/ T0 w 130"/>
                                <a:gd name="T2" fmla="+- 0 228 99"/>
                                <a:gd name="T3" fmla="*/ 228 h 130"/>
                                <a:gd name="T4" fmla="+- 0 1000 990"/>
                                <a:gd name="T5" fmla="*/ T4 w 130"/>
                                <a:gd name="T6" fmla="+- 0 199 99"/>
                                <a:gd name="T7" fmla="*/ 199 h 130"/>
                                <a:gd name="T8" fmla="+- 0 990 990"/>
                                <a:gd name="T9" fmla="*/ T8 w 130"/>
                                <a:gd name="T10" fmla="+- 0 163 99"/>
                                <a:gd name="T11" fmla="*/ 163 h 130"/>
                                <a:gd name="T12" fmla="+- 0 991 990"/>
                                <a:gd name="T13" fmla="*/ T12 w 130"/>
                                <a:gd name="T14" fmla="+- 0 150 99"/>
                                <a:gd name="T15" fmla="*/ 150 h 130"/>
                                <a:gd name="T16" fmla="+- 0 1030 990"/>
                                <a:gd name="T17" fmla="*/ T16 w 130"/>
                                <a:gd name="T18" fmla="+- 0 103 99"/>
                                <a:gd name="T19" fmla="*/ 103 h 130"/>
                                <a:gd name="T20" fmla="+- 0 1054 990"/>
                                <a:gd name="T21" fmla="*/ T20 w 130"/>
                                <a:gd name="T22" fmla="+- 0 99 99"/>
                                <a:gd name="T23" fmla="*/ 99 h 130"/>
                                <a:gd name="T24" fmla="+- 0 1067 990"/>
                                <a:gd name="T25" fmla="*/ T24 w 130"/>
                                <a:gd name="T26" fmla="+- 0 100 99"/>
                                <a:gd name="T27" fmla="*/ 100 h 130"/>
                                <a:gd name="T28" fmla="+- 0 1114 990"/>
                                <a:gd name="T29" fmla="*/ T28 w 130"/>
                                <a:gd name="T30" fmla="+- 0 138 99"/>
                                <a:gd name="T31" fmla="*/ 138 h 130"/>
                                <a:gd name="T32" fmla="+- 0 1119 990"/>
                                <a:gd name="T33" fmla="*/ T32 w 130"/>
                                <a:gd name="T34" fmla="+- 0 163 99"/>
                                <a:gd name="T35" fmla="*/ 163 h 130"/>
                                <a:gd name="T36" fmla="+- 0 1118 990"/>
                                <a:gd name="T37" fmla="*/ T36 w 130"/>
                                <a:gd name="T38" fmla="+- 0 176 99"/>
                                <a:gd name="T39" fmla="*/ 176 h 130"/>
                                <a:gd name="T40" fmla="+- 0 1079 990"/>
                                <a:gd name="T41" fmla="*/ T40 w 130"/>
                                <a:gd name="T42" fmla="+- 0 223 99"/>
                                <a:gd name="T43" fmla="*/ 223 h 130"/>
                                <a:gd name="T44" fmla="+- 0 1054 990"/>
                                <a:gd name="T45" fmla="*/ T44 w 130"/>
                                <a:gd name="T46" fmla="+- 0 228 99"/>
                                <a:gd name="T47" fmla="*/ 2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54" name="Picture 34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55" name="Group 3426"/>
                        <wpg:cNvGrpSpPr>
                          <a:grpSpLocks/>
                        </wpg:cNvGrpSpPr>
                        <wpg:grpSpPr bwMode="auto">
                          <a:xfrm>
                            <a:off x="995" y="93"/>
                            <a:ext cx="119" cy="119"/>
                            <a:chOff x="995" y="93"/>
                            <a:chExt cx="119" cy="119"/>
                          </a:xfrm>
                        </wpg:grpSpPr>
                        <wps:wsp>
                          <wps:cNvPr id="7756" name="Freeform 3427"/>
                          <wps:cNvSpPr>
                            <a:spLocks/>
                          </wps:cNvSpPr>
                          <wps:spPr bwMode="auto">
                            <a:xfrm>
                              <a:off x="995" y="93"/>
                              <a:ext cx="119" cy="119"/>
                            </a:xfrm>
                            <a:custGeom>
                              <a:avLst/>
                              <a:gdLst>
                                <a:gd name="T0" fmla="+- 0 1114 995"/>
                                <a:gd name="T1" fmla="*/ T0 w 119"/>
                                <a:gd name="T2" fmla="+- 0 152 93"/>
                                <a:gd name="T3" fmla="*/ 152 h 119"/>
                                <a:gd name="T4" fmla="+- 0 1077 995"/>
                                <a:gd name="T5" fmla="*/ T4 w 119"/>
                                <a:gd name="T6" fmla="+- 0 207 93"/>
                                <a:gd name="T7" fmla="*/ 207 h 119"/>
                                <a:gd name="T8" fmla="+- 0 1054 995"/>
                                <a:gd name="T9" fmla="*/ T8 w 119"/>
                                <a:gd name="T10" fmla="+- 0 212 93"/>
                                <a:gd name="T11" fmla="*/ 212 h 119"/>
                                <a:gd name="T12" fmla="+- 0 1043 995"/>
                                <a:gd name="T13" fmla="*/ T12 w 119"/>
                                <a:gd name="T14" fmla="+- 0 211 93"/>
                                <a:gd name="T15" fmla="*/ 211 h 119"/>
                                <a:gd name="T16" fmla="+- 0 996 995"/>
                                <a:gd name="T17" fmla="*/ T16 w 119"/>
                                <a:gd name="T18" fmla="+- 0 164 93"/>
                                <a:gd name="T19" fmla="*/ 164 h 119"/>
                                <a:gd name="T20" fmla="+- 0 995 995"/>
                                <a:gd name="T21" fmla="*/ T20 w 119"/>
                                <a:gd name="T22" fmla="+- 0 152 93"/>
                                <a:gd name="T23" fmla="*/ 152 h 119"/>
                                <a:gd name="T24" fmla="+- 0 996 995"/>
                                <a:gd name="T25" fmla="*/ T24 w 119"/>
                                <a:gd name="T26" fmla="+- 0 141 93"/>
                                <a:gd name="T27" fmla="*/ 141 h 119"/>
                                <a:gd name="T28" fmla="+- 0 1043 995"/>
                                <a:gd name="T29" fmla="*/ T28 w 119"/>
                                <a:gd name="T30" fmla="+- 0 94 93"/>
                                <a:gd name="T31" fmla="*/ 94 h 119"/>
                                <a:gd name="T32" fmla="+- 0 1054 995"/>
                                <a:gd name="T33" fmla="*/ T32 w 119"/>
                                <a:gd name="T34" fmla="+- 0 93 93"/>
                                <a:gd name="T35" fmla="*/ 93 h 119"/>
                                <a:gd name="T36" fmla="+- 0 1066 995"/>
                                <a:gd name="T37" fmla="*/ T36 w 119"/>
                                <a:gd name="T38" fmla="+- 0 94 93"/>
                                <a:gd name="T39" fmla="*/ 94 h 119"/>
                                <a:gd name="T40" fmla="+- 0 1113 995"/>
                                <a:gd name="T41" fmla="*/ T40 w 119"/>
                                <a:gd name="T42" fmla="+- 0 141 93"/>
                                <a:gd name="T43" fmla="*/ 141 h 119"/>
                                <a:gd name="T44" fmla="+- 0 1114 995"/>
                                <a:gd name="T45" fmla="*/ T44 w 119"/>
                                <a:gd name="T46" fmla="+- 0 152 93"/>
                                <a:gd name="T47" fmla="*/ 1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20750E" id="Group 3422" o:spid="_x0000_s1026" style="position:absolute;margin-left:49.5pt;margin-top:4.4pt;width:6.5pt;height:7.05pt;z-index:251406336;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">
                <v:group id="Group 3423"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Ur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mMhvB8E56AnD8AAAD//wMAUEsBAi0AFAAGAAgAAAAhANvh9svuAAAAhQEAABMAAAAAAAAA&#10;AAAAAAAAAAAAAFtDb250ZW50X1R5cGVzXS54bWxQSwECLQAUAAYACAAAACEAWvQsW78AAAAVAQAA&#10;CwAAAAAAAAAAAAAAAAAfAQAAX3JlbHMvLnJlbHNQSwECLQAUAAYACAAAACEA0clK1cYAAADdAAAA&#10;DwAAAAAAAAAAAAAAAAAHAgAAZHJzL2Rvd25yZXYueG1sUEsFBgAAAAADAAMAtwAAAPoCAAAAAA==&#10;">
                  <v:shape id="Freeform 3424"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" path="m64,129l10,100,,64,1,51,40,4,64,,77,1r47,38l129,64r-1,13l89,124r-25,5xe" fillcolor="black" stroked="f">
                    <v:fill opacity="5397f"/>
                    <v:path arrowok="t" o:connecttype="custom" o:connectlocs="64,228;10,199;0,163;1,150;40,103;64,99;77,100;124,138;129,163;128,176;89,223;64,228" o:connectangles="0,0,0,0,0,0,0,0,0,0,0,0"/>
                  </v:shape>
                  <v:shape id="Picture 3425" o:spid="_x0000_s1029"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">
                    <v:imagedata r:id="rId73" o:title=""/>
                  </v:shape>
                </v:group>
                <v:group id="Group 3426" o:spid="_x0000_s1030"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">
                  <v:shape id="Freeform 3427" o:spid="_x0000_s1031"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" path="m119,59l82,114r-23,5l48,118,1,71,,59,1,48,48,1,59,,71,1r47,47l119,59xe" filled="f" strokeweight=".19017mm">
                    <v:path arrowok="t" o:connecttype="custom" o:connectlocs="119,152;82,207;59,212;48,211;1,164;0,152;1,141;48,94;59,93;71,94;118,141;119,152" o:connectangles="0,0,0,0,0,0,0,0,0,0,0,0"/>
                  </v:shape>
                </v:group>
                <w10:wrap anchorx="page"/>
              </v:group>
            </w:pict>
          </mc:Fallback>
        </mc:AlternateContent>
      </w:r>
      <w:r w:rsidR="00F608A2" w:rsidRPr="006265AF">
        <w:rPr>
          <w:rFonts w:ascii="Times New Roman"/>
          <w:sz w:val="17"/>
        </w:rPr>
        <w:t>Small Business (1-19 employees)</w:t>
      </w:r>
    </w:p>
    <w:p w14:paraId="0CE5CEDD" w14:textId="2CB75CB0"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07360" behindDoc="0" locked="0" layoutInCell="1" allowOverlap="1" wp14:anchorId="72AA29D2" wp14:editId="2B065353">
                <wp:simplePos x="0" y="0"/>
                <wp:positionH relativeFrom="page">
                  <wp:posOffset>628650</wp:posOffset>
                </wp:positionH>
                <wp:positionV relativeFrom="paragraph">
                  <wp:posOffset>5080</wp:posOffset>
                </wp:positionV>
                <wp:extent cx="82550" cy="89535"/>
                <wp:effectExtent l="9525" t="13335" r="12700" b="1905"/>
                <wp:wrapNone/>
                <wp:docPr id="7745" name="Group 3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46" name="Group 3417"/>
                        <wpg:cNvGrpSpPr>
                          <a:grpSpLocks/>
                        </wpg:cNvGrpSpPr>
                        <wpg:grpSpPr bwMode="auto">
                          <a:xfrm>
                            <a:off x="990" y="19"/>
                            <a:ext cx="130" cy="130"/>
                            <a:chOff x="990" y="19"/>
                            <a:chExt cx="130" cy="130"/>
                          </a:xfrm>
                        </wpg:grpSpPr>
                        <wps:wsp>
                          <wps:cNvPr id="7747" name="Freeform 3418"/>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48" name="Picture 34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49" name="Group 3420"/>
                        <wpg:cNvGrpSpPr>
                          <a:grpSpLocks/>
                        </wpg:cNvGrpSpPr>
                        <wpg:grpSpPr bwMode="auto">
                          <a:xfrm>
                            <a:off x="995" y="13"/>
                            <a:ext cx="119" cy="119"/>
                            <a:chOff x="995" y="13"/>
                            <a:chExt cx="119" cy="119"/>
                          </a:xfrm>
                        </wpg:grpSpPr>
                        <wps:wsp>
                          <wps:cNvPr id="7750" name="Freeform 3421"/>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C0164" id="Group 3416" o:spid="_x0000_s1026" style="position:absolute;margin-left:49.5pt;margin-top:.4pt;width:6.5pt;height:7.05pt;z-index:25140736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">
                <v:group id="Group 341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">
                  <v:shape id="Freeform 341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41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">
                    <v:imagedata r:id="rId73" o:title=""/>
                  </v:shape>
                </v:group>
                <v:group id="Group 342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">
                  <v:shape id="Freeform 342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3D199B" w:rsidRPr="006265AF">
        <w:rPr>
          <w:rFonts w:ascii="Times New Roman"/>
          <w:sz w:val="17"/>
        </w:rPr>
        <w:t>Small to Medium Business (20-99</w:t>
      </w:r>
      <w:r w:rsidR="00F608A2" w:rsidRPr="006265AF">
        <w:rPr>
          <w:rFonts w:ascii="Times New Roman"/>
          <w:sz w:val="17"/>
        </w:rPr>
        <w:t xml:space="preserve"> employees)</w:t>
      </w:r>
    </w:p>
    <w:p w14:paraId="43203819" w14:textId="1A3DF3FD"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08384" behindDoc="0" locked="0" layoutInCell="1" allowOverlap="1" wp14:anchorId="05134C1D" wp14:editId="35A1C637">
                <wp:simplePos x="0" y="0"/>
                <wp:positionH relativeFrom="page">
                  <wp:posOffset>628650</wp:posOffset>
                </wp:positionH>
                <wp:positionV relativeFrom="paragraph">
                  <wp:posOffset>5080</wp:posOffset>
                </wp:positionV>
                <wp:extent cx="82550" cy="89535"/>
                <wp:effectExtent l="9525" t="13335" r="12700" b="1905"/>
                <wp:wrapNone/>
                <wp:docPr id="7739" name="Group 3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40" name="Group 3411"/>
                        <wpg:cNvGrpSpPr>
                          <a:grpSpLocks/>
                        </wpg:cNvGrpSpPr>
                        <wpg:grpSpPr bwMode="auto">
                          <a:xfrm>
                            <a:off x="990" y="19"/>
                            <a:ext cx="130" cy="130"/>
                            <a:chOff x="990" y="19"/>
                            <a:chExt cx="130" cy="130"/>
                          </a:xfrm>
                        </wpg:grpSpPr>
                        <wps:wsp>
                          <wps:cNvPr id="7741" name="Freeform 3412"/>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42" name="Picture 34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43" name="Group 3414"/>
                        <wpg:cNvGrpSpPr>
                          <a:grpSpLocks/>
                        </wpg:cNvGrpSpPr>
                        <wpg:grpSpPr bwMode="auto">
                          <a:xfrm>
                            <a:off x="995" y="13"/>
                            <a:ext cx="119" cy="119"/>
                            <a:chOff x="995" y="13"/>
                            <a:chExt cx="119" cy="119"/>
                          </a:xfrm>
                        </wpg:grpSpPr>
                        <wps:wsp>
                          <wps:cNvPr id="7744" name="Freeform 3415"/>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3CB9DE0" id="Group 3410" o:spid="_x0000_s1026" style="position:absolute;margin-left:49.5pt;margin-top:.4pt;width:6.5pt;height:7.05pt;z-index:25140838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">
                <v:group id="Group 341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">
                  <v:shape id="Freeform 341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41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">
                    <v:imagedata r:id="rId75" o:title=""/>
                  </v:shape>
                </v:group>
                <v:group id="Group 341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">
                  <v:shape id="Freeform 341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Medium to Large Business (100-199 employees)</w:t>
      </w:r>
    </w:p>
    <w:p w14:paraId="2D34965B" w14:textId="0A95CC5D"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09408" behindDoc="0" locked="0" layoutInCell="1" allowOverlap="1" wp14:anchorId="505B9A86" wp14:editId="523306B9">
                <wp:simplePos x="0" y="0"/>
                <wp:positionH relativeFrom="page">
                  <wp:posOffset>628650</wp:posOffset>
                </wp:positionH>
                <wp:positionV relativeFrom="paragraph">
                  <wp:posOffset>5080</wp:posOffset>
                </wp:positionV>
                <wp:extent cx="82550" cy="89535"/>
                <wp:effectExtent l="9525" t="13970" r="12700" b="1270"/>
                <wp:wrapNone/>
                <wp:docPr id="7733" name="Group 3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34" name="Group 3405"/>
                        <wpg:cNvGrpSpPr>
                          <a:grpSpLocks/>
                        </wpg:cNvGrpSpPr>
                        <wpg:grpSpPr bwMode="auto">
                          <a:xfrm>
                            <a:off x="990" y="19"/>
                            <a:ext cx="130" cy="130"/>
                            <a:chOff x="990" y="19"/>
                            <a:chExt cx="130" cy="130"/>
                          </a:xfrm>
                        </wpg:grpSpPr>
                        <wps:wsp>
                          <wps:cNvPr id="7735" name="Freeform 3406"/>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36" name="Picture 340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37" name="Group 3408"/>
                        <wpg:cNvGrpSpPr>
                          <a:grpSpLocks/>
                        </wpg:cNvGrpSpPr>
                        <wpg:grpSpPr bwMode="auto">
                          <a:xfrm>
                            <a:off x="995" y="13"/>
                            <a:ext cx="119" cy="119"/>
                            <a:chOff x="995" y="13"/>
                            <a:chExt cx="119" cy="119"/>
                          </a:xfrm>
                        </wpg:grpSpPr>
                        <wps:wsp>
                          <wps:cNvPr id="7738" name="Freeform 3409"/>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36C876" id="Group 3404" o:spid="_x0000_s1026" style="position:absolute;margin-left:49.5pt;margin-top:.4pt;width:6.5pt;height:7.05pt;z-index:25140940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">
                <v:group id="Group 340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">
                  <v:shape id="Freeform 340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40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">
                    <v:imagedata r:id="rId75" o:title=""/>
                  </v:shape>
                </v:group>
                <v:group id="Group 340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">
                  <v:shape id="Freeform 340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Large Business (200 + employees)</w:t>
      </w:r>
    </w:p>
    <w:p w14:paraId="1A303E68" w14:textId="77777777" w:rsidR="00F608A2" w:rsidRPr="006265AF" w:rsidRDefault="00F608A2">
      <w:pPr>
        <w:rPr>
          <w:rFonts w:ascii="Times New Roman" w:hAnsi="Times New Roman"/>
        </w:rPr>
      </w:pPr>
    </w:p>
    <w:p w14:paraId="47D6D733" w14:textId="77777777" w:rsidR="00F608A2" w:rsidRPr="00647D01" w:rsidRDefault="00F608A2">
      <w:pPr>
        <w:pStyle w:val="BodyText"/>
        <w:spacing w:after="39"/>
        <w:ind w:left="214"/>
        <w:rPr>
          <w:b w:val="0"/>
          <w:bCs/>
        </w:rPr>
      </w:pPr>
      <w:r w:rsidRPr="00647D01">
        <w:rPr>
          <w:color w:val="130201"/>
        </w:rPr>
        <w:t>Part C: Digital</w:t>
      </w:r>
      <w:r w:rsidRPr="00647D01">
        <w:rPr>
          <w:color w:val="130201"/>
          <w:spacing w:val="23"/>
        </w:rPr>
        <w:t xml:space="preserve"> </w:t>
      </w:r>
      <w:r w:rsidRPr="00647D01">
        <w:rPr>
          <w:color w:val="130201"/>
        </w:rPr>
        <w:t>Impact</w:t>
      </w:r>
    </w:p>
    <w:p w14:paraId="180A9AF1" w14:textId="1CA92B8C"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3F609F39" wp14:editId="50BDCE89">
                <wp:extent cx="1157605" cy="6985"/>
                <wp:effectExtent l="6985" t="9525" r="6985" b="2540"/>
                <wp:docPr id="7730" name="Group 3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7605" cy="6985"/>
                          <a:chOff x="0" y="0"/>
                          <a:chExt cx="1823" cy="11"/>
                        </a:xfrm>
                      </wpg:grpSpPr>
                      <wpg:grpSp>
                        <wpg:cNvPr id="7731" name="Group 3402"/>
                        <wpg:cNvGrpSpPr>
                          <a:grpSpLocks/>
                        </wpg:cNvGrpSpPr>
                        <wpg:grpSpPr bwMode="auto">
                          <a:xfrm>
                            <a:off x="6" y="6"/>
                            <a:ext cx="1812" cy="2"/>
                            <a:chOff x="6" y="6"/>
                            <a:chExt cx="1812" cy="2"/>
                          </a:xfrm>
                        </wpg:grpSpPr>
                        <wps:wsp>
                          <wps:cNvPr id="7732" name="Freeform 3403"/>
                          <wps:cNvSpPr>
                            <a:spLocks/>
                          </wps:cNvSpPr>
                          <wps:spPr bwMode="auto">
                            <a:xfrm>
                              <a:off x="6" y="6"/>
                              <a:ext cx="1812" cy="2"/>
                            </a:xfrm>
                            <a:custGeom>
                              <a:avLst/>
                              <a:gdLst>
                                <a:gd name="T0" fmla="+- 0 6 6"/>
                                <a:gd name="T1" fmla="*/ T0 w 1812"/>
                                <a:gd name="T2" fmla="+- 0 1817 6"/>
                                <a:gd name="T3" fmla="*/ T2 w 1812"/>
                              </a:gdLst>
                              <a:ahLst/>
                              <a:cxnLst>
                                <a:cxn ang="0">
                                  <a:pos x="T1" y="0"/>
                                </a:cxn>
                                <a:cxn ang="0">
                                  <a:pos x="T3" y="0"/>
                                </a:cxn>
                              </a:cxnLst>
                              <a:rect l="0" t="0" r="r" b="b"/>
                              <a:pathLst>
                                <a:path w="1812">
                                  <a:moveTo>
                                    <a:pt x="0" y="0"/>
                                  </a:moveTo>
                                  <a:lnTo>
                                    <a:pt x="1811"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741584" id="Group 3401" o:spid="_x0000_s1026" style="width:91.15pt;height:.55pt;mso-position-horizontal-relative:char;mso-position-vertical-relative:line" coordsize="182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">
                <v:group id="Group 3402" o:spid="_x0000_s1027" style="position:absolute;left:6;top:6;width:1812;height:2" coordorigin="6,6" coordsize="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">
                  <v:shape id="Freeform 3403" o:spid="_x0000_s1028" style="position:absolute;left:6;top:6;width:1812;height:2;visibility:visible;mso-wrap-style:square;v-text-anchor:top" coordsize="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" path="m,l1811,e" filled="f" strokecolor="#ccc" strokeweight=".19017mm">
                    <v:path arrowok="t" o:connecttype="custom" o:connectlocs="0,0;1811,0" o:connectangles="0,0"/>
                  </v:shape>
                </v:group>
                <w10:anchorlock/>
              </v:group>
            </w:pict>
          </mc:Fallback>
        </mc:AlternateContent>
      </w:r>
    </w:p>
    <w:p w14:paraId="584A0D62" w14:textId="77777777" w:rsidR="00F608A2" w:rsidRPr="00647D01" w:rsidRDefault="00F608A2" w:rsidP="00F608A2">
      <w:pPr>
        <w:pStyle w:val="ListParagraph"/>
        <w:widowControl w:val="0"/>
        <w:numPr>
          <w:ilvl w:val="1"/>
          <w:numId w:val="44"/>
        </w:numPr>
        <w:tabs>
          <w:tab w:val="left" w:pos="766"/>
        </w:tabs>
        <w:spacing w:before="122" w:after="39" w:line="240" w:lineRule="auto"/>
        <w:ind w:right="1398" w:firstLine="0"/>
        <w:contextualSpacing w:val="0"/>
        <w:rPr>
          <w:rFonts w:ascii="Arial" w:eastAsia="Arial" w:hAnsi="Arial" w:cs="Arial"/>
          <w:sz w:val="17"/>
          <w:szCs w:val="17"/>
        </w:rPr>
      </w:pPr>
      <w:r w:rsidRPr="006265AF">
        <w:rPr>
          <w:rFonts w:ascii="Arial"/>
          <w:b/>
          <w:color w:val="130201"/>
          <w:sz w:val="17"/>
        </w:rPr>
        <w:t xml:space="preserve">In your opinion, which of the following digital technologies are expected to have the greatest impact on skill requirements in your industry? </w:t>
      </w:r>
      <w:proofErr w:type="gramStart"/>
      <w:r w:rsidRPr="006265AF">
        <w:rPr>
          <w:rFonts w:ascii="Arial"/>
          <w:b/>
          <w:color w:val="130201"/>
          <w:sz w:val="17"/>
        </w:rPr>
        <w:t>( Please</w:t>
      </w:r>
      <w:proofErr w:type="gramEnd"/>
      <w:r w:rsidRPr="006265AF">
        <w:rPr>
          <w:rFonts w:ascii="Arial"/>
          <w:b/>
          <w:color w:val="130201"/>
          <w:sz w:val="17"/>
        </w:rPr>
        <w:t xml:space="preserve"> select all that </w:t>
      </w:r>
      <w:r w:rsidRPr="006265AF">
        <w:rPr>
          <w:rFonts w:ascii="Arial"/>
          <w:b/>
          <w:color w:val="130201"/>
          <w:spacing w:val="18"/>
          <w:sz w:val="17"/>
        </w:rPr>
        <w:t xml:space="preserve"> </w:t>
      </w:r>
      <w:r w:rsidRPr="00647D01">
        <w:rPr>
          <w:rFonts w:ascii="Arial"/>
          <w:b/>
          <w:color w:val="130201"/>
          <w:sz w:val="17"/>
        </w:rPr>
        <w:t>apply)</w:t>
      </w:r>
    </w:p>
    <w:p w14:paraId="2BF03EB2" w14:textId="294434E2"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78C91928" wp14:editId="328EBF0D">
                <wp:extent cx="6538595" cy="6985"/>
                <wp:effectExtent l="10160" t="1905" r="4445" b="10160"/>
                <wp:docPr id="7727" name="Group 3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7728" name="Group 3399"/>
                        <wpg:cNvGrpSpPr>
                          <a:grpSpLocks/>
                        </wpg:cNvGrpSpPr>
                        <wpg:grpSpPr bwMode="auto">
                          <a:xfrm>
                            <a:off x="6" y="6"/>
                            <a:ext cx="10286" cy="2"/>
                            <a:chOff x="6" y="6"/>
                            <a:chExt cx="10286" cy="2"/>
                          </a:xfrm>
                        </wpg:grpSpPr>
                        <wps:wsp>
                          <wps:cNvPr id="7729" name="Freeform 3400"/>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0C919F" id="Group 3398"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">
                <v:group id="Group 3399"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">
                  <v:shape id="Freeform 3400"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7414760F" w14:textId="285D82F0"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0432" behindDoc="0" locked="0" layoutInCell="1" allowOverlap="1" wp14:anchorId="500A7729" wp14:editId="78567899">
                <wp:simplePos x="0" y="0"/>
                <wp:positionH relativeFrom="page">
                  <wp:posOffset>628650</wp:posOffset>
                </wp:positionH>
                <wp:positionV relativeFrom="paragraph">
                  <wp:posOffset>55880</wp:posOffset>
                </wp:positionV>
                <wp:extent cx="82550" cy="89535"/>
                <wp:effectExtent l="9525" t="3175" r="3175" b="2540"/>
                <wp:wrapNone/>
                <wp:docPr id="7721" name="Group 3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7722" name="Group 3393"/>
                        <wpg:cNvGrpSpPr>
                          <a:grpSpLocks/>
                        </wpg:cNvGrpSpPr>
                        <wpg:grpSpPr bwMode="auto">
                          <a:xfrm>
                            <a:off x="990" y="99"/>
                            <a:ext cx="130" cy="130"/>
                            <a:chOff x="990" y="99"/>
                            <a:chExt cx="130" cy="130"/>
                          </a:xfrm>
                        </wpg:grpSpPr>
                        <wps:wsp>
                          <wps:cNvPr id="7723" name="Freeform 3394"/>
                          <wps:cNvSpPr>
                            <a:spLocks/>
                          </wps:cNvSpPr>
                          <wps:spPr bwMode="auto">
                            <a:xfrm>
                              <a:off x="990" y="99"/>
                              <a:ext cx="130" cy="130"/>
                            </a:xfrm>
                            <a:custGeom>
                              <a:avLst/>
                              <a:gdLst>
                                <a:gd name="T0" fmla="+- 0 1103 990"/>
                                <a:gd name="T1" fmla="*/ T0 w 130"/>
                                <a:gd name="T2" fmla="+- 0 228 99"/>
                                <a:gd name="T3" fmla="*/ 228 h 130"/>
                                <a:gd name="T4" fmla="+- 0 1005 990"/>
                                <a:gd name="T5" fmla="*/ T4 w 130"/>
                                <a:gd name="T6" fmla="+- 0 228 99"/>
                                <a:gd name="T7" fmla="*/ 228 h 130"/>
                                <a:gd name="T8" fmla="+- 0 1000 990"/>
                                <a:gd name="T9" fmla="*/ T8 w 130"/>
                                <a:gd name="T10" fmla="+- 0 226 99"/>
                                <a:gd name="T11" fmla="*/ 226 h 130"/>
                                <a:gd name="T12" fmla="+- 0 992 990"/>
                                <a:gd name="T13" fmla="*/ T12 w 130"/>
                                <a:gd name="T14" fmla="+- 0 217 99"/>
                                <a:gd name="T15" fmla="*/ 217 h 130"/>
                                <a:gd name="T16" fmla="+- 0 990 990"/>
                                <a:gd name="T17" fmla="*/ T16 w 130"/>
                                <a:gd name="T18" fmla="+- 0 212 99"/>
                                <a:gd name="T19" fmla="*/ 212 h 130"/>
                                <a:gd name="T20" fmla="+- 0 990 990"/>
                                <a:gd name="T21" fmla="*/ T20 w 130"/>
                                <a:gd name="T22" fmla="+- 0 114 99"/>
                                <a:gd name="T23" fmla="*/ 114 h 130"/>
                                <a:gd name="T24" fmla="+- 0 992 990"/>
                                <a:gd name="T25" fmla="*/ T24 w 130"/>
                                <a:gd name="T26" fmla="+- 0 109 99"/>
                                <a:gd name="T27" fmla="*/ 109 h 130"/>
                                <a:gd name="T28" fmla="+- 0 1000 990"/>
                                <a:gd name="T29" fmla="*/ T28 w 130"/>
                                <a:gd name="T30" fmla="+- 0 101 99"/>
                                <a:gd name="T31" fmla="*/ 101 h 130"/>
                                <a:gd name="T32" fmla="+- 0 1005 990"/>
                                <a:gd name="T33" fmla="*/ T32 w 130"/>
                                <a:gd name="T34" fmla="+- 0 99 99"/>
                                <a:gd name="T35" fmla="*/ 99 h 130"/>
                                <a:gd name="T36" fmla="+- 0 1103 990"/>
                                <a:gd name="T37" fmla="*/ T36 w 130"/>
                                <a:gd name="T38" fmla="+- 0 99 99"/>
                                <a:gd name="T39" fmla="*/ 99 h 130"/>
                                <a:gd name="T40" fmla="+- 0 1109 990"/>
                                <a:gd name="T41" fmla="*/ T40 w 130"/>
                                <a:gd name="T42" fmla="+- 0 101 99"/>
                                <a:gd name="T43" fmla="*/ 101 h 130"/>
                                <a:gd name="T44" fmla="+- 0 1117 990"/>
                                <a:gd name="T45" fmla="*/ T44 w 130"/>
                                <a:gd name="T46" fmla="+- 0 109 99"/>
                                <a:gd name="T47" fmla="*/ 109 h 130"/>
                                <a:gd name="T48" fmla="+- 0 1119 990"/>
                                <a:gd name="T49" fmla="*/ T48 w 130"/>
                                <a:gd name="T50" fmla="+- 0 114 99"/>
                                <a:gd name="T51" fmla="*/ 114 h 130"/>
                                <a:gd name="T52" fmla="+- 0 1119 990"/>
                                <a:gd name="T53" fmla="*/ T52 w 130"/>
                                <a:gd name="T54" fmla="+- 0 212 99"/>
                                <a:gd name="T55" fmla="*/ 212 h 130"/>
                                <a:gd name="T56" fmla="+- 0 1117 990"/>
                                <a:gd name="T57" fmla="*/ T56 w 130"/>
                                <a:gd name="T58" fmla="+- 0 217 99"/>
                                <a:gd name="T59" fmla="*/ 217 h 130"/>
                                <a:gd name="T60" fmla="+- 0 1109 990"/>
                                <a:gd name="T61" fmla="*/ T60 w 130"/>
                                <a:gd name="T62" fmla="+- 0 226 99"/>
                                <a:gd name="T63" fmla="*/ 226 h 130"/>
                                <a:gd name="T64" fmla="+- 0 1103 990"/>
                                <a:gd name="T65" fmla="*/ T64 w 130"/>
                                <a:gd name="T66" fmla="+- 0 228 99"/>
                                <a:gd name="T67" fmla="*/ 2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24" name="Picture 339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25" name="Group 3396"/>
                        <wpg:cNvGrpSpPr>
                          <a:grpSpLocks/>
                        </wpg:cNvGrpSpPr>
                        <wpg:grpSpPr bwMode="auto">
                          <a:xfrm>
                            <a:off x="995" y="93"/>
                            <a:ext cx="119" cy="119"/>
                            <a:chOff x="995" y="93"/>
                            <a:chExt cx="119" cy="119"/>
                          </a:xfrm>
                        </wpg:grpSpPr>
                        <wps:wsp>
                          <wps:cNvPr id="7726" name="Freeform 3397"/>
                          <wps:cNvSpPr>
                            <a:spLocks/>
                          </wps:cNvSpPr>
                          <wps:spPr bwMode="auto">
                            <a:xfrm>
                              <a:off x="995" y="93"/>
                              <a:ext cx="119" cy="119"/>
                            </a:xfrm>
                            <a:custGeom>
                              <a:avLst/>
                              <a:gdLst>
                                <a:gd name="T0" fmla="+- 0 995 995"/>
                                <a:gd name="T1" fmla="*/ T0 w 119"/>
                                <a:gd name="T2" fmla="+- 0 190 93"/>
                                <a:gd name="T3" fmla="*/ 190 h 119"/>
                                <a:gd name="T4" fmla="+- 0 995 995"/>
                                <a:gd name="T5" fmla="*/ T4 w 119"/>
                                <a:gd name="T6" fmla="+- 0 115 93"/>
                                <a:gd name="T7" fmla="*/ 115 h 119"/>
                                <a:gd name="T8" fmla="+- 0 995 995"/>
                                <a:gd name="T9" fmla="*/ T8 w 119"/>
                                <a:gd name="T10" fmla="+- 0 109 93"/>
                                <a:gd name="T11" fmla="*/ 109 h 119"/>
                                <a:gd name="T12" fmla="+- 0 997 995"/>
                                <a:gd name="T13" fmla="*/ T12 w 119"/>
                                <a:gd name="T14" fmla="+- 0 104 93"/>
                                <a:gd name="T15" fmla="*/ 104 h 119"/>
                                <a:gd name="T16" fmla="+- 0 1001 995"/>
                                <a:gd name="T17" fmla="*/ T16 w 119"/>
                                <a:gd name="T18" fmla="+- 0 99 93"/>
                                <a:gd name="T19" fmla="*/ 99 h 119"/>
                                <a:gd name="T20" fmla="+- 0 1006 995"/>
                                <a:gd name="T21" fmla="*/ T20 w 119"/>
                                <a:gd name="T22" fmla="+- 0 95 93"/>
                                <a:gd name="T23" fmla="*/ 95 h 119"/>
                                <a:gd name="T24" fmla="+- 0 1011 995"/>
                                <a:gd name="T25" fmla="*/ T24 w 119"/>
                                <a:gd name="T26" fmla="+- 0 93 93"/>
                                <a:gd name="T27" fmla="*/ 93 h 119"/>
                                <a:gd name="T28" fmla="+- 0 1017 995"/>
                                <a:gd name="T29" fmla="*/ T28 w 119"/>
                                <a:gd name="T30" fmla="+- 0 93 93"/>
                                <a:gd name="T31" fmla="*/ 93 h 119"/>
                                <a:gd name="T32" fmla="+- 0 1092 995"/>
                                <a:gd name="T33" fmla="*/ T32 w 119"/>
                                <a:gd name="T34" fmla="+- 0 93 93"/>
                                <a:gd name="T35" fmla="*/ 93 h 119"/>
                                <a:gd name="T36" fmla="+- 0 1098 995"/>
                                <a:gd name="T37" fmla="*/ T36 w 119"/>
                                <a:gd name="T38" fmla="+- 0 93 93"/>
                                <a:gd name="T39" fmla="*/ 93 h 119"/>
                                <a:gd name="T40" fmla="+- 0 1103 995"/>
                                <a:gd name="T41" fmla="*/ T40 w 119"/>
                                <a:gd name="T42" fmla="+- 0 95 93"/>
                                <a:gd name="T43" fmla="*/ 95 h 119"/>
                                <a:gd name="T44" fmla="+- 0 1107 995"/>
                                <a:gd name="T45" fmla="*/ T44 w 119"/>
                                <a:gd name="T46" fmla="+- 0 99 93"/>
                                <a:gd name="T47" fmla="*/ 99 h 119"/>
                                <a:gd name="T48" fmla="+- 0 1112 995"/>
                                <a:gd name="T49" fmla="*/ T48 w 119"/>
                                <a:gd name="T50" fmla="+- 0 104 93"/>
                                <a:gd name="T51" fmla="*/ 104 h 119"/>
                                <a:gd name="T52" fmla="+- 0 1114 995"/>
                                <a:gd name="T53" fmla="*/ T52 w 119"/>
                                <a:gd name="T54" fmla="+- 0 109 93"/>
                                <a:gd name="T55" fmla="*/ 109 h 119"/>
                                <a:gd name="T56" fmla="+- 0 1114 995"/>
                                <a:gd name="T57" fmla="*/ T56 w 119"/>
                                <a:gd name="T58" fmla="+- 0 115 93"/>
                                <a:gd name="T59" fmla="*/ 115 h 119"/>
                                <a:gd name="T60" fmla="+- 0 1114 995"/>
                                <a:gd name="T61" fmla="*/ T60 w 119"/>
                                <a:gd name="T62" fmla="+- 0 190 93"/>
                                <a:gd name="T63" fmla="*/ 190 h 119"/>
                                <a:gd name="T64" fmla="+- 0 1092 995"/>
                                <a:gd name="T65" fmla="*/ T64 w 119"/>
                                <a:gd name="T66" fmla="+- 0 212 93"/>
                                <a:gd name="T67" fmla="*/ 212 h 119"/>
                                <a:gd name="T68" fmla="+- 0 1017 995"/>
                                <a:gd name="T69" fmla="*/ T68 w 119"/>
                                <a:gd name="T70" fmla="+- 0 212 93"/>
                                <a:gd name="T71" fmla="*/ 212 h 119"/>
                                <a:gd name="T72" fmla="+- 0 995 995"/>
                                <a:gd name="T73" fmla="*/ T72 w 119"/>
                                <a:gd name="T74" fmla="+- 0 196 93"/>
                                <a:gd name="T75" fmla="*/ 196 h 119"/>
                                <a:gd name="T76" fmla="+- 0 995 995"/>
                                <a:gd name="T77" fmla="*/ T76 w 119"/>
                                <a:gd name="T78" fmla="+- 0 190 93"/>
                                <a:gd name="T79" fmla="*/ 19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66578A" id="Group 3392" o:spid="_x0000_s1026" style="position:absolute;margin-left:49.5pt;margin-top:4.4pt;width:6.5pt;height:7.05pt;z-index:251410432;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">
                <v:group id="Group 3393"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">
                  <v:shape id="Freeform 3394"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" path="m113,129r-98,l10,127,2,118,,113,,15,2,10,10,2,15,r98,l119,2r8,8l129,15r,98l127,118r-8,9l113,129xe" fillcolor="black" stroked="f">
                    <v:fill opacity="5397f"/>
                    <v:path arrowok="t" o:connecttype="custom" o:connectlocs="113,228;15,228;10,226;2,217;0,212;0,114;2,109;10,101;15,99;113,99;119,101;127,109;129,114;129,212;127,217;119,226;113,228" o:connectangles="0,0,0,0,0,0,0,0,0,0,0,0,0,0,0,0,0"/>
                  </v:shape>
                  <v:shape id="Picture 3395" o:spid="_x0000_s1029"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">
                    <v:imagedata r:id="rId77" o:title=""/>
                  </v:shape>
                </v:group>
                <v:group id="Group 3396" o:spid="_x0000_s1030"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">
                  <v:shape id="Freeform 3397" o:spid="_x0000_s1031"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" path="m,97l,22,,16,2,11,6,6,11,2,16,r6,l97,r6,l108,2r4,4l117,11r2,5l119,22r,75l97,119r-75,l,103,,97xe" filled="f" strokeweight=".19017mm">
                    <v:path arrowok="t" o:connecttype="custom" o:connectlocs="0,190;0,115;0,109;2,104;6,99;11,95;16,93;22,93;97,93;103,93;108,95;112,99;117,104;119,109;119,115;119,190;97,212;22,212;0,196;0,190" o:connectangles="0,0,0,0,0,0,0,0,0,0,0,0,0,0,0,0,0,0,0,0"/>
                  </v:shape>
                </v:group>
                <w10:wrap anchorx="page"/>
              </v:group>
            </w:pict>
          </mc:Fallback>
        </mc:AlternateContent>
      </w:r>
      <w:r w:rsidR="00F608A2" w:rsidRPr="006265AF">
        <w:rPr>
          <w:rFonts w:ascii="Times New Roman"/>
          <w:sz w:val="17"/>
        </w:rPr>
        <w:t>Automation and robotics</w:t>
      </w:r>
    </w:p>
    <w:p w14:paraId="7D6BF380" w14:textId="1C1012D8"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1456" behindDoc="0" locked="0" layoutInCell="1" allowOverlap="1" wp14:anchorId="3C8A3FBA" wp14:editId="32F5D599">
                <wp:simplePos x="0" y="0"/>
                <wp:positionH relativeFrom="page">
                  <wp:posOffset>628650</wp:posOffset>
                </wp:positionH>
                <wp:positionV relativeFrom="paragraph">
                  <wp:posOffset>5080</wp:posOffset>
                </wp:positionV>
                <wp:extent cx="82550" cy="89535"/>
                <wp:effectExtent l="9525" t="10160" r="3175" b="5080"/>
                <wp:wrapNone/>
                <wp:docPr id="7715" name="Group 3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16" name="Group 3387"/>
                        <wpg:cNvGrpSpPr>
                          <a:grpSpLocks/>
                        </wpg:cNvGrpSpPr>
                        <wpg:grpSpPr bwMode="auto">
                          <a:xfrm>
                            <a:off x="990" y="19"/>
                            <a:ext cx="130" cy="130"/>
                            <a:chOff x="990" y="19"/>
                            <a:chExt cx="130" cy="130"/>
                          </a:xfrm>
                        </wpg:grpSpPr>
                        <wps:wsp>
                          <wps:cNvPr id="7717" name="Freeform 3388"/>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8" name="Picture 338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19" name="Group 3390"/>
                        <wpg:cNvGrpSpPr>
                          <a:grpSpLocks/>
                        </wpg:cNvGrpSpPr>
                        <wpg:grpSpPr bwMode="auto">
                          <a:xfrm>
                            <a:off x="995" y="13"/>
                            <a:ext cx="119" cy="119"/>
                            <a:chOff x="995" y="13"/>
                            <a:chExt cx="119" cy="119"/>
                          </a:xfrm>
                        </wpg:grpSpPr>
                        <wps:wsp>
                          <wps:cNvPr id="7720" name="Freeform 3391"/>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2 995"/>
                                <a:gd name="T65" fmla="*/ T64 w 119"/>
                                <a:gd name="T66" fmla="+- 0 132 13"/>
                                <a:gd name="T67" fmla="*/ 132 h 119"/>
                                <a:gd name="T68" fmla="+- 0 1017 995"/>
                                <a:gd name="T69" fmla="*/ T68 w 119"/>
                                <a:gd name="T70" fmla="+- 0 132 13"/>
                                <a:gd name="T71" fmla="*/ 132 h 119"/>
                                <a:gd name="T72" fmla="+- 0 995 995"/>
                                <a:gd name="T73" fmla="*/ T72 w 119"/>
                                <a:gd name="T74" fmla="+- 0 116 13"/>
                                <a:gd name="T75" fmla="*/ 116 h 119"/>
                                <a:gd name="T76" fmla="+- 0 995 995"/>
                                <a:gd name="T77" fmla="*/ T76 w 119"/>
                                <a:gd name="T78" fmla="+- 0 110 13"/>
                                <a:gd name="T7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CAA403F" id="Group 3386" o:spid="_x0000_s1026" style="position:absolute;margin-left:49.5pt;margin-top:.4pt;width:6.5pt;height:7.05pt;z-index:25141145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">
                <v:group id="Group 338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">
                  <v:shape id="Freeform 338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8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">
                    <v:imagedata r:id="rId77" o:title=""/>
                  </v:shape>
                </v:group>
                <v:group id="Group 339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">
                  <v:shape id="Freeform 339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" path="m,97l,22,,16,2,11,6,6,11,2,16,r6,l97,r6,l108,2r4,4l117,11r2,5l119,22r,75l97,119r-75,l,103,,97xe" filled="f" strokeweight=".19017mm">
                    <v:path arrowok="t" o:connecttype="custom" o:connectlocs="0,110;0,35;0,29;2,24;6,19;11,15;16,13;22,13;97,13;103,13;108,15;112,19;117,24;119,29;119,35;119,110;97,132;22,132;0,116;0,110" o:connectangles="0,0,0,0,0,0,0,0,0,0,0,0,0,0,0,0,0,0,0,0"/>
                  </v:shape>
                </v:group>
                <w10:wrap anchorx="page"/>
              </v:group>
            </w:pict>
          </mc:Fallback>
        </mc:AlternateContent>
      </w:r>
      <w:r w:rsidR="00F608A2" w:rsidRPr="006265AF">
        <w:rPr>
          <w:rFonts w:ascii="Times New Roman"/>
          <w:sz w:val="17"/>
        </w:rPr>
        <w:t>Artificial in</w:t>
      </w:r>
      <w:r w:rsidR="003D199B" w:rsidRPr="006265AF">
        <w:rPr>
          <w:rFonts w:ascii="Times New Roman"/>
          <w:sz w:val="17"/>
        </w:rPr>
        <w:t>telligence and advanced machine</w:t>
      </w:r>
      <w:r w:rsidR="00F608A2" w:rsidRPr="006265AF">
        <w:rPr>
          <w:rFonts w:ascii="Times New Roman"/>
          <w:sz w:val="17"/>
        </w:rPr>
        <w:t xml:space="preserve"> learning</w:t>
      </w:r>
    </w:p>
    <w:p w14:paraId="32ECCD8F" w14:textId="01A93EFC"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2480" behindDoc="0" locked="0" layoutInCell="1" allowOverlap="1" wp14:anchorId="1EBBA8A0" wp14:editId="1E9628D5">
                <wp:simplePos x="0" y="0"/>
                <wp:positionH relativeFrom="page">
                  <wp:posOffset>628650</wp:posOffset>
                </wp:positionH>
                <wp:positionV relativeFrom="paragraph">
                  <wp:posOffset>5080</wp:posOffset>
                </wp:positionV>
                <wp:extent cx="82550" cy="89535"/>
                <wp:effectExtent l="9525" t="10160" r="3175" b="5080"/>
                <wp:wrapNone/>
                <wp:docPr id="7709" name="Group 3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10" name="Group 3381"/>
                        <wpg:cNvGrpSpPr>
                          <a:grpSpLocks/>
                        </wpg:cNvGrpSpPr>
                        <wpg:grpSpPr bwMode="auto">
                          <a:xfrm>
                            <a:off x="990" y="19"/>
                            <a:ext cx="130" cy="130"/>
                            <a:chOff x="990" y="19"/>
                            <a:chExt cx="130" cy="130"/>
                          </a:xfrm>
                        </wpg:grpSpPr>
                        <wps:wsp>
                          <wps:cNvPr id="7711" name="Freeform 3382"/>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2" name="Picture 33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13" name="Group 3384"/>
                        <wpg:cNvGrpSpPr>
                          <a:grpSpLocks/>
                        </wpg:cNvGrpSpPr>
                        <wpg:grpSpPr bwMode="auto">
                          <a:xfrm>
                            <a:off x="995" y="13"/>
                            <a:ext cx="119" cy="119"/>
                            <a:chOff x="995" y="13"/>
                            <a:chExt cx="119" cy="119"/>
                          </a:xfrm>
                        </wpg:grpSpPr>
                        <wps:wsp>
                          <wps:cNvPr id="7714" name="Freeform 3385"/>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2 995"/>
                                <a:gd name="T65" fmla="*/ T64 w 119"/>
                                <a:gd name="T66" fmla="+- 0 132 13"/>
                                <a:gd name="T67" fmla="*/ 132 h 119"/>
                                <a:gd name="T68" fmla="+- 0 1017 995"/>
                                <a:gd name="T69" fmla="*/ T68 w 119"/>
                                <a:gd name="T70" fmla="+- 0 132 13"/>
                                <a:gd name="T71" fmla="*/ 132 h 119"/>
                                <a:gd name="T72" fmla="+- 0 995 995"/>
                                <a:gd name="T73" fmla="*/ T72 w 119"/>
                                <a:gd name="T74" fmla="+- 0 116 13"/>
                                <a:gd name="T75" fmla="*/ 116 h 119"/>
                                <a:gd name="T76" fmla="+- 0 995 995"/>
                                <a:gd name="T77" fmla="*/ T76 w 119"/>
                                <a:gd name="T78" fmla="+- 0 110 13"/>
                                <a:gd name="T7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D56FB0" id="Group 3380" o:spid="_x0000_s1026" style="position:absolute;margin-left:49.5pt;margin-top:.4pt;width:6.5pt;height:7.05pt;z-index:25141248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">
                <v:group id="Group 338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">
                  <v:shape id="Freeform 338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8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">
                    <v:imagedata r:id="rId77" o:title=""/>
                  </v:shape>
                </v:group>
                <v:group id="Group 338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">
                  <v:shape id="Freeform 338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" path="m,97l,22,,16,2,11,6,6,11,2,16,r6,l97,r6,l108,2r4,4l117,11r2,5l119,22r,75l97,119r-75,l,103,,97xe" filled="f" strokeweight=".19017mm">
                    <v:path arrowok="t" o:connecttype="custom" o:connectlocs="0,110;0,35;0,29;2,24;6,19;11,15;16,13;22,13;97,13;103,13;108,15;112,19;117,24;119,29;119,35;119,110;97,132;22,132;0,116;0,110" o:connectangles="0,0,0,0,0,0,0,0,0,0,0,0,0,0,0,0,0,0,0,0"/>
                  </v:shape>
                </v:group>
                <w10:wrap anchorx="page"/>
              </v:group>
            </w:pict>
          </mc:Fallback>
        </mc:AlternateContent>
      </w:r>
      <w:r w:rsidR="00F608A2" w:rsidRPr="006265AF">
        <w:rPr>
          <w:rFonts w:ascii="Times New Roman"/>
          <w:sz w:val="17"/>
        </w:rPr>
        <w:t>Augmented reality and virtual reality</w:t>
      </w:r>
    </w:p>
    <w:p w14:paraId="4E580399" w14:textId="61BBDF4A"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3504" behindDoc="0" locked="0" layoutInCell="1" allowOverlap="1" wp14:anchorId="2040C4BD" wp14:editId="6950F45F">
                <wp:simplePos x="0" y="0"/>
                <wp:positionH relativeFrom="page">
                  <wp:posOffset>628650</wp:posOffset>
                </wp:positionH>
                <wp:positionV relativeFrom="paragraph">
                  <wp:posOffset>5080</wp:posOffset>
                </wp:positionV>
                <wp:extent cx="82550" cy="89535"/>
                <wp:effectExtent l="9525" t="10795" r="3175" b="4445"/>
                <wp:wrapNone/>
                <wp:docPr id="7703" name="Group 3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704" name="Group 3375"/>
                        <wpg:cNvGrpSpPr>
                          <a:grpSpLocks/>
                        </wpg:cNvGrpSpPr>
                        <wpg:grpSpPr bwMode="auto">
                          <a:xfrm>
                            <a:off x="990" y="19"/>
                            <a:ext cx="130" cy="130"/>
                            <a:chOff x="990" y="19"/>
                            <a:chExt cx="130" cy="130"/>
                          </a:xfrm>
                        </wpg:grpSpPr>
                        <wps:wsp>
                          <wps:cNvPr id="7705" name="Freeform 3376"/>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06" name="Picture 337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07" name="Group 3378"/>
                        <wpg:cNvGrpSpPr>
                          <a:grpSpLocks/>
                        </wpg:cNvGrpSpPr>
                        <wpg:grpSpPr bwMode="auto">
                          <a:xfrm>
                            <a:off x="995" y="13"/>
                            <a:ext cx="119" cy="119"/>
                            <a:chOff x="995" y="13"/>
                            <a:chExt cx="119" cy="119"/>
                          </a:xfrm>
                        </wpg:grpSpPr>
                        <wps:wsp>
                          <wps:cNvPr id="7708" name="Freeform 3379"/>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2 995"/>
                                <a:gd name="T65" fmla="*/ T64 w 119"/>
                                <a:gd name="T66" fmla="+- 0 132 13"/>
                                <a:gd name="T67" fmla="*/ 132 h 119"/>
                                <a:gd name="T68" fmla="+- 0 1017 995"/>
                                <a:gd name="T69" fmla="*/ T68 w 119"/>
                                <a:gd name="T70" fmla="+- 0 132 13"/>
                                <a:gd name="T71" fmla="*/ 132 h 119"/>
                                <a:gd name="T72" fmla="+- 0 995 995"/>
                                <a:gd name="T73" fmla="*/ T72 w 119"/>
                                <a:gd name="T74" fmla="+- 0 116 13"/>
                                <a:gd name="T75" fmla="*/ 116 h 119"/>
                                <a:gd name="T76" fmla="+- 0 995 995"/>
                                <a:gd name="T77" fmla="*/ T76 w 119"/>
                                <a:gd name="T78" fmla="+- 0 110 13"/>
                                <a:gd name="T7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A7E928" id="Group 3374" o:spid="_x0000_s1026" style="position:absolute;margin-left:49.5pt;margin-top:.4pt;width:6.5pt;height:7.05pt;z-index:25141350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">
                <v:group id="Group 337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">
                  <v:shape id="Freeform 337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7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">
                    <v:imagedata r:id="rId77" o:title=""/>
                  </v:shape>
                </v:group>
                <v:group id="Group 337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">
                  <v:shape id="Freeform 337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" path="m,97l,22,,16,2,11,6,6,11,2,16,r6,l97,r6,l108,2r4,4l117,11r2,5l119,22r,75l97,119r-75,l,103,,97xe" filled="f" strokeweight=".19017mm">
                    <v:path arrowok="t" o:connecttype="custom" o:connectlocs="0,110;0,35;0,29;2,24;6,19;11,15;16,13;22,13;97,13;103,13;108,15;112,19;117,24;119,29;119,35;119,110;97,132;22,132;0,116;0,110" o:connectangles="0,0,0,0,0,0,0,0,0,0,0,0,0,0,0,0,0,0,0,0"/>
                  </v:shape>
                </v:group>
                <w10:wrap anchorx="page"/>
              </v:group>
            </w:pict>
          </mc:Fallback>
        </mc:AlternateContent>
      </w:r>
      <w:r w:rsidR="00F608A2" w:rsidRPr="006265AF">
        <w:rPr>
          <w:rFonts w:ascii="Times New Roman"/>
          <w:sz w:val="17"/>
        </w:rPr>
        <w:t>Biometrics</w:t>
      </w:r>
    </w:p>
    <w:p w14:paraId="03506BE2" w14:textId="161A0F84"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4528" behindDoc="0" locked="0" layoutInCell="1" allowOverlap="1" wp14:anchorId="6FC84C7E" wp14:editId="10EE03F2">
                <wp:simplePos x="0" y="0"/>
                <wp:positionH relativeFrom="page">
                  <wp:posOffset>628650</wp:posOffset>
                </wp:positionH>
                <wp:positionV relativeFrom="paragraph">
                  <wp:posOffset>5080</wp:posOffset>
                </wp:positionV>
                <wp:extent cx="82550" cy="89535"/>
                <wp:effectExtent l="9525" t="10795" r="3175" b="4445"/>
                <wp:wrapNone/>
                <wp:docPr id="7697" name="Group 3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98" name="Group 3369"/>
                        <wpg:cNvGrpSpPr>
                          <a:grpSpLocks/>
                        </wpg:cNvGrpSpPr>
                        <wpg:grpSpPr bwMode="auto">
                          <a:xfrm>
                            <a:off x="990" y="19"/>
                            <a:ext cx="130" cy="130"/>
                            <a:chOff x="990" y="19"/>
                            <a:chExt cx="130" cy="130"/>
                          </a:xfrm>
                        </wpg:grpSpPr>
                        <wps:wsp>
                          <wps:cNvPr id="7699" name="Freeform 3370"/>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00" name="Picture 33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701" name="Group 3372"/>
                        <wpg:cNvGrpSpPr>
                          <a:grpSpLocks/>
                        </wpg:cNvGrpSpPr>
                        <wpg:grpSpPr bwMode="auto">
                          <a:xfrm>
                            <a:off x="995" y="13"/>
                            <a:ext cx="119" cy="119"/>
                            <a:chOff x="995" y="13"/>
                            <a:chExt cx="119" cy="119"/>
                          </a:xfrm>
                        </wpg:grpSpPr>
                        <wps:wsp>
                          <wps:cNvPr id="7702" name="Freeform 3373"/>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2 995"/>
                                <a:gd name="T65" fmla="*/ T64 w 119"/>
                                <a:gd name="T66" fmla="+- 0 132 13"/>
                                <a:gd name="T67" fmla="*/ 132 h 119"/>
                                <a:gd name="T68" fmla="+- 0 1017 995"/>
                                <a:gd name="T69" fmla="*/ T68 w 119"/>
                                <a:gd name="T70" fmla="+- 0 132 13"/>
                                <a:gd name="T71" fmla="*/ 132 h 119"/>
                                <a:gd name="T72" fmla="+- 0 995 995"/>
                                <a:gd name="T73" fmla="*/ T72 w 119"/>
                                <a:gd name="T74" fmla="+- 0 116 13"/>
                                <a:gd name="T75" fmla="*/ 116 h 119"/>
                                <a:gd name="T76" fmla="+- 0 995 995"/>
                                <a:gd name="T77" fmla="*/ T76 w 119"/>
                                <a:gd name="T78" fmla="+- 0 110 13"/>
                                <a:gd name="T7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8E1CCC" id="Group 3368" o:spid="_x0000_s1026" style="position:absolute;margin-left:49.5pt;margin-top:.4pt;width:6.5pt;height:7.05pt;z-index:25141452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">
                <v:group id="Group 336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">
                  <v:shape id="Freeform 337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71"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">
                    <v:imagedata r:id="rId79" o:title=""/>
                  </v:shape>
                </v:group>
                <v:group id="Group 3372"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">
                  <v:shape id="Freeform 3373"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" path="m,97l,22,,16,2,11,6,6,11,2,16,r6,l97,r6,l108,2r4,4l117,11r2,5l119,22r,75l97,119r-75,l,103,,97xe" filled="f" strokeweight=".19017mm">
                    <v:path arrowok="t" o:connecttype="custom" o:connectlocs="0,110;0,35;0,29;2,24;6,19;11,15;16,13;22,13;97,13;103,13;108,15;112,19;117,24;119,29;119,35;119,110;97,132;22,132;0,116;0,110" o:connectangles="0,0,0,0,0,0,0,0,0,0,0,0,0,0,0,0,0,0,0,0"/>
                  </v:shape>
                </v:group>
                <w10:wrap anchorx="page"/>
              </v:group>
            </w:pict>
          </mc:Fallback>
        </mc:AlternateContent>
      </w:r>
      <w:r w:rsidR="00F608A2" w:rsidRPr="006265AF">
        <w:rPr>
          <w:rFonts w:ascii="Times New Roman"/>
          <w:sz w:val="17"/>
        </w:rPr>
        <w:t>Big data analytic applications</w:t>
      </w:r>
    </w:p>
    <w:p w14:paraId="300D6E17" w14:textId="51E39A95"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5552" behindDoc="0" locked="0" layoutInCell="1" allowOverlap="1" wp14:anchorId="722B62B3" wp14:editId="44B43F0C">
                <wp:simplePos x="0" y="0"/>
                <wp:positionH relativeFrom="page">
                  <wp:posOffset>628650</wp:posOffset>
                </wp:positionH>
                <wp:positionV relativeFrom="paragraph">
                  <wp:posOffset>5080</wp:posOffset>
                </wp:positionV>
                <wp:extent cx="82550" cy="89535"/>
                <wp:effectExtent l="9525" t="1905" r="3175" b="3810"/>
                <wp:wrapNone/>
                <wp:docPr id="7691"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92" name="Group 3363"/>
                        <wpg:cNvGrpSpPr>
                          <a:grpSpLocks/>
                        </wpg:cNvGrpSpPr>
                        <wpg:grpSpPr bwMode="auto">
                          <a:xfrm>
                            <a:off x="990" y="19"/>
                            <a:ext cx="130" cy="130"/>
                            <a:chOff x="990" y="19"/>
                            <a:chExt cx="130" cy="130"/>
                          </a:xfrm>
                        </wpg:grpSpPr>
                        <wps:wsp>
                          <wps:cNvPr id="7693" name="Freeform 3364"/>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94" name="Picture 33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95" name="Group 3366"/>
                        <wpg:cNvGrpSpPr>
                          <a:grpSpLocks/>
                        </wpg:cNvGrpSpPr>
                        <wpg:grpSpPr bwMode="auto">
                          <a:xfrm>
                            <a:off x="995" y="13"/>
                            <a:ext cx="119" cy="119"/>
                            <a:chOff x="995" y="13"/>
                            <a:chExt cx="119" cy="119"/>
                          </a:xfrm>
                        </wpg:grpSpPr>
                        <wps:wsp>
                          <wps:cNvPr id="7696" name="Freeform 3367"/>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2 995"/>
                                <a:gd name="T65" fmla="*/ T64 w 119"/>
                                <a:gd name="T66" fmla="+- 0 132 13"/>
                                <a:gd name="T67" fmla="*/ 132 h 119"/>
                                <a:gd name="T68" fmla="+- 0 1017 995"/>
                                <a:gd name="T69" fmla="*/ T68 w 119"/>
                                <a:gd name="T70" fmla="+- 0 132 13"/>
                                <a:gd name="T71" fmla="*/ 132 h 119"/>
                                <a:gd name="T72" fmla="+- 0 995 995"/>
                                <a:gd name="T73" fmla="*/ T72 w 119"/>
                                <a:gd name="T74" fmla="+- 0 116 13"/>
                                <a:gd name="T75" fmla="*/ 116 h 119"/>
                                <a:gd name="T76" fmla="+- 0 995 995"/>
                                <a:gd name="T77" fmla="*/ T76 w 119"/>
                                <a:gd name="T78" fmla="+- 0 110 13"/>
                                <a:gd name="T7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996BD45" id="Group 3362" o:spid="_x0000_s1026" style="position:absolute;margin-left:49.5pt;margin-top:.4pt;width:6.5pt;height:7.05pt;z-index:25141555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">
                <v:group id="Group 336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">
                  <v:shape id="Freeform 336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6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">
                    <v:imagedata r:id="rId79" o:title=""/>
                  </v:shape>
                </v:group>
                <v:group id="Group 336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em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3MxvB8E56AXPwBAAD//wMAUEsBAi0AFAAGAAgAAAAhANvh9svuAAAAhQEAABMAAAAAAAAA&#10;AAAAAAAAAAAAAFtDb250ZW50X1R5cGVzXS54bWxQSwECLQAUAAYACAAAACEAWvQsW78AAAAVAQAA&#10;CwAAAAAAAAAAAAAAAAAfAQAAX3JlbHMvLnJlbHNQSwECLQAUAAYACAAAACEA03hnpsYAAADdAAAA&#10;DwAAAAAAAAAAAAAAAAAHAgAAZHJzL2Rvd25yZXYueG1sUEsFBgAAAAADAAMAtwAAAPoCAAAAAA==&#10;">
                  <v:shape id="Freeform 336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" path="m,97l,22,,16,2,11,6,6,11,2,16,r6,l97,r6,l108,2r4,4l117,11r2,5l119,22r,75l97,119r-75,l,103,,97xe" filled="f" strokeweight=".19017mm">
                    <v:path arrowok="t" o:connecttype="custom" o:connectlocs="0,110;0,35;0,29;2,24;6,19;11,15;16,13;22,13;97,13;103,13;108,15;112,19;117,24;119,29;119,35;119,110;97,132;22,132;0,116;0,110" o:connectangles="0,0,0,0,0,0,0,0,0,0,0,0,0,0,0,0,0,0,0,0"/>
                  </v:shape>
                </v:group>
                <w10:wrap anchorx="page"/>
              </v:group>
            </w:pict>
          </mc:Fallback>
        </mc:AlternateContent>
      </w:r>
      <w:r w:rsidR="00F608A2" w:rsidRPr="006265AF">
        <w:rPr>
          <w:rFonts w:ascii="Times New Roman"/>
          <w:sz w:val="17"/>
        </w:rPr>
        <w:t>Cloud computing</w:t>
      </w:r>
    </w:p>
    <w:p w14:paraId="124E46BC" w14:textId="58661F37"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6576" behindDoc="0" locked="0" layoutInCell="1" allowOverlap="1" wp14:anchorId="057660A5" wp14:editId="367C44BF">
                <wp:simplePos x="0" y="0"/>
                <wp:positionH relativeFrom="page">
                  <wp:posOffset>628650</wp:posOffset>
                </wp:positionH>
                <wp:positionV relativeFrom="paragraph">
                  <wp:posOffset>5080</wp:posOffset>
                </wp:positionV>
                <wp:extent cx="82550" cy="89535"/>
                <wp:effectExtent l="9525" t="1905" r="3175" b="3810"/>
                <wp:wrapNone/>
                <wp:docPr id="7685" name="Group 3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86" name="Group 3357"/>
                        <wpg:cNvGrpSpPr>
                          <a:grpSpLocks/>
                        </wpg:cNvGrpSpPr>
                        <wpg:grpSpPr bwMode="auto">
                          <a:xfrm>
                            <a:off x="990" y="19"/>
                            <a:ext cx="130" cy="130"/>
                            <a:chOff x="990" y="19"/>
                            <a:chExt cx="130" cy="130"/>
                          </a:xfrm>
                        </wpg:grpSpPr>
                        <wps:wsp>
                          <wps:cNvPr id="7687" name="Freeform 3358"/>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88" name="Picture 335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89" name="Group 3360"/>
                        <wpg:cNvGrpSpPr>
                          <a:grpSpLocks/>
                        </wpg:cNvGrpSpPr>
                        <wpg:grpSpPr bwMode="auto">
                          <a:xfrm>
                            <a:off x="995" y="13"/>
                            <a:ext cx="119" cy="119"/>
                            <a:chOff x="995" y="13"/>
                            <a:chExt cx="119" cy="119"/>
                          </a:xfrm>
                        </wpg:grpSpPr>
                        <wps:wsp>
                          <wps:cNvPr id="7690" name="Freeform 3361"/>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858D1F" id="Group 3356" o:spid="_x0000_s1026" style="position:absolute;margin-left:49.5pt;margin-top:.4pt;width:6.5pt;height:7.05pt;z-index:25141657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">
                <v:group id="Group 335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">
                  <v:shape id="Freeform 335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5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">
                    <v:imagedata r:id="rId79" o:title=""/>
                  </v:shape>
                </v:group>
                <v:group id="Group 336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Pt+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">
                  <v:shape id="Freeform 336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Cybersecurity</w:t>
      </w:r>
    </w:p>
    <w:p w14:paraId="6F9C1B71" w14:textId="77A2E0FA"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7600" behindDoc="0" locked="0" layoutInCell="1" allowOverlap="1" wp14:anchorId="296657E9" wp14:editId="1C54ADF9">
                <wp:simplePos x="0" y="0"/>
                <wp:positionH relativeFrom="page">
                  <wp:posOffset>628650</wp:posOffset>
                </wp:positionH>
                <wp:positionV relativeFrom="paragraph">
                  <wp:posOffset>5080</wp:posOffset>
                </wp:positionV>
                <wp:extent cx="82550" cy="89535"/>
                <wp:effectExtent l="9525" t="2540" r="3175" b="3175"/>
                <wp:wrapNone/>
                <wp:docPr id="7679" name="Group 3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80" name="Group 3351"/>
                        <wpg:cNvGrpSpPr>
                          <a:grpSpLocks/>
                        </wpg:cNvGrpSpPr>
                        <wpg:grpSpPr bwMode="auto">
                          <a:xfrm>
                            <a:off x="990" y="19"/>
                            <a:ext cx="130" cy="130"/>
                            <a:chOff x="990" y="19"/>
                            <a:chExt cx="130" cy="130"/>
                          </a:xfrm>
                        </wpg:grpSpPr>
                        <wps:wsp>
                          <wps:cNvPr id="7681" name="Freeform 3352"/>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82" name="Picture 335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83" name="Group 3354"/>
                        <wpg:cNvGrpSpPr>
                          <a:grpSpLocks/>
                        </wpg:cNvGrpSpPr>
                        <wpg:grpSpPr bwMode="auto">
                          <a:xfrm>
                            <a:off x="995" y="13"/>
                            <a:ext cx="119" cy="119"/>
                            <a:chOff x="995" y="13"/>
                            <a:chExt cx="119" cy="119"/>
                          </a:xfrm>
                        </wpg:grpSpPr>
                        <wps:wsp>
                          <wps:cNvPr id="7684" name="Freeform 3355"/>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AE819A" id="Group 3350" o:spid="_x0000_s1026" style="position:absolute;margin-left:49.5pt;margin-top:.4pt;width:6.5pt;height:7.05pt;z-index:25141760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">
                <v:group id="Group 335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">
                  <v:shape id="Freeform 335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5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">
                    <v:imagedata r:id="rId79" o:title=""/>
                  </v:shape>
                </v:group>
                <v:group id="Group 335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">
                  <v:shape id="Freeform 335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Drones</w:t>
      </w:r>
    </w:p>
    <w:p w14:paraId="69A93B1F" w14:textId="08FF1D9C"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8624" behindDoc="0" locked="0" layoutInCell="1" allowOverlap="1" wp14:anchorId="56474170" wp14:editId="34E9D0E1">
                <wp:simplePos x="0" y="0"/>
                <wp:positionH relativeFrom="page">
                  <wp:posOffset>628650</wp:posOffset>
                </wp:positionH>
                <wp:positionV relativeFrom="paragraph">
                  <wp:posOffset>5080</wp:posOffset>
                </wp:positionV>
                <wp:extent cx="82550" cy="89535"/>
                <wp:effectExtent l="9525" t="2540" r="3175" b="3175"/>
                <wp:wrapNone/>
                <wp:docPr id="7673" name="Group 3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74" name="Group 3345"/>
                        <wpg:cNvGrpSpPr>
                          <a:grpSpLocks/>
                        </wpg:cNvGrpSpPr>
                        <wpg:grpSpPr bwMode="auto">
                          <a:xfrm>
                            <a:off x="990" y="19"/>
                            <a:ext cx="130" cy="130"/>
                            <a:chOff x="990" y="19"/>
                            <a:chExt cx="130" cy="130"/>
                          </a:xfrm>
                        </wpg:grpSpPr>
                        <wps:wsp>
                          <wps:cNvPr id="7675" name="Freeform 3346"/>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76" name="Picture 334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77" name="Group 3348"/>
                        <wpg:cNvGrpSpPr>
                          <a:grpSpLocks/>
                        </wpg:cNvGrpSpPr>
                        <wpg:grpSpPr bwMode="auto">
                          <a:xfrm>
                            <a:off x="995" y="13"/>
                            <a:ext cx="119" cy="119"/>
                            <a:chOff x="995" y="13"/>
                            <a:chExt cx="119" cy="119"/>
                          </a:xfrm>
                        </wpg:grpSpPr>
                        <wps:wsp>
                          <wps:cNvPr id="7678" name="Freeform 3349"/>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AF1577" id="Group 3344" o:spid="_x0000_s1026" style="position:absolute;margin-left:49.5pt;margin-top:.4pt;width:6.5pt;height:7.05pt;z-index:25141862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">
                <v:group id="Group 334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">
                  <v:shape id="Freeform 334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4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">
                    <v:imagedata r:id="rId79" o:title=""/>
                  </v:shape>
                </v:group>
                <v:group id="Group 334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">
                  <v:shape id="Freeform 334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Enterprise information systems</w:t>
      </w:r>
    </w:p>
    <w:p w14:paraId="77CAA98D" w14:textId="659B53BC"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19648" behindDoc="0" locked="0" layoutInCell="1" allowOverlap="1" wp14:anchorId="06A63D95" wp14:editId="3BEF479E">
                <wp:simplePos x="0" y="0"/>
                <wp:positionH relativeFrom="page">
                  <wp:posOffset>628650</wp:posOffset>
                </wp:positionH>
                <wp:positionV relativeFrom="paragraph">
                  <wp:posOffset>5080</wp:posOffset>
                </wp:positionV>
                <wp:extent cx="82550" cy="89535"/>
                <wp:effectExtent l="9525" t="3175" r="3175" b="2540"/>
                <wp:wrapNone/>
                <wp:docPr id="7667" name="Group 3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68" name="Group 3339"/>
                        <wpg:cNvGrpSpPr>
                          <a:grpSpLocks/>
                        </wpg:cNvGrpSpPr>
                        <wpg:grpSpPr bwMode="auto">
                          <a:xfrm>
                            <a:off x="990" y="19"/>
                            <a:ext cx="130" cy="130"/>
                            <a:chOff x="990" y="19"/>
                            <a:chExt cx="130" cy="130"/>
                          </a:xfrm>
                        </wpg:grpSpPr>
                        <wps:wsp>
                          <wps:cNvPr id="7669" name="Freeform 3340"/>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70" name="Picture 33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71" name="Group 3342"/>
                        <wpg:cNvGrpSpPr>
                          <a:grpSpLocks/>
                        </wpg:cNvGrpSpPr>
                        <wpg:grpSpPr bwMode="auto">
                          <a:xfrm>
                            <a:off x="995" y="13"/>
                            <a:ext cx="119" cy="119"/>
                            <a:chOff x="995" y="13"/>
                            <a:chExt cx="119" cy="119"/>
                          </a:xfrm>
                        </wpg:grpSpPr>
                        <wps:wsp>
                          <wps:cNvPr id="7672" name="Freeform 3343"/>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68C7B3" id="Group 3338" o:spid="_x0000_s1026" style="position:absolute;margin-left:49.5pt;margin-top:.4pt;width:6.5pt;height:7.05pt;z-index:25141964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">
                <v:group id="Group 333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">
                  <v:shape id="Freeform 334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41"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">
                    <v:imagedata r:id="rId81" o:title=""/>
                  </v:shape>
                </v:group>
                <v:group id="Group 3342"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">
                  <v:shape id="Freeform 3343"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Internet of Things</w:t>
      </w:r>
    </w:p>
    <w:p w14:paraId="481F59DE" w14:textId="0A14D3FE"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20672" behindDoc="0" locked="0" layoutInCell="1" allowOverlap="1" wp14:anchorId="32953314" wp14:editId="33F99D50">
                <wp:simplePos x="0" y="0"/>
                <wp:positionH relativeFrom="page">
                  <wp:posOffset>628650</wp:posOffset>
                </wp:positionH>
                <wp:positionV relativeFrom="paragraph">
                  <wp:posOffset>5080</wp:posOffset>
                </wp:positionV>
                <wp:extent cx="82550" cy="89535"/>
                <wp:effectExtent l="9525" t="3175" r="3175" b="2540"/>
                <wp:wrapNone/>
                <wp:docPr id="7661" name="Group 3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62" name="Group 3333"/>
                        <wpg:cNvGrpSpPr>
                          <a:grpSpLocks/>
                        </wpg:cNvGrpSpPr>
                        <wpg:grpSpPr bwMode="auto">
                          <a:xfrm>
                            <a:off x="990" y="19"/>
                            <a:ext cx="130" cy="130"/>
                            <a:chOff x="990" y="19"/>
                            <a:chExt cx="130" cy="130"/>
                          </a:xfrm>
                        </wpg:grpSpPr>
                        <wps:wsp>
                          <wps:cNvPr id="7663" name="Freeform 3334"/>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4" name="Picture 333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65" name="Group 3336"/>
                        <wpg:cNvGrpSpPr>
                          <a:grpSpLocks/>
                        </wpg:cNvGrpSpPr>
                        <wpg:grpSpPr bwMode="auto">
                          <a:xfrm>
                            <a:off x="995" y="13"/>
                            <a:ext cx="119" cy="119"/>
                            <a:chOff x="995" y="13"/>
                            <a:chExt cx="119" cy="119"/>
                          </a:xfrm>
                        </wpg:grpSpPr>
                        <wps:wsp>
                          <wps:cNvPr id="7666" name="Freeform 3337"/>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A83DB0" id="Group 3332" o:spid="_x0000_s1026" style="position:absolute;margin-left:49.5pt;margin-top:.4pt;width:6.5pt;height:7.05pt;z-index:25142067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">
                <v:group id="Group 333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">
                  <v:shape id="Freeform 333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3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">
                    <v:imagedata r:id="rId81" o:title=""/>
                  </v:shape>
                </v:group>
                <v:group id="Group 333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">
                  <v:shape id="Freeform 333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Mobile and smart devices</w:t>
      </w:r>
    </w:p>
    <w:p w14:paraId="01E25A5A" w14:textId="1E67E42D"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21696" behindDoc="0" locked="0" layoutInCell="1" allowOverlap="1" wp14:anchorId="20D557B7" wp14:editId="48B68DBA">
                <wp:simplePos x="0" y="0"/>
                <wp:positionH relativeFrom="page">
                  <wp:posOffset>628650</wp:posOffset>
                </wp:positionH>
                <wp:positionV relativeFrom="paragraph">
                  <wp:posOffset>5080</wp:posOffset>
                </wp:positionV>
                <wp:extent cx="82550" cy="89535"/>
                <wp:effectExtent l="9525" t="3810" r="3175" b="1905"/>
                <wp:wrapNone/>
                <wp:docPr id="7655" name="Group 3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56" name="Group 3327"/>
                        <wpg:cNvGrpSpPr>
                          <a:grpSpLocks/>
                        </wpg:cNvGrpSpPr>
                        <wpg:grpSpPr bwMode="auto">
                          <a:xfrm>
                            <a:off x="990" y="19"/>
                            <a:ext cx="130" cy="130"/>
                            <a:chOff x="990" y="19"/>
                            <a:chExt cx="130" cy="130"/>
                          </a:xfrm>
                        </wpg:grpSpPr>
                        <wps:wsp>
                          <wps:cNvPr id="7657" name="Freeform 3328"/>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58" name="Picture 33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59" name="Group 3330"/>
                        <wpg:cNvGrpSpPr>
                          <a:grpSpLocks/>
                        </wpg:cNvGrpSpPr>
                        <wpg:grpSpPr bwMode="auto">
                          <a:xfrm>
                            <a:off x="995" y="13"/>
                            <a:ext cx="119" cy="119"/>
                            <a:chOff x="995" y="13"/>
                            <a:chExt cx="119" cy="119"/>
                          </a:xfrm>
                        </wpg:grpSpPr>
                        <wps:wsp>
                          <wps:cNvPr id="7660" name="Freeform 3331"/>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AA6CA4" id="Group 3326" o:spid="_x0000_s1026" style="position:absolute;margin-left:49.5pt;margin-top:.4pt;width:6.5pt;height:7.05pt;z-index:25142169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">
                <v:group id="Group 332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">
                  <v:shape id="Freeform 332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2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">
                    <v:imagedata r:id="rId81" o:title=""/>
                  </v:shape>
                </v:group>
                <v:group id="Group 333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c5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2MZ/B8E56AXPwBAAD//wMAUEsBAi0AFAAGAAgAAAAhANvh9svuAAAAhQEAABMAAAAAAAAA&#10;AAAAAAAAAAAAAFtDb250ZW50X1R5cGVzXS54bWxQSwECLQAUAAYACAAAACEAWvQsW78AAAAVAQAA&#10;CwAAAAAAAAAAAAAAAAAfAQAAX3JlbHMvLnJlbHNQSwECLQAUAAYACAAAACEAqYzXOcYAAADdAAAA&#10;DwAAAAAAAAAAAAAAAAAHAgAAZHJzL2Rvd25yZXYueG1sUEsFBgAAAAADAAMAtwAAAPoCAAAAAA==&#10;">
                  <v:shape id="Freeform 333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3D199B" w:rsidRPr="006265AF">
        <w:rPr>
          <w:rFonts w:ascii="Times New Roman"/>
          <w:sz w:val="17"/>
        </w:rPr>
        <w:t>Self-driving</w:t>
      </w:r>
      <w:r w:rsidR="00F608A2" w:rsidRPr="006265AF">
        <w:rPr>
          <w:rFonts w:ascii="Times New Roman"/>
          <w:sz w:val="17"/>
        </w:rPr>
        <w:t xml:space="preserve"> (autonomous) vehicles</w:t>
      </w:r>
    </w:p>
    <w:p w14:paraId="11A85D45" w14:textId="458AA41F"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22720" behindDoc="0" locked="0" layoutInCell="1" allowOverlap="1" wp14:anchorId="3392CBF7" wp14:editId="7C543538">
                <wp:simplePos x="0" y="0"/>
                <wp:positionH relativeFrom="page">
                  <wp:posOffset>628650</wp:posOffset>
                </wp:positionH>
                <wp:positionV relativeFrom="paragraph">
                  <wp:posOffset>5080</wp:posOffset>
                </wp:positionV>
                <wp:extent cx="82550" cy="89535"/>
                <wp:effectExtent l="9525" t="3810" r="3175" b="1905"/>
                <wp:wrapNone/>
                <wp:docPr id="7649"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50" name="Group 3321"/>
                        <wpg:cNvGrpSpPr>
                          <a:grpSpLocks/>
                        </wpg:cNvGrpSpPr>
                        <wpg:grpSpPr bwMode="auto">
                          <a:xfrm>
                            <a:off x="990" y="19"/>
                            <a:ext cx="130" cy="130"/>
                            <a:chOff x="990" y="19"/>
                            <a:chExt cx="130" cy="130"/>
                          </a:xfrm>
                        </wpg:grpSpPr>
                        <wps:wsp>
                          <wps:cNvPr id="7651" name="Freeform 3322"/>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52" name="Picture 33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53" name="Group 3324"/>
                        <wpg:cNvGrpSpPr>
                          <a:grpSpLocks/>
                        </wpg:cNvGrpSpPr>
                        <wpg:grpSpPr bwMode="auto">
                          <a:xfrm>
                            <a:off x="995" y="13"/>
                            <a:ext cx="119" cy="119"/>
                            <a:chOff x="995" y="13"/>
                            <a:chExt cx="119" cy="119"/>
                          </a:xfrm>
                        </wpg:grpSpPr>
                        <wps:wsp>
                          <wps:cNvPr id="7654" name="Freeform 3325"/>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4EDEB4" id="Group 3320" o:spid="_x0000_s1026" style="position:absolute;margin-left:49.5pt;margin-top:.4pt;width:6.5pt;height:7.05pt;z-index:25142272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">
                <v:group id="Group 332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">
                  <v:shape id="Freeform 332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2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">
                    <v:imagedata r:id="rId81" o:title=""/>
                  </v:shape>
                </v:group>
                <v:group id="Group 332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">
                  <v:shape id="Freeform 332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Social Media Platforms</w:t>
      </w:r>
    </w:p>
    <w:p w14:paraId="6A04769B" w14:textId="28D198F9"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23744" behindDoc="0" locked="0" layoutInCell="1" allowOverlap="1" wp14:anchorId="21A79D52" wp14:editId="11ACAF66">
                <wp:simplePos x="0" y="0"/>
                <wp:positionH relativeFrom="page">
                  <wp:posOffset>628650</wp:posOffset>
                </wp:positionH>
                <wp:positionV relativeFrom="paragraph">
                  <wp:posOffset>5080</wp:posOffset>
                </wp:positionV>
                <wp:extent cx="82550" cy="89535"/>
                <wp:effectExtent l="9525" t="4445" r="3175" b="1270"/>
                <wp:wrapNone/>
                <wp:docPr id="7643" name="Group 3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44" name="Group 3315"/>
                        <wpg:cNvGrpSpPr>
                          <a:grpSpLocks/>
                        </wpg:cNvGrpSpPr>
                        <wpg:grpSpPr bwMode="auto">
                          <a:xfrm>
                            <a:off x="990" y="19"/>
                            <a:ext cx="130" cy="130"/>
                            <a:chOff x="990" y="19"/>
                            <a:chExt cx="130" cy="130"/>
                          </a:xfrm>
                        </wpg:grpSpPr>
                        <wps:wsp>
                          <wps:cNvPr id="7645" name="Freeform 3316"/>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6" name="Picture 33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47" name="Group 3318"/>
                        <wpg:cNvGrpSpPr>
                          <a:grpSpLocks/>
                        </wpg:cNvGrpSpPr>
                        <wpg:grpSpPr bwMode="auto">
                          <a:xfrm>
                            <a:off x="995" y="13"/>
                            <a:ext cx="119" cy="119"/>
                            <a:chOff x="995" y="13"/>
                            <a:chExt cx="119" cy="119"/>
                          </a:xfrm>
                        </wpg:grpSpPr>
                        <wps:wsp>
                          <wps:cNvPr id="7648" name="Freeform 3319"/>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2CA656" id="Group 3314" o:spid="_x0000_s1026" style="position:absolute;margin-left:49.5pt;margin-top:.4pt;width:6.5pt;height:7.05pt;z-index:25142374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">
                <v:group id="Group 331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">
                  <v:shape id="Freeform 331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1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">
                    <v:imagedata r:id="rId81" o:title=""/>
                  </v:shape>
                </v:group>
                <v:group id="Group 331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">
                  <v:shape id="Freeform 331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Wearable technology</w:t>
      </w:r>
    </w:p>
    <w:p w14:paraId="7500FE89" w14:textId="4CB657E3" w:rsidR="00F608A2" w:rsidRPr="006265AF" w:rsidRDefault="00647D01" w:rsidP="00780C5F">
      <w:pPr>
        <w:spacing w:before="0" w:after="60" w:line="240" w:lineRule="auto"/>
        <w:ind w:left="782"/>
        <w:rPr>
          <w:rFonts w:ascii="Times New Roman" w:hAnsi="Times New Roman"/>
          <w:sz w:val="20"/>
        </w:rPr>
      </w:pPr>
      <w:r w:rsidRPr="006265AF">
        <w:rPr>
          <w:rFonts w:ascii="Times New Roman"/>
          <w:noProof/>
          <w:sz w:val="17"/>
          <w:lang w:val="en-US"/>
        </w:rPr>
        <mc:AlternateContent>
          <mc:Choice Requires="wpg">
            <w:drawing>
              <wp:anchor distT="0" distB="0" distL="114300" distR="114300" simplePos="0" relativeHeight="251424768" behindDoc="0" locked="0" layoutInCell="1" allowOverlap="1" wp14:anchorId="364B1D6B" wp14:editId="10B00B83">
                <wp:simplePos x="0" y="0"/>
                <wp:positionH relativeFrom="page">
                  <wp:posOffset>628650</wp:posOffset>
                </wp:positionH>
                <wp:positionV relativeFrom="paragraph">
                  <wp:posOffset>5080</wp:posOffset>
                </wp:positionV>
                <wp:extent cx="82550" cy="89535"/>
                <wp:effectExtent l="9525" t="4445" r="3175" b="1270"/>
                <wp:wrapNone/>
                <wp:docPr id="7637" name="Group 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38" name="Group 3309"/>
                        <wpg:cNvGrpSpPr>
                          <a:grpSpLocks/>
                        </wpg:cNvGrpSpPr>
                        <wpg:grpSpPr bwMode="auto">
                          <a:xfrm>
                            <a:off x="990" y="19"/>
                            <a:ext cx="130" cy="130"/>
                            <a:chOff x="990" y="19"/>
                            <a:chExt cx="130" cy="130"/>
                          </a:xfrm>
                        </wpg:grpSpPr>
                        <wps:wsp>
                          <wps:cNvPr id="7639" name="Freeform 3310"/>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40" name="Picture 33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41" name="Group 3312"/>
                        <wpg:cNvGrpSpPr>
                          <a:grpSpLocks/>
                        </wpg:cNvGrpSpPr>
                        <wpg:grpSpPr bwMode="auto">
                          <a:xfrm>
                            <a:off x="995" y="13"/>
                            <a:ext cx="119" cy="119"/>
                            <a:chOff x="995" y="13"/>
                            <a:chExt cx="119" cy="119"/>
                          </a:xfrm>
                        </wpg:grpSpPr>
                        <wps:wsp>
                          <wps:cNvPr id="7642" name="Freeform 3313"/>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66894" id="Group 3308" o:spid="_x0000_s1026" style="position:absolute;margin-left:49.5pt;margin-top:.4pt;width:6.5pt;height:7.05pt;z-index:25142476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">
                <v:group id="Group 330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">
                  <v:shape id="Freeform 331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3311"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">
                    <v:imagedata r:id="rId81" o:title=""/>
                  </v:shape>
                </v:group>
                <v:group id="Group 3312"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">
                  <v:shape id="Freeform 3313"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3D199B" w:rsidRPr="006265AF">
        <w:rPr>
          <w:rFonts w:ascii="Times New Roman"/>
          <w:sz w:val="17"/>
        </w:rPr>
        <w:t>Others (</w:t>
      </w:r>
      <w:r w:rsidR="00F608A2" w:rsidRPr="006265AF">
        <w:rPr>
          <w:rFonts w:ascii="Times New Roman"/>
          <w:sz w:val="17"/>
        </w:rPr>
        <w:t xml:space="preserve">please </w:t>
      </w:r>
      <w:proofErr w:type="gramStart"/>
      <w:r w:rsidR="00F608A2" w:rsidRPr="006265AF">
        <w:rPr>
          <w:rFonts w:ascii="Times New Roman"/>
          <w:sz w:val="17"/>
        </w:rPr>
        <w:t>specify)</w:t>
      </w:r>
      <w:r w:rsidR="00780C5F" w:rsidRPr="006265AF">
        <w:rPr>
          <w:rFonts w:ascii="Times New Roman"/>
          <w:sz w:val="17"/>
        </w:rPr>
        <w:t xml:space="preserve">   </w:t>
      </w:r>
      <w:proofErr w:type="gramEnd"/>
      <w:r w:rsidR="00780C5F" w:rsidRPr="006265AF">
        <w:rPr>
          <w:rFonts w:ascii="Times New Roman"/>
          <w:sz w:val="17"/>
        </w:rPr>
        <w:t xml:space="preserve">  </w:t>
      </w:r>
      <w:r w:rsidRPr="006265AF">
        <w:rPr>
          <w:rFonts w:ascii="Times New Roman" w:hAnsi="Times New Roman"/>
          <w:noProof/>
          <w:position w:val="-3"/>
          <w:sz w:val="20"/>
          <w:lang w:val="en-US"/>
        </w:rPr>
        <mc:AlternateContent>
          <mc:Choice Requires="wpg">
            <w:drawing>
              <wp:inline distT="0" distB="0" distL="0" distR="0" wp14:anchorId="55D7105C" wp14:editId="14865683">
                <wp:extent cx="4306570" cy="137160"/>
                <wp:effectExtent l="7620" t="8890" r="10160" b="6350"/>
                <wp:docPr id="7634"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6570" cy="137160"/>
                          <a:chOff x="0" y="0"/>
                          <a:chExt cx="6782" cy="216"/>
                        </a:xfrm>
                      </wpg:grpSpPr>
                      <wpg:grpSp>
                        <wpg:cNvPr id="7635" name="Group 3306"/>
                        <wpg:cNvGrpSpPr>
                          <a:grpSpLocks/>
                        </wpg:cNvGrpSpPr>
                        <wpg:grpSpPr bwMode="auto">
                          <a:xfrm>
                            <a:off x="0" y="0"/>
                            <a:ext cx="6782" cy="216"/>
                            <a:chOff x="0" y="0"/>
                            <a:chExt cx="6782" cy="216"/>
                          </a:xfrm>
                        </wpg:grpSpPr>
                        <wps:wsp>
                          <wps:cNvPr id="7636" name="Freeform 3307"/>
                          <wps:cNvSpPr>
                            <a:spLocks/>
                          </wps:cNvSpPr>
                          <wps:spPr bwMode="auto">
                            <a:xfrm>
                              <a:off x="0" y="0"/>
                              <a:ext cx="6782" cy="216"/>
                            </a:xfrm>
                            <a:custGeom>
                              <a:avLst/>
                              <a:gdLst>
                                <a:gd name="T0" fmla="*/ 0 w 6782"/>
                                <a:gd name="T1" fmla="*/ 0 h 216"/>
                                <a:gd name="T2" fmla="*/ 6782 w 6782"/>
                                <a:gd name="T3" fmla="*/ 0 h 216"/>
                                <a:gd name="T4" fmla="*/ 6782 w 6782"/>
                                <a:gd name="T5" fmla="*/ 216 h 216"/>
                                <a:gd name="T6" fmla="*/ 0 w 6782"/>
                                <a:gd name="T7" fmla="*/ 216 h 216"/>
                                <a:gd name="T8" fmla="*/ 0 w 6782"/>
                                <a:gd name="T9" fmla="*/ 0 h 216"/>
                              </a:gdLst>
                              <a:ahLst/>
                              <a:cxnLst>
                                <a:cxn ang="0">
                                  <a:pos x="T0" y="T1"/>
                                </a:cxn>
                                <a:cxn ang="0">
                                  <a:pos x="T2" y="T3"/>
                                </a:cxn>
                                <a:cxn ang="0">
                                  <a:pos x="T4" y="T5"/>
                                </a:cxn>
                                <a:cxn ang="0">
                                  <a:pos x="T6" y="T7"/>
                                </a:cxn>
                                <a:cxn ang="0">
                                  <a:pos x="T8" y="T9"/>
                                </a:cxn>
                              </a:cxnLst>
                              <a:rect l="0" t="0" r="r" b="b"/>
                              <a:pathLst>
                                <a:path w="6782" h="216">
                                  <a:moveTo>
                                    <a:pt x="0" y="0"/>
                                  </a:moveTo>
                                  <a:lnTo>
                                    <a:pt x="6782" y="0"/>
                                  </a:lnTo>
                                  <a:lnTo>
                                    <a:pt x="6782"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E9B49B" id="Group 3305" o:spid="_x0000_s1026" style="width:339.1pt;height:10.8pt;mso-position-horizontal-relative:char;mso-position-vertical-relative:line" coordsize="678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">
                <v:group id="Group 3306" o:spid="_x0000_s1027" style="position:absolute;width:6782;height:216" coordsize="678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">
                  <v:shape id="Freeform 3307" o:spid="_x0000_s1028" style="position:absolute;width:6782;height:216;visibility:visible;mso-wrap-style:square;v-text-anchor:top" coordsize="678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" path="m,l6782,r,216l,216,,xe" filled="f" strokecolor="#a9a9a9" strokeweight="0">
                    <v:path arrowok="t" o:connecttype="custom" o:connectlocs="0,0;6782,0;6782,216;0,216;0,0" o:connectangles="0,0,0,0,0"/>
                  </v:shape>
                </v:group>
                <w10:anchorlock/>
              </v:group>
            </w:pict>
          </mc:Fallback>
        </mc:AlternateContent>
      </w:r>
    </w:p>
    <w:p w14:paraId="0AF703CC" w14:textId="77777777" w:rsidR="00F608A2" w:rsidRPr="006265AF" w:rsidRDefault="00F608A2">
      <w:pPr>
        <w:spacing w:before="4"/>
        <w:rPr>
          <w:rFonts w:ascii="Times New Roman" w:hAnsi="Times New Roman"/>
          <w:sz w:val="17"/>
          <w:szCs w:val="17"/>
        </w:rPr>
      </w:pPr>
    </w:p>
    <w:p w14:paraId="415963B4" w14:textId="77777777" w:rsidR="00F608A2" w:rsidRPr="00647D01" w:rsidRDefault="00F608A2" w:rsidP="00F608A2">
      <w:pPr>
        <w:pStyle w:val="ListParagraph"/>
        <w:widowControl w:val="0"/>
        <w:numPr>
          <w:ilvl w:val="1"/>
          <w:numId w:val="44"/>
        </w:numPr>
        <w:tabs>
          <w:tab w:val="left" w:pos="766"/>
        </w:tabs>
        <w:spacing w:before="80" w:after="39" w:line="240" w:lineRule="auto"/>
        <w:ind w:left="765"/>
        <w:contextualSpacing w:val="0"/>
        <w:rPr>
          <w:rFonts w:ascii="Arial" w:eastAsia="Arial" w:hAnsi="Arial" w:cs="Arial"/>
          <w:sz w:val="17"/>
          <w:szCs w:val="17"/>
        </w:rPr>
      </w:pPr>
      <w:r w:rsidRPr="006265AF">
        <w:rPr>
          <w:rFonts w:ascii="Arial"/>
          <w:b/>
          <w:color w:val="130201"/>
          <w:sz w:val="17"/>
        </w:rPr>
        <w:t xml:space="preserve">Would you say that because of digital technology adoption, required </w:t>
      </w:r>
      <w:proofErr w:type="gramStart"/>
      <w:r w:rsidRPr="006265AF">
        <w:rPr>
          <w:rFonts w:ascii="Arial"/>
          <w:b/>
          <w:color w:val="130201"/>
          <w:sz w:val="17"/>
        </w:rPr>
        <w:t xml:space="preserve">skills </w:t>
      </w:r>
      <w:r w:rsidRPr="006265AF">
        <w:rPr>
          <w:rFonts w:ascii="Arial"/>
          <w:b/>
          <w:color w:val="130201"/>
          <w:spacing w:val="34"/>
          <w:sz w:val="17"/>
        </w:rPr>
        <w:t xml:space="preserve"> </w:t>
      </w:r>
      <w:r w:rsidRPr="00647D01">
        <w:rPr>
          <w:rFonts w:ascii="Arial"/>
          <w:b/>
          <w:color w:val="130201"/>
          <w:sz w:val="17"/>
        </w:rPr>
        <w:t>are</w:t>
      </w:r>
      <w:proofErr w:type="gramEnd"/>
      <w:r w:rsidRPr="00647D01">
        <w:rPr>
          <w:rFonts w:ascii="Arial"/>
          <w:b/>
          <w:color w:val="130201"/>
          <w:sz w:val="17"/>
        </w:rPr>
        <w:t>:</w:t>
      </w:r>
    </w:p>
    <w:p w14:paraId="1D52CBE1" w14:textId="63350A04"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369B8ACA" wp14:editId="57012D55">
                <wp:extent cx="6538595" cy="6985"/>
                <wp:effectExtent l="10160" t="7620" r="4445" b="4445"/>
                <wp:docPr id="7631" name="Group 3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7632" name="Group 3303"/>
                        <wpg:cNvGrpSpPr>
                          <a:grpSpLocks/>
                        </wpg:cNvGrpSpPr>
                        <wpg:grpSpPr bwMode="auto">
                          <a:xfrm>
                            <a:off x="6" y="6"/>
                            <a:ext cx="10286" cy="2"/>
                            <a:chOff x="6" y="6"/>
                            <a:chExt cx="10286" cy="2"/>
                          </a:xfrm>
                        </wpg:grpSpPr>
                        <wps:wsp>
                          <wps:cNvPr id="7633" name="Freeform 3304"/>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18C5DC" id="Group 3302"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">
                <v:group id="Group 3303"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6Do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2MhvB6E56AXDwBAAD//wMAUEsBAi0AFAAGAAgAAAAhANvh9svuAAAAhQEAABMAAAAAAAAA&#10;AAAAAAAAAAAAAFtDb250ZW50X1R5cGVzXS54bWxQSwECLQAUAAYACAAAACEAWvQsW78AAAAVAQAA&#10;CwAAAAAAAAAAAAAAAAAfAQAAX3JlbHMvLnJlbHNQSwECLQAUAAYACAAAACEAeveg6MYAAADdAAAA&#10;DwAAAAAAAAAAAAAAAAAHAgAAZHJzL2Rvd25yZXYueG1sUEsFBgAAAAADAAMAtwAAAPoCAAAAAA==&#10;">
                  <v:shape id="Freeform 3304"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7E34FDCA" w14:textId="71536711"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25792" behindDoc="0" locked="0" layoutInCell="1" allowOverlap="1" wp14:anchorId="57B24995" wp14:editId="1F0080A1">
                <wp:simplePos x="0" y="0"/>
                <wp:positionH relativeFrom="page">
                  <wp:posOffset>628650</wp:posOffset>
                </wp:positionH>
                <wp:positionV relativeFrom="paragraph">
                  <wp:posOffset>55880</wp:posOffset>
                </wp:positionV>
                <wp:extent cx="82550" cy="89535"/>
                <wp:effectExtent l="9525" t="8890" r="12700" b="6350"/>
                <wp:wrapNone/>
                <wp:docPr id="7625" name="Group 3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7626" name="Group 3297"/>
                        <wpg:cNvGrpSpPr>
                          <a:grpSpLocks/>
                        </wpg:cNvGrpSpPr>
                        <wpg:grpSpPr bwMode="auto">
                          <a:xfrm>
                            <a:off x="990" y="99"/>
                            <a:ext cx="130" cy="130"/>
                            <a:chOff x="990" y="99"/>
                            <a:chExt cx="130" cy="130"/>
                          </a:xfrm>
                        </wpg:grpSpPr>
                        <wps:wsp>
                          <wps:cNvPr id="7627" name="Freeform 3298"/>
                          <wps:cNvSpPr>
                            <a:spLocks/>
                          </wps:cNvSpPr>
                          <wps:spPr bwMode="auto">
                            <a:xfrm>
                              <a:off x="990" y="99"/>
                              <a:ext cx="130" cy="130"/>
                            </a:xfrm>
                            <a:custGeom>
                              <a:avLst/>
                              <a:gdLst>
                                <a:gd name="T0" fmla="+- 0 1054 990"/>
                                <a:gd name="T1" fmla="*/ T0 w 130"/>
                                <a:gd name="T2" fmla="+- 0 228 99"/>
                                <a:gd name="T3" fmla="*/ 228 h 130"/>
                                <a:gd name="T4" fmla="+- 0 1000 990"/>
                                <a:gd name="T5" fmla="*/ T4 w 130"/>
                                <a:gd name="T6" fmla="+- 0 199 99"/>
                                <a:gd name="T7" fmla="*/ 199 h 130"/>
                                <a:gd name="T8" fmla="+- 0 990 990"/>
                                <a:gd name="T9" fmla="*/ T8 w 130"/>
                                <a:gd name="T10" fmla="+- 0 163 99"/>
                                <a:gd name="T11" fmla="*/ 163 h 130"/>
                                <a:gd name="T12" fmla="+- 0 991 990"/>
                                <a:gd name="T13" fmla="*/ T12 w 130"/>
                                <a:gd name="T14" fmla="+- 0 150 99"/>
                                <a:gd name="T15" fmla="*/ 150 h 130"/>
                                <a:gd name="T16" fmla="+- 0 1030 990"/>
                                <a:gd name="T17" fmla="*/ T16 w 130"/>
                                <a:gd name="T18" fmla="+- 0 103 99"/>
                                <a:gd name="T19" fmla="*/ 103 h 130"/>
                                <a:gd name="T20" fmla="+- 0 1054 990"/>
                                <a:gd name="T21" fmla="*/ T20 w 130"/>
                                <a:gd name="T22" fmla="+- 0 99 99"/>
                                <a:gd name="T23" fmla="*/ 99 h 130"/>
                                <a:gd name="T24" fmla="+- 0 1067 990"/>
                                <a:gd name="T25" fmla="*/ T24 w 130"/>
                                <a:gd name="T26" fmla="+- 0 100 99"/>
                                <a:gd name="T27" fmla="*/ 100 h 130"/>
                                <a:gd name="T28" fmla="+- 0 1114 990"/>
                                <a:gd name="T29" fmla="*/ T28 w 130"/>
                                <a:gd name="T30" fmla="+- 0 138 99"/>
                                <a:gd name="T31" fmla="*/ 138 h 130"/>
                                <a:gd name="T32" fmla="+- 0 1119 990"/>
                                <a:gd name="T33" fmla="*/ T32 w 130"/>
                                <a:gd name="T34" fmla="+- 0 163 99"/>
                                <a:gd name="T35" fmla="*/ 163 h 130"/>
                                <a:gd name="T36" fmla="+- 0 1118 990"/>
                                <a:gd name="T37" fmla="*/ T36 w 130"/>
                                <a:gd name="T38" fmla="+- 0 176 99"/>
                                <a:gd name="T39" fmla="*/ 176 h 130"/>
                                <a:gd name="T40" fmla="+- 0 1079 990"/>
                                <a:gd name="T41" fmla="*/ T40 w 130"/>
                                <a:gd name="T42" fmla="+- 0 223 99"/>
                                <a:gd name="T43" fmla="*/ 223 h 130"/>
                                <a:gd name="T44" fmla="+- 0 1054 990"/>
                                <a:gd name="T45" fmla="*/ T44 w 130"/>
                                <a:gd name="T46" fmla="+- 0 228 99"/>
                                <a:gd name="T47" fmla="*/ 2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28" name="Picture 329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29" name="Group 3300"/>
                        <wpg:cNvGrpSpPr>
                          <a:grpSpLocks/>
                        </wpg:cNvGrpSpPr>
                        <wpg:grpSpPr bwMode="auto">
                          <a:xfrm>
                            <a:off x="995" y="93"/>
                            <a:ext cx="119" cy="119"/>
                            <a:chOff x="995" y="93"/>
                            <a:chExt cx="119" cy="119"/>
                          </a:xfrm>
                        </wpg:grpSpPr>
                        <wps:wsp>
                          <wps:cNvPr id="7630" name="Freeform 3301"/>
                          <wps:cNvSpPr>
                            <a:spLocks/>
                          </wps:cNvSpPr>
                          <wps:spPr bwMode="auto">
                            <a:xfrm>
                              <a:off x="995" y="93"/>
                              <a:ext cx="119" cy="119"/>
                            </a:xfrm>
                            <a:custGeom>
                              <a:avLst/>
                              <a:gdLst>
                                <a:gd name="T0" fmla="+- 0 1114 995"/>
                                <a:gd name="T1" fmla="*/ T0 w 119"/>
                                <a:gd name="T2" fmla="+- 0 152 93"/>
                                <a:gd name="T3" fmla="*/ 152 h 119"/>
                                <a:gd name="T4" fmla="+- 0 1077 995"/>
                                <a:gd name="T5" fmla="*/ T4 w 119"/>
                                <a:gd name="T6" fmla="+- 0 207 93"/>
                                <a:gd name="T7" fmla="*/ 207 h 119"/>
                                <a:gd name="T8" fmla="+- 0 1054 995"/>
                                <a:gd name="T9" fmla="*/ T8 w 119"/>
                                <a:gd name="T10" fmla="+- 0 212 93"/>
                                <a:gd name="T11" fmla="*/ 212 h 119"/>
                                <a:gd name="T12" fmla="+- 0 1043 995"/>
                                <a:gd name="T13" fmla="*/ T12 w 119"/>
                                <a:gd name="T14" fmla="+- 0 211 93"/>
                                <a:gd name="T15" fmla="*/ 211 h 119"/>
                                <a:gd name="T16" fmla="+- 0 996 995"/>
                                <a:gd name="T17" fmla="*/ T16 w 119"/>
                                <a:gd name="T18" fmla="+- 0 164 93"/>
                                <a:gd name="T19" fmla="*/ 164 h 119"/>
                                <a:gd name="T20" fmla="+- 0 995 995"/>
                                <a:gd name="T21" fmla="*/ T20 w 119"/>
                                <a:gd name="T22" fmla="+- 0 152 93"/>
                                <a:gd name="T23" fmla="*/ 152 h 119"/>
                                <a:gd name="T24" fmla="+- 0 996 995"/>
                                <a:gd name="T25" fmla="*/ T24 w 119"/>
                                <a:gd name="T26" fmla="+- 0 141 93"/>
                                <a:gd name="T27" fmla="*/ 141 h 119"/>
                                <a:gd name="T28" fmla="+- 0 1043 995"/>
                                <a:gd name="T29" fmla="*/ T28 w 119"/>
                                <a:gd name="T30" fmla="+- 0 94 93"/>
                                <a:gd name="T31" fmla="*/ 94 h 119"/>
                                <a:gd name="T32" fmla="+- 0 1054 995"/>
                                <a:gd name="T33" fmla="*/ T32 w 119"/>
                                <a:gd name="T34" fmla="+- 0 93 93"/>
                                <a:gd name="T35" fmla="*/ 93 h 119"/>
                                <a:gd name="T36" fmla="+- 0 1066 995"/>
                                <a:gd name="T37" fmla="*/ T36 w 119"/>
                                <a:gd name="T38" fmla="+- 0 94 93"/>
                                <a:gd name="T39" fmla="*/ 94 h 119"/>
                                <a:gd name="T40" fmla="+- 0 1113 995"/>
                                <a:gd name="T41" fmla="*/ T40 w 119"/>
                                <a:gd name="T42" fmla="+- 0 141 93"/>
                                <a:gd name="T43" fmla="*/ 141 h 119"/>
                                <a:gd name="T44" fmla="+- 0 1114 995"/>
                                <a:gd name="T45" fmla="*/ T44 w 119"/>
                                <a:gd name="T46" fmla="+- 0 152 93"/>
                                <a:gd name="T47" fmla="*/ 1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43A84E1" id="Group 3296" o:spid="_x0000_s1026" style="position:absolute;margin-left:49.5pt;margin-top:4.4pt;width:6.5pt;height:7.05pt;z-index:251425792;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">
                <v:group id="Group 3297"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">
                  <v:shape id="Freeform 3298"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" path="m64,129l10,100,,64,1,51,40,4,64,,77,1r47,38l129,64r-1,13l89,124r-25,5xe" fillcolor="black" stroked="f">
                    <v:fill opacity="5397f"/>
                    <v:path arrowok="t" o:connecttype="custom" o:connectlocs="64,228;10,199;0,163;1,150;40,103;64,99;77,100;124,138;129,163;128,176;89,223;64,228" o:connectangles="0,0,0,0,0,0,0,0,0,0,0,0"/>
                  </v:shape>
                  <v:shape id="Picture 3299" o:spid="_x0000_s1029"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">
                    <v:imagedata r:id="rId83" o:title=""/>
                  </v:shape>
                </v:group>
                <v:group id="Group 3300" o:spid="_x0000_s1030"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">
                  <v:shape id="Freeform 3301" o:spid="_x0000_s1031"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" path="m119,59l82,114r-23,5l48,118,1,71,,59,1,48,48,1,59,,71,1r47,47l119,59xe" filled="f" strokeweight=".19017mm">
                    <v:path arrowok="t" o:connecttype="custom" o:connectlocs="119,152;82,207;59,212;48,211;1,164;0,152;1,141;48,94;59,93;71,94;118,141;119,152" o:connectangles="0,0,0,0,0,0,0,0,0,0,0,0"/>
                  </v:shape>
                </v:group>
                <w10:wrap anchorx="page"/>
              </v:group>
            </w:pict>
          </mc:Fallback>
        </mc:AlternateContent>
      </w:r>
      <w:r w:rsidR="00F608A2" w:rsidRPr="006265AF">
        <w:rPr>
          <w:rFonts w:ascii="Times New Roman"/>
          <w:sz w:val="17"/>
        </w:rPr>
        <w:t>Much easier to find</w:t>
      </w:r>
    </w:p>
    <w:p w14:paraId="5EFBA7FB" w14:textId="075AF375"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26816" behindDoc="0" locked="0" layoutInCell="1" allowOverlap="1" wp14:anchorId="6DBDBD4E" wp14:editId="083C2B6F">
                <wp:simplePos x="0" y="0"/>
                <wp:positionH relativeFrom="page">
                  <wp:posOffset>628650</wp:posOffset>
                </wp:positionH>
                <wp:positionV relativeFrom="paragraph">
                  <wp:posOffset>5080</wp:posOffset>
                </wp:positionV>
                <wp:extent cx="82550" cy="89535"/>
                <wp:effectExtent l="9525" t="15875" r="12700" b="0"/>
                <wp:wrapNone/>
                <wp:docPr id="7619" name="Group 3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20" name="Group 3291"/>
                        <wpg:cNvGrpSpPr>
                          <a:grpSpLocks/>
                        </wpg:cNvGrpSpPr>
                        <wpg:grpSpPr bwMode="auto">
                          <a:xfrm>
                            <a:off x="990" y="19"/>
                            <a:ext cx="130" cy="130"/>
                            <a:chOff x="990" y="19"/>
                            <a:chExt cx="130" cy="130"/>
                          </a:xfrm>
                        </wpg:grpSpPr>
                        <wps:wsp>
                          <wps:cNvPr id="7621" name="Freeform 3292"/>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22" name="Picture 329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23" name="Group 3294"/>
                        <wpg:cNvGrpSpPr>
                          <a:grpSpLocks/>
                        </wpg:cNvGrpSpPr>
                        <wpg:grpSpPr bwMode="auto">
                          <a:xfrm>
                            <a:off x="995" y="13"/>
                            <a:ext cx="119" cy="119"/>
                            <a:chOff x="995" y="13"/>
                            <a:chExt cx="119" cy="119"/>
                          </a:xfrm>
                        </wpg:grpSpPr>
                        <wps:wsp>
                          <wps:cNvPr id="7624" name="Freeform 3295"/>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B76F42" id="Group 3290" o:spid="_x0000_s1026" style="position:absolute;margin-left:49.5pt;margin-top:.4pt;width:6.5pt;height:7.05pt;z-index:25142681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">
                <v:group id="Group 329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">
                  <v:shape id="Freeform 329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29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">
                    <v:imagedata r:id="rId83" o:title=""/>
                  </v:shape>
                </v:group>
                <v:group id="Group 329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Ou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0MR/B6E56AXDwBAAD//wMAUEsBAi0AFAAGAAgAAAAhANvh9svuAAAAhQEAABMAAAAAAAAA&#10;AAAAAAAAAAAAAFtDb250ZW50X1R5cGVzXS54bWxQSwECLQAUAAYACAAAACEAWvQsW78AAAAVAQAA&#10;CwAAAAAAAAAAAAAAAAAfAQAAX3JlbHMvLnJlbHNQSwECLQAUAAYACAAAACEAkGKTrsYAAADdAAAA&#10;DwAAAAAAAAAAAAAAAAAHAgAAZHJzL2Rvd25yZXYueG1sUEsFBgAAAAADAAMAtwAAAPoCAAAAAA==&#10;">
                  <v:shape id="Freeform 329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Somewhat easier to find</w:t>
      </w:r>
    </w:p>
    <w:p w14:paraId="75A83B67" w14:textId="2876E4DA"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27840" behindDoc="0" locked="0" layoutInCell="1" allowOverlap="1" wp14:anchorId="231453EC" wp14:editId="721EF3AB">
                <wp:simplePos x="0" y="0"/>
                <wp:positionH relativeFrom="page">
                  <wp:posOffset>628650</wp:posOffset>
                </wp:positionH>
                <wp:positionV relativeFrom="paragraph">
                  <wp:posOffset>5080</wp:posOffset>
                </wp:positionV>
                <wp:extent cx="82550" cy="89535"/>
                <wp:effectExtent l="9525" t="15875" r="12700" b="0"/>
                <wp:wrapNone/>
                <wp:docPr id="7613" name="Group 3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14" name="Group 3285"/>
                        <wpg:cNvGrpSpPr>
                          <a:grpSpLocks/>
                        </wpg:cNvGrpSpPr>
                        <wpg:grpSpPr bwMode="auto">
                          <a:xfrm>
                            <a:off x="990" y="19"/>
                            <a:ext cx="130" cy="130"/>
                            <a:chOff x="990" y="19"/>
                            <a:chExt cx="130" cy="130"/>
                          </a:xfrm>
                        </wpg:grpSpPr>
                        <wps:wsp>
                          <wps:cNvPr id="7615" name="Freeform 3286"/>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16" name="Picture 32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17" name="Group 3288"/>
                        <wpg:cNvGrpSpPr>
                          <a:grpSpLocks/>
                        </wpg:cNvGrpSpPr>
                        <wpg:grpSpPr bwMode="auto">
                          <a:xfrm>
                            <a:off x="995" y="13"/>
                            <a:ext cx="119" cy="119"/>
                            <a:chOff x="995" y="13"/>
                            <a:chExt cx="119" cy="119"/>
                          </a:xfrm>
                        </wpg:grpSpPr>
                        <wps:wsp>
                          <wps:cNvPr id="7618" name="Freeform 3289"/>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2F14A9" id="Group 3284" o:spid="_x0000_s1026" style="position:absolute;margin-left:49.5pt;margin-top:.4pt;width:6.5pt;height:7.05pt;z-index:25142784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">
                <v:group id="Group 328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">
                  <v:shape id="Freeform 328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28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">
                    <v:imagedata r:id="rId83" o:title=""/>
                  </v:shape>
                </v:group>
                <v:group id="Group 328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">
                  <v:shape id="Freeform 328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Same as before</w:t>
      </w:r>
    </w:p>
    <w:p w14:paraId="453F5B07" w14:textId="1C4637E2"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28864" behindDoc="0" locked="0" layoutInCell="1" allowOverlap="1" wp14:anchorId="5DE43E81" wp14:editId="38DD48FF">
                <wp:simplePos x="0" y="0"/>
                <wp:positionH relativeFrom="page">
                  <wp:posOffset>628650</wp:posOffset>
                </wp:positionH>
                <wp:positionV relativeFrom="paragraph">
                  <wp:posOffset>5080</wp:posOffset>
                </wp:positionV>
                <wp:extent cx="82550" cy="89535"/>
                <wp:effectExtent l="9525" t="6985" r="12700" b="8255"/>
                <wp:wrapNone/>
                <wp:docPr id="7607" name="Group 3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08" name="Group 3279"/>
                        <wpg:cNvGrpSpPr>
                          <a:grpSpLocks/>
                        </wpg:cNvGrpSpPr>
                        <wpg:grpSpPr bwMode="auto">
                          <a:xfrm>
                            <a:off x="990" y="19"/>
                            <a:ext cx="130" cy="130"/>
                            <a:chOff x="990" y="19"/>
                            <a:chExt cx="130" cy="130"/>
                          </a:xfrm>
                        </wpg:grpSpPr>
                        <wps:wsp>
                          <wps:cNvPr id="7609" name="Freeform 3280"/>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10" name="Picture 328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11" name="Group 3282"/>
                        <wpg:cNvGrpSpPr>
                          <a:grpSpLocks/>
                        </wpg:cNvGrpSpPr>
                        <wpg:grpSpPr bwMode="auto">
                          <a:xfrm>
                            <a:off x="995" y="13"/>
                            <a:ext cx="119" cy="119"/>
                            <a:chOff x="995" y="13"/>
                            <a:chExt cx="119" cy="119"/>
                          </a:xfrm>
                        </wpg:grpSpPr>
                        <wps:wsp>
                          <wps:cNvPr id="7612" name="Freeform 3283"/>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BC5246" id="Group 3278" o:spid="_x0000_s1026" style="position:absolute;margin-left:49.5pt;margin-top:.4pt;width:6.5pt;height:7.05pt;z-index:25142886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">
                <v:group id="Group 327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">
                  <v:shape id="Freeform 328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3281"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">
                    <v:imagedata r:id="rId83" o:title=""/>
                  </v:shape>
                </v:group>
                <v:group id="Group 3282"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">
                  <v:shape id="Freeform 3283"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Somewhat harder to find</w:t>
      </w:r>
    </w:p>
    <w:p w14:paraId="09929E45" w14:textId="49279A1D"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29888" behindDoc="0" locked="0" layoutInCell="1" allowOverlap="1" wp14:anchorId="183EB66E" wp14:editId="4EF93308">
                <wp:simplePos x="0" y="0"/>
                <wp:positionH relativeFrom="page">
                  <wp:posOffset>628650</wp:posOffset>
                </wp:positionH>
                <wp:positionV relativeFrom="paragraph">
                  <wp:posOffset>5080</wp:posOffset>
                </wp:positionV>
                <wp:extent cx="82550" cy="89535"/>
                <wp:effectExtent l="9525" t="6985" r="12700" b="8255"/>
                <wp:wrapNone/>
                <wp:docPr id="7601" name="Group 3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602" name="Group 3273"/>
                        <wpg:cNvGrpSpPr>
                          <a:grpSpLocks/>
                        </wpg:cNvGrpSpPr>
                        <wpg:grpSpPr bwMode="auto">
                          <a:xfrm>
                            <a:off x="990" y="19"/>
                            <a:ext cx="130" cy="130"/>
                            <a:chOff x="990" y="19"/>
                            <a:chExt cx="130" cy="130"/>
                          </a:xfrm>
                        </wpg:grpSpPr>
                        <wps:wsp>
                          <wps:cNvPr id="7603" name="Freeform 3274"/>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04" name="Picture 32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605" name="Group 3276"/>
                        <wpg:cNvGrpSpPr>
                          <a:grpSpLocks/>
                        </wpg:cNvGrpSpPr>
                        <wpg:grpSpPr bwMode="auto">
                          <a:xfrm>
                            <a:off x="995" y="13"/>
                            <a:ext cx="119" cy="119"/>
                            <a:chOff x="995" y="13"/>
                            <a:chExt cx="119" cy="119"/>
                          </a:xfrm>
                        </wpg:grpSpPr>
                        <wps:wsp>
                          <wps:cNvPr id="7606" name="Freeform 3277"/>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E779267" id="Group 3272" o:spid="_x0000_s1026" style="position:absolute;margin-left:49.5pt;margin-top:.4pt;width:6.5pt;height:7.05pt;z-index:25142988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">
                <v:group id="Group 327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2pV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N4wX8vglPQK5/AAAA//8DAFBLAQItABQABgAIAAAAIQDb4fbL7gAAAIUBAAATAAAAAAAA&#10;AAAAAAAAAAAAAABbQ29udGVudF9UeXBlc10ueG1sUEsBAi0AFAAGAAgAAAAhAFr0LFu/AAAAFQEA&#10;AAsAAAAAAAAAAAAAAAAAHwEAAF9yZWxzLy5yZWxzUEsBAi0AFAAGAAgAAAAhALSbalXHAAAA3QAA&#10;AA8AAAAAAAAAAAAAAAAABwIAAGRycy9kb3ducmV2LnhtbFBLBQYAAAAAAwADALcAAAD7AgAAAAA=&#10;">
                  <v:shape id="Freeform 327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27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">
                    <v:imagedata r:id="rId83" o:title=""/>
                  </v:shape>
                </v:group>
                <v:group id="Group 327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">
                  <v:shape id="Freeform 327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Much harder to find</w:t>
      </w:r>
    </w:p>
    <w:p w14:paraId="00C94CCE" w14:textId="0B565917"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30912" behindDoc="0" locked="0" layoutInCell="1" allowOverlap="1" wp14:anchorId="38E94C17" wp14:editId="691FFDBE">
                <wp:simplePos x="0" y="0"/>
                <wp:positionH relativeFrom="page">
                  <wp:posOffset>628650</wp:posOffset>
                </wp:positionH>
                <wp:positionV relativeFrom="paragraph">
                  <wp:posOffset>5080</wp:posOffset>
                </wp:positionV>
                <wp:extent cx="82550" cy="89535"/>
                <wp:effectExtent l="9525" t="7620" r="12700" b="7620"/>
                <wp:wrapNone/>
                <wp:docPr id="7595" name="Group 3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596" name="Group 3267"/>
                        <wpg:cNvGrpSpPr>
                          <a:grpSpLocks/>
                        </wpg:cNvGrpSpPr>
                        <wpg:grpSpPr bwMode="auto">
                          <a:xfrm>
                            <a:off x="990" y="19"/>
                            <a:ext cx="130" cy="130"/>
                            <a:chOff x="990" y="19"/>
                            <a:chExt cx="130" cy="130"/>
                          </a:xfrm>
                        </wpg:grpSpPr>
                        <wps:wsp>
                          <wps:cNvPr id="7597" name="Freeform 3268"/>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98" name="Picture 32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99" name="Group 3270"/>
                        <wpg:cNvGrpSpPr>
                          <a:grpSpLocks/>
                        </wpg:cNvGrpSpPr>
                        <wpg:grpSpPr bwMode="auto">
                          <a:xfrm>
                            <a:off x="995" y="13"/>
                            <a:ext cx="119" cy="119"/>
                            <a:chOff x="995" y="13"/>
                            <a:chExt cx="119" cy="119"/>
                          </a:xfrm>
                        </wpg:grpSpPr>
                        <wps:wsp>
                          <wps:cNvPr id="7600" name="Freeform 3271"/>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4239AA" id="Group 3266" o:spid="_x0000_s1026" style="position:absolute;margin-left:49.5pt;margin-top:.4pt;width:6.5pt;height:7.05pt;z-index:25143091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">
                <v:group id="Group 326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">
                  <v:shape id="Freeform 326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26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">
                    <v:imagedata r:id="rId83" o:title=""/>
                  </v:shape>
                </v:group>
                <v:group id="Group 327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">
                  <v:shape id="Freeform 327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Do not know</w:t>
      </w:r>
    </w:p>
    <w:p w14:paraId="5F8832D5" w14:textId="77777777" w:rsidR="00F608A2" w:rsidRPr="006265AF" w:rsidRDefault="00F608A2">
      <w:pPr>
        <w:spacing w:before="5"/>
        <w:rPr>
          <w:rFonts w:ascii="Times New Roman" w:hAnsi="Times New Roman"/>
          <w:sz w:val="24"/>
          <w:szCs w:val="24"/>
        </w:rPr>
      </w:pPr>
    </w:p>
    <w:p w14:paraId="0712EF12" w14:textId="0C3C20EC" w:rsidR="00F608A2" w:rsidRPr="00647D01" w:rsidRDefault="00F608A2" w:rsidP="00F608A2">
      <w:pPr>
        <w:pStyle w:val="ListParagraph"/>
        <w:widowControl w:val="0"/>
        <w:numPr>
          <w:ilvl w:val="1"/>
          <w:numId w:val="44"/>
        </w:numPr>
        <w:tabs>
          <w:tab w:val="left" w:pos="766"/>
        </w:tabs>
        <w:spacing w:before="80" w:line="240" w:lineRule="auto"/>
        <w:ind w:left="765"/>
        <w:contextualSpacing w:val="0"/>
        <w:rPr>
          <w:rFonts w:ascii="Arial" w:eastAsia="Arial" w:hAnsi="Arial" w:cs="Arial"/>
          <w:sz w:val="17"/>
          <w:szCs w:val="17"/>
        </w:rPr>
      </w:pPr>
      <w:r w:rsidRPr="006265AF">
        <w:rPr>
          <w:rFonts w:ascii="Arial"/>
          <w:b/>
          <w:color w:val="130201"/>
          <w:sz w:val="17"/>
        </w:rPr>
        <w:t xml:space="preserve">Would you say that over the </w:t>
      </w:r>
      <w:proofErr w:type="gramStart"/>
      <w:r w:rsidRPr="006265AF">
        <w:rPr>
          <w:rFonts w:ascii="Arial"/>
          <w:b/>
          <w:color w:val="130201"/>
          <w:sz w:val="17"/>
        </w:rPr>
        <w:t>past  five</w:t>
      </w:r>
      <w:proofErr w:type="gramEnd"/>
      <w:r w:rsidRPr="006265AF">
        <w:rPr>
          <w:rFonts w:ascii="Arial"/>
          <w:b/>
          <w:color w:val="130201"/>
          <w:sz w:val="17"/>
        </w:rPr>
        <w:t xml:space="preserve"> years your organisation's </w:t>
      </w:r>
      <w:r w:rsidRPr="00647D01">
        <w:rPr>
          <w:rFonts w:ascii="Arial"/>
          <w:b/>
          <w:color w:val="130201"/>
          <w:sz w:val="17"/>
        </w:rPr>
        <w:t>need for IT professionals  has:</w:t>
      </w:r>
    </w:p>
    <w:p w14:paraId="08FF075E" w14:textId="7295B763"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8283A68" wp14:editId="7A8C473C">
                <wp:extent cx="6538595" cy="6985"/>
                <wp:effectExtent l="10160" t="6985" r="4445" b="5080"/>
                <wp:docPr id="7592"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7593" name="Group 3264"/>
                        <wpg:cNvGrpSpPr>
                          <a:grpSpLocks/>
                        </wpg:cNvGrpSpPr>
                        <wpg:grpSpPr bwMode="auto">
                          <a:xfrm>
                            <a:off x="6" y="6"/>
                            <a:ext cx="10286" cy="2"/>
                            <a:chOff x="6" y="6"/>
                            <a:chExt cx="10286" cy="2"/>
                          </a:xfrm>
                        </wpg:grpSpPr>
                        <wps:wsp>
                          <wps:cNvPr id="7594" name="Freeform 3265"/>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549763" id="Group 3263"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">
                <v:group id="Group 3264"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">
                  <v:shape id="Freeform 3265"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7F1A6FEC" w14:textId="768B079D"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31936" behindDoc="0" locked="0" layoutInCell="1" allowOverlap="1" wp14:anchorId="78CA97C7" wp14:editId="5FCDD5AC">
                <wp:simplePos x="0" y="0"/>
                <wp:positionH relativeFrom="page">
                  <wp:posOffset>628650</wp:posOffset>
                </wp:positionH>
                <wp:positionV relativeFrom="paragraph">
                  <wp:posOffset>55880</wp:posOffset>
                </wp:positionV>
                <wp:extent cx="82550" cy="89535"/>
                <wp:effectExtent l="9525" t="8255" r="12700" b="6985"/>
                <wp:wrapNone/>
                <wp:docPr id="7586" name="Group 3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7587" name="Group 3258"/>
                        <wpg:cNvGrpSpPr>
                          <a:grpSpLocks/>
                        </wpg:cNvGrpSpPr>
                        <wpg:grpSpPr bwMode="auto">
                          <a:xfrm>
                            <a:off x="990" y="99"/>
                            <a:ext cx="130" cy="130"/>
                            <a:chOff x="990" y="99"/>
                            <a:chExt cx="130" cy="130"/>
                          </a:xfrm>
                        </wpg:grpSpPr>
                        <wps:wsp>
                          <wps:cNvPr id="7588" name="Freeform 3259"/>
                          <wps:cNvSpPr>
                            <a:spLocks/>
                          </wps:cNvSpPr>
                          <wps:spPr bwMode="auto">
                            <a:xfrm>
                              <a:off x="990" y="99"/>
                              <a:ext cx="130" cy="130"/>
                            </a:xfrm>
                            <a:custGeom>
                              <a:avLst/>
                              <a:gdLst>
                                <a:gd name="T0" fmla="+- 0 1054 990"/>
                                <a:gd name="T1" fmla="*/ T0 w 130"/>
                                <a:gd name="T2" fmla="+- 0 228 99"/>
                                <a:gd name="T3" fmla="*/ 228 h 130"/>
                                <a:gd name="T4" fmla="+- 0 1000 990"/>
                                <a:gd name="T5" fmla="*/ T4 w 130"/>
                                <a:gd name="T6" fmla="+- 0 199 99"/>
                                <a:gd name="T7" fmla="*/ 199 h 130"/>
                                <a:gd name="T8" fmla="+- 0 990 990"/>
                                <a:gd name="T9" fmla="*/ T8 w 130"/>
                                <a:gd name="T10" fmla="+- 0 163 99"/>
                                <a:gd name="T11" fmla="*/ 163 h 130"/>
                                <a:gd name="T12" fmla="+- 0 991 990"/>
                                <a:gd name="T13" fmla="*/ T12 w 130"/>
                                <a:gd name="T14" fmla="+- 0 150 99"/>
                                <a:gd name="T15" fmla="*/ 150 h 130"/>
                                <a:gd name="T16" fmla="+- 0 1030 990"/>
                                <a:gd name="T17" fmla="*/ T16 w 130"/>
                                <a:gd name="T18" fmla="+- 0 103 99"/>
                                <a:gd name="T19" fmla="*/ 103 h 130"/>
                                <a:gd name="T20" fmla="+- 0 1054 990"/>
                                <a:gd name="T21" fmla="*/ T20 w 130"/>
                                <a:gd name="T22" fmla="+- 0 99 99"/>
                                <a:gd name="T23" fmla="*/ 99 h 130"/>
                                <a:gd name="T24" fmla="+- 0 1067 990"/>
                                <a:gd name="T25" fmla="*/ T24 w 130"/>
                                <a:gd name="T26" fmla="+- 0 100 99"/>
                                <a:gd name="T27" fmla="*/ 100 h 130"/>
                                <a:gd name="T28" fmla="+- 0 1114 990"/>
                                <a:gd name="T29" fmla="*/ T28 w 130"/>
                                <a:gd name="T30" fmla="+- 0 138 99"/>
                                <a:gd name="T31" fmla="*/ 138 h 130"/>
                                <a:gd name="T32" fmla="+- 0 1119 990"/>
                                <a:gd name="T33" fmla="*/ T32 w 130"/>
                                <a:gd name="T34" fmla="+- 0 163 99"/>
                                <a:gd name="T35" fmla="*/ 163 h 130"/>
                                <a:gd name="T36" fmla="+- 0 1118 990"/>
                                <a:gd name="T37" fmla="*/ T36 w 130"/>
                                <a:gd name="T38" fmla="+- 0 176 99"/>
                                <a:gd name="T39" fmla="*/ 176 h 130"/>
                                <a:gd name="T40" fmla="+- 0 1079 990"/>
                                <a:gd name="T41" fmla="*/ T40 w 130"/>
                                <a:gd name="T42" fmla="+- 0 223 99"/>
                                <a:gd name="T43" fmla="*/ 223 h 130"/>
                                <a:gd name="T44" fmla="+- 0 1054 990"/>
                                <a:gd name="T45" fmla="*/ T44 w 130"/>
                                <a:gd name="T46" fmla="+- 0 228 99"/>
                                <a:gd name="T47" fmla="*/ 2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89" name="Picture 32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90" name="Group 3261"/>
                        <wpg:cNvGrpSpPr>
                          <a:grpSpLocks/>
                        </wpg:cNvGrpSpPr>
                        <wpg:grpSpPr bwMode="auto">
                          <a:xfrm>
                            <a:off x="995" y="93"/>
                            <a:ext cx="119" cy="119"/>
                            <a:chOff x="995" y="93"/>
                            <a:chExt cx="119" cy="119"/>
                          </a:xfrm>
                        </wpg:grpSpPr>
                        <wps:wsp>
                          <wps:cNvPr id="7591" name="Freeform 3262"/>
                          <wps:cNvSpPr>
                            <a:spLocks/>
                          </wps:cNvSpPr>
                          <wps:spPr bwMode="auto">
                            <a:xfrm>
                              <a:off x="995" y="93"/>
                              <a:ext cx="119" cy="119"/>
                            </a:xfrm>
                            <a:custGeom>
                              <a:avLst/>
                              <a:gdLst>
                                <a:gd name="T0" fmla="+- 0 1114 995"/>
                                <a:gd name="T1" fmla="*/ T0 w 119"/>
                                <a:gd name="T2" fmla="+- 0 152 93"/>
                                <a:gd name="T3" fmla="*/ 152 h 119"/>
                                <a:gd name="T4" fmla="+- 0 1077 995"/>
                                <a:gd name="T5" fmla="*/ T4 w 119"/>
                                <a:gd name="T6" fmla="+- 0 207 93"/>
                                <a:gd name="T7" fmla="*/ 207 h 119"/>
                                <a:gd name="T8" fmla="+- 0 1054 995"/>
                                <a:gd name="T9" fmla="*/ T8 w 119"/>
                                <a:gd name="T10" fmla="+- 0 212 93"/>
                                <a:gd name="T11" fmla="*/ 212 h 119"/>
                                <a:gd name="T12" fmla="+- 0 1043 995"/>
                                <a:gd name="T13" fmla="*/ T12 w 119"/>
                                <a:gd name="T14" fmla="+- 0 211 93"/>
                                <a:gd name="T15" fmla="*/ 211 h 119"/>
                                <a:gd name="T16" fmla="+- 0 996 995"/>
                                <a:gd name="T17" fmla="*/ T16 w 119"/>
                                <a:gd name="T18" fmla="+- 0 164 93"/>
                                <a:gd name="T19" fmla="*/ 164 h 119"/>
                                <a:gd name="T20" fmla="+- 0 995 995"/>
                                <a:gd name="T21" fmla="*/ T20 w 119"/>
                                <a:gd name="T22" fmla="+- 0 152 93"/>
                                <a:gd name="T23" fmla="*/ 152 h 119"/>
                                <a:gd name="T24" fmla="+- 0 996 995"/>
                                <a:gd name="T25" fmla="*/ T24 w 119"/>
                                <a:gd name="T26" fmla="+- 0 141 93"/>
                                <a:gd name="T27" fmla="*/ 141 h 119"/>
                                <a:gd name="T28" fmla="+- 0 1043 995"/>
                                <a:gd name="T29" fmla="*/ T28 w 119"/>
                                <a:gd name="T30" fmla="+- 0 94 93"/>
                                <a:gd name="T31" fmla="*/ 94 h 119"/>
                                <a:gd name="T32" fmla="+- 0 1054 995"/>
                                <a:gd name="T33" fmla="*/ T32 w 119"/>
                                <a:gd name="T34" fmla="+- 0 93 93"/>
                                <a:gd name="T35" fmla="*/ 93 h 119"/>
                                <a:gd name="T36" fmla="+- 0 1066 995"/>
                                <a:gd name="T37" fmla="*/ T36 w 119"/>
                                <a:gd name="T38" fmla="+- 0 94 93"/>
                                <a:gd name="T39" fmla="*/ 94 h 119"/>
                                <a:gd name="T40" fmla="+- 0 1113 995"/>
                                <a:gd name="T41" fmla="*/ T40 w 119"/>
                                <a:gd name="T42" fmla="+- 0 141 93"/>
                                <a:gd name="T43" fmla="*/ 141 h 119"/>
                                <a:gd name="T44" fmla="+- 0 1114 995"/>
                                <a:gd name="T45" fmla="*/ T44 w 119"/>
                                <a:gd name="T46" fmla="+- 0 152 93"/>
                                <a:gd name="T47" fmla="*/ 1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FD5B1E" id="Group 3257" o:spid="_x0000_s1026" style="position:absolute;margin-left:49.5pt;margin-top:4.4pt;width:6.5pt;height:7.05pt;z-index:251431936;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">
                <v:group id="Group 3258"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">
                  <v:shape id="Freeform 3259"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" path="m64,129l10,100,,64,1,51,40,4,64,,77,1r47,38l129,64r-1,13l89,124r-25,5xe" fillcolor="black" stroked="f">
                    <v:fill opacity="5397f"/>
                    <v:path arrowok="t" o:connecttype="custom" o:connectlocs="64,228;10,199;0,163;1,150;40,103;64,99;77,100;124,138;129,163;128,176;89,223;64,228" o:connectangles="0,0,0,0,0,0,0,0,0,0,0,0"/>
                  </v:shape>
                  <v:shape id="Picture 3260" o:spid="_x0000_s1029"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">
                    <v:imagedata r:id="rId85" o:title=""/>
                  </v:shape>
                </v:group>
                <v:group id="Group 3261" o:spid="_x0000_s1030"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">
                  <v:shape id="Freeform 3262" o:spid="_x0000_s1031"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" path="m119,59l82,114r-23,5l48,118,1,71,,59,1,48,48,1,59,,71,1r47,47l119,59xe" filled="f" strokeweight=".19017mm">
                    <v:path arrowok="t" o:connecttype="custom" o:connectlocs="119,152;82,207;59,212;48,211;1,164;0,152;1,141;48,94;59,93;71,94;118,141;119,152" o:connectangles="0,0,0,0,0,0,0,0,0,0,0,0"/>
                  </v:shape>
                </v:group>
                <w10:wrap anchorx="page"/>
              </v:group>
            </w:pict>
          </mc:Fallback>
        </mc:AlternateContent>
      </w:r>
      <w:r w:rsidR="00F608A2" w:rsidRPr="006265AF">
        <w:rPr>
          <w:rFonts w:ascii="Times New Roman"/>
          <w:sz w:val="17"/>
        </w:rPr>
        <w:t>Increased marginally</w:t>
      </w:r>
    </w:p>
    <w:p w14:paraId="64EEEDF4" w14:textId="2AEADCD1"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inline distT="0" distB="0" distL="0" distR="0" wp14:anchorId="0A556527" wp14:editId="2F3F4FF3">
                <wp:extent cx="82550" cy="89535"/>
                <wp:effectExtent l="10795" t="9525" r="11430" b="5715"/>
                <wp:docPr id="7580" name="Group 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81" name="Group 3252"/>
                        <wpg:cNvGrpSpPr>
                          <a:grpSpLocks/>
                        </wpg:cNvGrpSpPr>
                        <wpg:grpSpPr bwMode="auto">
                          <a:xfrm>
                            <a:off x="0" y="11"/>
                            <a:ext cx="130" cy="130"/>
                            <a:chOff x="0" y="11"/>
                            <a:chExt cx="130" cy="130"/>
                          </a:xfrm>
                        </wpg:grpSpPr>
                        <wps:wsp>
                          <wps:cNvPr id="7582" name="Freeform 325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83" name="Picture 325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84" name="Group 3255"/>
                        <wpg:cNvGrpSpPr>
                          <a:grpSpLocks/>
                        </wpg:cNvGrpSpPr>
                        <wpg:grpSpPr bwMode="auto">
                          <a:xfrm>
                            <a:off x="6" y="6"/>
                            <a:ext cx="119" cy="119"/>
                            <a:chOff x="6" y="6"/>
                            <a:chExt cx="119" cy="119"/>
                          </a:xfrm>
                        </wpg:grpSpPr>
                        <wps:wsp>
                          <wps:cNvPr id="7585" name="Freeform 325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487AB1" id="Group 325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">
                <v:group id="Group 325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">
                  <v:shape id="Freeform 325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25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">
                    <v:imagedata r:id="rId85" o:title=""/>
                  </v:shape>
                </v:group>
                <v:group id="Group 325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">
                  <v:shape id="Freeform 325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sz w:val="17"/>
        </w:rPr>
        <w:t>Increased significantly</w:t>
      </w:r>
    </w:p>
    <w:p w14:paraId="4A628BB7" w14:textId="7BA278FD"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32960" behindDoc="0" locked="0" layoutInCell="1" allowOverlap="1" wp14:anchorId="63A5727E" wp14:editId="7700FACD">
                <wp:simplePos x="0" y="0"/>
                <wp:positionH relativeFrom="page">
                  <wp:posOffset>628650</wp:posOffset>
                </wp:positionH>
                <wp:positionV relativeFrom="paragraph">
                  <wp:posOffset>5080</wp:posOffset>
                </wp:positionV>
                <wp:extent cx="82550" cy="89535"/>
                <wp:effectExtent l="9525" t="9525" r="12700" b="5715"/>
                <wp:wrapNone/>
                <wp:docPr id="7574" name="Group 3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575" name="Group 3246"/>
                        <wpg:cNvGrpSpPr>
                          <a:grpSpLocks/>
                        </wpg:cNvGrpSpPr>
                        <wpg:grpSpPr bwMode="auto">
                          <a:xfrm>
                            <a:off x="990" y="19"/>
                            <a:ext cx="130" cy="130"/>
                            <a:chOff x="990" y="19"/>
                            <a:chExt cx="130" cy="130"/>
                          </a:xfrm>
                        </wpg:grpSpPr>
                        <wps:wsp>
                          <wps:cNvPr id="7576" name="Freeform 3247"/>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77" name="Picture 324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78" name="Group 3249"/>
                        <wpg:cNvGrpSpPr>
                          <a:grpSpLocks/>
                        </wpg:cNvGrpSpPr>
                        <wpg:grpSpPr bwMode="auto">
                          <a:xfrm>
                            <a:off x="995" y="13"/>
                            <a:ext cx="119" cy="119"/>
                            <a:chOff x="995" y="13"/>
                            <a:chExt cx="119" cy="119"/>
                          </a:xfrm>
                        </wpg:grpSpPr>
                        <wps:wsp>
                          <wps:cNvPr id="7579" name="Freeform 3250"/>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0F1FA1" id="Group 3245" o:spid="_x0000_s1026" style="position:absolute;margin-left:49.5pt;margin-top:.4pt;width:6.5pt;height:7.05pt;z-index:25143296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">
                <v:group id="Group 3246"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">
                  <v:shape id="Freeform 3247"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248"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">
                    <v:imagedata r:id="rId85" o:title=""/>
                  </v:shape>
                </v:group>
                <v:group id="Group 3249"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">
                  <v:shape id="Freeform 3250"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Remained the same</w:t>
      </w:r>
    </w:p>
    <w:p w14:paraId="51F41740" w14:textId="3B38A795"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33984" behindDoc="0" locked="0" layoutInCell="1" allowOverlap="1" wp14:anchorId="5D263160" wp14:editId="794084EE">
                <wp:simplePos x="0" y="0"/>
                <wp:positionH relativeFrom="page">
                  <wp:posOffset>628650</wp:posOffset>
                </wp:positionH>
                <wp:positionV relativeFrom="paragraph">
                  <wp:posOffset>5080</wp:posOffset>
                </wp:positionV>
                <wp:extent cx="82550" cy="89535"/>
                <wp:effectExtent l="9525" t="9525" r="12700" b="5715"/>
                <wp:wrapNone/>
                <wp:docPr id="7568" name="Group 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569" name="Group 3240"/>
                        <wpg:cNvGrpSpPr>
                          <a:grpSpLocks/>
                        </wpg:cNvGrpSpPr>
                        <wpg:grpSpPr bwMode="auto">
                          <a:xfrm>
                            <a:off x="990" y="19"/>
                            <a:ext cx="130" cy="130"/>
                            <a:chOff x="990" y="19"/>
                            <a:chExt cx="130" cy="130"/>
                          </a:xfrm>
                        </wpg:grpSpPr>
                        <wps:wsp>
                          <wps:cNvPr id="7570" name="Freeform 3241"/>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71" name="Picture 32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72" name="Group 3243"/>
                        <wpg:cNvGrpSpPr>
                          <a:grpSpLocks/>
                        </wpg:cNvGrpSpPr>
                        <wpg:grpSpPr bwMode="auto">
                          <a:xfrm>
                            <a:off x="995" y="13"/>
                            <a:ext cx="119" cy="119"/>
                            <a:chOff x="995" y="13"/>
                            <a:chExt cx="119" cy="119"/>
                          </a:xfrm>
                        </wpg:grpSpPr>
                        <wps:wsp>
                          <wps:cNvPr id="7573" name="Freeform 3244"/>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A34341" id="Group 3239" o:spid="_x0000_s1026" style="position:absolute;margin-left:49.5pt;margin-top:.4pt;width:6.5pt;height:7.05pt;z-index:25143398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">
                <v:group id="Group 3240"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">
                  <v:shape id="Freeform 3241"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" path="m64,129l10,100,,64,1,51,40,4,64,,77,1r47,38l129,64r-1,13l89,124r-25,5xe" fillcolor="black" stroked="f">
                    <v:fill opacity="5397f"/>
                    <v:path arrowok="t" o:connecttype="custom" o:connectlocs="64,148;10,119;0,83;1,70;40,23;64,19;77,20;124,58;129,83;128,96;89,143;64,148" o:connectangles="0,0,0,0,0,0,0,0,0,0,0,0"/>
                  </v:shape>
                  <v:shape id="Picture 3242"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">
                    <v:imagedata r:id="rId85" o:title=""/>
                  </v:shape>
                </v:group>
                <v:group id="Group 3243"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">
                  <v:shape id="Freeform 3244"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Decreased</w:t>
      </w:r>
    </w:p>
    <w:p w14:paraId="7FC08774" w14:textId="345CE35C"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35008" behindDoc="0" locked="0" layoutInCell="1" allowOverlap="1" wp14:anchorId="1D411568" wp14:editId="013DA12D">
                <wp:simplePos x="0" y="0"/>
                <wp:positionH relativeFrom="page">
                  <wp:posOffset>628650</wp:posOffset>
                </wp:positionH>
                <wp:positionV relativeFrom="paragraph">
                  <wp:posOffset>5080</wp:posOffset>
                </wp:positionV>
                <wp:extent cx="82550" cy="89535"/>
                <wp:effectExtent l="9525" t="10160" r="12700" b="5080"/>
                <wp:wrapNone/>
                <wp:docPr id="7562" name="Group 3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563" name="Group 3234"/>
                        <wpg:cNvGrpSpPr>
                          <a:grpSpLocks/>
                        </wpg:cNvGrpSpPr>
                        <wpg:grpSpPr bwMode="auto">
                          <a:xfrm>
                            <a:off x="990" y="19"/>
                            <a:ext cx="130" cy="130"/>
                            <a:chOff x="990" y="19"/>
                            <a:chExt cx="130" cy="130"/>
                          </a:xfrm>
                        </wpg:grpSpPr>
                        <wps:wsp>
                          <wps:cNvPr id="7564" name="Freeform 3235"/>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65" name="Picture 32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66" name="Group 3237"/>
                        <wpg:cNvGrpSpPr>
                          <a:grpSpLocks/>
                        </wpg:cNvGrpSpPr>
                        <wpg:grpSpPr bwMode="auto">
                          <a:xfrm>
                            <a:off x="995" y="13"/>
                            <a:ext cx="119" cy="119"/>
                            <a:chOff x="995" y="13"/>
                            <a:chExt cx="119" cy="119"/>
                          </a:xfrm>
                        </wpg:grpSpPr>
                        <wps:wsp>
                          <wps:cNvPr id="7567" name="Freeform 3238"/>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1516E6" id="Group 3233" o:spid="_x0000_s1026" style="position:absolute;margin-left:49.5pt;margin-top:.4pt;width:6.5pt;height:7.05pt;z-index:25143500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">
                <v:group id="Group 3234"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">
                  <v:shape id="Freeform 3235"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" path="m64,129l10,100,,64,1,51,40,4,64,,77,1r47,38l129,64r-1,13l89,124r-25,5xe" fillcolor="black" stroked="f">
                    <v:fill opacity="5397f"/>
                    <v:path arrowok="t" o:connecttype="custom" o:connectlocs="64,148;10,119;0,83;1,70;40,23;64,19;77,20;124,58;129,83;128,96;89,143;64,148" o:connectangles="0,0,0,0,0,0,0,0,0,0,0,0"/>
                  </v:shape>
                  <v:shape id="Picture 3236"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">
                    <v:imagedata r:id="rId85" o:title=""/>
                  </v:shape>
                </v:group>
                <v:group id="Group 3237"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">
                  <v:shape id="Freeform 3238"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Do not know</w:t>
      </w:r>
    </w:p>
    <w:p w14:paraId="2017B6A7" w14:textId="64600577" w:rsidR="00F608A2" w:rsidRPr="006265AF" w:rsidRDefault="00647D01" w:rsidP="00780C5F">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36032" behindDoc="0" locked="0" layoutInCell="1" allowOverlap="1" wp14:anchorId="64DEEEFA" wp14:editId="18D5FD38">
                <wp:simplePos x="0" y="0"/>
                <wp:positionH relativeFrom="page">
                  <wp:posOffset>628650</wp:posOffset>
                </wp:positionH>
                <wp:positionV relativeFrom="paragraph">
                  <wp:posOffset>5080</wp:posOffset>
                </wp:positionV>
                <wp:extent cx="82550" cy="89535"/>
                <wp:effectExtent l="9525" t="10160" r="12700" b="5080"/>
                <wp:wrapNone/>
                <wp:docPr id="7556"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7557" name="Group 3228"/>
                        <wpg:cNvGrpSpPr>
                          <a:grpSpLocks/>
                        </wpg:cNvGrpSpPr>
                        <wpg:grpSpPr bwMode="auto">
                          <a:xfrm>
                            <a:off x="990" y="19"/>
                            <a:ext cx="130" cy="130"/>
                            <a:chOff x="990" y="19"/>
                            <a:chExt cx="130" cy="130"/>
                          </a:xfrm>
                        </wpg:grpSpPr>
                        <wps:wsp>
                          <wps:cNvPr id="7558" name="Freeform 3229"/>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59" name="Picture 32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60" name="Group 3231"/>
                        <wpg:cNvGrpSpPr>
                          <a:grpSpLocks/>
                        </wpg:cNvGrpSpPr>
                        <wpg:grpSpPr bwMode="auto">
                          <a:xfrm>
                            <a:off x="995" y="13"/>
                            <a:ext cx="119" cy="119"/>
                            <a:chOff x="995" y="13"/>
                            <a:chExt cx="119" cy="119"/>
                          </a:xfrm>
                        </wpg:grpSpPr>
                        <wps:wsp>
                          <wps:cNvPr id="7561" name="Freeform 3232"/>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2E381" id="Group 3227" o:spid="_x0000_s1026" style="position:absolute;margin-left:49.5pt;margin-top:.4pt;width:6.5pt;height:7.05pt;z-index:25143603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">
                <v:group id="Group 3228"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">
                  <v:shape id="Freeform 3229"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" path="m64,129l10,100,,64,1,51,40,4,64,,77,1r47,38l129,64r-1,13l89,124r-25,5xe" fillcolor="black" stroked="f">
                    <v:fill opacity="5397f"/>
                    <v:path arrowok="t" o:connecttype="custom" o:connectlocs="64,148;10,119;0,83;1,70;40,23;64,19;77,20;124,58;129,83;128,96;89,143;64,148" o:connectangles="0,0,0,0,0,0,0,0,0,0,0,0"/>
                  </v:shape>
                  <v:shape id="Picture 3230"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">
                    <v:imagedata r:id="rId83" o:title=""/>
                  </v:shape>
                </v:group>
                <v:group id="Group 3231"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">
                  <v:shape id="Freeform 3232"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Not applicable</w:t>
      </w:r>
    </w:p>
    <w:p w14:paraId="48C6E674" w14:textId="77777777" w:rsidR="00F608A2" w:rsidRPr="006265AF" w:rsidRDefault="00F608A2" w:rsidP="00780C5F">
      <w:pPr>
        <w:spacing w:before="0" w:after="60" w:line="240" w:lineRule="auto"/>
        <w:ind w:left="782"/>
        <w:rPr>
          <w:rFonts w:ascii="Times New Roman"/>
          <w:sz w:val="17"/>
        </w:rPr>
      </w:pPr>
    </w:p>
    <w:p w14:paraId="09582FA2" w14:textId="77777777" w:rsidR="00780C5F" w:rsidRPr="00647D01" w:rsidRDefault="00780C5F">
      <w:pPr>
        <w:spacing w:before="0" w:line="240" w:lineRule="auto"/>
        <w:rPr>
          <w:rFonts w:ascii="Times New Roman" w:hAnsi="Times New Roman"/>
          <w:b/>
          <w:color w:val="130201"/>
          <w:sz w:val="20"/>
          <w:lang w:val="en-US" w:eastAsia="ko-KR"/>
        </w:rPr>
      </w:pPr>
      <w:r w:rsidRPr="006265AF">
        <w:rPr>
          <w:color w:val="130201"/>
        </w:rPr>
        <w:br w:type="page"/>
      </w:r>
    </w:p>
    <w:p w14:paraId="17281FB0" w14:textId="77777777" w:rsidR="00780C5F" w:rsidRPr="00647D01" w:rsidRDefault="00780C5F">
      <w:pPr>
        <w:pStyle w:val="BodyText"/>
        <w:spacing w:before="115" w:after="39"/>
        <w:ind w:left="216"/>
        <w:rPr>
          <w:color w:val="130201"/>
        </w:rPr>
      </w:pPr>
    </w:p>
    <w:p w14:paraId="0AAB940B" w14:textId="625A461B" w:rsidR="00F608A2" w:rsidRPr="00647D01" w:rsidRDefault="00F608A2">
      <w:pPr>
        <w:pStyle w:val="BodyText"/>
        <w:spacing w:before="115" w:after="39"/>
        <w:ind w:left="216"/>
        <w:rPr>
          <w:b w:val="0"/>
          <w:bCs/>
        </w:rPr>
      </w:pPr>
      <w:r w:rsidRPr="00647D01">
        <w:rPr>
          <w:color w:val="130201"/>
        </w:rPr>
        <w:t xml:space="preserve">Part D: Digital Skills </w:t>
      </w:r>
      <w:r w:rsidR="003D199B" w:rsidRPr="00647D01">
        <w:rPr>
          <w:color w:val="130201"/>
        </w:rPr>
        <w:t>Self-Assessment</w:t>
      </w:r>
    </w:p>
    <w:p w14:paraId="735B330C" w14:textId="589344EF"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9163395" wp14:editId="71A81750">
                <wp:extent cx="1999615" cy="6985"/>
                <wp:effectExtent l="6985" t="6985" r="3175" b="5080"/>
                <wp:docPr id="7553" name="Group 3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9615" cy="6985"/>
                          <a:chOff x="0" y="0"/>
                          <a:chExt cx="3149" cy="11"/>
                        </a:xfrm>
                      </wpg:grpSpPr>
                      <wpg:grpSp>
                        <wpg:cNvPr id="7554" name="Group 3225"/>
                        <wpg:cNvGrpSpPr>
                          <a:grpSpLocks/>
                        </wpg:cNvGrpSpPr>
                        <wpg:grpSpPr bwMode="auto">
                          <a:xfrm>
                            <a:off x="6" y="6"/>
                            <a:ext cx="3138" cy="2"/>
                            <a:chOff x="6" y="6"/>
                            <a:chExt cx="3138" cy="2"/>
                          </a:xfrm>
                        </wpg:grpSpPr>
                        <wps:wsp>
                          <wps:cNvPr id="7555" name="Freeform 3226"/>
                          <wps:cNvSpPr>
                            <a:spLocks/>
                          </wps:cNvSpPr>
                          <wps:spPr bwMode="auto">
                            <a:xfrm>
                              <a:off x="6" y="6"/>
                              <a:ext cx="3138" cy="2"/>
                            </a:xfrm>
                            <a:custGeom>
                              <a:avLst/>
                              <a:gdLst>
                                <a:gd name="T0" fmla="+- 0 6 6"/>
                                <a:gd name="T1" fmla="*/ T0 w 3138"/>
                                <a:gd name="T2" fmla="+- 0 3143 6"/>
                                <a:gd name="T3" fmla="*/ T2 w 3138"/>
                              </a:gdLst>
                              <a:ahLst/>
                              <a:cxnLst>
                                <a:cxn ang="0">
                                  <a:pos x="T1" y="0"/>
                                </a:cxn>
                                <a:cxn ang="0">
                                  <a:pos x="T3" y="0"/>
                                </a:cxn>
                              </a:cxnLst>
                              <a:rect l="0" t="0" r="r" b="b"/>
                              <a:pathLst>
                                <a:path w="3138">
                                  <a:moveTo>
                                    <a:pt x="0" y="0"/>
                                  </a:moveTo>
                                  <a:lnTo>
                                    <a:pt x="3137"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728A9C" id="Group 3224" o:spid="_x0000_s1026" style="width:157.45pt;height:.55pt;mso-position-horizontal-relative:char;mso-position-vertical-relative:line" coordsize="314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">
                <v:group id="Group 3225" o:spid="_x0000_s1027" style="position:absolute;left:6;top:6;width:3138;height:2" coordorigin="6,6" coordsize="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">
                  <v:shape id="Freeform 3226" o:spid="_x0000_s1028" style="position:absolute;left:6;top:6;width:3138;height:2;visibility:visible;mso-wrap-style:square;v-text-anchor:top" coordsize="3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" path="m,l3137,e" filled="f" strokecolor="#ccc" strokeweight=".19017mm">
                    <v:path arrowok="t" o:connecttype="custom" o:connectlocs="0,0;3137,0" o:connectangles="0,0"/>
                  </v:shape>
                </v:group>
                <w10:anchorlock/>
              </v:group>
            </w:pict>
          </mc:Fallback>
        </mc:AlternateContent>
      </w:r>
    </w:p>
    <w:p w14:paraId="169F2664" w14:textId="77777777" w:rsidR="00F608A2" w:rsidRPr="00647D01" w:rsidRDefault="00F608A2">
      <w:pPr>
        <w:pStyle w:val="BodyText"/>
        <w:spacing w:before="122" w:after="39"/>
        <w:rPr>
          <w:b w:val="0"/>
          <w:bCs/>
        </w:rPr>
      </w:pPr>
      <w:r w:rsidRPr="006265AF">
        <w:rPr>
          <w:rFonts w:ascii="Arial"/>
          <w:i/>
          <w:color w:val="130201"/>
        </w:rPr>
        <w:t xml:space="preserve">5.1. </w:t>
      </w:r>
      <w:r w:rsidRPr="006265AF">
        <w:rPr>
          <w:color w:val="130201"/>
        </w:rPr>
        <w:t xml:space="preserve">Please indicate the extent to which you agree or disagree with each of the following  </w:t>
      </w:r>
      <w:r w:rsidRPr="006265AF">
        <w:rPr>
          <w:color w:val="130201"/>
          <w:spacing w:val="12"/>
        </w:rPr>
        <w:t xml:space="preserve"> </w:t>
      </w:r>
      <w:r w:rsidRPr="00647D01">
        <w:rPr>
          <w:color w:val="130201"/>
        </w:rPr>
        <w:t>statements</w:t>
      </w:r>
    </w:p>
    <w:tbl>
      <w:tblPr>
        <w:tblW w:w="0" w:type="auto"/>
        <w:tblInd w:w="391" w:type="dxa"/>
        <w:tblLayout w:type="fixed"/>
        <w:tblCellMar>
          <w:left w:w="0" w:type="dxa"/>
          <w:right w:w="0" w:type="dxa"/>
        </w:tblCellMar>
        <w:tblLook w:val="01E0" w:firstRow="1" w:lastRow="1" w:firstColumn="1" w:lastColumn="1" w:noHBand="0" w:noVBand="0"/>
      </w:tblPr>
      <w:tblGrid>
        <w:gridCol w:w="4868"/>
        <w:gridCol w:w="5418"/>
      </w:tblGrid>
      <w:tr w:rsidR="00F608A2" w:rsidRPr="00647D01" w14:paraId="46A45F27" w14:textId="77777777">
        <w:trPr>
          <w:trHeight w:hRule="exact" w:val="485"/>
        </w:trPr>
        <w:tc>
          <w:tcPr>
            <w:tcW w:w="4868" w:type="dxa"/>
            <w:tcBorders>
              <w:top w:val="single" w:sz="4" w:space="0" w:color="CCCCCC"/>
              <w:left w:val="nil"/>
              <w:bottom w:val="single" w:sz="4" w:space="0" w:color="BABABA"/>
              <w:right w:val="single" w:sz="4" w:space="0" w:color="BABABA"/>
            </w:tcBorders>
          </w:tcPr>
          <w:p w14:paraId="7290915B" w14:textId="77777777" w:rsidR="00F608A2" w:rsidRPr="00647D01" w:rsidRDefault="00F608A2"/>
        </w:tc>
        <w:tc>
          <w:tcPr>
            <w:tcW w:w="5418" w:type="dxa"/>
            <w:tcBorders>
              <w:top w:val="single" w:sz="4" w:space="0" w:color="CCCCCC"/>
              <w:left w:val="single" w:sz="4" w:space="0" w:color="BABABA"/>
              <w:bottom w:val="single" w:sz="4" w:space="0" w:color="BABABA"/>
              <w:right w:val="nil"/>
            </w:tcBorders>
          </w:tcPr>
          <w:p w14:paraId="2F2557C1" w14:textId="77777777" w:rsidR="00F608A2" w:rsidRPr="00647D01" w:rsidRDefault="00F608A2">
            <w:pPr>
              <w:pStyle w:val="TableParagraph"/>
              <w:tabs>
                <w:tab w:val="left" w:pos="1274"/>
                <w:tab w:val="left" w:pos="1452"/>
                <w:tab w:val="left" w:pos="2249"/>
                <w:tab w:val="left" w:pos="3430"/>
                <w:tab w:val="left" w:pos="4586"/>
              </w:tabs>
              <w:spacing w:before="35"/>
              <w:ind w:left="373" w:right="229" w:hanging="111"/>
              <w:rPr>
                <w:rFonts w:ascii="Times New Roman" w:eastAsia="Times New Roman" w:hAnsi="Times New Roman" w:cs="Times New Roman"/>
                <w:sz w:val="17"/>
                <w:szCs w:val="17"/>
              </w:rPr>
            </w:pPr>
            <w:r w:rsidRPr="00647D01">
              <w:rPr>
                <w:rFonts w:ascii="Times New Roman"/>
                <w:sz w:val="17"/>
              </w:rPr>
              <w:t>Strongly</w:t>
            </w:r>
            <w:r w:rsidRPr="00647D01">
              <w:rPr>
                <w:rFonts w:ascii="Times New Roman"/>
                <w:sz w:val="17"/>
              </w:rPr>
              <w:tab/>
              <w:t>Somewhat</w:t>
            </w:r>
            <w:r w:rsidRPr="00647D01">
              <w:rPr>
                <w:rFonts w:ascii="Times New Roman"/>
                <w:sz w:val="17"/>
              </w:rPr>
              <w:tab/>
              <w:t>Neither</w:t>
            </w:r>
            <w:r w:rsidRPr="00647D01">
              <w:rPr>
                <w:rFonts w:ascii="Times New Roman"/>
                <w:spacing w:val="12"/>
                <w:sz w:val="17"/>
              </w:rPr>
              <w:t xml:space="preserve"> </w:t>
            </w:r>
            <w:r w:rsidRPr="00647D01">
              <w:rPr>
                <w:rFonts w:ascii="Times New Roman"/>
                <w:sz w:val="17"/>
              </w:rPr>
              <w:t>agree</w:t>
            </w:r>
            <w:r w:rsidRPr="00647D01">
              <w:rPr>
                <w:rFonts w:ascii="Times New Roman"/>
                <w:sz w:val="17"/>
              </w:rPr>
              <w:tab/>
              <w:t>Somewhat</w:t>
            </w:r>
            <w:r w:rsidRPr="00647D01">
              <w:rPr>
                <w:rFonts w:ascii="Times New Roman"/>
                <w:sz w:val="17"/>
              </w:rPr>
              <w:tab/>
              <w:t>Strongly agree</w:t>
            </w:r>
            <w:r w:rsidRPr="00647D01">
              <w:rPr>
                <w:rFonts w:ascii="Times New Roman"/>
                <w:sz w:val="17"/>
              </w:rPr>
              <w:tab/>
            </w:r>
            <w:r w:rsidRPr="00647D01">
              <w:rPr>
                <w:rFonts w:ascii="Times New Roman"/>
                <w:sz w:val="17"/>
              </w:rPr>
              <w:tab/>
              <w:t>agree</w:t>
            </w:r>
            <w:r w:rsidRPr="00647D01">
              <w:rPr>
                <w:rFonts w:ascii="Times New Roman"/>
                <w:sz w:val="17"/>
              </w:rPr>
              <w:tab/>
              <w:t>nor</w:t>
            </w:r>
            <w:r w:rsidRPr="00647D01">
              <w:rPr>
                <w:rFonts w:ascii="Times New Roman"/>
                <w:spacing w:val="11"/>
                <w:sz w:val="17"/>
              </w:rPr>
              <w:t xml:space="preserve"> </w:t>
            </w:r>
            <w:r w:rsidRPr="00647D01">
              <w:rPr>
                <w:rFonts w:ascii="Times New Roman"/>
                <w:sz w:val="17"/>
              </w:rPr>
              <w:t>disagree</w:t>
            </w:r>
            <w:r w:rsidRPr="00647D01">
              <w:rPr>
                <w:rFonts w:ascii="Times New Roman"/>
                <w:sz w:val="17"/>
              </w:rPr>
              <w:tab/>
              <w:t>disagree</w:t>
            </w:r>
            <w:r w:rsidRPr="00647D01">
              <w:rPr>
                <w:rFonts w:ascii="Times New Roman"/>
                <w:sz w:val="17"/>
              </w:rPr>
              <w:tab/>
              <w:t>disagree</w:t>
            </w:r>
          </w:p>
        </w:tc>
      </w:tr>
      <w:tr w:rsidR="00F608A2" w:rsidRPr="00647D01" w14:paraId="35D5B2EE" w14:textId="77777777">
        <w:trPr>
          <w:trHeight w:hRule="exact" w:val="2075"/>
        </w:trPr>
        <w:tc>
          <w:tcPr>
            <w:tcW w:w="4868" w:type="dxa"/>
            <w:tcBorders>
              <w:top w:val="single" w:sz="4" w:space="0" w:color="BABABA"/>
              <w:left w:val="nil"/>
              <w:bottom w:val="nil"/>
              <w:right w:val="single" w:sz="4" w:space="0" w:color="BABABA"/>
            </w:tcBorders>
          </w:tcPr>
          <w:p w14:paraId="2AE3456B" w14:textId="77777777" w:rsidR="00F608A2" w:rsidRPr="00647D01" w:rsidRDefault="00F608A2">
            <w:pPr>
              <w:pStyle w:val="TableParagraph"/>
              <w:spacing w:before="35"/>
              <w:ind w:left="43"/>
              <w:rPr>
                <w:rFonts w:ascii="Times New Roman" w:eastAsia="Times New Roman" w:hAnsi="Times New Roman" w:cs="Times New Roman"/>
                <w:sz w:val="17"/>
                <w:szCs w:val="17"/>
              </w:rPr>
            </w:pPr>
            <w:r w:rsidRPr="00647D01">
              <w:rPr>
                <w:rFonts w:ascii="Times New Roman"/>
                <w:sz w:val="17"/>
              </w:rPr>
              <w:t>Our industry is affected by digital</w:t>
            </w:r>
            <w:r w:rsidRPr="00647D01">
              <w:rPr>
                <w:rFonts w:ascii="Times New Roman"/>
                <w:spacing w:val="36"/>
                <w:sz w:val="17"/>
              </w:rPr>
              <w:t xml:space="preserve"> </w:t>
            </w:r>
            <w:r w:rsidRPr="00647D01">
              <w:rPr>
                <w:rFonts w:ascii="Times New Roman"/>
                <w:sz w:val="17"/>
              </w:rPr>
              <w:t>disruption</w:t>
            </w:r>
          </w:p>
          <w:p w14:paraId="6BEAE313" w14:textId="77777777" w:rsidR="00F608A2" w:rsidRPr="00647D01" w:rsidRDefault="00F608A2">
            <w:pPr>
              <w:pStyle w:val="TableParagraph"/>
              <w:spacing w:before="85"/>
              <w:ind w:left="43" w:right="515"/>
              <w:rPr>
                <w:rFonts w:ascii="Times New Roman" w:eastAsia="Times New Roman" w:hAnsi="Times New Roman" w:cs="Times New Roman"/>
                <w:sz w:val="17"/>
                <w:szCs w:val="17"/>
              </w:rPr>
            </w:pPr>
            <w:r w:rsidRPr="00647D01">
              <w:rPr>
                <w:rFonts w:ascii="Times New Roman"/>
                <w:sz w:val="17"/>
              </w:rPr>
              <w:t>The impact of digital technologies is now felt across the entire organisation</w:t>
            </w:r>
          </w:p>
          <w:p w14:paraId="2D163B80"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z w:val="17"/>
              </w:rPr>
              <w:t xml:space="preserve">There is a shortage of digital skills in the current </w:t>
            </w:r>
            <w:proofErr w:type="gramStart"/>
            <w:r w:rsidRPr="00647D01">
              <w:rPr>
                <w:rFonts w:ascii="Times New Roman"/>
                <w:sz w:val="17"/>
              </w:rPr>
              <w:t xml:space="preserve">market </w:t>
            </w:r>
            <w:r w:rsidRPr="00647D01">
              <w:rPr>
                <w:rFonts w:ascii="Times New Roman"/>
                <w:spacing w:val="12"/>
                <w:sz w:val="17"/>
              </w:rPr>
              <w:t xml:space="preserve"> </w:t>
            </w:r>
            <w:r w:rsidRPr="00647D01">
              <w:rPr>
                <w:rFonts w:ascii="Times New Roman"/>
                <w:sz w:val="17"/>
              </w:rPr>
              <w:t>place</w:t>
            </w:r>
            <w:proofErr w:type="gramEnd"/>
          </w:p>
          <w:p w14:paraId="48F5710B" w14:textId="77777777" w:rsidR="00F608A2" w:rsidRPr="00647D01" w:rsidRDefault="00F608A2">
            <w:pPr>
              <w:pStyle w:val="TableParagraph"/>
              <w:spacing w:before="85"/>
              <w:ind w:left="43" w:right="539"/>
              <w:rPr>
                <w:rFonts w:ascii="Times New Roman" w:eastAsia="Times New Roman" w:hAnsi="Times New Roman" w:cs="Times New Roman"/>
                <w:sz w:val="17"/>
                <w:szCs w:val="17"/>
              </w:rPr>
            </w:pPr>
            <w:r w:rsidRPr="00647D01">
              <w:rPr>
                <w:rFonts w:ascii="Times New Roman"/>
                <w:spacing w:val="-7"/>
                <w:sz w:val="17"/>
              </w:rPr>
              <w:t xml:space="preserve">We </w:t>
            </w:r>
            <w:r w:rsidRPr="00647D01">
              <w:rPr>
                <w:rFonts w:ascii="Times New Roman"/>
                <w:sz w:val="17"/>
              </w:rPr>
              <w:t>have an increasing demand for digital skills outside the IT department</w:t>
            </w:r>
          </w:p>
          <w:p w14:paraId="0AFEA125" w14:textId="77777777" w:rsidR="00F608A2" w:rsidRPr="00647D01" w:rsidRDefault="00F608A2">
            <w:pPr>
              <w:pStyle w:val="TableParagraph"/>
              <w:spacing w:before="85" w:line="343" w:lineRule="auto"/>
              <w:ind w:left="43" w:right="486"/>
              <w:rPr>
                <w:rFonts w:ascii="Times New Roman" w:eastAsia="Times New Roman" w:hAnsi="Times New Roman" w:cs="Times New Roman"/>
                <w:sz w:val="17"/>
                <w:szCs w:val="17"/>
              </w:rPr>
            </w:pPr>
            <w:r w:rsidRPr="00647D01">
              <w:rPr>
                <w:rFonts w:ascii="Times New Roman"/>
                <w:sz w:val="17"/>
              </w:rPr>
              <w:t xml:space="preserve">There is a shortage of digital skills in our current workforce Lack of digital skills will be a key hurdle to our </w:t>
            </w:r>
            <w:proofErr w:type="gramStart"/>
            <w:r w:rsidRPr="00647D01">
              <w:rPr>
                <w:rFonts w:ascii="Times New Roman"/>
                <w:sz w:val="17"/>
              </w:rPr>
              <w:t xml:space="preserve">future </w:t>
            </w:r>
            <w:r w:rsidRPr="00647D01">
              <w:rPr>
                <w:rFonts w:ascii="Times New Roman"/>
                <w:spacing w:val="12"/>
                <w:sz w:val="17"/>
              </w:rPr>
              <w:t xml:space="preserve"> </w:t>
            </w:r>
            <w:r w:rsidRPr="00647D01">
              <w:rPr>
                <w:rFonts w:ascii="Times New Roman"/>
                <w:sz w:val="17"/>
              </w:rPr>
              <w:t>strategy</w:t>
            </w:r>
            <w:proofErr w:type="gramEnd"/>
          </w:p>
        </w:tc>
        <w:tc>
          <w:tcPr>
            <w:tcW w:w="5418" w:type="dxa"/>
            <w:tcBorders>
              <w:top w:val="single" w:sz="4" w:space="0" w:color="BABABA"/>
              <w:left w:val="single" w:sz="4" w:space="0" w:color="BABABA"/>
              <w:bottom w:val="nil"/>
              <w:right w:val="nil"/>
            </w:tcBorders>
          </w:tcPr>
          <w:p w14:paraId="6578BC5D" w14:textId="77777777" w:rsidR="00F608A2" w:rsidRPr="00647D01" w:rsidRDefault="00F608A2">
            <w:pPr>
              <w:pStyle w:val="TableParagraph"/>
              <w:spacing w:before="6"/>
              <w:rPr>
                <w:rFonts w:ascii="Arial" w:eastAsia="Arial" w:hAnsi="Arial" w:cs="Arial"/>
                <w:b/>
                <w:bCs/>
                <w:sz w:val="7"/>
                <w:szCs w:val="7"/>
              </w:rPr>
            </w:pPr>
          </w:p>
          <w:p w14:paraId="63DF3744" w14:textId="1AB86B2B" w:rsidR="00F608A2" w:rsidRPr="00647D01" w:rsidRDefault="00647D01">
            <w:pPr>
              <w:pStyle w:val="TableParagraph"/>
              <w:tabs>
                <w:tab w:val="left" w:pos="1584"/>
                <w:tab w:val="left" w:pos="2662"/>
                <w:tab w:val="left" w:pos="3741"/>
                <w:tab w:val="left" w:pos="4830"/>
              </w:tabs>
              <w:spacing w:line="140" w:lineRule="exact"/>
              <w:ind w:left="506"/>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33C58743" wp14:editId="0EB040F3">
                      <wp:extent cx="82550" cy="89535"/>
                      <wp:effectExtent l="6350" t="6350" r="6350" b="0"/>
                      <wp:docPr id="7547" name="Group 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48" name="Group 3219"/>
                              <wpg:cNvGrpSpPr>
                                <a:grpSpLocks/>
                              </wpg:cNvGrpSpPr>
                              <wpg:grpSpPr bwMode="auto">
                                <a:xfrm>
                                  <a:off x="0" y="11"/>
                                  <a:ext cx="130" cy="130"/>
                                  <a:chOff x="0" y="11"/>
                                  <a:chExt cx="130" cy="130"/>
                                </a:xfrm>
                              </wpg:grpSpPr>
                              <wps:wsp>
                                <wps:cNvPr id="7549" name="Freeform 322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50" name="Picture 32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51" name="Group 3222"/>
                              <wpg:cNvGrpSpPr>
                                <a:grpSpLocks/>
                              </wpg:cNvGrpSpPr>
                              <wpg:grpSpPr bwMode="auto">
                                <a:xfrm>
                                  <a:off x="6" y="6"/>
                                  <a:ext cx="119" cy="119"/>
                                  <a:chOff x="6" y="6"/>
                                  <a:chExt cx="119" cy="119"/>
                                </a:xfrm>
                              </wpg:grpSpPr>
                              <wps:wsp>
                                <wps:cNvPr id="7552" name="Freeform 322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25C456" id="Group 321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">
                      <v:group id="Group 321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">
                        <v:shape id="Freeform 322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22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">
                          <v:imagedata r:id="rId83" o:title=""/>
                        </v:shape>
                      </v:group>
                      <v:group id="Group 322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">
                        <v:shape id="Freeform 322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BE2EEA8" wp14:editId="514D0B3B">
                      <wp:extent cx="82550" cy="89535"/>
                      <wp:effectExtent l="14605" t="6350" r="7620" b="0"/>
                      <wp:docPr id="7541" name="Group 3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42" name="Group 3213"/>
                              <wpg:cNvGrpSpPr>
                                <a:grpSpLocks/>
                              </wpg:cNvGrpSpPr>
                              <wpg:grpSpPr bwMode="auto">
                                <a:xfrm>
                                  <a:off x="0" y="11"/>
                                  <a:ext cx="130" cy="130"/>
                                  <a:chOff x="0" y="11"/>
                                  <a:chExt cx="130" cy="130"/>
                                </a:xfrm>
                              </wpg:grpSpPr>
                              <wps:wsp>
                                <wps:cNvPr id="7543" name="Freeform 321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44" name="Picture 32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45" name="Group 3216"/>
                              <wpg:cNvGrpSpPr>
                                <a:grpSpLocks/>
                              </wpg:cNvGrpSpPr>
                              <wpg:grpSpPr bwMode="auto">
                                <a:xfrm>
                                  <a:off x="6" y="6"/>
                                  <a:ext cx="119" cy="119"/>
                                  <a:chOff x="6" y="6"/>
                                  <a:chExt cx="119" cy="119"/>
                                </a:xfrm>
                              </wpg:grpSpPr>
                              <wps:wsp>
                                <wps:cNvPr id="7546" name="Freeform 321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8AE8AF" id="Group 321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">
                      <v:group id="Group 321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">
                        <v:shape id="Freeform 321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21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">
                          <v:imagedata r:id="rId83" o:title=""/>
                        </v:shape>
                      </v:group>
                      <v:group id="Group 321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">
                        <v:shape id="Freeform 321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BEA6A4B" wp14:editId="0736AC8C">
                      <wp:extent cx="82550" cy="89535"/>
                      <wp:effectExtent l="13335" t="6350" r="8890" b="0"/>
                      <wp:docPr id="7535" name="Group 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36" name="Group 3207"/>
                              <wpg:cNvGrpSpPr>
                                <a:grpSpLocks/>
                              </wpg:cNvGrpSpPr>
                              <wpg:grpSpPr bwMode="auto">
                                <a:xfrm>
                                  <a:off x="0" y="11"/>
                                  <a:ext cx="130" cy="130"/>
                                  <a:chOff x="0" y="11"/>
                                  <a:chExt cx="130" cy="130"/>
                                </a:xfrm>
                              </wpg:grpSpPr>
                              <wps:wsp>
                                <wps:cNvPr id="7537" name="Freeform 320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8" name="Picture 320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39" name="Group 3210"/>
                              <wpg:cNvGrpSpPr>
                                <a:grpSpLocks/>
                              </wpg:cNvGrpSpPr>
                              <wpg:grpSpPr bwMode="auto">
                                <a:xfrm>
                                  <a:off x="6" y="6"/>
                                  <a:ext cx="119" cy="119"/>
                                  <a:chOff x="6" y="6"/>
                                  <a:chExt cx="119" cy="119"/>
                                </a:xfrm>
                              </wpg:grpSpPr>
                              <wps:wsp>
                                <wps:cNvPr id="7540" name="Freeform 321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012D6D" id="Group 320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aNDgDA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">
                      <v:group id="Group 320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">
                        <v:shape id="Freeform 320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20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">
                          <v:imagedata r:id="rId83" o:title=""/>
                        </v:shape>
                      </v:group>
                      <v:group id="Group 321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">
                        <v:shape id="Freeform 321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AFC68C2" wp14:editId="19296F41">
                      <wp:extent cx="82550" cy="89535"/>
                      <wp:effectExtent l="12700" t="6350" r="9525" b="0"/>
                      <wp:docPr id="7529" name="Group 3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30" name="Group 3201"/>
                              <wpg:cNvGrpSpPr>
                                <a:grpSpLocks/>
                              </wpg:cNvGrpSpPr>
                              <wpg:grpSpPr bwMode="auto">
                                <a:xfrm>
                                  <a:off x="0" y="11"/>
                                  <a:ext cx="130" cy="130"/>
                                  <a:chOff x="0" y="11"/>
                                  <a:chExt cx="130" cy="130"/>
                                </a:xfrm>
                              </wpg:grpSpPr>
                              <wps:wsp>
                                <wps:cNvPr id="7531" name="Freeform 320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32" name="Picture 320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33" name="Group 3204"/>
                              <wpg:cNvGrpSpPr>
                                <a:grpSpLocks/>
                              </wpg:cNvGrpSpPr>
                              <wpg:grpSpPr bwMode="auto">
                                <a:xfrm>
                                  <a:off x="6" y="6"/>
                                  <a:ext cx="119" cy="119"/>
                                  <a:chOff x="6" y="6"/>
                                  <a:chExt cx="119" cy="119"/>
                                </a:xfrm>
                              </wpg:grpSpPr>
                              <wps:wsp>
                                <wps:cNvPr id="7534" name="Freeform 320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BD1A50" id="Group 320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">
                      <v:group id="Group 320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">
                        <v:shape id="Freeform 320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20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">
                          <v:imagedata r:id="rId83" o:title=""/>
                        </v:shape>
                      </v:group>
                      <v:group id="Group 320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">
                        <v:shape id="Freeform 320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04BA615" wp14:editId="5C2D5361">
                      <wp:extent cx="82550" cy="89535"/>
                      <wp:effectExtent l="8890" t="6350" r="13335" b="0"/>
                      <wp:docPr id="7523" name="Group 3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24" name="Group 3195"/>
                              <wpg:cNvGrpSpPr>
                                <a:grpSpLocks/>
                              </wpg:cNvGrpSpPr>
                              <wpg:grpSpPr bwMode="auto">
                                <a:xfrm>
                                  <a:off x="0" y="11"/>
                                  <a:ext cx="130" cy="130"/>
                                  <a:chOff x="0" y="11"/>
                                  <a:chExt cx="130" cy="130"/>
                                </a:xfrm>
                              </wpg:grpSpPr>
                              <wps:wsp>
                                <wps:cNvPr id="7525" name="Freeform 319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26" name="Picture 319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27" name="Group 3198"/>
                              <wpg:cNvGrpSpPr>
                                <a:grpSpLocks/>
                              </wpg:cNvGrpSpPr>
                              <wpg:grpSpPr bwMode="auto">
                                <a:xfrm>
                                  <a:off x="6" y="6"/>
                                  <a:ext cx="119" cy="119"/>
                                  <a:chOff x="6" y="6"/>
                                  <a:chExt cx="119" cy="119"/>
                                </a:xfrm>
                              </wpg:grpSpPr>
                              <wps:wsp>
                                <wps:cNvPr id="7528" name="Freeform 319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3EB4D3" id="Group 319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">
                      <v:group id="Group 319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">
                        <v:shape id="Freeform 319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9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">
                          <v:imagedata r:id="rId83" o:title=""/>
                        </v:shape>
                      </v:group>
                      <v:group id="Group 319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">
                        <v:shape id="Freeform 319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055812BC" w14:textId="77777777" w:rsidR="00F608A2" w:rsidRPr="00647D01" w:rsidRDefault="00F608A2">
            <w:pPr>
              <w:pStyle w:val="TableParagraph"/>
              <w:spacing w:before="7"/>
              <w:rPr>
                <w:rFonts w:ascii="Arial" w:eastAsia="Arial" w:hAnsi="Arial" w:cs="Arial"/>
                <w:b/>
                <w:bCs/>
                <w:sz w:val="20"/>
                <w:szCs w:val="20"/>
              </w:rPr>
            </w:pPr>
          </w:p>
          <w:p w14:paraId="1ED36069" w14:textId="1E5805C3" w:rsidR="00F608A2" w:rsidRPr="00647D01" w:rsidRDefault="00647D01">
            <w:pPr>
              <w:pStyle w:val="TableParagraph"/>
              <w:tabs>
                <w:tab w:val="left" w:pos="1584"/>
                <w:tab w:val="left" w:pos="2662"/>
                <w:tab w:val="left" w:pos="3741"/>
                <w:tab w:val="left" w:pos="4830"/>
              </w:tabs>
              <w:spacing w:line="140" w:lineRule="exact"/>
              <w:ind w:left="506"/>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712F31AB" wp14:editId="73AF1225">
                      <wp:extent cx="82550" cy="89535"/>
                      <wp:effectExtent l="6350" t="7620" r="6350" b="7620"/>
                      <wp:docPr id="7517" name="Group 3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18" name="Group 3189"/>
                              <wpg:cNvGrpSpPr>
                                <a:grpSpLocks/>
                              </wpg:cNvGrpSpPr>
                              <wpg:grpSpPr bwMode="auto">
                                <a:xfrm>
                                  <a:off x="0" y="11"/>
                                  <a:ext cx="130" cy="130"/>
                                  <a:chOff x="0" y="11"/>
                                  <a:chExt cx="130" cy="130"/>
                                </a:xfrm>
                              </wpg:grpSpPr>
                              <wps:wsp>
                                <wps:cNvPr id="7519" name="Freeform 319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20" name="Picture 31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21" name="Group 3192"/>
                              <wpg:cNvGrpSpPr>
                                <a:grpSpLocks/>
                              </wpg:cNvGrpSpPr>
                              <wpg:grpSpPr bwMode="auto">
                                <a:xfrm>
                                  <a:off x="6" y="6"/>
                                  <a:ext cx="119" cy="119"/>
                                  <a:chOff x="6" y="6"/>
                                  <a:chExt cx="119" cy="119"/>
                                </a:xfrm>
                              </wpg:grpSpPr>
                              <wps:wsp>
                                <wps:cNvPr id="7522" name="Freeform 319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6CBC28" id="Group 318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">
                      <v:group id="Group 318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">
                        <v:shape id="Freeform 319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9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">
                          <v:imagedata r:id="rId83" o:title=""/>
                        </v:shape>
                      </v:group>
                      <v:group id="Group 319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">
                        <v:shape id="Freeform 319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A91563F" wp14:editId="09E7DDCC">
                      <wp:extent cx="82550" cy="89535"/>
                      <wp:effectExtent l="14605" t="7620" r="7620" b="7620"/>
                      <wp:docPr id="7511" name="Group 3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12" name="Group 3183"/>
                              <wpg:cNvGrpSpPr>
                                <a:grpSpLocks/>
                              </wpg:cNvGrpSpPr>
                              <wpg:grpSpPr bwMode="auto">
                                <a:xfrm>
                                  <a:off x="0" y="11"/>
                                  <a:ext cx="130" cy="130"/>
                                  <a:chOff x="0" y="11"/>
                                  <a:chExt cx="130" cy="130"/>
                                </a:xfrm>
                              </wpg:grpSpPr>
                              <wps:wsp>
                                <wps:cNvPr id="7513" name="Freeform 318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14" name="Picture 318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15" name="Group 3186"/>
                              <wpg:cNvGrpSpPr>
                                <a:grpSpLocks/>
                              </wpg:cNvGrpSpPr>
                              <wpg:grpSpPr bwMode="auto">
                                <a:xfrm>
                                  <a:off x="6" y="6"/>
                                  <a:ext cx="119" cy="119"/>
                                  <a:chOff x="6" y="6"/>
                                  <a:chExt cx="119" cy="119"/>
                                </a:xfrm>
                              </wpg:grpSpPr>
                              <wps:wsp>
                                <wps:cNvPr id="7516" name="Freeform 318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CE17F5" id="Group 318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hndDA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">
                      <v:group id="Group 318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">
                        <v:shape id="Freeform 318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8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">
                          <v:imagedata r:id="rId83" o:title=""/>
                        </v:shape>
                      </v:group>
                      <v:group id="Group 318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">
                        <v:shape id="Freeform 318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4A690F7" wp14:editId="6E558709">
                      <wp:extent cx="82550" cy="89535"/>
                      <wp:effectExtent l="13335" t="7620" r="8890" b="7620"/>
                      <wp:docPr id="7505" name="Group 3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06" name="Group 3177"/>
                              <wpg:cNvGrpSpPr>
                                <a:grpSpLocks/>
                              </wpg:cNvGrpSpPr>
                              <wpg:grpSpPr bwMode="auto">
                                <a:xfrm>
                                  <a:off x="0" y="11"/>
                                  <a:ext cx="130" cy="130"/>
                                  <a:chOff x="0" y="11"/>
                                  <a:chExt cx="130" cy="130"/>
                                </a:xfrm>
                              </wpg:grpSpPr>
                              <wps:wsp>
                                <wps:cNvPr id="7507" name="Freeform 317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08" name="Picture 317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09" name="Group 3180"/>
                              <wpg:cNvGrpSpPr>
                                <a:grpSpLocks/>
                              </wpg:cNvGrpSpPr>
                              <wpg:grpSpPr bwMode="auto">
                                <a:xfrm>
                                  <a:off x="6" y="6"/>
                                  <a:ext cx="119" cy="119"/>
                                  <a:chOff x="6" y="6"/>
                                  <a:chExt cx="119" cy="119"/>
                                </a:xfrm>
                              </wpg:grpSpPr>
                              <wps:wsp>
                                <wps:cNvPr id="7510" name="Freeform 318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2B4972" id="Group 317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">
                      <v:group id="Group 317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">
                        <v:shape id="Freeform 317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7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">
                          <v:imagedata r:id="rId83" o:title=""/>
                        </v:shape>
                      </v:group>
                      <v:group id="Group 318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">
                        <v:shape id="Freeform 318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5144B04" wp14:editId="2CDC886B">
                      <wp:extent cx="82550" cy="89535"/>
                      <wp:effectExtent l="12700" t="7620" r="9525" b="7620"/>
                      <wp:docPr id="7499" name="Group 3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500" name="Group 3171"/>
                              <wpg:cNvGrpSpPr>
                                <a:grpSpLocks/>
                              </wpg:cNvGrpSpPr>
                              <wpg:grpSpPr bwMode="auto">
                                <a:xfrm>
                                  <a:off x="0" y="11"/>
                                  <a:ext cx="130" cy="130"/>
                                  <a:chOff x="0" y="11"/>
                                  <a:chExt cx="130" cy="130"/>
                                </a:xfrm>
                              </wpg:grpSpPr>
                              <wps:wsp>
                                <wps:cNvPr id="7501" name="Freeform 317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502" name="Picture 317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503" name="Group 3174"/>
                              <wpg:cNvGrpSpPr>
                                <a:grpSpLocks/>
                              </wpg:cNvGrpSpPr>
                              <wpg:grpSpPr bwMode="auto">
                                <a:xfrm>
                                  <a:off x="6" y="6"/>
                                  <a:ext cx="119" cy="119"/>
                                  <a:chOff x="6" y="6"/>
                                  <a:chExt cx="119" cy="119"/>
                                </a:xfrm>
                              </wpg:grpSpPr>
                              <wps:wsp>
                                <wps:cNvPr id="7504" name="Freeform 317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2B5D3E" id="Group 317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QKyh2QAAAAM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">
                      <v:group id="Group 317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">
                        <v:shape id="Freeform 317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17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">
                          <v:imagedata r:id="rId83" o:title=""/>
                        </v:shape>
                      </v:group>
                      <v:group id="Group 317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">
                        <v:shape id="Freeform 317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68EB8E2" wp14:editId="33163F96">
                      <wp:extent cx="82550" cy="89535"/>
                      <wp:effectExtent l="8890" t="7620" r="13335" b="7620"/>
                      <wp:docPr id="7493"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94" name="Group 3165"/>
                              <wpg:cNvGrpSpPr>
                                <a:grpSpLocks/>
                              </wpg:cNvGrpSpPr>
                              <wpg:grpSpPr bwMode="auto">
                                <a:xfrm>
                                  <a:off x="0" y="11"/>
                                  <a:ext cx="130" cy="130"/>
                                  <a:chOff x="0" y="11"/>
                                  <a:chExt cx="130" cy="130"/>
                                </a:xfrm>
                              </wpg:grpSpPr>
                              <wps:wsp>
                                <wps:cNvPr id="7495" name="Freeform 316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6" name="Picture 316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97" name="Group 3168"/>
                              <wpg:cNvGrpSpPr>
                                <a:grpSpLocks/>
                              </wpg:cNvGrpSpPr>
                              <wpg:grpSpPr bwMode="auto">
                                <a:xfrm>
                                  <a:off x="6" y="6"/>
                                  <a:ext cx="119" cy="119"/>
                                  <a:chOff x="6" y="6"/>
                                  <a:chExt cx="119" cy="119"/>
                                </a:xfrm>
                              </wpg:grpSpPr>
                              <wps:wsp>
                                <wps:cNvPr id="7498" name="Freeform 316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32AD94" id="Group 316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">
                      <v:group id="Group 316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Kzc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ZJnA/5vwBOTmDwAA//8DAFBLAQItABQABgAIAAAAIQDb4fbL7gAAAIUBAAATAAAAAAAA&#10;AAAAAAAAAAAAAABbQ29udGVudF9UeXBlc10ueG1sUEsBAi0AFAAGAAgAAAAhAFr0LFu/AAAAFQEA&#10;AAsAAAAAAAAAAAAAAAAAHwEAAF9yZWxzLy5yZWxzUEsBAi0AFAAGAAgAAAAhABHwrNzHAAAA3QAA&#10;AA8AAAAAAAAAAAAAAAAABwIAAGRycy9kb3ducmV2LnhtbFBLBQYAAAAAAwADALcAAAD7AgAAAAA=&#10;">
                        <v:shape id="Freeform 316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6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">
                          <v:imagedata r:id="rId83" o:title=""/>
                        </v:shape>
                      </v:group>
                      <v:group id="Group 316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">
                        <v:shape id="Freeform 316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2E2652C5" w14:textId="77777777" w:rsidR="00F608A2" w:rsidRPr="00647D01" w:rsidRDefault="00F608A2">
            <w:pPr>
              <w:pStyle w:val="TableParagraph"/>
              <w:spacing w:before="7"/>
              <w:rPr>
                <w:rFonts w:ascii="Arial" w:eastAsia="Arial" w:hAnsi="Arial" w:cs="Arial"/>
                <w:b/>
                <w:bCs/>
                <w:sz w:val="20"/>
                <w:szCs w:val="20"/>
              </w:rPr>
            </w:pPr>
          </w:p>
          <w:p w14:paraId="0F421301" w14:textId="32AFE865" w:rsidR="00F608A2" w:rsidRPr="00647D01" w:rsidRDefault="00647D01">
            <w:pPr>
              <w:pStyle w:val="TableParagraph"/>
              <w:tabs>
                <w:tab w:val="left" w:pos="1584"/>
                <w:tab w:val="left" w:pos="2662"/>
                <w:tab w:val="left" w:pos="3741"/>
                <w:tab w:val="left" w:pos="4830"/>
              </w:tabs>
              <w:spacing w:line="140" w:lineRule="exact"/>
              <w:ind w:left="506"/>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0C57AD8A" wp14:editId="33432A06">
                      <wp:extent cx="82550" cy="89535"/>
                      <wp:effectExtent l="6350" t="8890" r="6350" b="6350"/>
                      <wp:docPr id="7487" name="Group 3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88" name="Group 3159"/>
                              <wpg:cNvGrpSpPr>
                                <a:grpSpLocks/>
                              </wpg:cNvGrpSpPr>
                              <wpg:grpSpPr bwMode="auto">
                                <a:xfrm>
                                  <a:off x="0" y="11"/>
                                  <a:ext cx="130" cy="130"/>
                                  <a:chOff x="0" y="11"/>
                                  <a:chExt cx="130" cy="130"/>
                                </a:xfrm>
                              </wpg:grpSpPr>
                              <wps:wsp>
                                <wps:cNvPr id="7489" name="Freeform 316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90" name="Picture 31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91" name="Group 3162"/>
                              <wpg:cNvGrpSpPr>
                                <a:grpSpLocks/>
                              </wpg:cNvGrpSpPr>
                              <wpg:grpSpPr bwMode="auto">
                                <a:xfrm>
                                  <a:off x="6" y="6"/>
                                  <a:ext cx="119" cy="119"/>
                                  <a:chOff x="6" y="6"/>
                                  <a:chExt cx="119" cy="119"/>
                                </a:xfrm>
                              </wpg:grpSpPr>
                              <wps:wsp>
                                <wps:cNvPr id="7492" name="Freeform 316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4616D8" id="Group 315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">
                      <v:group id="Group 315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">
                        <v:shape id="Freeform 316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6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">
                          <v:imagedata r:id="rId83" o:title=""/>
                        </v:shape>
                      </v:group>
                      <v:group id="Group 316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">
                        <v:shape id="Freeform 316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AA94F24" wp14:editId="0B2B0AB7">
                      <wp:extent cx="82550" cy="89535"/>
                      <wp:effectExtent l="14605" t="8890" r="7620" b="6350"/>
                      <wp:docPr id="7481" name="Group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82" name="Group 3153"/>
                              <wpg:cNvGrpSpPr>
                                <a:grpSpLocks/>
                              </wpg:cNvGrpSpPr>
                              <wpg:grpSpPr bwMode="auto">
                                <a:xfrm>
                                  <a:off x="0" y="11"/>
                                  <a:ext cx="130" cy="130"/>
                                  <a:chOff x="0" y="11"/>
                                  <a:chExt cx="130" cy="130"/>
                                </a:xfrm>
                              </wpg:grpSpPr>
                              <wps:wsp>
                                <wps:cNvPr id="7483" name="Freeform 315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84" name="Picture 315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85" name="Group 3156"/>
                              <wpg:cNvGrpSpPr>
                                <a:grpSpLocks/>
                              </wpg:cNvGrpSpPr>
                              <wpg:grpSpPr bwMode="auto">
                                <a:xfrm>
                                  <a:off x="6" y="6"/>
                                  <a:ext cx="119" cy="119"/>
                                  <a:chOff x="6" y="6"/>
                                  <a:chExt cx="119" cy="119"/>
                                </a:xfrm>
                              </wpg:grpSpPr>
                              <wps:wsp>
                                <wps:cNvPr id="7486" name="Freeform 315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C05FE7" id="Group 315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tyLDg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">
                      <v:group id="Group 315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Afu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P6aDOH5JjwBOX8AAAD//wMAUEsBAi0AFAAGAAgAAAAhANvh9svuAAAAhQEAABMAAAAAAAAA&#10;AAAAAAAAAAAAAFtDb250ZW50X1R5cGVzXS54bWxQSwECLQAUAAYACAAAACEAWvQsW78AAAAVAQAA&#10;CwAAAAAAAAAAAAAAAAAfAQAAX3JlbHMvLnJlbHNQSwECLQAUAAYACAAAACEAdIwH7sYAAADdAAAA&#10;DwAAAAAAAAAAAAAAAAAHAgAAZHJzL2Rvd25yZXYueG1sUEsFBgAAAAADAAMAtwAAAPoCAAAAAA==&#10;">
                        <v:shape id="Freeform 315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5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">
                          <v:imagedata r:id="rId83" o:title=""/>
                        </v:shape>
                      </v:group>
                      <v:group id="Group 315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">
                        <v:shape id="Freeform 315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C4DE0E8" wp14:editId="633B7F96">
                      <wp:extent cx="82550" cy="89535"/>
                      <wp:effectExtent l="13335" t="8890" r="8890" b="6350"/>
                      <wp:docPr id="7475" name="Group 3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76" name="Group 3147"/>
                              <wpg:cNvGrpSpPr>
                                <a:grpSpLocks/>
                              </wpg:cNvGrpSpPr>
                              <wpg:grpSpPr bwMode="auto">
                                <a:xfrm>
                                  <a:off x="0" y="11"/>
                                  <a:ext cx="130" cy="130"/>
                                  <a:chOff x="0" y="11"/>
                                  <a:chExt cx="130" cy="130"/>
                                </a:xfrm>
                              </wpg:grpSpPr>
                              <wps:wsp>
                                <wps:cNvPr id="7477" name="Freeform 314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78" name="Picture 31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79" name="Group 3150"/>
                              <wpg:cNvGrpSpPr>
                                <a:grpSpLocks/>
                              </wpg:cNvGrpSpPr>
                              <wpg:grpSpPr bwMode="auto">
                                <a:xfrm>
                                  <a:off x="6" y="6"/>
                                  <a:ext cx="119" cy="119"/>
                                  <a:chOff x="6" y="6"/>
                                  <a:chExt cx="119" cy="119"/>
                                </a:xfrm>
                              </wpg:grpSpPr>
                              <wps:wsp>
                                <wps:cNvPr id="7480" name="Freeform 315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06F608" id="Group 314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">
                      <v:group id="Group 314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">
                        <v:shape id="Freeform 314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4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">
                          <v:imagedata r:id="rId83" o:title=""/>
                        </v:shape>
                      </v:group>
                      <v:group id="Group 315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">
                        <v:shape id="Freeform 315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2BA1367" wp14:editId="44878997">
                      <wp:extent cx="82550" cy="89535"/>
                      <wp:effectExtent l="12700" t="8890" r="9525" b="6350"/>
                      <wp:docPr id="7469" name="Group 3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70" name="Group 3141"/>
                              <wpg:cNvGrpSpPr>
                                <a:grpSpLocks/>
                              </wpg:cNvGrpSpPr>
                              <wpg:grpSpPr bwMode="auto">
                                <a:xfrm>
                                  <a:off x="0" y="11"/>
                                  <a:ext cx="130" cy="130"/>
                                  <a:chOff x="0" y="11"/>
                                  <a:chExt cx="130" cy="130"/>
                                </a:xfrm>
                              </wpg:grpSpPr>
                              <wps:wsp>
                                <wps:cNvPr id="7471" name="Freeform 314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72" name="Picture 31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73" name="Group 3144"/>
                              <wpg:cNvGrpSpPr>
                                <a:grpSpLocks/>
                              </wpg:cNvGrpSpPr>
                              <wpg:grpSpPr bwMode="auto">
                                <a:xfrm>
                                  <a:off x="6" y="6"/>
                                  <a:ext cx="119" cy="119"/>
                                  <a:chOff x="6" y="6"/>
                                  <a:chExt cx="119" cy="119"/>
                                </a:xfrm>
                              </wpg:grpSpPr>
                              <wps:wsp>
                                <wps:cNvPr id="7474" name="Freeform 314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95F234" id="Group 314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">
                      <v:group id="Group 314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">
                        <v:shape id="Freeform 314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14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">
                          <v:imagedata r:id="rId83" o:title=""/>
                        </v:shape>
                      </v:group>
                      <v:group id="Group 314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">
                        <v:shape id="Freeform 314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7871848" wp14:editId="75966145">
                      <wp:extent cx="82550" cy="89535"/>
                      <wp:effectExtent l="8890" t="8890" r="13335" b="6350"/>
                      <wp:docPr id="7463" name="Group 3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64" name="Group 3135"/>
                              <wpg:cNvGrpSpPr>
                                <a:grpSpLocks/>
                              </wpg:cNvGrpSpPr>
                              <wpg:grpSpPr bwMode="auto">
                                <a:xfrm>
                                  <a:off x="0" y="11"/>
                                  <a:ext cx="130" cy="130"/>
                                  <a:chOff x="0" y="11"/>
                                  <a:chExt cx="130" cy="130"/>
                                </a:xfrm>
                              </wpg:grpSpPr>
                              <wps:wsp>
                                <wps:cNvPr id="7465" name="Freeform 313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66" name="Picture 31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67" name="Group 3138"/>
                              <wpg:cNvGrpSpPr>
                                <a:grpSpLocks/>
                              </wpg:cNvGrpSpPr>
                              <wpg:grpSpPr bwMode="auto">
                                <a:xfrm>
                                  <a:off x="6" y="6"/>
                                  <a:ext cx="119" cy="119"/>
                                  <a:chOff x="6" y="6"/>
                                  <a:chExt cx="119" cy="119"/>
                                </a:xfrm>
                              </wpg:grpSpPr>
                              <wps:wsp>
                                <wps:cNvPr id="7468" name="Freeform 313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D76BF0" id="Group 313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">
                      <v:group id="Group 313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">
                        <v:shape id="Freeform 313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3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">
                          <v:imagedata r:id="rId83" o:title=""/>
                        </v:shape>
                      </v:group>
                      <v:group id="Group 313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">
                        <v:shape id="Freeform 313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74DFD31E" w14:textId="77777777" w:rsidR="00F608A2" w:rsidRPr="00647D01" w:rsidRDefault="00F608A2">
            <w:pPr>
              <w:pStyle w:val="TableParagraph"/>
              <w:spacing w:before="7"/>
              <w:rPr>
                <w:rFonts w:ascii="Arial" w:eastAsia="Arial" w:hAnsi="Arial" w:cs="Arial"/>
                <w:b/>
                <w:bCs/>
                <w:sz w:val="20"/>
                <w:szCs w:val="20"/>
              </w:rPr>
            </w:pPr>
          </w:p>
          <w:p w14:paraId="49B32A39" w14:textId="4E9A3BAE" w:rsidR="00F608A2" w:rsidRPr="00647D01" w:rsidRDefault="00647D01">
            <w:pPr>
              <w:pStyle w:val="TableParagraph"/>
              <w:tabs>
                <w:tab w:val="left" w:pos="1584"/>
                <w:tab w:val="left" w:pos="2662"/>
                <w:tab w:val="left" w:pos="3741"/>
                <w:tab w:val="left" w:pos="4830"/>
              </w:tabs>
              <w:spacing w:line="140" w:lineRule="exact"/>
              <w:ind w:left="506"/>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4BB4F09" wp14:editId="05BD6A0E">
                      <wp:extent cx="82550" cy="89535"/>
                      <wp:effectExtent l="6350" t="10160" r="6350" b="5080"/>
                      <wp:docPr id="7457" name="Group 3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58" name="Group 3129"/>
                              <wpg:cNvGrpSpPr>
                                <a:grpSpLocks/>
                              </wpg:cNvGrpSpPr>
                              <wpg:grpSpPr bwMode="auto">
                                <a:xfrm>
                                  <a:off x="0" y="11"/>
                                  <a:ext cx="130" cy="130"/>
                                  <a:chOff x="0" y="11"/>
                                  <a:chExt cx="130" cy="130"/>
                                </a:xfrm>
                              </wpg:grpSpPr>
                              <wps:wsp>
                                <wps:cNvPr id="7459" name="Freeform 313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60" name="Picture 31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61" name="Group 3132"/>
                              <wpg:cNvGrpSpPr>
                                <a:grpSpLocks/>
                              </wpg:cNvGrpSpPr>
                              <wpg:grpSpPr bwMode="auto">
                                <a:xfrm>
                                  <a:off x="6" y="6"/>
                                  <a:ext cx="119" cy="119"/>
                                  <a:chOff x="6" y="6"/>
                                  <a:chExt cx="119" cy="119"/>
                                </a:xfrm>
                              </wpg:grpSpPr>
                              <wps:wsp>
                                <wps:cNvPr id="7462" name="Freeform 313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39800B" id="Group 312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">
                      <v:group id="Group 312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">
                        <v:shape id="Freeform 313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3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">
                          <v:imagedata r:id="rId87" o:title=""/>
                        </v:shape>
                      </v:group>
                      <v:group id="Group 313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">
                        <v:shape id="Freeform 313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0D3E4B0" wp14:editId="437E213F">
                      <wp:extent cx="82550" cy="89535"/>
                      <wp:effectExtent l="14605" t="10160" r="7620" b="5080"/>
                      <wp:docPr id="7451" name="Group 3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52" name="Group 3123"/>
                              <wpg:cNvGrpSpPr>
                                <a:grpSpLocks/>
                              </wpg:cNvGrpSpPr>
                              <wpg:grpSpPr bwMode="auto">
                                <a:xfrm>
                                  <a:off x="0" y="11"/>
                                  <a:ext cx="130" cy="130"/>
                                  <a:chOff x="0" y="11"/>
                                  <a:chExt cx="130" cy="130"/>
                                </a:xfrm>
                              </wpg:grpSpPr>
                              <wps:wsp>
                                <wps:cNvPr id="7453" name="Freeform 312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54" name="Picture 31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55" name="Group 3126"/>
                              <wpg:cNvGrpSpPr>
                                <a:grpSpLocks/>
                              </wpg:cNvGrpSpPr>
                              <wpg:grpSpPr bwMode="auto">
                                <a:xfrm>
                                  <a:off x="6" y="6"/>
                                  <a:ext cx="119" cy="119"/>
                                  <a:chOff x="6" y="6"/>
                                  <a:chExt cx="119" cy="119"/>
                                </a:xfrm>
                              </wpg:grpSpPr>
                              <wps:wsp>
                                <wps:cNvPr id="7456" name="Freeform 312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12331B" id="Group 312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CqAEQ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">
                      <v:group id="Group 312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">
                        <v:shape id="Freeform 312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2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">
                          <v:imagedata r:id="rId87" o:title=""/>
                        </v:shape>
                      </v:group>
                      <v:group id="Group 312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">
                        <v:shape id="Freeform 312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BF8F44D" wp14:editId="446A9777">
                      <wp:extent cx="82550" cy="89535"/>
                      <wp:effectExtent l="13335" t="10160" r="8890" b="5080"/>
                      <wp:docPr id="7445"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46" name="Group 3117"/>
                              <wpg:cNvGrpSpPr>
                                <a:grpSpLocks/>
                              </wpg:cNvGrpSpPr>
                              <wpg:grpSpPr bwMode="auto">
                                <a:xfrm>
                                  <a:off x="0" y="11"/>
                                  <a:ext cx="130" cy="130"/>
                                  <a:chOff x="0" y="11"/>
                                  <a:chExt cx="130" cy="130"/>
                                </a:xfrm>
                              </wpg:grpSpPr>
                              <wps:wsp>
                                <wps:cNvPr id="7447" name="Freeform 311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48" name="Picture 31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49" name="Group 3120"/>
                              <wpg:cNvGrpSpPr>
                                <a:grpSpLocks/>
                              </wpg:cNvGrpSpPr>
                              <wpg:grpSpPr bwMode="auto">
                                <a:xfrm>
                                  <a:off x="6" y="6"/>
                                  <a:ext cx="119" cy="119"/>
                                  <a:chOff x="6" y="6"/>
                                  <a:chExt cx="119" cy="119"/>
                                </a:xfrm>
                              </wpg:grpSpPr>
                              <wps:wsp>
                                <wps:cNvPr id="7450" name="Freeform 312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232BF3" id="Group 311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">
                      <v:group id="Group 311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">
                        <v:shape id="Freeform 311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11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">
                          <v:imagedata r:id="rId87" o:title=""/>
                        </v:shape>
                      </v:group>
                      <v:group id="Group 312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8F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KXJFnC/5vwBOTmDwAA//8DAFBLAQItABQABgAIAAAAIQDb4fbL7gAAAIUBAAATAAAAAAAA&#10;AAAAAAAAAAAAAABbQ29udGVudF9UeXBlc10ueG1sUEsBAi0AFAAGAAgAAAAhAFr0LFu/AAAAFQEA&#10;AAsAAAAAAAAAAAAAAAAAHwEAAF9yZWxzLy5yZWxzUEsBAi0AFAAGAAgAAAAhAIGRLwXHAAAA3QAA&#10;AA8AAAAAAAAAAAAAAAAABwIAAGRycy9kb3ducmV2LnhtbFBLBQYAAAAAAwADALcAAAD7AgAAAAA=&#10;">
                        <v:shape id="Freeform 312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8C108F0" wp14:editId="30D3A694">
                      <wp:extent cx="82550" cy="89535"/>
                      <wp:effectExtent l="12700" t="10160" r="9525" b="5080"/>
                      <wp:docPr id="7439" name="Group 3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40" name="Group 3111"/>
                              <wpg:cNvGrpSpPr>
                                <a:grpSpLocks/>
                              </wpg:cNvGrpSpPr>
                              <wpg:grpSpPr bwMode="auto">
                                <a:xfrm>
                                  <a:off x="0" y="11"/>
                                  <a:ext cx="130" cy="130"/>
                                  <a:chOff x="0" y="11"/>
                                  <a:chExt cx="130" cy="130"/>
                                </a:xfrm>
                              </wpg:grpSpPr>
                              <wps:wsp>
                                <wps:cNvPr id="7441" name="Freeform 311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42" name="Picture 31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43" name="Group 3114"/>
                              <wpg:cNvGrpSpPr>
                                <a:grpSpLocks/>
                              </wpg:cNvGrpSpPr>
                              <wpg:grpSpPr bwMode="auto">
                                <a:xfrm>
                                  <a:off x="6" y="6"/>
                                  <a:ext cx="119" cy="119"/>
                                  <a:chOff x="6" y="6"/>
                                  <a:chExt cx="119" cy="119"/>
                                </a:xfrm>
                              </wpg:grpSpPr>
                              <wps:wsp>
                                <wps:cNvPr id="7444" name="Freeform 311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304A28" id="Group 311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">
                      <v:group id="Group 311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">
                        <v:shape id="Freeform 311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11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">
                          <v:imagedata r:id="rId87" o:title=""/>
                        </v:shape>
                      </v:group>
                      <v:group id="Group 311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">
                        <v:shape id="Freeform 311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080A64C" wp14:editId="53577549">
                      <wp:extent cx="82550" cy="89535"/>
                      <wp:effectExtent l="8890" t="10160" r="13335" b="5080"/>
                      <wp:docPr id="7433" name="Group 3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34" name="Group 3105"/>
                              <wpg:cNvGrpSpPr>
                                <a:grpSpLocks/>
                              </wpg:cNvGrpSpPr>
                              <wpg:grpSpPr bwMode="auto">
                                <a:xfrm>
                                  <a:off x="0" y="11"/>
                                  <a:ext cx="130" cy="130"/>
                                  <a:chOff x="0" y="11"/>
                                  <a:chExt cx="130" cy="130"/>
                                </a:xfrm>
                              </wpg:grpSpPr>
                              <wps:wsp>
                                <wps:cNvPr id="7435" name="Freeform 310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36" name="Picture 310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37" name="Group 3108"/>
                              <wpg:cNvGrpSpPr>
                                <a:grpSpLocks/>
                              </wpg:cNvGrpSpPr>
                              <wpg:grpSpPr bwMode="auto">
                                <a:xfrm>
                                  <a:off x="6" y="6"/>
                                  <a:ext cx="119" cy="119"/>
                                  <a:chOff x="6" y="6"/>
                                  <a:chExt cx="119" cy="119"/>
                                </a:xfrm>
                              </wpg:grpSpPr>
                              <wps:wsp>
                                <wps:cNvPr id="7438" name="Freeform 310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C854F6" id="Group 310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">
                      <v:group id="Group 310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">
                        <v:shape id="Freeform 310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0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">
                          <v:imagedata r:id="rId87" o:title=""/>
                        </v:shape>
                      </v:group>
                      <v:group id="Group 310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">
                        <v:shape id="Freeform 310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79679E00" w14:textId="77777777" w:rsidR="00F608A2" w:rsidRPr="00647D01" w:rsidRDefault="00F608A2">
            <w:pPr>
              <w:pStyle w:val="TableParagraph"/>
              <w:spacing w:before="7"/>
              <w:rPr>
                <w:rFonts w:ascii="Arial" w:eastAsia="Arial" w:hAnsi="Arial" w:cs="Arial"/>
                <w:b/>
                <w:bCs/>
                <w:sz w:val="20"/>
                <w:szCs w:val="20"/>
              </w:rPr>
            </w:pPr>
          </w:p>
          <w:p w14:paraId="17256947" w14:textId="5F76C663" w:rsidR="00F608A2" w:rsidRPr="00647D01" w:rsidRDefault="00647D01">
            <w:pPr>
              <w:pStyle w:val="TableParagraph"/>
              <w:tabs>
                <w:tab w:val="left" w:pos="1584"/>
                <w:tab w:val="left" w:pos="2662"/>
                <w:tab w:val="left" w:pos="3741"/>
                <w:tab w:val="left" w:pos="4830"/>
              </w:tabs>
              <w:spacing w:line="140" w:lineRule="exact"/>
              <w:ind w:left="506"/>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3278738C" wp14:editId="57407935">
                      <wp:extent cx="82550" cy="89535"/>
                      <wp:effectExtent l="6350" t="11430" r="6350" b="3810"/>
                      <wp:docPr id="7427" name="Group 3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28" name="Group 3099"/>
                              <wpg:cNvGrpSpPr>
                                <a:grpSpLocks/>
                              </wpg:cNvGrpSpPr>
                              <wpg:grpSpPr bwMode="auto">
                                <a:xfrm>
                                  <a:off x="0" y="11"/>
                                  <a:ext cx="130" cy="130"/>
                                  <a:chOff x="0" y="11"/>
                                  <a:chExt cx="130" cy="130"/>
                                </a:xfrm>
                              </wpg:grpSpPr>
                              <wps:wsp>
                                <wps:cNvPr id="7429" name="Freeform 310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30" name="Picture 3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31" name="Group 3102"/>
                              <wpg:cNvGrpSpPr>
                                <a:grpSpLocks/>
                              </wpg:cNvGrpSpPr>
                              <wpg:grpSpPr bwMode="auto">
                                <a:xfrm>
                                  <a:off x="6" y="6"/>
                                  <a:ext cx="119" cy="119"/>
                                  <a:chOff x="6" y="6"/>
                                  <a:chExt cx="119" cy="119"/>
                                </a:xfrm>
                              </wpg:grpSpPr>
                              <wps:wsp>
                                <wps:cNvPr id="7432" name="Freeform 310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0EF288" id="Group 309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">
                      <v:group id="Group 309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">
                        <v:shape id="Freeform 310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10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">
                          <v:imagedata r:id="rId87" o:title=""/>
                        </v:shape>
                      </v:group>
                      <v:group id="Group 310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">
                        <v:shape id="Freeform 310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1F595B4" wp14:editId="5C5802B9">
                      <wp:extent cx="82550" cy="89535"/>
                      <wp:effectExtent l="14605" t="11430" r="7620" b="3810"/>
                      <wp:docPr id="7421" name="Group 3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22" name="Group 3093"/>
                              <wpg:cNvGrpSpPr>
                                <a:grpSpLocks/>
                              </wpg:cNvGrpSpPr>
                              <wpg:grpSpPr bwMode="auto">
                                <a:xfrm>
                                  <a:off x="0" y="11"/>
                                  <a:ext cx="130" cy="130"/>
                                  <a:chOff x="0" y="11"/>
                                  <a:chExt cx="130" cy="130"/>
                                </a:xfrm>
                              </wpg:grpSpPr>
                              <wps:wsp>
                                <wps:cNvPr id="7423" name="Freeform 309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4" name="Picture 30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25" name="Group 3096"/>
                              <wpg:cNvGrpSpPr>
                                <a:grpSpLocks/>
                              </wpg:cNvGrpSpPr>
                              <wpg:grpSpPr bwMode="auto">
                                <a:xfrm>
                                  <a:off x="6" y="6"/>
                                  <a:ext cx="119" cy="119"/>
                                  <a:chOff x="6" y="6"/>
                                  <a:chExt cx="119" cy="119"/>
                                </a:xfrm>
                              </wpg:grpSpPr>
                              <wps:wsp>
                                <wps:cNvPr id="7426" name="Freeform 309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15C4E4" id="Group 309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6n8Dg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">
                      <v:group id="Group 309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">
                        <v:shape id="Freeform 309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9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">
                          <v:imagedata r:id="rId87" o:title=""/>
                        </v:shape>
                      </v:group>
                      <v:group id="Group 309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">
                        <v:shape id="Freeform 309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57CFE0B" wp14:editId="65EB4B7B">
                      <wp:extent cx="82550" cy="89535"/>
                      <wp:effectExtent l="13335" t="11430" r="8890" b="3810"/>
                      <wp:docPr id="7415" name="Group 3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16" name="Group 3087"/>
                              <wpg:cNvGrpSpPr>
                                <a:grpSpLocks/>
                              </wpg:cNvGrpSpPr>
                              <wpg:grpSpPr bwMode="auto">
                                <a:xfrm>
                                  <a:off x="0" y="11"/>
                                  <a:ext cx="130" cy="130"/>
                                  <a:chOff x="0" y="11"/>
                                  <a:chExt cx="130" cy="130"/>
                                </a:xfrm>
                              </wpg:grpSpPr>
                              <wps:wsp>
                                <wps:cNvPr id="7417" name="Freeform 308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18" name="Picture 308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19" name="Group 3090"/>
                              <wpg:cNvGrpSpPr>
                                <a:grpSpLocks/>
                              </wpg:cNvGrpSpPr>
                              <wpg:grpSpPr bwMode="auto">
                                <a:xfrm>
                                  <a:off x="6" y="6"/>
                                  <a:ext cx="119" cy="119"/>
                                  <a:chOff x="6" y="6"/>
                                  <a:chExt cx="119" cy="119"/>
                                </a:xfrm>
                              </wpg:grpSpPr>
                              <wps:wsp>
                                <wps:cNvPr id="7420" name="Freeform 309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4F7225" id="Group 308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HsmEQ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">
                      <v:group id="Group 308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">
                        <v:shape id="Freeform 308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08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">
                          <v:imagedata r:id="rId87" o:title=""/>
                        </v:shape>
                      </v:group>
                      <v:group id="Group 309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">
                        <v:shape id="Freeform 309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72ADC2A" wp14:editId="2D841C0E">
                      <wp:extent cx="82550" cy="89535"/>
                      <wp:effectExtent l="12700" t="11430" r="9525" b="3810"/>
                      <wp:docPr id="7409" name="Group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10" name="Group 3081"/>
                              <wpg:cNvGrpSpPr>
                                <a:grpSpLocks/>
                              </wpg:cNvGrpSpPr>
                              <wpg:grpSpPr bwMode="auto">
                                <a:xfrm>
                                  <a:off x="0" y="11"/>
                                  <a:ext cx="130" cy="130"/>
                                  <a:chOff x="0" y="11"/>
                                  <a:chExt cx="130" cy="130"/>
                                </a:xfrm>
                              </wpg:grpSpPr>
                              <wps:wsp>
                                <wps:cNvPr id="7411" name="Freeform 308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12" name="Picture 308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13" name="Group 3084"/>
                              <wpg:cNvGrpSpPr>
                                <a:grpSpLocks/>
                              </wpg:cNvGrpSpPr>
                              <wpg:grpSpPr bwMode="auto">
                                <a:xfrm>
                                  <a:off x="6" y="6"/>
                                  <a:ext cx="119" cy="119"/>
                                  <a:chOff x="6" y="6"/>
                                  <a:chExt cx="119" cy="119"/>
                                </a:xfrm>
                              </wpg:grpSpPr>
                              <wps:wsp>
                                <wps:cNvPr id="7414" name="Freeform 308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E8C8E8" id="Group 308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">
                      <v:group id="Group 308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">
                        <v:shape id="Freeform 308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8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">
                          <v:imagedata r:id="rId87" o:title=""/>
                        </v:shape>
                      </v:group>
                      <v:group id="Group 308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">
                        <v:shape id="Freeform 308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24D0DE1" wp14:editId="6F1A54C5">
                      <wp:extent cx="82550" cy="89535"/>
                      <wp:effectExtent l="8890" t="11430" r="13335" b="3810"/>
                      <wp:docPr id="7403" name="Group 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404" name="Group 3075"/>
                              <wpg:cNvGrpSpPr>
                                <a:grpSpLocks/>
                              </wpg:cNvGrpSpPr>
                              <wpg:grpSpPr bwMode="auto">
                                <a:xfrm>
                                  <a:off x="0" y="11"/>
                                  <a:ext cx="130" cy="130"/>
                                  <a:chOff x="0" y="11"/>
                                  <a:chExt cx="130" cy="130"/>
                                </a:xfrm>
                              </wpg:grpSpPr>
                              <wps:wsp>
                                <wps:cNvPr id="7405" name="Freeform 307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06" name="Picture 30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07" name="Group 3078"/>
                              <wpg:cNvGrpSpPr>
                                <a:grpSpLocks/>
                              </wpg:cNvGrpSpPr>
                              <wpg:grpSpPr bwMode="auto">
                                <a:xfrm>
                                  <a:off x="6" y="6"/>
                                  <a:ext cx="119" cy="119"/>
                                  <a:chOff x="6" y="6"/>
                                  <a:chExt cx="119" cy="119"/>
                                </a:xfrm>
                              </wpg:grpSpPr>
                              <wps:wsp>
                                <wps:cNvPr id="7408" name="Freeform 307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445505" id="Group 307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">
                      <v:group id="Group 307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">
                        <v:shape id="Freeform 307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7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">
                          <v:imagedata r:id="rId87" o:title=""/>
                        </v:shape>
                      </v:group>
                      <v:group id="Group 307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">
                        <v:shape id="Freeform 307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11448543" w14:textId="77777777" w:rsidR="00F608A2" w:rsidRPr="00647D01" w:rsidRDefault="00F608A2">
            <w:pPr>
              <w:pStyle w:val="TableParagraph"/>
              <w:spacing w:before="2"/>
              <w:rPr>
                <w:rFonts w:ascii="Arial" w:eastAsia="Arial" w:hAnsi="Arial" w:cs="Arial"/>
                <w:b/>
                <w:bCs/>
                <w:sz w:val="12"/>
                <w:szCs w:val="12"/>
              </w:rPr>
            </w:pPr>
          </w:p>
          <w:p w14:paraId="0CB92539" w14:textId="79D848EA" w:rsidR="00F608A2" w:rsidRPr="00647D01" w:rsidRDefault="00647D01">
            <w:pPr>
              <w:pStyle w:val="TableParagraph"/>
              <w:tabs>
                <w:tab w:val="left" w:pos="1584"/>
                <w:tab w:val="left" w:pos="2662"/>
                <w:tab w:val="left" w:pos="3741"/>
                <w:tab w:val="left" w:pos="4830"/>
              </w:tabs>
              <w:spacing w:line="140" w:lineRule="exact"/>
              <w:ind w:left="506"/>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611A2350" wp14:editId="3C9D4E79">
                      <wp:extent cx="82550" cy="89535"/>
                      <wp:effectExtent l="6350" t="8255" r="6350" b="6985"/>
                      <wp:docPr id="7397" name="Group 3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98" name="Group 3069"/>
                              <wpg:cNvGrpSpPr>
                                <a:grpSpLocks/>
                              </wpg:cNvGrpSpPr>
                              <wpg:grpSpPr bwMode="auto">
                                <a:xfrm>
                                  <a:off x="0" y="11"/>
                                  <a:ext cx="130" cy="130"/>
                                  <a:chOff x="0" y="11"/>
                                  <a:chExt cx="130" cy="130"/>
                                </a:xfrm>
                              </wpg:grpSpPr>
                              <wps:wsp>
                                <wps:cNvPr id="7399" name="Freeform 307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00" name="Picture 307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01" name="Group 3072"/>
                              <wpg:cNvGrpSpPr>
                                <a:grpSpLocks/>
                              </wpg:cNvGrpSpPr>
                              <wpg:grpSpPr bwMode="auto">
                                <a:xfrm>
                                  <a:off x="6" y="6"/>
                                  <a:ext cx="119" cy="119"/>
                                  <a:chOff x="6" y="6"/>
                                  <a:chExt cx="119" cy="119"/>
                                </a:xfrm>
                              </wpg:grpSpPr>
                              <wps:wsp>
                                <wps:cNvPr id="7402" name="Freeform 307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D0EE00" id="Group 306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">
                      <v:group id="Group 306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">
                        <v:shape id="Freeform 307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7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">
                          <v:imagedata r:id="rId87" o:title=""/>
                        </v:shape>
                      </v:group>
                      <v:group id="Group 307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">
                        <v:shape id="Freeform 307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2C9A535" wp14:editId="3B31CAD3">
                      <wp:extent cx="82550" cy="89535"/>
                      <wp:effectExtent l="14605" t="8255" r="7620" b="6985"/>
                      <wp:docPr id="7391" name="Group 3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92" name="Group 3063"/>
                              <wpg:cNvGrpSpPr>
                                <a:grpSpLocks/>
                              </wpg:cNvGrpSpPr>
                              <wpg:grpSpPr bwMode="auto">
                                <a:xfrm>
                                  <a:off x="0" y="11"/>
                                  <a:ext cx="130" cy="130"/>
                                  <a:chOff x="0" y="11"/>
                                  <a:chExt cx="130" cy="130"/>
                                </a:xfrm>
                              </wpg:grpSpPr>
                              <wps:wsp>
                                <wps:cNvPr id="7393" name="Freeform 306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94" name="Picture 30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95" name="Group 3066"/>
                              <wpg:cNvGrpSpPr>
                                <a:grpSpLocks/>
                              </wpg:cNvGrpSpPr>
                              <wpg:grpSpPr bwMode="auto">
                                <a:xfrm>
                                  <a:off x="6" y="6"/>
                                  <a:ext cx="119" cy="119"/>
                                  <a:chOff x="6" y="6"/>
                                  <a:chExt cx="119" cy="119"/>
                                </a:xfrm>
                              </wpg:grpSpPr>
                              <wps:wsp>
                                <wps:cNvPr id="7396" name="Freeform 306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95B091" id="Group 306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">
                      <v:group id="Group 306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">
                        <v:shape id="Freeform 306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6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">
                          <v:imagedata r:id="rId87" o:title=""/>
                        </v:shape>
                      </v:group>
                      <v:group id="Group 306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">
                        <v:shape id="Freeform 306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CD3B75F" wp14:editId="6E2EA1C5">
                      <wp:extent cx="82550" cy="89535"/>
                      <wp:effectExtent l="13335" t="8255" r="8890" b="6985"/>
                      <wp:docPr id="7385" name="Group 3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86" name="Group 3057"/>
                              <wpg:cNvGrpSpPr>
                                <a:grpSpLocks/>
                              </wpg:cNvGrpSpPr>
                              <wpg:grpSpPr bwMode="auto">
                                <a:xfrm>
                                  <a:off x="0" y="11"/>
                                  <a:ext cx="130" cy="130"/>
                                  <a:chOff x="0" y="11"/>
                                  <a:chExt cx="130" cy="130"/>
                                </a:xfrm>
                              </wpg:grpSpPr>
                              <wps:wsp>
                                <wps:cNvPr id="7387" name="Freeform 305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88" name="Picture 30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89" name="Group 3060"/>
                              <wpg:cNvGrpSpPr>
                                <a:grpSpLocks/>
                              </wpg:cNvGrpSpPr>
                              <wpg:grpSpPr bwMode="auto">
                                <a:xfrm>
                                  <a:off x="6" y="6"/>
                                  <a:ext cx="119" cy="119"/>
                                  <a:chOff x="6" y="6"/>
                                  <a:chExt cx="119" cy="119"/>
                                </a:xfrm>
                              </wpg:grpSpPr>
                              <wps:wsp>
                                <wps:cNvPr id="7390" name="Freeform 306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9BE46A" id="Group 305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scNDw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">
                      <v:group id="Group 305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">
                        <v:shape id="Freeform 305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05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">
                          <v:imagedata r:id="rId87" o:title=""/>
                        </v:shape>
                      </v:group>
                      <v:group id="Group 306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">
                        <v:shape id="Freeform 306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12E9E89" wp14:editId="113D7B65">
                      <wp:extent cx="82550" cy="89535"/>
                      <wp:effectExtent l="12700" t="8255" r="9525" b="6985"/>
                      <wp:docPr id="7379" name="Group 3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80" name="Group 3051"/>
                              <wpg:cNvGrpSpPr>
                                <a:grpSpLocks/>
                              </wpg:cNvGrpSpPr>
                              <wpg:grpSpPr bwMode="auto">
                                <a:xfrm>
                                  <a:off x="0" y="11"/>
                                  <a:ext cx="130" cy="130"/>
                                  <a:chOff x="0" y="11"/>
                                  <a:chExt cx="130" cy="130"/>
                                </a:xfrm>
                              </wpg:grpSpPr>
                              <wps:wsp>
                                <wps:cNvPr id="7381" name="Freeform 305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82" name="Picture 305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83" name="Group 3054"/>
                              <wpg:cNvGrpSpPr>
                                <a:grpSpLocks/>
                              </wpg:cNvGrpSpPr>
                              <wpg:grpSpPr bwMode="auto">
                                <a:xfrm>
                                  <a:off x="6" y="6"/>
                                  <a:ext cx="119" cy="119"/>
                                  <a:chOff x="6" y="6"/>
                                  <a:chExt cx="119" cy="119"/>
                                </a:xfrm>
                              </wpg:grpSpPr>
                              <wps:wsp>
                                <wps:cNvPr id="7384" name="Freeform 305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9CCD29" id="Group 305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">
                      <v:group id="Group 305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">
                        <v:shape id="Freeform 305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05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">
                          <v:imagedata r:id="rId87" o:title=""/>
                        </v:shape>
                      </v:group>
                      <v:group id="Group 305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">
                        <v:shape id="Freeform 305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484E49C" wp14:editId="14282E78">
                      <wp:extent cx="82550" cy="89535"/>
                      <wp:effectExtent l="8890" t="8255" r="13335" b="6985"/>
                      <wp:docPr id="7373" name="Group 3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74" name="Group 3045"/>
                              <wpg:cNvGrpSpPr>
                                <a:grpSpLocks/>
                              </wpg:cNvGrpSpPr>
                              <wpg:grpSpPr bwMode="auto">
                                <a:xfrm>
                                  <a:off x="0" y="11"/>
                                  <a:ext cx="130" cy="130"/>
                                  <a:chOff x="0" y="11"/>
                                  <a:chExt cx="130" cy="130"/>
                                </a:xfrm>
                              </wpg:grpSpPr>
                              <wps:wsp>
                                <wps:cNvPr id="7375" name="Freeform 304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76" name="Picture 30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77" name="Group 3048"/>
                              <wpg:cNvGrpSpPr>
                                <a:grpSpLocks/>
                              </wpg:cNvGrpSpPr>
                              <wpg:grpSpPr bwMode="auto">
                                <a:xfrm>
                                  <a:off x="6" y="6"/>
                                  <a:ext cx="119" cy="119"/>
                                  <a:chOff x="6" y="6"/>
                                  <a:chExt cx="119" cy="119"/>
                                </a:xfrm>
                              </wpg:grpSpPr>
                              <wps:wsp>
                                <wps:cNvPr id="7378" name="Freeform 304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14B1A4" id="Group 304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">
                      <v:group id="Group 304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">
                        <v:shape id="Freeform 304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4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">
                          <v:imagedata r:id="rId87" o:title=""/>
                        </v:shape>
                      </v:group>
                      <v:group id="Group 304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">
                        <v:shape id="Freeform 304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tc>
      </w:tr>
    </w:tbl>
    <w:p w14:paraId="623E2947" w14:textId="77777777" w:rsidR="00F608A2" w:rsidRPr="00647D01" w:rsidRDefault="00F608A2">
      <w:pPr>
        <w:spacing w:before="11"/>
        <w:rPr>
          <w:rFonts w:ascii="Arial" w:eastAsia="Arial" w:hAnsi="Arial" w:cs="Arial"/>
          <w:b/>
          <w:bCs/>
          <w:szCs w:val="19"/>
        </w:rPr>
      </w:pPr>
    </w:p>
    <w:p w14:paraId="05C27A50" w14:textId="77777777" w:rsidR="00F608A2" w:rsidRPr="00647D01" w:rsidRDefault="00F608A2">
      <w:pPr>
        <w:pStyle w:val="BodyText"/>
        <w:spacing w:after="39"/>
        <w:ind w:left="214"/>
        <w:rPr>
          <w:b w:val="0"/>
          <w:bCs/>
        </w:rPr>
      </w:pPr>
      <w:r w:rsidRPr="00647D01">
        <w:rPr>
          <w:color w:val="130201"/>
        </w:rPr>
        <w:t>Part F: Digital Skills</w:t>
      </w:r>
      <w:r w:rsidRPr="00647D01">
        <w:rPr>
          <w:color w:val="130201"/>
          <w:spacing w:val="31"/>
        </w:rPr>
        <w:t xml:space="preserve"> </w:t>
      </w:r>
      <w:r w:rsidRPr="00647D01">
        <w:rPr>
          <w:color w:val="130201"/>
        </w:rPr>
        <w:t>Demand</w:t>
      </w:r>
    </w:p>
    <w:p w14:paraId="10DB09A9" w14:textId="2A57780B"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1942EB4C" wp14:editId="0B1B1DEB">
                <wp:extent cx="1541145" cy="6985"/>
                <wp:effectExtent l="6985" t="8890" r="4445" b="3175"/>
                <wp:docPr id="7370" name="Group 3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6985"/>
                          <a:chOff x="0" y="0"/>
                          <a:chExt cx="2427" cy="11"/>
                        </a:xfrm>
                      </wpg:grpSpPr>
                      <wpg:grpSp>
                        <wpg:cNvPr id="7371" name="Group 3042"/>
                        <wpg:cNvGrpSpPr>
                          <a:grpSpLocks/>
                        </wpg:cNvGrpSpPr>
                        <wpg:grpSpPr bwMode="auto">
                          <a:xfrm>
                            <a:off x="6" y="6"/>
                            <a:ext cx="2416" cy="2"/>
                            <a:chOff x="6" y="6"/>
                            <a:chExt cx="2416" cy="2"/>
                          </a:xfrm>
                        </wpg:grpSpPr>
                        <wps:wsp>
                          <wps:cNvPr id="7372" name="Freeform 3043"/>
                          <wps:cNvSpPr>
                            <a:spLocks/>
                          </wps:cNvSpPr>
                          <wps:spPr bwMode="auto">
                            <a:xfrm>
                              <a:off x="6" y="6"/>
                              <a:ext cx="2416" cy="2"/>
                            </a:xfrm>
                            <a:custGeom>
                              <a:avLst/>
                              <a:gdLst>
                                <a:gd name="T0" fmla="+- 0 6 6"/>
                                <a:gd name="T1" fmla="*/ T0 w 2416"/>
                                <a:gd name="T2" fmla="+- 0 2421 6"/>
                                <a:gd name="T3" fmla="*/ T2 w 2416"/>
                              </a:gdLst>
                              <a:ahLst/>
                              <a:cxnLst>
                                <a:cxn ang="0">
                                  <a:pos x="T1" y="0"/>
                                </a:cxn>
                                <a:cxn ang="0">
                                  <a:pos x="T3" y="0"/>
                                </a:cxn>
                              </a:cxnLst>
                              <a:rect l="0" t="0" r="r" b="b"/>
                              <a:pathLst>
                                <a:path w="2416">
                                  <a:moveTo>
                                    <a:pt x="0" y="0"/>
                                  </a:moveTo>
                                  <a:lnTo>
                                    <a:pt x="241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FCA962" id="Group 3041" o:spid="_x0000_s1026" style="width:121.35pt;height:.55pt;mso-position-horizontal-relative:char;mso-position-vertical-relative:line" coordsize="24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">
                <v:group id="Group 3042" o:spid="_x0000_s1027" style="position:absolute;left:6;top:6;width:2416;height:2" coordorigin="6,6" coordsize="2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">
                  <v:shape id="Freeform 3043" o:spid="_x0000_s1028" style="position:absolute;left:6;top:6;width:2416;height:2;visibility:visible;mso-wrap-style:square;v-text-anchor:top" coordsize="2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" path="m,l2415,e" filled="f" strokecolor="#ccc" strokeweight=".19017mm">
                    <v:path arrowok="t" o:connecttype="custom" o:connectlocs="0,0;2415,0" o:connectangles="0,0"/>
                  </v:shape>
                </v:group>
                <w10:anchorlock/>
              </v:group>
            </w:pict>
          </mc:Fallback>
        </mc:AlternateContent>
      </w:r>
    </w:p>
    <w:p w14:paraId="45C0B8D7" w14:textId="77777777" w:rsidR="00F608A2" w:rsidRPr="006265AF" w:rsidRDefault="00F608A2" w:rsidP="00F608A2">
      <w:pPr>
        <w:pStyle w:val="ListParagraph"/>
        <w:widowControl w:val="0"/>
        <w:numPr>
          <w:ilvl w:val="1"/>
          <w:numId w:val="43"/>
        </w:numPr>
        <w:tabs>
          <w:tab w:val="left" w:pos="766"/>
        </w:tabs>
        <w:spacing w:before="122" w:after="30" w:line="247" w:lineRule="auto"/>
        <w:ind w:right="916" w:firstLine="0"/>
        <w:contextualSpacing w:val="0"/>
        <w:rPr>
          <w:rFonts w:ascii="Arial" w:eastAsia="Arial" w:hAnsi="Arial" w:cs="Arial"/>
          <w:sz w:val="14"/>
          <w:szCs w:val="14"/>
        </w:rPr>
      </w:pPr>
      <w:r w:rsidRPr="006265AF">
        <w:rPr>
          <w:rFonts w:ascii="Arial"/>
          <w:b/>
          <w:color w:val="130201"/>
          <w:sz w:val="17"/>
        </w:rPr>
        <w:t xml:space="preserve">Which of the following skills are in demand in your organisation? </w:t>
      </w:r>
      <w:r w:rsidRPr="006265AF">
        <w:rPr>
          <w:rFonts w:ascii="Arial"/>
          <w:b/>
          <w:i/>
          <w:color w:val="545454"/>
          <w:sz w:val="14"/>
        </w:rPr>
        <w:t>(There are three sections related to this question and this is section 1/3)</w:t>
      </w:r>
    </w:p>
    <w:tbl>
      <w:tblPr>
        <w:tblW w:w="0" w:type="auto"/>
        <w:tblInd w:w="391" w:type="dxa"/>
        <w:tblLayout w:type="fixed"/>
        <w:tblCellMar>
          <w:left w:w="0" w:type="dxa"/>
          <w:right w:w="0" w:type="dxa"/>
        </w:tblCellMar>
        <w:tblLook w:val="01E0" w:firstRow="1" w:lastRow="1" w:firstColumn="1" w:lastColumn="1" w:noHBand="0" w:noVBand="0"/>
      </w:tblPr>
      <w:tblGrid>
        <w:gridCol w:w="7218"/>
        <w:gridCol w:w="3067"/>
      </w:tblGrid>
      <w:tr w:rsidR="00F608A2" w:rsidRPr="00647D01" w14:paraId="6FB97ADF" w14:textId="77777777">
        <w:trPr>
          <w:trHeight w:hRule="exact" w:val="679"/>
        </w:trPr>
        <w:tc>
          <w:tcPr>
            <w:tcW w:w="7218" w:type="dxa"/>
            <w:tcBorders>
              <w:top w:val="single" w:sz="4" w:space="0" w:color="CCCCCC"/>
              <w:left w:val="nil"/>
              <w:bottom w:val="single" w:sz="4" w:space="0" w:color="BABABA"/>
              <w:right w:val="single" w:sz="4" w:space="0" w:color="BABABA"/>
            </w:tcBorders>
          </w:tcPr>
          <w:p w14:paraId="0D7FDB90" w14:textId="77777777" w:rsidR="00F608A2" w:rsidRPr="00647D01" w:rsidRDefault="00F608A2"/>
        </w:tc>
        <w:tc>
          <w:tcPr>
            <w:tcW w:w="3067" w:type="dxa"/>
            <w:tcBorders>
              <w:top w:val="single" w:sz="4" w:space="0" w:color="CCCCCC"/>
              <w:left w:val="single" w:sz="4" w:space="0" w:color="BABABA"/>
              <w:bottom w:val="single" w:sz="4" w:space="0" w:color="BABABA"/>
              <w:right w:val="nil"/>
            </w:tcBorders>
          </w:tcPr>
          <w:p w14:paraId="7D16D36A" w14:textId="77777777" w:rsidR="00F608A2" w:rsidRPr="00647D01" w:rsidRDefault="00F608A2">
            <w:pPr>
              <w:pStyle w:val="TableParagraph"/>
              <w:tabs>
                <w:tab w:val="left" w:pos="720"/>
                <w:tab w:val="left" w:pos="1286"/>
                <w:tab w:val="left" w:pos="1914"/>
                <w:tab w:val="left" w:pos="2537"/>
              </w:tabs>
              <w:spacing w:before="35"/>
              <w:ind w:left="86" w:right="41" w:firstLine="2510"/>
              <w:rPr>
                <w:rFonts w:ascii="Times New Roman" w:eastAsia="Times New Roman" w:hAnsi="Times New Roman" w:cs="Times New Roman"/>
                <w:sz w:val="17"/>
                <w:szCs w:val="17"/>
              </w:rPr>
            </w:pPr>
            <w:r w:rsidRPr="00647D01">
              <w:rPr>
                <w:rFonts w:ascii="Times New Roman"/>
                <w:spacing w:val="-5"/>
                <w:sz w:val="17"/>
              </w:rPr>
              <w:t xml:space="preserve">Very </w:t>
            </w:r>
            <w:r w:rsidRPr="00647D01">
              <w:rPr>
                <w:rFonts w:ascii="Times New Roman"/>
                <w:sz w:val="17"/>
              </w:rPr>
              <w:t>Not</w:t>
            </w:r>
            <w:r w:rsidRPr="00647D01">
              <w:rPr>
                <w:rFonts w:ascii="Times New Roman"/>
                <w:spacing w:val="4"/>
                <w:sz w:val="17"/>
              </w:rPr>
              <w:t xml:space="preserve"> </w:t>
            </w:r>
            <w:r w:rsidRPr="00647D01">
              <w:rPr>
                <w:rFonts w:ascii="Times New Roman"/>
                <w:sz w:val="17"/>
              </w:rPr>
              <w:t>a</w:t>
            </w:r>
            <w:r w:rsidRPr="00647D01">
              <w:rPr>
                <w:rFonts w:ascii="Times New Roman"/>
                <w:sz w:val="17"/>
              </w:rPr>
              <w:tab/>
              <w:t>Low</w:t>
            </w:r>
            <w:r w:rsidRPr="00647D01">
              <w:rPr>
                <w:rFonts w:ascii="Times New Roman"/>
                <w:sz w:val="17"/>
              </w:rPr>
              <w:tab/>
              <w:t>Some</w:t>
            </w:r>
            <w:r w:rsidRPr="00647D01">
              <w:rPr>
                <w:rFonts w:ascii="Times New Roman"/>
                <w:sz w:val="17"/>
              </w:rPr>
              <w:tab/>
              <w:t>High</w:t>
            </w:r>
            <w:r w:rsidRPr="00647D01">
              <w:rPr>
                <w:rFonts w:ascii="Times New Roman"/>
                <w:sz w:val="17"/>
              </w:rPr>
              <w:tab/>
              <w:t xml:space="preserve">high </w:t>
            </w:r>
            <w:proofErr w:type="gramStart"/>
            <w:r w:rsidRPr="00647D01">
              <w:rPr>
                <w:rFonts w:ascii="Times New Roman"/>
                <w:sz w:val="17"/>
              </w:rPr>
              <w:t xml:space="preserve">priority  </w:t>
            </w:r>
            <w:proofErr w:type="spellStart"/>
            <w:r w:rsidRPr="00647D01">
              <w:rPr>
                <w:rFonts w:ascii="Times New Roman"/>
                <w:sz w:val="17"/>
              </w:rPr>
              <w:t>priority</w:t>
            </w:r>
            <w:proofErr w:type="spellEnd"/>
            <w:proofErr w:type="gramEnd"/>
            <w:r w:rsidRPr="00647D01">
              <w:rPr>
                <w:rFonts w:ascii="Times New Roman"/>
                <w:sz w:val="17"/>
              </w:rPr>
              <w:t xml:space="preserve">  </w:t>
            </w:r>
            <w:proofErr w:type="spellStart"/>
            <w:r w:rsidRPr="00647D01">
              <w:rPr>
                <w:rFonts w:ascii="Times New Roman"/>
                <w:sz w:val="17"/>
              </w:rPr>
              <w:t>priority</w:t>
            </w:r>
            <w:proofErr w:type="spellEnd"/>
            <w:r w:rsidRPr="00647D01">
              <w:rPr>
                <w:rFonts w:ascii="Times New Roman"/>
                <w:sz w:val="17"/>
              </w:rPr>
              <w:t xml:space="preserve">  </w:t>
            </w:r>
            <w:proofErr w:type="spellStart"/>
            <w:r w:rsidRPr="00647D01">
              <w:rPr>
                <w:rFonts w:ascii="Times New Roman"/>
                <w:sz w:val="17"/>
              </w:rPr>
              <w:t>priority</w:t>
            </w:r>
            <w:proofErr w:type="spellEnd"/>
            <w:r w:rsidRPr="00647D01">
              <w:rPr>
                <w:rFonts w:ascii="Times New Roman"/>
                <w:sz w:val="17"/>
              </w:rPr>
              <w:t xml:space="preserve"> </w:t>
            </w:r>
            <w:r w:rsidRPr="00647D01">
              <w:rPr>
                <w:rFonts w:ascii="Times New Roman"/>
                <w:spacing w:val="41"/>
                <w:sz w:val="17"/>
              </w:rPr>
              <w:t xml:space="preserve"> </w:t>
            </w:r>
            <w:proofErr w:type="spellStart"/>
            <w:r w:rsidRPr="00647D01">
              <w:rPr>
                <w:rFonts w:ascii="Times New Roman"/>
                <w:sz w:val="17"/>
              </w:rPr>
              <w:t>priority</w:t>
            </w:r>
            <w:proofErr w:type="spellEnd"/>
          </w:p>
        </w:tc>
      </w:tr>
      <w:tr w:rsidR="00F608A2" w:rsidRPr="00647D01" w14:paraId="565ACD2A" w14:textId="77777777">
        <w:trPr>
          <w:trHeight w:hRule="exact" w:val="2075"/>
        </w:trPr>
        <w:tc>
          <w:tcPr>
            <w:tcW w:w="7218" w:type="dxa"/>
            <w:tcBorders>
              <w:top w:val="single" w:sz="4" w:space="0" w:color="BABABA"/>
              <w:left w:val="nil"/>
              <w:bottom w:val="nil"/>
              <w:right w:val="single" w:sz="4" w:space="0" w:color="BABABA"/>
            </w:tcBorders>
          </w:tcPr>
          <w:p w14:paraId="39ABB679" w14:textId="77777777" w:rsidR="00F608A2" w:rsidRPr="00647D01" w:rsidRDefault="00F608A2">
            <w:pPr>
              <w:pStyle w:val="TableParagraph"/>
              <w:spacing w:before="35" w:line="343" w:lineRule="auto"/>
              <w:ind w:left="43" w:right="2817"/>
              <w:rPr>
                <w:rFonts w:ascii="Times New Roman" w:eastAsia="Times New Roman" w:hAnsi="Times New Roman" w:cs="Times New Roman"/>
                <w:sz w:val="17"/>
                <w:szCs w:val="17"/>
              </w:rPr>
            </w:pPr>
            <w:r w:rsidRPr="00647D01">
              <w:rPr>
                <w:rFonts w:ascii="Times New Roman"/>
                <w:sz w:val="17"/>
              </w:rPr>
              <w:t xml:space="preserve">A mindset to function with an increasingly </w:t>
            </w:r>
            <w:proofErr w:type="spellStart"/>
            <w:r w:rsidRPr="00647D01">
              <w:rPr>
                <w:rFonts w:ascii="Times New Roman"/>
                <w:sz w:val="17"/>
              </w:rPr>
              <w:t>digitised</w:t>
            </w:r>
            <w:proofErr w:type="spellEnd"/>
            <w:r w:rsidRPr="00647D01">
              <w:rPr>
                <w:rFonts w:ascii="Times New Roman"/>
                <w:sz w:val="17"/>
              </w:rPr>
              <w:t xml:space="preserve"> workplace Highly proficient keyboard skills (</w:t>
            </w:r>
            <w:proofErr w:type="gramStart"/>
            <w:r w:rsidRPr="00647D01">
              <w:rPr>
                <w:rFonts w:ascii="Times New Roman"/>
                <w:sz w:val="17"/>
              </w:rPr>
              <w:t xml:space="preserve">keyboard </w:t>
            </w:r>
            <w:r w:rsidRPr="00647D01">
              <w:rPr>
                <w:rFonts w:ascii="Times New Roman"/>
                <w:spacing w:val="8"/>
                <w:sz w:val="17"/>
              </w:rPr>
              <w:t xml:space="preserve"> </w:t>
            </w:r>
            <w:r w:rsidRPr="00647D01">
              <w:rPr>
                <w:rFonts w:ascii="Times New Roman"/>
                <w:sz w:val="17"/>
              </w:rPr>
              <w:t>dexterity</w:t>
            </w:r>
            <w:proofErr w:type="gramEnd"/>
            <w:r w:rsidRPr="00647D01">
              <w:rPr>
                <w:rFonts w:ascii="Times New Roman"/>
                <w:sz w:val="17"/>
              </w:rPr>
              <w:t>)</w:t>
            </w:r>
          </w:p>
          <w:p w14:paraId="0B84045F" w14:textId="77777777" w:rsidR="00F608A2" w:rsidRPr="00647D01" w:rsidRDefault="00F608A2">
            <w:pPr>
              <w:pStyle w:val="TableParagraph"/>
              <w:spacing w:before="4"/>
              <w:ind w:left="43" w:right="327"/>
              <w:rPr>
                <w:rFonts w:ascii="Times New Roman" w:eastAsia="Times New Roman" w:hAnsi="Times New Roman" w:cs="Times New Roman"/>
                <w:sz w:val="17"/>
                <w:szCs w:val="17"/>
              </w:rPr>
            </w:pPr>
            <w:r w:rsidRPr="00647D01">
              <w:rPr>
                <w:rFonts w:ascii="Times New Roman"/>
                <w:sz w:val="17"/>
              </w:rPr>
              <w:t>Use advanced features of digital technologies with confidence for communication, cooperation and collaboration</w:t>
            </w:r>
          </w:p>
          <w:p w14:paraId="62A85DC4"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z w:val="17"/>
              </w:rPr>
              <w:t xml:space="preserve">Confidently operate industry (job) specific </w:t>
            </w:r>
            <w:proofErr w:type="gramStart"/>
            <w:r w:rsidRPr="00647D01">
              <w:rPr>
                <w:rFonts w:ascii="Times New Roman"/>
                <w:sz w:val="17"/>
              </w:rPr>
              <w:t xml:space="preserve">digital </w:t>
            </w:r>
            <w:r w:rsidRPr="00647D01">
              <w:rPr>
                <w:rFonts w:ascii="Times New Roman"/>
                <w:spacing w:val="16"/>
                <w:sz w:val="17"/>
              </w:rPr>
              <w:t xml:space="preserve"> </w:t>
            </w:r>
            <w:r w:rsidRPr="00647D01">
              <w:rPr>
                <w:rFonts w:ascii="Times New Roman"/>
                <w:sz w:val="17"/>
              </w:rPr>
              <w:t>technologies</w:t>
            </w:r>
            <w:proofErr w:type="gramEnd"/>
          </w:p>
          <w:p w14:paraId="70221D50" w14:textId="77777777" w:rsidR="00F608A2" w:rsidRPr="00647D01" w:rsidRDefault="00F608A2">
            <w:pPr>
              <w:pStyle w:val="TableParagraph"/>
              <w:spacing w:before="85"/>
              <w:ind w:left="43" w:right="344"/>
              <w:rPr>
                <w:rFonts w:ascii="Times New Roman" w:eastAsia="Times New Roman" w:hAnsi="Times New Roman" w:cs="Times New Roman"/>
                <w:sz w:val="17"/>
                <w:szCs w:val="17"/>
              </w:rPr>
            </w:pPr>
            <w:r w:rsidRPr="00647D01">
              <w:rPr>
                <w:rFonts w:ascii="Times New Roman"/>
                <w:sz w:val="17"/>
              </w:rPr>
              <w:t xml:space="preserve">Learn and adapt quickly to nascent and emerging technologies </w:t>
            </w:r>
            <w:proofErr w:type="gramStart"/>
            <w:r w:rsidRPr="00647D01">
              <w:rPr>
                <w:rFonts w:ascii="Times New Roman"/>
                <w:sz w:val="17"/>
              </w:rPr>
              <w:t>( such</w:t>
            </w:r>
            <w:proofErr w:type="gramEnd"/>
            <w:r w:rsidRPr="00647D01">
              <w:rPr>
                <w:rFonts w:ascii="Times New Roman"/>
                <w:sz w:val="17"/>
              </w:rPr>
              <w:t xml:space="preserve"> as Social, Mobile, Internet of Things, Apps, Robotics, artificial intelligence </w:t>
            </w:r>
            <w:proofErr w:type="spellStart"/>
            <w:r w:rsidRPr="00647D01">
              <w:rPr>
                <w:rFonts w:ascii="Times New Roman"/>
                <w:sz w:val="17"/>
              </w:rPr>
              <w:t>etc</w:t>
            </w:r>
            <w:proofErr w:type="spellEnd"/>
            <w:r w:rsidRPr="00647D01">
              <w:rPr>
                <w:rFonts w:ascii="Times New Roman"/>
                <w:sz w:val="17"/>
              </w:rPr>
              <w:t xml:space="preserve"> </w:t>
            </w:r>
            <w:r w:rsidRPr="00647D01">
              <w:rPr>
                <w:rFonts w:ascii="Times New Roman"/>
                <w:spacing w:val="4"/>
                <w:sz w:val="17"/>
              </w:rPr>
              <w:t xml:space="preserve"> </w:t>
            </w:r>
            <w:r w:rsidRPr="00647D01">
              <w:rPr>
                <w:rFonts w:ascii="Times New Roman"/>
                <w:sz w:val="17"/>
              </w:rPr>
              <w:t>)</w:t>
            </w:r>
          </w:p>
          <w:p w14:paraId="67CB8297"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z w:val="17"/>
              </w:rPr>
              <w:t xml:space="preserve">Troubleshoot/solve problems that arise when using </w:t>
            </w:r>
            <w:proofErr w:type="gramStart"/>
            <w:r w:rsidRPr="00647D01">
              <w:rPr>
                <w:rFonts w:ascii="Times New Roman"/>
                <w:sz w:val="17"/>
              </w:rPr>
              <w:t xml:space="preserve">digital </w:t>
            </w:r>
            <w:r w:rsidRPr="00647D01">
              <w:rPr>
                <w:rFonts w:ascii="Times New Roman"/>
                <w:spacing w:val="17"/>
                <w:sz w:val="17"/>
              </w:rPr>
              <w:t xml:space="preserve"> </w:t>
            </w:r>
            <w:r w:rsidRPr="00647D01">
              <w:rPr>
                <w:rFonts w:ascii="Times New Roman"/>
                <w:sz w:val="17"/>
              </w:rPr>
              <w:t>technologies</w:t>
            </w:r>
            <w:proofErr w:type="gramEnd"/>
          </w:p>
        </w:tc>
        <w:tc>
          <w:tcPr>
            <w:tcW w:w="3067" w:type="dxa"/>
            <w:tcBorders>
              <w:top w:val="single" w:sz="4" w:space="0" w:color="BABABA"/>
              <w:left w:val="single" w:sz="4" w:space="0" w:color="BABABA"/>
              <w:bottom w:val="nil"/>
              <w:right w:val="nil"/>
            </w:tcBorders>
          </w:tcPr>
          <w:p w14:paraId="055DD6B7" w14:textId="77777777" w:rsidR="00F608A2" w:rsidRPr="00647D01" w:rsidRDefault="00F608A2">
            <w:pPr>
              <w:pStyle w:val="TableParagraph"/>
              <w:spacing w:before="6"/>
              <w:rPr>
                <w:rFonts w:ascii="Arial" w:eastAsia="Arial" w:hAnsi="Arial" w:cs="Arial"/>
                <w:b/>
                <w:bCs/>
                <w:i/>
                <w:sz w:val="7"/>
                <w:szCs w:val="7"/>
              </w:rPr>
            </w:pPr>
          </w:p>
          <w:p w14:paraId="7C02E79E" w14:textId="213D203F"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3749860C" wp14:editId="6DB0586C">
                      <wp:extent cx="82550" cy="89535"/>
                      <wp:effectExtent l="9525" t="12065" r="12700" b="3175"/>
                      <wp:docPr id="7364" name="Group 3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65" name="Group 3036"/>
                              <wpg:cNvGrpSpPr>
                                <a:grpSpLocks/>
                              </wpg:cNvGrpSpPr>
                              <wpg:grpSpPr bwMode="auto">
                                <a:xfrm>
                                  <a:off x="0" y="11"/>
                                  <a:ext cx="130" cy="130"/>
                                  <a:chOff x="0" y="11"/>
                                  <a:chExt cx="130" cy="130"/>
                                </a:xfrm>
                              </wpg:grpSpPr>
                              <wps:wsp>
                                <wps:cNvPr id="7366" name="Freeform 303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67" name="Picture 30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68" name="Group 3039"/>
                              <wpg:cNvGrpSpPr>
                                <a:grpSpLocks/>
                              </wpg:cNvGrpSpPr>
                              <wpg:grpSpPr bwMode="auto">
                                <a:xfrm>
                                  <a:off x="6" y="6"/>
                                  <a:ext cx="119" cy="119"/>
                                  <a:chOff x="6" y="6"/>
                                  <a:chExt cx="119" cy="119"/>
                                </a:xfrm>
                              </wpg:grpSpPr>
                              <wps:wsp>
                                <wps:cNvPr id="7369" name="Freeform 304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2245AB" id="Group 303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BqHEg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">
                      <v:group id="Group 303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">
                        <v:shape id="Freeform 303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3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">
                          <v:imagedata r:id="rId87" o:title=""/>
                        </v:shape>
                      </v:group>
                      <v:group id="Group 303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">
                        <v:shape id="Freeform 304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AA8401F" wp14:editId="59DF4364">
                      <wp:extent cx="82550" cy="89535"/>
                      <wp:effectExtent l="11430" t="12065" r="10795" b="3175"/>
                      <wp:docPr id="7358" name="Group 3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59" name="Group 3030"/>
                              <wpg:cNvGrpSpPr>
                                <a:grpSpLocks/>
                              </wpg:cNvGrpSpPr>
                              <wpg:grpSpPr bwMode="auto">
                                <a:xfrm>
                                  <a:off x="0" y="11"/>
                                  <a:ext cx="130" cy="130"/>
                                  <a:chOff x="0" y="11"/>
                                  <a:chExt cx="130" cy="130"/>
                                </a:xfrm>
                              </wpg:grpSpPr>
                              <wps:wsp>
                                <wps:cNvPr id="7360" name="Freeform 303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61" name="Picture 30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62" name="Group 3033"/>
                              <wpg:cNvGrpSpPr>
                                <a:grpSpLocks/>
                              </wpg:cNvGrpSpPr>
                              <wpg:grpSpPr bwMode="auto">
                                <a:xfrm>
                                  <a:off x="6" y="6"/>
                                  <a:ext cx="119" cy="119"/>
                                  <a:chOff x="6" y="6"/>
                                  <a:chExt cx="119" cy="119"/>
                                </a:xfrm>
                              </wpg:grpSpPr>
                              <wps:wsp>
                                <wps:cNvPr id="7363" name="Freeform 303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6C6921" id="Group 302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">
                      <v:group id="Group 303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">
                        <v:shape id="Freeform 303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303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">
                          <v:imagedata r:id="rId87" o:title=""/>
                        </v:shape>
                      </v:group>
                      <v:group id="Group 303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ixx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1NhvB6E56AXDwBAAD//wMAUEsBAi0AFAAGAAgAAAAhANvh9svuAAAAhQEAABMAAAAAAAAA&#10;AAAAAAAAAAAAAFtDb250ZW50X1R5cGVzXS54bWxQSwECLQAUAAYACAAAACEAWvQsW78AAAAVAQAA&#10;CwAAAAAAAAAAAAAAAAAfAQAAX3JlbHMvLnJlbHNQSwECLQAUAAYACAAAACEABCosccYAAADdAAAA&#10;DwAAAAAAAAAAAAAAAAAHAgAAZHJzL2Rvd25yZXYueG1sUEsFBgAAAAADAAMAtwAAAPoCAAAAAA==&#10;">
                        <v:shape id="Freeform 303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3B09CDC" wp14:editId="6EB11AD2">
                      <wp:extent cx="82550" cy="89535"/>
                      <wp:effectExtent l="13970" t="12065" r="8255" b="3175"/>
                      <wp:docPr id="7352" name="Group 3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53" name="Group 3024"/>
                              <wpg:cNvGrpSpPr>
                                <a:grpSpLocks/>
                              </wpg:cNvGrpSpPr>
                              <wpg:grpSpPr bwMode="auto">
                                <a:xfrm>
                                  <a:off x="0" y="11"/>
                                  <a:ext cx="130" cy="130"/>
                                  <a:chOff x="0" y="11"/>
                                  <a:chExt cx="130" cy="130"/>
                                </a:xfrm>
                              </wpg:grpSpPr>
                              <wps:wsp>
                                <wps:cNvPr id="7354" name="Freeform 302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55" name="Picture 302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56" name="Group 3027"/>
                              <wpg:cNvGrpSpPr>
                                <a:grpSpLocks/>
                              </wpg:cNvGrpSpPr>
                              <wpg:grpSpPr bwMode="auto">
                                <a:xfrm>
                                  <a:off x="6" y="6"/>
                                  <a:ext cx="119" cy="119"/>
                                  <a:chOff x="6" y="6"/>
                                  <a:chExt cx="119" cy="119"/>
                                </a:xfrm>
                              </wpg:grpSpPr>
                              <wps:wsp>
                                <wps:cNvPr id="7357" name="Freeform 302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CD6AFC" id="Group 302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">
                      <v:group id="Group 302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">
                        <v:shape id="Freeform 302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2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">
                          <v:imagedata r:id="rId87" o:title=""/>
                        </v:shape>
                      </v:group>
                      <v:group id="Group 302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">
                        <v:shape id="Freeform 302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97E7538" wp14:editId="66B64728">
                      <wp:extent cx="82550" cy="89535"/>
                      <wp:effectExtent l="6985" t="12065" r="15240" b="3175"/>
                      <wp:docPr id="7346" name="Group 3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47" name="Group 3018"/>
                              <wpg:cNvGrpSpPr>
                                <a:grpSpLocks/>
                              </wpg:cNvGrpSpPr>
                              <wpg:grpSpPr bwMode="auto">
                                <a:xfrm>
                                  <a:off x="0" y="11"/>
                                  <a:ext cx="130" cy="130"/>
                                  <a:chOff x="0" y="11"/>
                                  <a:chExt cx="130" cy="130"/>
                                </a:xfrm>
                              </wpg:grpSpPr>
                              <wps:wsp>
                                <wps:cNvPr id="7348" name="Freeform 301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49" name="Picture 302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50" name="Group 3021"/>
                              <wpg:cNvGrpSpPr>
                                <a:grpSpLocks/>
                              </wpg:cNvGrpSpPr>
                              <wpg:grpSpPr bwMode="auto">
                                <a:xfrm>
                                  <a:off x="6" y="6"/>
                                  <a:ext cx="119" cy="119"/>
                                  <a:chOff x="6" y="6"/>
                                  <a:chExt cx="119" cy="119"/>
                                </a:xfrm>
                              </wpg:grpSpPr>
                              <wps:wsp>
                                <wps:cNvPr id="7351" name="Freeform 302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BA1837" id="Group 301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">
                      <v:group id="Group 301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">
                        <v:shape id="Freeform 301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302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">
                          <v:imagedata r:id="rId87" o:title=""/>
                        </v:shape>
                      </v:group>
                      <v:group id="Group 302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">
                        <v:shape id="Freeform 302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363C242" wp14:editId="7E94CE91">
                      <wp:extent cx="82550" cy="89535"/>
                      <wp:effectExtent l="9525" t="12065" r="12700" b="3175"/>
                      <wp:docPr id="7340" name="Group 3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41" name="Group 3012"/>
                              <wpg:cNvGrpSpPr>
                                <a:grpSpLocks/>
                              </wpg:cNvGrpSpPr>
                              <wpg:grpSpPr bwMode="auto">
                                <a:xfrm>
                                  <a:off x="0" y="11"/>
                                  <a:ext cx="130" cy="130"/>
                                  <a:chOff x="0" y="11"/>
                                  <a:chExt cx="130" cy="130"/>
                                </a:xfrm>
                              </wpg:grpSpPr>
                              <wps:wsp>
                                <wps:cNvPr id="7342" name="Freeform 301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43" name="Picture 301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44" name="Group 3015"/>
                              <wpg:cNvGrpSpPr>
                                <a:grpSpLocks/>
                              </wpg:cNvGrpSpPr>
                              <wpg:grpSpPr bwMode="auto">
                                <a:xfrm>
                                  <a:off x="6" y="6"/>
                                  <a:ext cx="119" cy="119"/>
                                  <a:chOff x="6" y="6"/>
                                  <a:chExt cx="119" cy="119"/>
                                </a:xfrm>
                              </wpg:grpSpPr>
                              <wps:wsp>
                                <wps:cNvPr id="7345" name="Freeform 301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875B58" id="Group 301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">
                      <v:group id="Group 301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">
                        <v:shape id="Freeform 301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1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">
                          <v:imagedata r:id="rId87" o:title=""/>
                        </v:shape>
                      </v:group>
                      <v:group id="Group 301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">
                        <v:shape id="Freeform 301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167CA0FF" w14:textId="77777777" w:rsidR="00F608A2" w:rsidRPr="00647D01" w:rsidRDefault="00F608A2">
            <w:pPr>
              <w:pStyle w:val="TableParagraph"/>
              <w:spacing w:before="2"/>
              <w:rPr>
                <w:rFonts w:ascii="Arial" w:eastAsia="Arial" w:hAnsi="Arial" w:cs="Arial"/>
                <w:b/>
                <w:bCs/>
                <w:i/>
                <w:sz w:val="12"/>
                <w:szCs w:val="12"/>
              </w:rPr>
            </w:pPr>
          </w:p>
          <w:p w14:paraId="46390F35" w14:textId="08132F56"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15201A72" wp14:editId="5D9A6B4C">
                      <wp:extent cx="82550" cy="89535"/>
                      <wp:effectExtent l="9525" t="8890" r="12700" b="6350"/>
                      <wp:docPr id="7334" name="Group 3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35" name="Group 3006"/>
                              <wpg:cNvGrpSpPr>
                                <a:grpSpLocks/>
                              </wpg:cNvGrpSpPr>
                              <wpg:grpSpPr bwMode="auto">
                                <a:xfrm>
                                  <a:off x="0" y="11"/>
                                  <a:ext cx="130" cy="130"/>
                                  <a:chOff x="0" y="11"/>
                                  <a:chExt cx="130" cy="130"/>
                                </a:xfrm>
                              </wpg:grpSpPr>
                              <wps:wsp>
                                <wps:cNvPr id="7336" name="Freeform 300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37" name="Picture 30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38" name="Group 3009"/>
                              <wpg:cNvGrpSpPr>
                                <a:grpSpLocks/>
                              </wpg:cNvGrpSpPr>
                              <wpg:grpSpPr bwMode="auto">
                                <a:xfrm>
                                  <a:off x="6" y="6"/>
                                  <a:ext cx="119" cy="119"/>
                                  <a:chOff x="6" y="6"/>
                                  <a:chExt cx="119" cy="119"/>
                                </a:xfrm>
                              </wpg:grpSpPr>
                              <wps:wsp>
                                <wps:cNvPr id="7339" name="Freeform 301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812312" id="Group 300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rgUEg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">
                      <v:group id="Group 300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">
                        <v:shape id="Freeform 300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00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">
                          <v:imagedata r:id="rId87" o:title=""/>
                        </v:shape>
                      </v:group>
                      <v:group id="Group 300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">
                        <v:shape id="Freeform 301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BA3514C" wp14:editId="38A70904">
                      <wp:extent cx="82550" cy="89535"/>
                      <wp:effectExtent l="11430" t="8890" r="10795" b="6350"/>
                      <wp:docPr id="7328" name="Group 2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29" name="Group 3000"/>
                              <wpg:cNvGrpSpPr>
                                <a:grpSpLocks/>
                              </wpg:cNvGrpSpPr>
                              <wpg:grpSpPr bwMode="auto">
                                <a:xfrm>
                                  <a:off x="0" y="11"/>
                                  <a:ext cx="130" cy="130"/>
                                  <a:chOff x="0" y="11"/>
                                  <a:chExt cx="130" cy="130"/>
                                </a:xfrm>
                              </wpg:grpSpPr>
                              <wps:wsp>
                                <wps:cNvPr id="7330" name="Freeform 300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31" name="Picture 300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32" name="Group 3003"/>
                              <wpg:cNvGrpSpPr>
                                <a:grpSpLocks/>
                              </wpg:cNvGrpSpPr>
                              <wpg:grpSpPr bwMode="auto">
                                <a:xfrm>
                                  <a:off x="6" y="6"/>
                                  <a:ext cx="119" cy="119"/>
                                  <a:chOff x="6" y="6"/>
                                  <a:chExt cx="119" cy="119"/>
                                </a:xfrm>
                              </wpg:grpSpPr>
                              <wps:wsp>
                                <wps:cNvPr id="7333" name="Freeform 300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037CE4" id="Group 299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">
                      <v:group id="Group 300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">
                        <v:shape id="Freeform 300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300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">
                          <v:imagedata r:id="rId87" o:title=""/>
                        </v:shape>
                      </v:group>
                      <v:group id="Group 300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">
                        <v:shape id="Freeform 300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37287D6" wp14:editId="1A98B707">
                      <wp:extent cx="82550" cy="89535"/>
                      <wp:effectExtent l="13970" t="8890" r="8255" b="6350"/>
                      <wp:docPr id="7322" name="Group 2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23" name="Group 2994"/>
                              <wpg:cNvGrpSpPr>
                                <a:grpSpLocks/>
                              </wpg:cNvGrpSpPr>
                              <wpg:grpSpPr bwMode="auto">
                                <a:xfrm>
                                  <a:off x="0" y="11"/>
                                  <a:ext cx="130" cy="130"/>
                                  <a:chOff x="0" y="11"/>
                                  <a:chExt cx="130" cy="130"/>
                                </a:xfrm>
                              </wpg:grpSpPr>
                              <wps:wsp>
                                <wps:cNvPr id="7324" name="Freeform 299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25" name="Picture 29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26" name="Group 2997"/>
                              <wpg:cNvGrpSpPr>
                                <a:grpSpLocks/>
                              </wpg:cNvGrpSpPr>
                              <wpg:grpSpPr bwMode="auto">
                                <a:xfrm>
                                  <a:off x="6" y="6"/>
                                  <a:ext cx="119" cy="119"/>
                                  <a:chOff x="6" y="6"/>
                                  <a:chExt cx="119" cy="119"/>
                                </a:xfrm>
                              </wpg:grpSpPr>
                              <wps:wsp>
                                <wps:cNvPr id="7327" name="Freeform 299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09AFF5" id="Group 299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QKyh2QAAAAM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">
                      <v:group id="Group 299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">
                        <v:shape id="Freeform 299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99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">
                          <v:imagedata r:id="rId87" o:title=""/>
                        </v:shape>
                      </v:group>
                      <v:group id="Group 299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5Oy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0NJ/B6E56AXDwBAAD//wMAUEsBAi0AFAAGAAgAAAAhANvh9svuAAAAhQEAABMAAAAAAAAA&#10;AAAAAAAAAAAAAFtDb250ZW50X1R5cGVzXS54bWxQSwECLQAUAAYACAAAACEAWvQsW78AAAAVAQAA&#10;CwAAAAAAAAAAAAAAAAAfAQAAX3JlbHMvLnJlbHNQSwECLQAUAAYACAAAACEA7XuTssYAAADdAAAA&#10;DwAAAAAAAAAAAAAAAAAHAgAAZHJzL2Rvd25yZXYueG1sUEsFBgAAAAADAAMAtwAAAPoCAAAAAA==&#10;">
                        <v:shape id="Freeform 299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BD1CB33" wp14:editId="391D580D">
                      <wp:extent cx="82550" cy="89535"/>
                      <wp:effectExtent l="6985" t="8890" r="15240" b="6350"/>
                      <wp:docPr id="7316" name="Group 2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17" name="Group 2988"/>
                              <wpg:cNvGrpSpPr>
                                <a:grpSpLocks/>
                              </wpg:cNvGrpSpPr>
                              <wpg:grpSpPr bwMode="auto">
                                <a:xfrm>
                                  <a:off x="0" y="11"/>
                                  <a:ext cx="130" cy="130"/>
                                  <a:chOff x="0" y="11"/>
                                  <a:chExt cx="130" cy="130"/>
                                </a:xfrm>
                              </wpg:grpSpPr>
                              <wps:wsp>
                                <wps:cNvPr id="7318" name="Freeform 298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9" name="Picture 299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20" name="Group 2991"/>
                              <wpg:cNvGrpSpPr>
                                <a:grpSpLocks/>
                              </wpg:cNvGrpSpPr>
                              <wpg:grpSpPr bwMode="auto">
                                <a:xfrm>
                                  <a:off x="6" y="6"/>
                                  <a:ext cx="119" cy="119"/>
                                  <a:chOff x="6" y="6"/>
                                  <a:chExt cx="119" cy="119"/>
                                </a:xfrm>
                              </wpg:grpSpPr>
                              <wps:wsp>
                                <wps:cNvPr id="7321" name="Freeform 299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3165F9" id="Group 298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">
                      <v:group id="Group 298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">
                        <v:shape id="Freeform 298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99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">
                          <v:imagedata r:id="rId87" o:title=""/>
                        </v:shape>
                      </v:group>
                      <v:group id="Group 299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">
                        <v:shape id="Freeform 299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A6D2EAF" wp14:editId="323BB285">
                      <wp:extent cx="82550" cy="89535"/>
                      <wp:effectExtent l="9525" t="8890" r="12700" b="6350"/>
                      <wp:docPr id="7310" name="Group 2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11" name="Group 2982"/>
                              <wpg:cNvGrpSpPr>
                                <a:grpSpLocks/>
                              </wpg:cNvGrpSpPr>
                              <wpg:grpSpPr bwMode="auto">
                                <a:xfrm>
                                  <a:off x="0" y="11"/>
                                  <a:ext cx="130" cy="130"/>
                                  <a:chOff x="0" y="11"/>
                                  <a:chExt cx="130" cy="130"/>
                                </a:xfrm>
                              </wpg:grpSpPr>
                              <wps:wsp>
                                <wps:cNvPr id="7312" name="Freeform 298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3" name="Picture 298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14" name="Group 2985"/>
                              <wpg:cNvGrpSpPr>
                                <a:grpSpLocks/>
                              </wpg:cNvGrpSpPr>
                              <wpg:grpSpPr bwMode="auto">
                                <a:xfrm>
                                  <a:off x="6" y="6"/>
                                  <a:ext cx="119" cy="119"/>
                                  <a:chOff x="6" y="6"/>
                                  <a:chExt cx="119" cy="119"/>
                                </a:xfrm>
                              </wpg:grpSpPr>
                              <wps:wsp>
                                <wps:cNvPr id="7315" name="Freeform 298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146326" id="Group 298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">
                      <v:group id="Group 298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">
                        <v:shape id="Freeform 298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98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">
                          <v:imagedata r:id="rId87" o:title=""/>
                        </v:shape>
                      </v:group>
                      <v:group id="Group 298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">
                        <v:shape id="Freeform 298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1609436A" w14:textId="77777777" w:rsidR="00F608A2" w:rsidRPr="00647D01" w:rsidRDefault="00F608A2">
            <w:pPr>
              <w:pStyle w:val="TableParagraph"/>
              <w:spacing w:before="7"/>
              <w:rPr>
                <w:rFonts w:ascii="Arial" w:eastAsia="Arial" w:hAnsi="Arial" w:cs="Arial"/>
                <w:b/>
                <w:bCs/>
                <w:i/>
                <w:sz w:val="20"/>
                <w:szCs w:val="20"/>
              </w:rPr>
            </w:pPr>
          </w:p>
          <w:p w14:paraId="7C6C0735" w14:textId="2D0DC54C"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39A4AA2B" wp14:editId="0E4CA2CA">
                      <wp:extent cx="82550" cy="89535"/>
                      <wp:effectExtent l="9525" t="10160" r="12700" b="5080"/>
                      <wp:docPr id="7304" name="Group 2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305" name="Group 2976"/>
                              <wpg:cNvGrpSpPr>
                                <a:grpSpLocks/>
                              </wpg:cNvGrpSpPr>
                              <wpg:grpSpPr bwMode="auto">
                                <a:xfrm>
                                  <a:off x="0" y="11"/>
                                  <a:ext cx="130" cy="130"/>
                                  <a:chOff x="0" y="11"/>
                                  <a:chExt cx="130" cy="130"/>
                                </a:xfrm>
                              </wpg:grpSpPr>
                              <wps:wsp>
                                <wps:cNvPr id="7306" name="Freeform 297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07" name="Picture 29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08" name="Group 2979"/>
                              <wpg:cNvGrpSpPr>
                                <a:grpSpLocks/>
                              </wpg:cNvGrpSpPr>
                              <wpg:grpSpPr bwMode="auto">
                                <a:xfrm>
                                  <a:off x="6" y="6"/>
                                  <a:ext cx="119" cy="119"/>
                                  <a:chOff x="6" y="6"/>
                                  <a:chExt cx="119" cy="119"/>
                                </a:xfrm>
                              </wpg:grpSpPr>
                              <wps:wsp>
                                <wps:cNvPr id="7309" name="Freeform 298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4D6BE2" id="Group 297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roiXEQ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">
                      <v:group id="Group 297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">
                        <v:shape id="Freeform 297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97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">
                          <v:imagedata r:id="rId87" o:title=""/>
                        </v:shape>
                      </v:group>
                      <v:group id="Group 297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">
                        <v:shape id="Freeform 298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D210F1B" wp14:editId="3E47CBED">
                      <wp:extent cx="82550" cy="89535"/>
                      <wp:effectExtent l="11430" t="10160" r="10795" b="5080"/>
                      <wp:docPr id="7298" name="Group 2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99" name="Group 2970"/>
                              <wpg:cNvGrpSpPr>
                                <a:grpSpLocks/>
                              </wpg:cNvGrpSpPr>
                              <wpg:grpSpPr bwMode="auto">
                                <a:xfrm>
                                  <a:off x="0" y="11"/>
                                  <a:ext cx="130" cy="130"/>
                                  <a:chOff x="0" y="11"/>
                                  <a:chExt cx="130" cy="130"/>
                                </a:xfrm>
                              </wpg:grpSpPr>
                              <wps:wsp>
                                <wps:cNvPr id="7300" name="Freeform 297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01" name="Picture 29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02" name="Group 2973"/>
                              <wpg:cNvGrpSpPr>
                                <a:grpSpLocks/>
                              </wpg:cNvGrpSpPr>
                              <wpg:grpSpPr bwMode="auto">
                                <a:xfrm>
                                  <a:off x="6" y="6"/>
                                  <a:ext cx="119" cy="119"/>
                                  <a:chOff x="6" y="6"/>
                                  <a:chExt cx="119" cy="119"/>
                                </a:xfrm>
                              </wpg:grpSpPr>
                              <wps:wsp>
                                <wps:cNvPr id="7303" name="Freeform 297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C0790F" id="Group 296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">
                      <v:group id="Group 297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">
                        <v:shape id="Freeform 297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97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">
                          <v:imagedata r:id="rId87" o:title=""/>
                        </v:shape>
                      </v:group>
                      <v:group id="Group 297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">
                        <v:shape id="Freeform 297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84D76B1" wp14:editId="7F23C6D2">
                      <wp:extent cx="82550" cy="89535"/>
                      <wp:effectExtent l="13970" t="10160" r="8255" b="5080"/>
                      <wp:docPr id="7292" name="Group 2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93" name="Group 2964"/>
                              <wpg:cNvGrpSpPr>
                                <a:grpSpLocks/>
                              </wpg:cNvGrpSpPr>
                              <wpg:grpSpPr bwMode="auto">
                                <a:xfrm>
                                  <a:off x="0" y="11"/>
                                  <a:ext cx="130" cy="130"/>
                                  <a:chOff x="0" y="11"/>
                                  <a:chExt cx="130" cy="130"/>
                                </a:xfrm>
                              </wpg:grpSpPr>
                              <wps:wsp>
                                <wps:cNvPr id="7294" name="Freeform 296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95" name="Picture 296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96" name="Group 2967"/>
                              <wpg:cNvGrpSpPr>
                                <a:grpSpLocks/>
                              </wpg:cNvGrpSpPr>
                              <wpg:grpSpPr bwMode="auto">
                                <a:xfrm>
                                  <a:off x="6" y="6"/>
                                  <a:ext cx="119" cy="119"/>
                                  <a:chOff x="6" y="6"/>
                                  <a:chExt cx="119" cy="119"/>
                                </a:xfrm>
                              </wpg:grpSpPr>
                              <wps:wsp>
                                <wps:cNvPr id="7297" name="Freeform 296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1F56E8" id="Group 296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">
                      <v:group id="Group 296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">
                        <v:shape id="Freeform 296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96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">
                          <v:imagedata r:id="rId87" o:title=""/>
                        </v:shape>
                      </v:group>
                      <v:group id="Group 296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">
                        <v:shape id="Freeform 296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ECF561E" wp14:editId="50C8237E">
                      <wp:extent cx="82550" cy="89535"/>
                      <wp:effectExtent l="6985" t="10160" r="15240" b="5080"/>
                      <wp:docPr id="7286" name="Group 2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87" name="Group 2958"/>
                              <wpg:cNvGrpSpPr>
                                <a:grpSpLocks/>
                              </wpg:cNvGrpSpPr>
                              <wpg:grpSpPr bwMode="auto">
                                <a:xfrm>
                                  <a:off x="0" y="11"/>
                                  <a:ext cx="130" cy="130"/>
                                  <a:chOff x="0" y="11"/>
                                  <a:chExt cx="130" cy="130"/>
                                </a:xfrm>
                              </wpg:grpSpPr>
                              <wps:wsp>
                                <wps:cNvPr id="7288" name="Freeform 295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9" name="Picture 296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90" name="Group 2961"/>
                              <wpg:cNvGrpSpPr>
                                <a:grpSpLocks/>
                              </wpg:cNvGrpSpPr>
                              <wpg:grpSpPr bwMode="auto">
                                <a:xfrm>
                                  <a:off x="6" y="6"/>
                                  <a:ext cx="119" cy="119"/>
                                  <a:chOff x="6" y="6"/>
                                  <a:chExt cx="119" cy="119"/>
                                </a:xfrm>
                              </wpg:grpSpPr>
                              <wps:wsp>
                                <wps:cNvPr id="7291" name="Freeform 296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BE7AE9" id="Group 295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">
                      <v:group id="Group 295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">
                        <v:shape id="Freeform 295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96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">
                          <v:imagedata r:id="rId87" o:title=""/>
                        </v:shape>
                      </v:group>
                      <v:group id="Group 296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">
                        <v:shape id="Freeform 296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3279372" wp14:editId="2373FCE4">
                      <wp:extent cx="82550" cy="89535"/>
                      <wp:effectExtent l="9525" t="10160" r="12700" b="5080"/>
                      <wp:docPr id="7280" name="Group 2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81" name="Group 2952"/>
                              <wpg:cNvGrpSpPr>
                                <a:grpSpLocks/>
                              </wpg:cNvGrpSpPr>
                              <wpg:grpSpPr bwMode="auto">
                                <a:xfrm>
                                  <a:off x="0" y="11"/>
                                  <a:ext cx="130" cy="130"/>
                                  <a:chOff x="0" y="11"/>
                                  <a:chExt cx="130" cy="130"/>
                                </a:xfrm>
                              </wpg:grpSpPr>
                              <wps:wsp>
                                <wps:cNvPr id="7282" name="Freeform 295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3" name="Picture 295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84" name="Group 2955"/>
                              <wpg:cNvGrpSpPr>
                                <a:grpSpLocks/>
                              </wpg:cNvGrpSpPr>
                              <wpg:grpSpPr bwMode="auto">
                                <a:xfrm>
                                  <a:off x="6" y="6"/>
                                  <a:ext cx="119" cy="119"/>
                                  <a:chOff x="6" y="6"/>
                                  <a:chExt cx="119" cy="119"/>
                                </a:xfrm>
                              </wpg:grpSpPr>
                              <wps:wsp>
                                <wps:cNvPr id="7285" name="Freeform 295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81E2C23" id="Group 295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">
                      <v:group id="Group 295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">
                        <v:shape id="Freeform 295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95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">
                          <v:imagedata r:id="rId87" o:title=""/>
                        </v:shape>
                      </v:group>
                      <v:group id="Group 295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">
                        <v:shape id="Freeform 295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575D63F4" w14:textId="77777777" w:rsidR="00F608A2" w:rsidRPr="00647D01" w:rsidRDefault="00F608A2">
            <w:pPr>
              <w:pStyle w:val="TableParagraph"/>
              <w:spacing w:before="7"/>
              <w:rPr>
                <w:rFonts w:ascii="Arial" w:eastAsia="Arial" w:hAnsi="Arial" w:cs="Arial"/>
                <w:b/>
                <w:bCs/>
                <w:i/>
                <w:sz w:val="20"/>
                <w:szCs w:val="20"/>
              </w:rPr>
            </w:pPr>
          </w:p>
          <w:p w14:paraId="34D07077" w14:textId="72CA909E"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0502806" wp14:editId="7DF31DC9">
                      <wp:extent cx="82550" cy="89535"/>
                      <wp:effectExtent l="9525" t="11430" r="12700" b="3810"/>
                      <wp:docPr id="7274" name="Group 2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75" name="Group 2946"/>
                              <wpg:cNvGrpSpPr>
                                <a:grpSpLocks/>
                              </wpg:cNvGrpSpPr>
                              <wpg:grpSpPr bwMode="auto">
                                <a:xfrm>
                                  <a:off x="0" y="11"/>
                                  <a:ext cx="130" cy="130"/>
                                  <a:chOff x="0" y="11"/>
                                  <a:chExt cx="130" cy="130"/>
                                </a:xfrm>
                              </wpg:grpSpPr>
                              <wps:wsp>
                                <wps:cNvPr id="7276" name="Freeform 294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7" name="Picture 29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78" name="Group 2949"/>
                              <wpg:cNvGrpSpPr>
                                <a:grpSpLocks/>
                              </wpg:cNvGrpSpPr>
                              <wpg:grpSpPr bwMode="auto">
                                <a:xfrm>
                                  <a:off x="6" y="6"/>
                                  <a:ext cx="119" cy="119"/>
                                  <a:chOff x="6" y="6"/>
                                  <a:chExt cx="119" cy="119"/>
                                </a:xfrm>
                              </wpg:grpSpPr>
                              <wps:wsp>
                                <wps:cNvPr id="7279" name="Freeform 295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759576" id="Group 294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">
                      <v:group id="Group 294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">
                        <v:shape id="Freeform 294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94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">
                          <v:imagedata r:id="rId87" o:title=""/>
                        </v:shape>
                      </v:group>
                      <v:group id="Group 294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">
                        <v:shape id="Freeform 295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E1C3D15" wp14:editId="31369496">
                      <wp:extent cx="82550" cy="89535"/>
                      <wp:effectExtent l="11430" t="11430" r="10795" b="3810"/>
                      <wp:docPr id="7268" name="Group 2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69" name="Group 2940"/>
                              <wpg:cNvGrpSpPr>
                                <a:grpSpLocks/>
                              </wpg:cNvGrpSpPr>
                              <wpg:grpSpPr bwMode="auto">
                                <a:xfrm>
                                  <a:off x="0" y="11"/>
                                  <a:ext cx="130" cy="130"/>
                                  <a:chOff x="0" y="11"/>
                                  <a:chExt cx="130" cy="130"/>
                                </a:xfrm>
                              </wpg:grpSpPr>
                              <wps:wsp>
                                <wps:cNvPr id="7270" name="Freeform 294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71" name="Picture 294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72" name="Group 2943"/>
                              <wpg:cNvGrpSpPr>
                                <a:grpSpLocks/>
                              </wpg:cNvGrpSpPr>
                              <wpg:grpSpPr bwMode="auto">
                                <a:xfrm>
                                  <a:off x="6" y="6"/>
                                  <a:ext cx="119" cy="119"/>
                                  <a:chOff x="6" y="6"/>
                                  <a:chExt cx="119" cy="119"/>
                                </a:xfrm>
                              </wpg:grpSpPr>
                              <wps:wsp>
                                <wps:cNvPr id="7273" name="Freeform 294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514B0B" id="Group 293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">
                      <v:group id="Group 294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">
                        <v:shape id="Freeform 294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94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">
                          <v:imagedata r:id="rId87" o:title=""/>
                        </v:shape>
                      </v:group>
                      <v:group id="Group 294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">
                        <v:shape id="Freeform 294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C60235F" wp14:editId="085DDBFF">
                      <wp:extent cx="82550" cy="89535"/>
                      <wp:effectExtent l="13970" t="11430" r="8255" b="3810"/>
                      <wp:docPr id="7262" name="Group 2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63" name="Group 2934"/>
                              <wpg:cNvGrpSpPr>
                                <a:grpSpLocks/>
                              </wpg:cNvGrpSpPr>
                              <wpg:grpSpPr bwMode="auto">
                                <a:xfrm>
                                  <a:off x="0" y="11"/>
                                  <a:ext cx="130" cy="130"/>
                                  <a:chOff x="0" y="11"/>
                                  <a:chExt cx="130" cy="130"/>
                                </a:xfrm>
                              </wpg:grpSpPr>
                              <wps:wsp>
                                <wps:cNvPr id="7264" name="Freeform 293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65" name="Picture 293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66" name="Group 2937"/>
                              <wpg:cNvGrpSpPr>
                                <a:grpSpLocks/>
                              </wpg:cNvGrpSpPr>
                              <wpg:grpSpPr bwMode="auto">
                                <a:xfrm>
                                  <a:off x="6" y="6"/>
                                  <a:ext cx="119" cy="119"/>
                                  <a:chOff x="6" y="6"/>
                                  <a:chExt cx="119" cy="119"/>
                                </a:xfrm>
                              </wpg:grpSpPr>
                              <wps:wsp>
                                <wps:cNvPr id="7267" name="Freeform 293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541334" id="Group 293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">
                      <v:group id="Group 293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Z3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1ORvB6E56AXDwBAAD//wMAUEsBAi0AFAAGAAgAAAAhANvh9svuAAAAhQEAABMAAAAAAAAA&#10;AAAAAAAAAAAAAFtDb250ZW50X1R5cGVzXS54bWxQSwECLQAUAAYACAAAACEAWvQsW78AAAAVAQAA&#10;CwAAAAAAAAAAAAAAAAAfAQAAX3JlbHMvLnJlbHNQSwECLQAUAAYACAAAACEAHYeGd8YAAADdAAAA&#10;DwAAAAAAAAAAAAAAAAAHAgAAZHJzL2Rvd25yZXYueG1sUEsFBgAAAAADAAMAtwAAAPoCAAAAAA==&#10;">
                        <v:shape id="Freeform 293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93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">
                          <v:imagedata r:id="rId87" o:title=""/>
                        </v:shape>
                      </v:group>
                      <v:group id="Group 293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">
                        <v:shape id="Freeform 293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F39DE0F" wp14:editId="1248F857">
                      <wp:extent cx="82550" cy="89535"/>
                      <wp:effectExtent l="6985" t="11430" r="15240" b="3810"/>
                      <wp:docPr id="7256" name="Group 2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57" name="Group 2928"/>
                              <wpg:cNvGrpSpPr>
                                <a:grpSpLocks/>
                              </wpg:cNvGrpSpPr>
                              <wpg:grpSpPr bwMode="auto">
                                <a:xfrm>
                                  <a:off x="0" y="11"/>
                                  <a:ext cx="130" cy="130"/>
                                  <a:chOff x="0" y="11"/>
                                  <a:chExt cx="130" cy="130"/>
                                </a:xfrm>
                              </wpg:grpSpPr>
                              <wps:wsp>
                                <wps:cNvPr id="7258" name="Freeform 292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59" name="Picture 29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60" name="Group 2931"/>
                              <wpg:cNvGrpSpPr>
                                <a:grpSpLocks/>
                              </wpg:cNvGrpSpPr>
                              <wpg:grpSpPr bwMode="auto">
                                <a:xfrm>
                                  <a:off x="6" y="6"/>
                                  <a:ext cx="119" cy="119"/>
                                  <a:chOff x="6" y="6"/>
                                  <a:chExt cx="119" cy="119"/>
                                </a:xfrm>
                              </wpg:grpSpPr>
                              <wps:wsp>
                                <wps:cNvPr id="7261" name="Freeform 293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57C2B7" id="Group 292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">
                      <v:group id="Group 292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r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mOJvB8E56AnD8AAAD//wMAUEsBAi0AFAAGAAgAAAAhANvh9svuAAAAhQEAABMAAAAAAAAA&#10;AAAAAAAAAAAAAFtDb250ZW50X1R5cGVzXS54bWxQSwECLQAUAAYACAAAACEAWvQsW78AAAAVAQAA&#10;CwAAAAAAAAAAAAAAAAAfAQAAX3JlbHMvLnJlbHNQSwECLQAUAAYACAAAACEArNBKycYAAADdAAAA&#10;DwAAAAAAAAAAAAAAAAAHAgAAZHJzL2Rvd25yZXYueG1sUEsFBgAAAAADAAMAtwAAAPoCAAAAAA==&#10;">
                        <v:shape id="Freeform 292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93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">
                          <v:imagedata r:id="rId87" o:title=""/>
                        </v:shape>
                      </v:group>
                      <v:group id="Group 293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">
                        <v:shape id="Freeform 293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A08CA88" wp14:editId="21AD472F">
                      <wp:extent cx="82550" cy="89535"/>
                      <wp:effectExtent l="9525" t="11430" r="12700" b="3810"/>
                      <wp:docPr id="7250"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51" name="Group 2922"/>
                              <wpg:cNvGrpSpPr>
                                <a:grpSpLocks/>
                              </wpg:cNvGrpSpPr>
                              <wpg:grpSpPr bwMode="auto">
                                <a:xfrm>
                                  <a:off x="0" y="11"/>
                                  <a:ext cx="130" cy="130"/>
                                  <a:chOff x="0" y="11"/>
                                  <a:chExt cx="130" cy="130"/>
                                </a:xfrm>
                              </wpg:grpSpPr>
                              <wps:wsp>
                                <wps:cNvPr id="7252" name="Freeform 292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53" name="Picture 29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54" name="Group 2925"/>
                              <wpg:cNvGrpSpPr>
                                <a:grpSpLocks/>
                              </wpg:cNvGrpSpPr>
                              <wpg:grpSpPr bwMode="auto">
                                <a:xfrm>
                                  <a:off x="6" y="6"/>
                                  <a:ext cx="119" cy="119"/>
                                  <a:chOff x="6" y="6"/>
                                  <a:chExt cx="119" cy="119"/>
                                </a:xfrm>
                              </wpg:grpSpPr>
                              <wps:wsp>
                                <wps:cNvPr id="7255" name="Freeform 292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18F77B" id="Group 292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">
                      <v:group id="Group 292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">
                        <v:shape id="Freeform 292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92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">
                          <v:imagedata r:id="rId87" o:title=""/>
                        </v:shape>
                      </v:group>
                      <v:group id="Group 292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">
                        <v:shape id="Freeform 292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3B77637E" w14:textId="77777777" w:rsidR="00F608A2" w:rsidRPr="00647D01" w:rsidRDefault="00F608A2">
            <w:pPr>
              <w:pStyle w:val="TableParagraph"/>
              <w:spacing w:before="7"/>
              <w:rPr>
                <w:rFonts w:ascii="Arial" w:eastAsia="Arial" w:hAnsi="Arial" w:cs="Arial"/>
                <w:b/>
                <w:bCs/>
                <w:i/>
                <w:sz w:val="20"/>
                <w:szCs w:val="20"/>
              </w:rPr>
            </w:pPr>
          </w:p>
          <w:p w14:paraId="6E309F94" w14:textId="7448B426"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E4E783B" wp14:editId="53DD851E">
                      <wp:extent cx="82550" cy="89535"/>
                      <wp:effectExtent l="9525" t="12700" r="12700" b="2540"/>
                      <wp:docPr id="7244" name="Group 2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45" name="Group 2916"/>
                              <wpg:cNvGrpSpPr>
                                <a:grpSpLocks/>
                              </wpg:cNvGrpSpPr>
                              <wpg:grpSpPr bwMode="auto">
                                <a:xfrm>
                                  <a:off x="0" y="11"/>
                                  <a:ext cx="130" cy="130"/>
                                  <a:chOff x="0" y="11"/>
                                  <a:chExt cx="130" cy="130"/>
                                </a:xfrm>
                              </wpg:grpSpPr>
                              <wps:wsp>
                                <wps:cNvPr id="7246" name="Freeform 291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7" name="Picture 29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48" name="Group 2919"/>
                              <wpg:cNvGrpSpPr>
                                <a:grpSpLocks/>
                              </wpg:cNvGrpSpPr>
                              <wpg:grpSpPr bwMode="auto">
                                <a:xfrm>
                                  <a:off x="6" y="6"/>
                                  <a:ext cx="119" cy="119"/>
                                  <a:chOff x="6" y="6"/>
                                  <a:chExt cx="119" cy="119"/>
                                </a:xfrm>
                              </wpg:grpSpPr>
                              <wps:wsp>
                                <wps:cNvPr id="7249" name="Freeform 292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C69522" id="Group 291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">
                      <v:group id="Group 291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">
                        <v:shape id="Freeform 291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91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">
                          <v:imagedata r:id="rId87" o:title=""/>
                        </v:shape>
                      </v:group>
                      <v:group id="Group 291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">
                        <v:shape id="Freeform 292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3674B73" wp14:editId="1702E4C2">
                      <wp:extent cx="82550" cy="89535"/>
                      <wp:effectExtent l="11430" t="12700" r="10795" b="2540"/>
                      <wp:docPr id="7238" name="Group 2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39" name="Group 2910"/>
                              <wpg:cNvGrpSpPr>
                                <a:grpSpLocks/>
                              </wpg:cNvGrpSpPr>
                              <wpg:grpSpPr bwMode="auto">
                                <a:xfrm>
                                  <a:off x="0" y="11"/>
                                  <a:ext cx="130" cy="130"/>
                                  <a:chOff x="0" y="11"/>
                                  <a:chExt cx="130" cy="130"/>
                                </a:xfrm>
                              </wpg:grpSpPr>
                              <wps:wsp>
                                <wps:cNvPr id="7240" name="Freeform 291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41" name="Picture 29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42" name="Group 2913"/>
                              <wpg:cNvGrpSpPr>
                                <a:grpSpLocks/>
                              </wpg:cNvGrpSpPr>
                              <wpg:grpSpPr bwMode="auto">
                                <a:xfrm>
                                  <a:off x="6" y="6"/>
                                  <a:ext cx="119" cy="119"/>
                                  <a:chOff x="6" y="6"/>
                                  <a:chExt cx="119" cy="119"/>
                                </a:xfrm>
                              </wpg:grpSpPr>
                              <wps:wsp>
                                <wps:cNvPr id="7243" name="Freeform 291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52AEFE" id="Group 290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">
                      <v:group id="Group 291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">
                        <v:shape id="Freeform 291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91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">
                          <v:imagedata r:id="rId87" o:title=""/>
                        </v:shape>
                      </v:group>
                      <v:group id="Group 291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">
                        <v:shape id="Freeform 291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CC6305A" wp14:editId="1623DF00">
                      <wp:extent cx="82550" cy="89535"/>
                      <wp:effectExtent l="13970" t="12700" r="8255" b="2540"/>
                      <wp:docPr id="7232" name="Group 2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33" name="Group 2904"/>
                              <wpg:cNvGrpSpPr>
                                <a:grpSpLocks/>
                              </wpg:cNvGrpSpPr>
                              <wpg:grpSpPr bwMode="auto">
                                <a:xfrm>
                                  <a:off x="0" y="11"/>
                                  <a:ext cx="130" cy="130"/>
                                  <a:chOff x="0" y="11"/>
                                  <a:chExt cx="130" cy="130"/>
                                </a:xfrm>
                              </wpg:grpSpPr>
                              <wps:wsp>
                                <wps:cNvPr id="7234" name="Freeform 290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35" name="Picture 290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36" name="Group 2907"/>
                              <wpg:cNvGrpSpPr>
                                <a:grpSpLocks/>
                              </wpg:cNvGrpSpPr>
                              <wpg:grpSpPr bwMode="auto">
                                <a:xfrm>
                                  <a:off x="6" y="6"/>
                                  <a:ext cx="119" cy="119"/>
                                  <a:chOff x="6" y="6"/>
                                  <a:chExt cx="119" cy="119"/>
                                </a:xfrm>
                              </wpg:grpSpPr>
                              <wps:wsp>
                                <wps:cNvPr id="7237" name="Freeform 290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367176" id="Group 290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">
                      <v:group id="Group 290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">
                        <v:shape id="Freeform 290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90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">
                          <v:imagedata r:id="rId87" o:title=""/>
                        </v:shape>
                      </v:group>
                      <v:group id="Group 290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wry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2OJvB6E56AXDwBAAD//wMAUEsBAi0AFAAGAAgAAAAhANvh9svuAAAAhQEAABMAAAAAAAAA&#10;AAAAAAAAAAAAAFtDb250ZW50X1R5cGVzXS54bWxQSwECLQAUAAYACAAAACEAWvQsW78AAAAVAQAA&#10;CwAAAAAAAAAAAAAAAAAfAQAAX3JlbHMvLnJlbHNQSwECLQAUAAYACAAAACEAHkMK8sYAAADdAAAA&#10;DwAAAAAAAAAAAAAAAAAHAgAAZHJzL2Rvd25yZXYueG1sUEsFBgAAAAADAAMAtwAAAPoCAAAAAA==&#10;">
                        <v:shape id="Freeform 290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A39C1AA" wp14:editId="25A78B89">
                      <wp:extent cx="82550" cy="89535"/>
                      <wp:effectExtent l="6985" t="12700" r="15240" b="2540"/>
                      <wp:docPr id="7226" name="Group 2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27" name="Group 2898"/>
                              <wpg:cNvGrpSpPr>
                                <a:grpSpLocks/>
                              </wpg:cNvGrpSpPr>
                              <wpg:grpSpPr bwMode="auto">
                                <a:xfrm>
                                  <a:off x="0" y="11"/>
                                  <a:ext cx="130" cy="130"/>
                                  <a:chOff x="0" y="11"/>
                                  <a:chExt cx="130" cy="130"/>
                                </a:xfrm>
                              </wpg:grpSpPr>
                              <wps:wsp>
                                <wps:cNvPr id="7228" name="Freeform 289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29" name="Picture 290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30" name="Group 2901"/>
                              <wpg:cNvGrpSpPr>
                                <a:grpSpLocks/>
                              </wpg:cNvGrpSpPr>
                              <wpg:grpSpPr bwMode="auto">
                                <a:xfrm>
                                  <a:off x="6" y="6"/>
                                  <a:ext cx="119" cy="119"/>
                                  <a:chOff x="6" y="6"/>
                                  <a:chExt cx="119" cy="119"/>
                                </a:xfrm>
                              </wpg:grpSpPr>
                              <wps:wsp>
                                <wps:cNvPr id="7231" name="Freeform 290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C4BEE9" id="Group 289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">
                      <v:group id="Group 289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">
                        <v:shape id="Freeform 289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90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">
                          <v:imagedata r:id="rId87" o:title=""/>
                        </v:shape>
                      </v:group>
                      <v:group id="Group 290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">
                        <v:shape id="Freeform 290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4C76FD9" wp14:editId="4B3F0C43">
                      <wp:extent cx="82550" cy="89535"/>
                      <wp:effectExtent l="9525" t="12700" r="12700" b="2540"/>
                      <wp:docPr id="7220" name="Group 2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21" name="Group 2892"/>
                              <wpg:cNvGrpSpPr>
                                <a:grpSpLocks/>
                              </wpg:cNvGrpSpPr>
                              <wpg:grpSpPr bwMode="auto">
                                <a:xfrm>
                                  <a:off x="0" y="11"/>
                                  <a:ext cx="130" cy="130"/>
                                  <a:chOff x="0" y="11"/>
                                  <a:chExt cx="130" cy="130"/>
                                </a:xfrm>
                              </wpg:grpSpPr>
                              <wps:wsp>
                                <wps:cNvPr id="7222" name="Freeform 289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23" name="Picture 28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24" name="Group 2895"/>
                              <wpg:cNvGrpSpPr>
                                <a:grpSpLocks/>
                              </wpg:cNvGrpSpPr>
                              <wpg:grpSpPr bwMode="auto">
                                <a:xfrm>
                                  <a:off x="6" y="6"/>
                                  <a:ext cx="119" cy="119"/>
                                  <a:chOff x="6" y="6"/>
                                  <a:chExt cx="119" cy="119"/>
                                </a:xfrm>
                              </wpg:grpSpPr>
                              <wps:wsp>
                                <wps:cNvPr id="7225" name="Freeform 289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5B1562" id="Group 289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">
                      <v:group id="Group 289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">
                        <v:shape id="Freeform 289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9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">
                          <v:imagedata r:id="rId87" o:title=""/>
                        </v:shape>
                      </v:group>
                      <v:group id="Group 289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">
                        <v:shape id="Freeform 289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5A66E38E" w14:textId="77777777" w:rsidR="00F608A2" w:rsidRPr="00647D01" w:rsidRDefault="00F608A2">
            <w:pPr>
              <w:pStyle w:val="TableParagraph"/>
              <w:spacing w:before="7"/>
              <w:rPr>
                <w:rFonts w:ascii="Arial" w:eastAsia="Arial" w:hAnsi="Arial" w:cs="Arial"/>
                <w:b/>
                <w:bCs/>
                <w:i/>
                <w:sz w:val="20"/>
                <w:szCs w:val="20"/>
              </w:rPr>
            </w:pPr>
          </w:p>
          <w:p w14:paraId="3834A2EA" w14:textId="0F3ED4F5"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121AB08D" wp14:editId="7BC9FEBF">
                      <wp:extent cx="82550" cy="89535"/>
                      <wp:effectExtent l="9525" t="13970" r="12700" b="1270"/>
                      <wp:docPr id="7214" name="Group 2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15" name="Group 2886"/>
                              <wpg:cNvGrpSpPr>
                                <a:grpSpLocks/>
                              </wpg:cNvGrpSpPr>
                              <wpg:grpSpPr bwMode="auto">
                                <a:xfrm>
                                  <a:off x="0" y="11"/>
                                  <a:ext cx="130" cy="130"/>
                                  <a:chOff x="0" y="11"/>
                                  <a:chExt cx="130" cy="130"/>
                                </a:xfrm>
                              </wpg:grpSpPr>
                              <wps:wsp>
                                <wps:cNvPr id="7216" name="Freeform 288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17" name="Picture 28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18" name="Group 2889"/>
                              <wpg:cNvGrpSpPr>
                                <a:grpSpLocks/>
                              </wpg:cNvGrpSpPr>
                              <wpg:grpSpPr bwMode="auto">
                                <a:xfrm>
                                  <a:off x="6" y="6"/>
                                  <a:ext cx="119" cy="119"/>
                                  <a:chOff x="6" y="6"/>
                                  <a:chExt cx="119" cy="119"/>
                                </a:xfrm>
                              </wpg:grpSpPr>
                              <wps:wsp>
                                <wps:cNvPr id="7219" name="Freeform 289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6C5D2C" id="Group 288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">
                      <v:group id="Group 288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">
                        <v:shape id="Freeform 288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8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">
                          <v:imagedata r:id="rId87" o:title=""/>
                        </v:shape>
                      </v:group>
                      <v:group id="Group 288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">
                        <v:shape id="Freeform 289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4F3C719" wp14:editId="7FFB92F4">
                      <wp:extent cx="82550" cy="89535"/>
                      <wp:effectExtent l="11430" t="13970" r="10795" b="1270"/>
                      <wp:docPr id="7208" name="Group 2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09" name="Group 2880"/>
                              <wpg:cNvGrpSpPr>
                                <a:grpSpLocks/>
                              </wpg:cNvGrpSpPr>
                              <wpg:grpSpPr bwMode="auto">
                                <a:xfrm>
                                  <a:off x="0" y="11"/>
                                  <a:ext cx="130" cy="130"/>
                                  <a:chOff x="0" y="11"/>
                                  <a:chExt cx="130" cy="130"/>
                                </a:xfrm>
                              </wpg:grpSpPr>
                              <wps:wsp>
                                <wps:cNvPr id="7210" name="Freeform 288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11" name="Picture 288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12" name="Group 2883"/>
                              <wpg:cNvGrpSpPr>
                                <a:grpSpLocks/>
                              </wpg:cNvGrpSpPr>
                              <wpg:grpSpPr bwMode="auto">
                                <a:xfrm>
                                  <a:off x="6" y="6"/>
                                  <a:ext cx="119" cy="119"/>
                                  <a:chOff x="6" y="6"/>
                                  <a:chExt cx="119" cy="119"/>
                                </a:xfrm>
                              </wpg:grpSpPr>
                              <wps:wsp>
                                <wps:cNvPr id="7213" name="Freeform 288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ED75DA" id="Group 287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">
                      <v:group id="Group 288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">
                        <v:shape id="Freeform 288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88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">
                          <v:imagedata r:id="rId87" o:title=""/>
                        </v:shape>
                      </v:group>
                      <v:group id="Group 288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">
                        <v:shape id="Freeform 288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729D490" wp14:editId="5CCAEA6F">
                      <wp:extent cx="82550" cy="89535"/>
                      <wp:effectExtent l="13970" t="13970" r="8255" b="1270"/>
                      <wp:docPr id="7202" name="Group 2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203" name="Group 2874"/>
                              <wpg:cNvGrpSpPr>
                                <a:grpSpLocks/>
                              </wpg:cNvGrpSpPr>
                              <wpg:grpSpPr bwMode="auto">
                                <a:xfrm>
                                  <a:off x="0" y="11"/>
                                  <a:ext cx="130" cy="130"/>
                                  <a:chOff x="0" y="11"/>
                                  <a:chExt cx="130" cy="130"/>
                                </a:xfrm>
                              </wpg:grpSpPr>
                              <wps:wsp>
                                <wps:cNvPr id="7204" name="Freeform 287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05" name="Picture 287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06" name="Group 2877"/>
                              <wpg:cNvGrpSpPr>
                                <a:grpSpLocks/>
                              </wpg:cNvGrpSpPr>
                              <wpg:grpSpPr bwMode="auto">
                                <a:xfrm>
                                  <a:off x="6" y="6"/>
                                  <a:ext cx="119" cy="119"/>
                                  <a:chOff x="6" y="6"/>
                                  <a:chExt cx="119" cy="119"/>
                                </a:xfrm>
                              </wpg:grpSpPr>
                              <wps:wsp>
                                <wps:cNvPr id="7207" name="Freeform 287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78D0BB5" id="Group 287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">
                      <v:group id="Group 287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">
                        <v:shape id="Freeform 287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7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">
                          <v:imagedata r:id="rId87" o:title=""/>
                        </v:shape>
                      </v:group>
                      <v:group id="Group 287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">
                        <v:shape id="Freeform 287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ACC60EB" wp14:editId="07358577">
                      <wp:extent cx="82550" cy="89535"/>
                      <wp:effectExtent l="6985" t="13970" r="15240" b="1270"/>
                      <wp:docPr id="7196" name="Group 2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97" name="Group 2868"/>
                              <wpg:cNvGrpSpPr>
                                <a:grpSpLocks/>
                              </wpg:cNvGrpSpPr>
                              <wpg:grpSpPr bwMode="auto">
                                <a:xfrm>
                                  <a:off x="0" y="11"/>
                                  <a:ext cx="130" cy="130"/>
                                  <a:chOff x="0" y="11"/>
                                  <a:chExt cx="130" cy="130"/>
                                </a:xfrm>
                              </wpg:grpSpPr>
                              <wps:wsp>
                                <wps:cNvPr id="7198" name="Freeform 286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9" name="Picture 28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00" name="Group 2871"/>
                              <wpg:cNvGrpSpPr>
                                <a:grpSpLocks/>
                              </wpg:cNvGrpSpPr>
                              <wpg:grpSpPr bwMode="auto">
                                <a:xfrm>
                                  <a:off x="6" y="6"/>
                                  <a:ext cx="119" cy="119"/>
                                  <a:chOff x="6" y="6"/>
                                  <a:chExt cx="119" cy="119"/>
                                </a:xfrm>
                              </wpg:grpSpPr>
                              <wps:wsp>
                                <wps:cNvPr id="7201" name="Freeform 287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54E986" id="Group 286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">
                      <v:group id="Group 286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">
                        <v:shape id="Freeform 286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87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">
                          <v:imagedata r:id="rId87" o:title=""/>
                        </v:shape>
                      </v:group>
                      <v:group id="Group 287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">
                        <v:shape id="Freeform 287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DAEF195" wp14:editId="10F826E6">
                      <wp:extent cx="82550" cy="89535"/>
                      <wp:effectExtent l="9525" t="13970" r="12700" b="1270"/>
                      <wp:docPr id="7190"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91" name="Group 2862"/>
                              <wpg:cNvGrpSpPr>
                                <a:grpSpLocks/>
                              </wpg:cNvGrpSpPr>
                              <wpg:grpSpPr bwMode="auto">
                                <a:xfrm>
                                  <a:off x="0" y="11"/>
                                  <a:ext cx="130" cy="130"/>
                                  <a:chOff x="0" y="11"/>
                                  <a:chExt cx="130" cy="130"/>
                                </a:xfrm>
                              </wpg:grpSpPr>
                              <wps:wsp>
                                <wps:cNvPr id="7192" name="Freeform 286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93" name="Picture 286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94" name="Group 2865"/>
                              <wpg:cNvGrpSpPr>
                                <a:grpSpLocks/>
                              </wpg:cNvGrpSpPr>
                              <wpg:grpSpPr bwMode="auto">
                                <a:xfrm>
                                  <a:off x="6" y="6"/>
                                  <a:ext cx="119" cy="119"/>
                                  <a:chOff x="6" y="6"/>
                                  <a:chExt cx="119" cy="119"/>
                                </a:xfrm>
                              </wpg:grpSpPr>
                              <wps:wsp>
                                <wps:cNvPr id="7195" name="Freeform 286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A2D7D7" id="Group 286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">
                      <v:group id="Group 286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">
                        <v:shape id="Freeform 286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6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">
                          <v:imagedata r:id="rId87" o:title=""/>
                        </v:shape>
                      </v:group>
                      <v:group id="Group 286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">
                        <v:shape id="Freeform 286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tc>
      </w:tr>
    </w:tbl>
    <w:p w14:paraId="747D9C25" w14:textId="77777777" w:rsidR="00F608A2" w:rsidRPr="00647D01" w:rsidRDefault="00F608A2">
      <w:pPr>
        <w:spacing w:before="4"/>
        <w:rPr>
          <w:rFonts w:ascii="Arial" w:eastAsia="Arial" w:hAnsi="Arial" w:cs="Arial"/>
          <w:b/>
          <w:bCs/>
          <w:i/>
          <w:sz w:val="29"/>
          <w:szCs w:val="29"/>
        </w:rPr>
      </w:pPr>
    </w:p>
    <w:p w14:paraId="11DC3A1F" w14:textId="77777777" w:rsidR="00F608A2" w:rsidRPr="00647D01" w:rsidRDefault="00F608A2" w:rsidP="00F608A2">
      <w:pPr>
        <w:pStyle w:val="ListParagraph"/>
        <w:widowControl w:val="0"/>
        <w:numPr>
          <w:ilvl w:val="1"/>
          <w:numId w:val="43"/>
        </w:numPr>
        <w:tabs>
          <w:tab w:val="left" w:pos="766"/>
        </w:tabs>
        <w:spacing w:before="80" w:after="39" w:line="240" w:lineRule="auto"/>
        <w:ind w:left="765"/>
        <w:contextualSpacing w:val="0"/>
        <w:rPr>
          <w:rFonts w:ascii="Arial" w:eastAsia="Arial" w:hAnsi="Arial" w:cs="Arial"/>
          <w:sz w:val="17"/>
          <w:szCs w:val="17"/>
        </w:rPr>
      </w:pPr>
      <w:r w:rsidRPr="00647D01">
        <w:rPr>
          <w:rFonts w:ascii="Arial"/>
          <w:b/>
          <w:color w:val="130201"/>
          <w:sz w:val="17"/>
        </w:rPr>
        <w:t xml:space="preserve">Which of the following skills are in demand in your organisation? </w:t>
      </w:r>
      <w:proofErr w:type="gramStart"/>
      <w:r w:rsidRPr="00647D01">
        <w:rPr>
          <w:rFonts w:ascii="Arial"/>
          <w:b/>
          <w:color w:val="130201"/>
          <w:sz w:val="17"/>
        </w:rPr>
        <w:t>( Section</w:t>
      </w:r>
      <w:proofErr w:type="gramEnd"/>
      <w:r w:rsidRPr="00647D01">
        <w:rPr>
          <w:rFonts w:ascii="Arial"/>
          <w:b/>
          <w:color w:val="130201"/>
          <w:sz w:val="17"/>
        </w:rPr>
        <w:t xml:space="preserve"> </w:t>
      </w:r>
      <w:r w:rsidRPr="00647D01">
        <w:rPr>
          <w:rFonts w:ascii="Arial"/>
          <w:b/>
          <w:color w:val="130201"/>
          <w:spacing w:val="37"/>
          <w:sz w:val="17"/>
        </w:rPr>
        <w:t xml:space="preserve"> </w:t>
      </w:r>
      <w:r w:rsidRPr="00647D01">
        <w:rPr>
          <w:rFonts w:ascii="Arial"/>
          <w:b/>
          <w:color w:val="130201"/>
          <w:sz w:val="17"/>
        </w:rPr>
        <w:t>2/3)</w:t>
      </w:r>
    </w:p>
    <w:tbl>
      <w:tblPr>
        <w:tblW w:w="0" w:type="auto"/>
        <w:tblInd w:w="391" w:type="dxa"/>
        <w:tblLayout w:type="fixed"/>
        <w:tblCellMar>
          <w:left w:w="0" w:type="dxa"/>
          <w:right w:w="0" w:type="dxa"/>
        </w:tblCellMar>
        <w:tblLook w:val="01E0" w:firstRow="1" w:lastRow="1" w:firstColumn="1" w:lastColumn="1" w:noHBand="0" w:noVBand="0"/>
      </w:tblPr>
      <w:tblGrid>
        <w:gridCol w:w="7218"/>
        <w:gridCol w:w="3067"/>
      </w:tblGrid>
      <w:tr w:rsidR="00F608A2" w:rsidRPr="00647D01" w14:paraId="40C89084" w14:textId="77777777">
        <w:trPr>
          <w:trHeight w:hRule="exact" w:val="679"/>
        </w:trPr>
        <w:tc>
          <w:tcPr>
            <w:tcW w:w="7218" w:type="dxa"/>
            <w:tcBorders>
              <w:top w:val="single" w:sz="4" w:space="0" w:color="CCCCCC"/>
              <w:left w:val="nil"/>
              <w:bottom w:val="single" w:sz="4" w:space="0" w:color="BABABA"/>
              <w:right w:val="single" w:sz="4" w:space="0" w:color="BABABA"/>
            </w:tcBorders>
          </w:tcPr>
          <w:p w14:paraId="48AE6258" w14:textId="77777777" w:rsidR="00F608A2" w:rsidRPr="00647D01" w:rsidRDefault="00F608A2"/>
        </w:tc>
        <w:tc>
          <w:tcPr>
            <w:tcW w:w="3067" w:type="dxa"/>
            <w:tcBorders>
              <w:top w:val="single" w:sz="4" w:space="0" w:color="CCCCCC"/>
              <w:left w:val="single" w:sz="4" w:space="0" w:color="BABABA"/>
              <w:bottom w:val="single" w:sz="4" w:space="0" w:color="BABABA"/>
              <w:right w:val="nil"/>
            </w:tcBorders>
          </w:tcPr>
          <w:p w14:paraId="64FFB4D1" w14:textId="77777777" w:rsidR="00F608A2" w:rsidRPr="00647D01" w:rsidRDefault="00F608A2">
            <w:pPr>
              <w:pStyle w:val="TableParagraph"/>
              <w:tabs>
                <w:tab w:val="left" w:pos="720"/>
                <w:tab w:val="left" w:pos="1286"/>
                <w:tab w:val="left" w:pos="1914"/>
                <w:tab w:val="left" w:pos="2537"/>
              </w:tabs>
              <w:spacing w:before="35"/>
              <w:ind w:left="86" w:right="41" w:firstLine="2510"/>
              <w:rPr>
                <w:rFonts w:ascii="Times New Roman" w:eastAsia="Times New Roman" w:hAnsi="Times New Roman" w:cs="Times New Roman"/>
                <w:sz w:val="17"/>
                <w:szCs w:val="17"/>
              </w:rPr>
            </w:pPr>
            <w:r w:rsidRPr="00647D01">
              <w:rPr>
                <w:rFonts w:ascii="Times New Roman"/>
                <w:spacing w:val="-5"/>
                <w:sz w:val="17"/>
              </w:rPr>
              <w:t xml:space="preserve">Very </w:t>
            </w:r>
            <w:r w:rsidRPr="00647D01">
              <w:rPr>
                <w:rFonts w:ascii="Times New Roman"/>
                <w:sz w:val="17"/>
              </w:rPr>
              <w:t>Not</w:t>
            </w:r>
            <w:r w:rsidRPr="00647D01">
              <w:rPr>
                <w:rFonts w:ascii="Times New Roman"/>
                <w:spacing w:val="4"/>
                <w:sz w:val="17"/>
              </w:rPr>
              <w:t xml:space="preserve"> </w:t>
            </w:r>
            <w:r w:rsidRPr="00647D01">
              <w:rPr>
                <w:rFonts w:ascii="Times New Roman"/>
                <w:sz w:val="17"/>
              </w:rPr>
              <w:t>a</w:t>
            </w:r>
            <w:r w:rsidRPr="00647D01">
              <w:rPr>
                <w:rFonts w:ascii="Times New Roman"/>
                <w:sz w:val="17"/>
              </w:rPr>
              <w:tab/>
              <w:t>Low</w:t>
            </w:r>
            <w:r w:rsidRPr="00647D01">
              <w:rPr>
                <w:rFonts w:ascii="Times New Roman"/>
                <w:sz w:val="17"/>
              </w:rPr>
              <w:tab/>
              <w:t>Some</w:t>
            </w:r>
            <w:r w:rsidRPr="00647D01">
              <w:rPr>
                <w:rFonts w:ascii="Times New Roman"/>
                <w:sz w:val="17"/>
              </w:rPr>
              <w:tab/>
              <w:t>High</w:t>
            </w:r>
            <w:r w:rsidRPr="00647D01">
              <w:rPr>
                <w:rFonts w:ascii="Times New Roman"/>
                <w:sz w:val="17"/>
              </w:rPr>
              <w:tab/>
              <w:t xml:space="preserve">high </w:t>
            </w:r>
            <w:proofErr w:type="gramStart"/>
            <w:r w:rsidRPr="00647D01">
              <w:rPr>
                <w:rFonts w:ascii="Times New Roman"/>
                <w:sz w:val="17"/>
              </w:rPr>
              <w:t xml:space="preserve">priority  </w:t>
            </w:r>
            <w:proofErr w:type="spellStart"/>
            <w:r w:rsidRPr="00647D01">
              <w:rPr>
                <w:rFonts w:ascii="Times New Roman"/>
                <w:sz w:val="17"/>
              </w:rPr>
              <w:t>priority</w:t>
            </w:r>
            <w:proofErr w:type="spellEnd"/>
            <w:proofErr w:type="gramEnd"/>
            <w:r w:rsidRPr="00647D01">
              <w:rPr>
                <w:rFonts w:ascii="Times New Roman"/>
                <w:sz w:val="17"/>
              </w:rPr>
              <w:t xml:space="preserve">  </w:t>
            </w:r>
            <w:proofErr w:type="spellStart"/>
            <w:r w:rsidRPr="00647D01">
              <w:rPr>
                <w:rFonts w:ascii="Times New Roman"/>
                <w:sz w:val="17"/>
              </w:rPr>
              <w:t>priority</w:t>
            </w:r>
            <w:proofErr w:type="spellEnd"/>
            <w:r w:rsidRPr="00647D01">
              <w:rPr>
                <w:rFonts w:ascii="Times New Roman"/>
                <w:sz w:val="17"/>
              </w:rPr>
              <w:t xml:space="preserve">  </w:t>
            </w:r>
            <w:proofErr w:type="spellStart"/>
            <w:r w:rsidRPr="00647D01">
              <w:rPr>
                <w:rFonts w:ascii="Times New Roman"/>
                <w:sz w:val="17"/>
              </w:rPr>
              <w:t>priority</w:t>
            </w:r>
            <w:proofErr w:type="spellEnd"/>
            <w:r w:rsidRPr="00647D01">
              <w:rPr>
                <w:rFonts w:ascii="Times New Roman"/>
                <w:sz w:val="17"/>
              </w:rPr>
              <w:t xml:space="preserve"> </w:t>
            </w:r>
            <w:r w:rsidRPr="00647D01">
              <w:rPr>
                <w:rFonts w:ascii="Times New Roman"/>
                <w:spacing w:val="41"/>
                <w:sz w:val="17"/>
              </w:rPr>
              <w:t xml:space="preserve"> </w:t>
            </w:r>
            <w:proofErr w:type="spellStart"/>
            <w:r w:rsidRPr="00647D01">
              <w:rPr>
                <w:rFonts w:ascii="Times New Roman"/>
                <w:sz w:val="17"/>
              </w:rPr>
              <w:t>priority</w:t>
            </w:r>
            <w:proofErr w:type="spellEnd"/>
          </w:p>
        </w:tc>
      </w:tr>
      <w:tr w:rsidR="00F608A2" w:rsidRPr="00647D01" w14:paraId="03BF6B52" w14:textId="77777777">
        <w:trPr>
          <w:trHeight w:hRule="exact" w:val="1881"/>
        </w:trPr>
        <w:tc>
          <w:tcPr>
            <w:tcW w:w="7218" w:type="dxa"/>
            <w:tcBorders>
              <w:top w:val="single" w:sz="4" w:space="0" w:color="BABABA"/>
              <w:left w:val="nil"/>
              <w:bottom w:val="nil"/>
              <w:right w:val="single" w:sz="4" w:space="0" w:color="BABABA"/>
            </w:tcBorders>
          </w:tcPr>
          <w:p w14:paraId="695CE294" w14:textId="77777777" w:rsidR="00F608A2" w:rsidRPr="00647D01" w:rsidRDefault="00F608A2">
            <w:pPr>
              <w:pStyle w:val="TableParagraph"/>
              <w:spacing w:before="35"/>
              <w:ind w:left="43" w:right="527"/>
              <w:rPr>
                <w:rFonts w:ascii="Times New Roman" w:eastAsia="Times New Roman" w:hAnsi="Times New Roman" w:cs="Times New Roman"/>
                <w:sz w:val="17"/>
                <w:szCs w:val="17"/>
              </w:rPr>
            </w:pPr>
            <w:r w:rsidRPr="00647D01">
              <w:rPr>
                <w:rFonts w:ascii="Times New Roman"/>
                <w:sz w:val="17"/>
              </w:rPr>
              <w:t>Effectively search, find, retrieve, process and communicate information from a variety of digital sources and in a variety of</w:t>
            </w:r>
            <w:r w:rsidRPr="00647D01">
              <w:rPr>
                <w:rFonts w:ascii="Times New Roman"/>
                <w:spacing w:val="30"/>
                <w:sz w:val="17"/>
              </w:rPr>
              <w:t xml:space="preserve"> </w:t>
            </w:r>
            <w:r w:rsidRPr="00647D01">
              <w:rPr>
                <w:rFonts w:ascii="Times New Roman"/>
                <w:sz w:val="17"/>
              </w:rPr>
              <w:t>formats</w:t>
            </w:r>
          </w:p>
          <w:p w14:paraId="2B6D44AC" w14:textId="77777777" w:rsidR="00F608A2" w:rsidRPr="00647D01" w:rsidRDefault="00F608A2">
            <w:pPr>
              <w:pStyle w:val="TableParagraph"/>
              <w:spacing w:before="85" w:line="343" w:lineRule="auto"/>
              <w:ind w:left="43" w:right="861"/>
              <w:rPr>
                <w:rFonts w:ascii="Times New Roman" w:eastAsia="Times New Roman" w:hAnsi="Times New Roman" w:cs="Times New Roman"/>
                <w:sz w:val="17"/>
                <w:szCs w:val="17"/>
              </w:rPr>
            </w:pPr>
            <w:r w:rsidRPr="00647D01">
              <w:rPr>
                <w:rFonts w:ascii="Times New Roman"/>
                <w:sz w:val="17"/>
              </w:rPr>
              <w:t xml:space="preserve">Successfully use different enterprise information systems to complete complex transactions Ability to gather and </w:t>
            </w:r>
            <w:proofErr w:type="spellStart"/>
            <w:r w:rsidRPr="00647D01">
              <w:rPr>
                <w:rFonts w:ascii="Times New Roman"/>
                <w:sz w:val="17"/>
              </w:rPr>
              <w:t>analyse</w:t>
            </w:r>
            <w:proofErr w:type="spellEnd"/>
            <w:r w:rsidRPr="00647D01">
              <w:rPr>
                <w:rFonts w:ascii="Times New Roman"/>
                <w:sz w:val="17"/>
              </w:rPr>
              <w:t xml:space="preserve"> big</w:t>
            </w:r>
            <w:r w:rsidRPr="00647D01">
              <w:rPr>
                <w:rFonts w:ascii="Times New Roman"/>
                <w:spacing w:val="33"/>
                <w:sz w:val="17"/>
              </w:rPr>
              <w:t xml:space="preserve"> </w:t>
            </w:r>
            <w:r w:rsidRPr="00647D01">
              <w:rPr>
                <w:rFonts w:ascii="Times New Roman"/>
                <w:sz w:val="17"/>
              </w:rPr>
              <w:t>data</w:t>
            </w:r>
          </w:p>
          <w:p w14:paraId="19F04C75" w14:textId="77777777" w:rsidR="00F608A2" w:rsidRPr="00647D01" w:rsidRDefault="00F608A2">
            <w:pPr>
              <w:pStyle w:val="TableParagraph"/>
              <w:spacing w:before="4"/>
              <w:ind w:left="43"/>
              <w:rPr>
                <w:rFonts w:ascii="Times New Roman" w:eastAsia="Times New Roman" w:hAnsi="Times New Roman" w:cs="Times New Roman"/>
                <w:sz w:val="17"/>
                <w:szCs w:val="17"/>
              </w:rPr>
            </w:pPr>
            <w:r w:rsidRPr="00647D01">
              <w:rPr>
                <w:rFonts w:ascii="Times New Roman"/>
                <w:sz w:val="17"/>
              </w:rPr>
              <w:t xml:space="preserve">Ability to extract insight from data analytics systems, engines </w:t>
            </w:r>
            <w:proofErr w:type="gramStart"/>
            <w:r w:rsidRPr="00647D01">
              <w:rPr>
                <w:rFonts w:ascii="Times New Roman"/>
                <w:sz w:val="17"/>
              </w:rPr>
              <w:t xml:space="preserve">and </w:t>
            </w:r>
            <w:r w:rsidRPr="00647D01">
              <w:rPr>
                <w:rFonts w:ascii="Times New Roman"/>
                <w:spacing w:val="29"/>
                <w:sz w:val="17"/>
              </w:rPr>
              <w:t xml:space="preserve"> </w:t>
            </w:r>
            <w:r w:rsidRPr="00647D01">
              <w:rPr>
                <w:rFonts w:ascii="Times New Roman"/>
                <w:sz w:val="17"/>
              </w:rPr>
              <w:t>dashboards</w:t>
            </w:r>
            <w:proofErr w:type="gramEnd"/>
          </w:p>
          <w:p w14:paraId="32B1F368" w14:textId="77777777" w:rsidR="00F608A2" w:rsidRPr="00647D01" w:rsidRDefault="00F608A2">
            <w:pPr>
              <w:pStyle w:val="TableParagraph"/>
              <w:spacing w:before="85" w:line="343" w:lineRule="auto"/>
              <w:ind w:left="43" w:right="818"/>
              <w:rPr>
                <w:rFonts w:ascii="Times New Roman" w:eastAsia="Times New Roman" w:hAnsi="Times New Roman" w:cs="Times New Roman"/>
                <w:sz w:val="17"/>
                <w:szCs w:val="17"/>
              </w:rPr>
            </w:pPr>
            <w:r w:rsidRPr="00647D01">
              <w:rPr>
                <w:rFonts w:ascii="Times New Roman"/>
                <w:sz w:val="17"/>
              </w:rPr>
              <w:t xml:space="preserve">Comply with </w:t>
            </w:r>
            <w:proofErr w:type="spellStart"/>
            <w:r w:rsidRPr="00647D01">
              <w:rPr>
                <w:rFonts w:ascii="Times New Roman"/>
                <w:sz w:val="17"/>
              </w:rPr>
              <w:t>organisational</w:t>
            </w:r>
            <w:proofErr w:type="spellEnd"/>
            <w:r w:rsidRPr="00647D01">
              <w:rPr>
                <w:rFonts w:ascii="Times New Roman"/>
                <w:sz w:val="17"/>
              </w:rPr>
              <w:t xml:space="preserve"> policies to protect hardware, software, information and systems </w:t>
            </w:r>
            <w:proofErr w:type="spellStart"/>
            <w:r w:rsidRPr="00647D01">
              <w:rPr>
                <w:rFonts w:ascii="Times New Roman"/>
                <w:sz w:val="17"/>
              </w:rPr>
              <w:t>Analyse</w:t>
            </w:r>
            <w:proofErr w:type="spellEnd"/>
            <w:r w:rsidRPr="00647D01">
              <w:rPr>
                <w:rFonts w:ascii="Times New Roman"/>
                <w:sz w:val="17"/>
              </w:rPr>
              <w:t xml:space="preserve"> digital risks to identify cyber security threats </w:t>
            </w:r>
            <w:proofErr w:type="gramStart"/>
            <w:r w:rsidRPr="00647D01">
              <w:rPr>
                <w:rFonts w:ascii="Times New Roman"/>
                <w:sz w:val="17"/>
              </w:rPr>
              <w:t xml:space="preserve">and </w:t>
            </w:r>
            <w:r w:rsidRPr="00647D01">
              <w:rPr>
                <w:rFonts w:ascii="Times New Roman"/>
                <w:spacing w:val="24"/>
                <w:sz w:val="17"/>
              </w:rPr>
              <w:t xml:space="preserve"> </w:t>
            </w:r>
            <w:r w:rsidRPr="00647D01">
              <w:rPr>
                <w:rFonts w:ascii="Times New Roman"/>
                <w:sz w:val="17"/>
              </w:rPr>
              <w:t>vulnerabilities</w:t>
            </w:r>
            <w:proofErr w:type="gramEnd"/>
          </w:p>
        </w:tc>
        <w:tc>
          <w:tcPr>
            <w:tcW w:w="3067" w:type="dxa"/>
            <w:tcBorders>
              <w:top w:val="single" w:sz="4" w:space="0" w:color="BABABA"/>
              <w:left w:val="single" w:sz="4" w:space="0" w:color="BABABA"/>
              <w:bottom w:val="nil"/>
              <w:right w:val="nil"/>
            </w:tcBorders>
          </w:tcPr>
          <w:p w14:paraId="6FD39A85" w14:textId="77777777" w:rsidR="00F608A2" w:rsidRPr="00647D01" w:rsidRDefault="00F608A2">
            <w:pPr>
              <w:pStyle w:val="TableParagraph"/>
              <w:spacing w:before="11"/>
              <w:rPr>
                <w:rFonts w:ascii="Arial" w:eastAsia="Arial" w:hAnsi="Arial" w:cs="Arial"/>
                <w:b/>
                <w:bCs/>
                <w:sz w:val="15"/>
                <w:szCs w:val="15"/>
              </w:rPr>
            </w:pPr>
          </w:p>
          <w:p w14:paraId="23DBD3EF" w14:textId="4A78BAB4"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6B76D5A4" wp14:editId="4DC64603">
                      <wp:extent cx="82550" cy="89535"/>
                      <wp:effectExtent l="9525" t="8255" r="12700" b="6985"/>
                      <wp:docPr id="7184" name="Group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85" name="Group 2856"/>
                              <wpg:cNvGrpSpPr>
                                <a:grpSpLocks/>
                              </wpg:cNvGrpSpPr>
                              <wpg:grpSpPr bwMode="auto">
                                <a:xfrm>
                                  <a:off x="0" y="11"/>
                                  <a:ext cx="130" cy="130"/>
                                  <a:chOff x="0" y="11"/>
                                  <a:chExt cx="130" cy="130"/>
                                </a:xfrm>
                              </wpg:grpSpPr>
                              <wps:wsp>
                                <wps:cNvPr id="7186" name="Freeform 285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87" name="Picture 285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88" name="Group 2859"/>
                              <wpg:cNvGrpSpPr>
                                <a:grpSpLocks/>
                              </wpg:cNvGrpSpPr>
                              <wpg:grpSpPr bwMode="auto">
                                <a:xfrm>
                                  <a:off x="6" y="6"/>
                                  <a:ext cx="119" cy="119"/>
                                  <a:chOff x="6" y="6"/>
                                  <a:chExt cx="119" cy="119"/>
                                </a:xfrm>
                              </wpg:grpSpPr>
                              <wps:wsp>
                                <wps:cNvPr id="7189" name="Freeform 286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3F820B" id="Group 285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">
                      <v:group id="Group 285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">
                        <v:shape id="Freeform 285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5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">
                          <v:imagedata r:id="rId89" o:title=""/>
                        </v:shape>
                      </v:group>
                      <v:group id="Group 285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">
                        <v:shape id="Freeform 286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8EEDFCD" wp14:editId="71B2ECCA">
                      <wp:extent cx="82550" cy="89535"/>
                      <wp:effectExtent l="11430" t="8255" r="10795" b="6985"/>
                      <wp:docPr id="7178" name="Group 2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79" name="Group 2850"/>
                              <wpg:cNvGrpSpPr>
                                <a:grpSpLocks/>
                              </wpg:cNvGrpSpPr>
                              <wpg:grpSpPr bwMode="auto">
                                <a:xfrm>
                                  <a:off x="0" y="11"/>
                                  <a:ext cx="130" cy="130"/>
                                  <a:chOff x="0" y="11"/>
                                  <a:chExt cx="130" cy="130"/>
                                </a:xfrm>
                              </wpg:grpSpPr>
                              <wps:wsp>
                                <wps:cNvPr id="7180" name="Freeform 285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81" name="Picture 285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82" name="Group 2853"/>
                              <wpg:cNvGrpSpPr>
                                <a:grpSpLocks/>
                              </wpg:cNvGrpSpPr>
                              <wpg:grpSpPr bwMode="auto">
                                <a:xfrm>
                                  <a:off x="6" y="6"/>
                                  <a:ext cx="119" cy="119"/>
                                  <a:chOff x="6" y="6"/>
                                  <a:chExt cx="119" cy="119"/>
                                </a:xfrm>
                              </wpg:grpSpPr>
                              <wps:wsp>
                                <wps:cNvPr id="7183" name="Freeform 285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3C5EFB" id="Group 284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">
                      <v:group id="Group 285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">
                        <v:shape id="Freeform 285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85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">
                          <v:imagedata r:id="rId89" o:title=""/>
                        </v:shape>
                      </v:group>
                      <v:group id="Group 285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">
                        <v:shape id="Freeform 285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F0C929E" wp14:editId="60C4B115">
                      <wp:extent cx="82550" cy="89535"/>
                      <wp:effectExtent l="13970" t="8255" r="8255" b="6985"/>
                      <wp:docPr id="7172" name="Group 2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73" name="Group 2844"/>
                              <wpg:cNvGrpSpPr>
                                <a:grpSpLocks/>
                              </wpg:cNvGrpSpPr>
                              <wpg:grpSpPr bwMode="auto">
                                <a:xfrm>
                                  <a:off x="0" y="11"/>
                                  <a:ext cx="130" cy="130"/>
                                  <a:chOff x="0" y="11"/>
                                  <a:chExt cx="130" cy="130"/>
                                </a:xfrm>
                              </wpg:grpSpPr>
                              <wps:wsp>
                                <wps:cNvPr id="7174" name="Freeform 284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75" name="Picture 28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76" name="Group 2847"/>
                              <wpg:cNvGrpSpPr>
                                <a:grpSpLocks/>
                              </wpg:cNvGrpSpPr>
                              <wpg:grpSpPr bwMode="auto">
                                <a:xfrm>
                                  <a:off x="6" y="6"/>
                                  <a:ext cx="119" cy="119"/>
                                  <a:chOff x="6" y="6"/>
                                  <a:chExt cx="119" cy="119"/>
                                </a:xfrm>
                              </wpg:grpSpPr>
                              <wps:wsp>
                                <wps:cNvPr id="7177" name="Freeform 284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D8C4B9" id="Group 284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">
                      <v:group id="Group 284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">
                        <v:shape id="Freeform 284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4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">
                          <v:imagedata r:id="rId89" o:title=""/>
                        </v:shape>
                      </v:group>
                      <v:group id="Group 284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">
                        <v:shape id="Freeform 284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0617463" wp14:editId="7B5352AB">
                      <wp:extent cx="82550" cy="89535"/>
                      <wp:effectExtent l="6985" t="8255" r="15240" b="6985"/>
                      <wp:docPr id="7166" name="Group 2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67" name="Group 2838"/>
                              <wpg:cNvGrpSpPr>
                                <a:grpSpLocks/>
                              </wpg:cNvGrpSpPr>
                              <wpg:grpSpPr bwMode="auto">
                                <a:xfrm>
                                  <a:off x="0" y="11"/>
                                  <a:ext cx="130" cy="130"/>
                                  <a:chOff x="0" y="11"/>
                                  <a:chExt cx="130" cy="130"/>
                                </a:xfrm>
                              </wpg:grpSpPr>
                              <wps:wsp>
                                <wps:cNvPr id="7168" name="Freeform 283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9" name="Picture 28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70" name="Group 2841"/>
                              <wpg:cNvGrpSpPr>
                                <a:grpSpLocks/>
                              </wpg:cNvGrpSpPr>
                              <wpg:grpSpPr bwMode="auto">
                                <a:xfrm>
                                  <a:off x="6" y="6"/>
                                  <a:ext cx="119" cy="119"/>
                                  <a:chOff x="6" y="6"/>
                                  <a:chExt cx="119" cy="119"/>
                                </a:xfrm>
                              </wpg:grpSpPr>
                              <wps:wsp>
                                <wps:cNvPr id="7171" name="Freeform 284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05806E" id="Group 283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">
                      <v:group id="Group 283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">
                        <v:shape id="Freeform 283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84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">
                          <v:imagedata r:id="rId89" o:title=""/>
                        </v:shape>
                      </v:group>
                      <v:group id="Group 284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">
                        <v:shape id="Freeform 284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5BAF49F" wp14:editId="2B7CC3DF">
                      <wp:extent cx="82550" cy="89535"/>
                      <wp:effectExtent l="9525" t="8255" r="12700" b="6985"/>
                      <wp:docPr id="7160" name="Group 2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61" name="Group 2832"/>
                              <wpg:cNvGrpSpPr>
                                <a:grpSpLocks/>
                              </wpg:cNvGrpSpPr>
                              <wpg:grpSpPr bwMode="auto">
                                <a:xfrm>
                                  <a:off x="0" y="11"/>
                                  <a:ext cx="130" cy="130"/>
                                  <a:chOff x="0" y="11"/>
                                  <a:chExt cx="130" cy="130"/>
                                </a:xfrm>
                              </wpg:grpSpPr>
                              <wps:wsp>
                                <wps:cNvPr id="7162" name="Freeform 283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63" name="Picture 28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64" name="Group 2835"/>
                              <wpg:cNvGrpSpPr>
                                <a:grpSpLocks/>
                              </wpg:cNvGrpSpPr>
                              <wpg:grpSpPr bwMode="auto">
                                <a:xfrm>
                                  <a:off x="6" y="6"/>
                                  <a:ext cx="119" cy="119"/>
                                  <a:chOff x="6" y="6"/>
                                  <a:chExt cx="119" cy="119"/>
                                </a:xfrm>
                              </wpg:grpSpPr>
                              <wps:wsp>
                                <wps:cNvPr id="7165" name="Freeform 283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10E833" id="Group 283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">
                      <v:group id="Group 283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">
                        <v:shape id="Freeform 283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3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">
                          <v:imagedata r:id="rId89" o:title=""/>
                        </v:shape>
                      </v:group>
                      <v:group id="Group 283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">
                        <v:shape id="Freeform 283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35E35CA" w14:textId="77777777" w:rsidR="00F608A2" w:rsidRPr="00647D01" w:rsidRDefault="00F608A2">
            <w:pPr>
              <w:pStyle w:val="TableParagraph"/>
              <w:spacing w:before="7"/>
              <w:rPr>
                <w:rFonts w:ascii="Arial" w:eastAsia="Arial" w:hAnsi="Arial" w:cs="Arial"/>
                <w:b/>
                <w:bCs/>
                <w:sz w:val="20"/>
                <w:szCs w:val="20"/>
              </w:rPr>
            </w:pPr>
          </w:p>
          <w:p w14:paraId="1042688B" w14:textId="4D3D1FC1"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0475EF0" wp14:editId="00E0DAF8">
                      <wp:extent cx="82550" cy="89535"/>
                      <wp:effectExtent l="9525" t="9525" r="12700" b="5715"/>
                      <wp:docPr id="7154" name="Group 2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55" name="Group 2826"/>
                              <wpg:cNvGrpSpPr>
                                <a:grpSpLocks/>
                              </wpg:cNvGrpSpPr>
                              <wpg:grpSpPr bwMode="auto">
                                <a:xfrm>
                                  <a:off x="0" y="11"/>
                                  <a:ext cx="130" cy="130"/>
                                  <a:chOff x="0" y="11"/>
                                  <a:chExt cx="130" cy="130"/>
                                </a:xfrm>
                              </wpg:grpSpPr>
                              <wps:wsp>
                                <wps:cNvPr id="7156" name="Freeform 282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7" name="Picture 282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58" name="Group 2829"/>
                              <wpg:cNvGrpSpPr>
                                <a:grpSpLocks/>
                              </wpg:cNvGrpSpPr>
                              <wpg:grpSpPr bwMode="auto">
                                <a:xfrm>
                                  <a:off x="6" y="6"/>
                                  <a:ext cx="119" cy="119"/>
                                  <a:chOff x="6" y="6"/>
                                  <a:chExt cx="119" cy="119"/>
                                </a:xfrm>
                              </wpg:grpSpPr>
                              <wps:wsp>
                                <wps:cNvPr id="7159" name="Freeform 283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863BCE" id="Group 282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">
                      <v:group id="Group 282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">
                        <v:shape id="Freeform 282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2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">
                          <v:imagedata r:id="rId89" o:title=""/>
                        </v:shape>
                      </v:group>
                      <v:group id="Group 282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">
                        <v:shape id="Freeform 283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D11FB98" wp14:editId="0A67F645">
                      <wp:extent cx="82550" cy="89535"/>
                      <wp:effectExtent l="11430" t="9525" r="10795" b="5715"/>
                      <wp:docPr id="7148" name="Group 2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49" name="Group 2820"/>
                              <wpg:cNvGrpSpPr>
                                <a:grpSpLocks/>
                              </wpg:cNvGrpSpPr>
                              <wpg:grpSpPr bwMode="auto">
                                <a:xfrm>
                                  <a:off x="0" y="11"/>
                                  <a:ext cx="130" cy="130"/>
                                  <a:chOff x="0" y="11"/>
                                  <a:chExt cx="130" cy="130"/>
                                </a:xfrm>
                              </wpg:grpSpPr>
                              <wps:wsp>
                                <wps:cNvPr id="7150" name="Freeform 282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1" name="Picture 282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52" name="Group 2823"/>
                              <wpg:cNvGrpSpPr>
                                <a:grpSpLocks/>
                              </wpg:cNvGrpSpPr>
                              <wpg:grpSpPr bwMode="auto">
                                <a:xfrm>
                                  <a:off x="6" y="6"/>
                                  <a:ext cx="119" cy="119"/>
                                  <a:chOff x="6" y="6"/>
                                  <a:chExt cx="119" cy="119"/>
                                </a:xfrm>
                              </wpg:grpSpPr>
                              <wps:wsp>
                                <wps:cNvPr id="7153" name="Freeform 282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3D34D6" id="Group 281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">
                      <v:group id="Group 282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">
                        <v:shape id="Freeform 282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82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">
                          <v:imagedata r:id="rId89" o:title=""/>
                        </v:shape>
                      </v:group>
                      <v:group id="Group 282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">
                        <v:shape id="Freeform 282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5EDF154" wp14:editId="45DF93C2">
                      <wp:extent cx="82550" cy="89535"/>
                      <wp:effectExtent l="13970" t="9525" r="8255" b="5715"/>
                      <wp:docPr id="7142" name="Group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43" name="Group 2814"/>
                              <wpg:cNvGrpSpPr>
                                <a:grpSpLocks/>
                              </wpg:cNvGrpSpPr>
                              <wpg:grpSpPr bwMode="auto">
                                <a:xfrm>
                                  <a:off x="0" y="11"/>
                                  <a:ext cx="130" cy="130"/>
                                  <a:chOff x="0" y="11"/>
                                  <a:chExt cx="130" cy="130"/>
                                </a:xfrm>
                              </wpg:grpSpPr>
                              <wps:wsp>
                                <wps:cNvPr id="7144" name="Freeform 281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45" name="Picture 28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46" name="Group 2817"/>
                              <wpg:cNvGrpSpPr>
                                <a:grpSpLocks/>
                              </wpg:cNvGrpSpPr>
                              <wpg:grpSpPr bwMode="auto">
                                <a:xfrm>
                                  <a:off x="6" y="6"/>
                                  <a:ext cx="119" cy="119"/>
                                  <a:chOff x="6" y="6"/>
                                  <a:chExt cx="119" cy="119"/>
                                </a:xfrm>
                              </wpg:grpSpPr>
                              <wps:wsp>
                                <wps:cNvPr id="7147" name="Freeform 281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559212" id="Group 281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5RD5CAkAALM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">
                      <v:group id="Group 281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">
                        <v:shape id="Freeform 281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1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">
                          <v:imagedata r:id="rId89" o:title=""/>
                        </v:shape>
                      </v:group>
                      <v:group id="Group 281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">
                        <v:shape id="Freeform 281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44FE7B3" wp14:editId="194F3DF8">
                      <wp:extent cx="82550" cy="89535"/>
                      <wp:effectExtent l="6985" t="9525" r="15240" b="5715"/>
                      <wp:docPr id="7136" name="Group 2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37" name="Group 2808"/>
                              <wpg:cNvGrpSpPr>
                                <a:grpSpLocks/>
                              </wpg:cNvGrpSpPr>
                              <wpg:grpSpPr bwMode="auto">
                                <a:xfrm>
                                  <a:off x="0" y="11"/>
                                  <a:ext cx="130" cy="130"/>
                                  <a:chOff x="0" y="11"/>
                                  <a:chExt cx="130" cy="130"/>
                                </a:xfrm>
                              </wpg:grpSpPr>
                              <wps:wsp>
                                <wps:cNvPr id="7138" name="Freeform 280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39" name="Picture 28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40" name="Group 2811"/>
                              <wpg:cNvGrpSpPr>
                                <a:grpSpLocks/>
                              </wpg:cNvGrpSpPr>
                              <wpg:grpSpPr bwMode="auto">
                                <a:xfrm>
                                  <a:off x="6" y="6"/>
                                  <a:ext cx="119" cy="119"/>
                                  <a:chOff x="6" y="6"/>
                                  <a:chExt cx="119" cy="119"/>
                                </a:xfrm>
                              </wpg:grpSpPr>
                              <wps:wsp>
                                <wps:cNvPr id="7141" name="Freeform 281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BDD27E" id="Group 280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ytWEA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">
                      <v:group id="Group 280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">
                        <v:shape id="Freeform 280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81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">
                          <v:imagedata r:id="rId89" o:title=""/>
                        </v:shape>
                      </v:group>
                      <v:group id="Group 281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">
                        <v:shape id="Freeform 281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878A31A" wp14:editId="0AEF4D42">
                      <wp:extent cx="82550" cy="89535"/>
                      <wp:effectExtent l="9525" t="9525" r="12700" b="5715"/>
                      <wp:docPr id="7130" name="Group 2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31" name="Group 2802"/>
                              <wpg:cNvGrpSpPr>
                                <a:grpSpLocks/>
                              </wpg:cNvGrpSpPr>
                              <wpg:grpSpPr bwMode="auto">
                                <a:xfrm>
                                  <a:off x="0" y="11"/>
                                  <a:ext cx="130" cy="130"/>
                                  <a:chOff x="0" y="11"/>
                                  <a:chExt cx="130" cy="130"/>
                                </a:xfrm>
                              </wpg:grpSpPr>
                              <wps:wsp>
                                <wps:cNvPr id="7132" name="Freeform 280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33" name="Picture 280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34" name="Group 2805"/>
                              <wpg:cNvGrpSpPr>
                                <a:grpSpLocks/>
                              </wpg:cNvGrpSpPr>
                              <wpg:grpSpPr bwMode="auto">
                                <a:xfrm>
                                  <a:off x="6" y="6"/>
                                  <a:ext cx="119" cy="119"/>
                                  <a:chOff x="6" y="6"/>
                                  <a:chExt cx="119" cy="119"/>
                                </a:xfrm>
                              </wpg:grpSpPr>
                              <wps:wsp>
                                <wps:cNvPr id="7135" name="Freeform 280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8196CB" id="Group 280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">
                      <v:group id="Group 280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">
                        <v:shape id="Freeform 280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0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">
                          <v:imagedata r:id="rId89" o:title=""/>
                        </v:shape>
                      </v:group>
                      <v:group id="Group 280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">
                        <v:shape id="Freeform 280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5EB14E06" w14:textId="77777777" w:rsidR="00F608A2" w:rsidRPr="00647D01" w:rsidRDefault="00F608A2">
            <w:pPr>
              <w:pStyle w:val="TableParagraph"/>
              <w:spacing w:before="2"/>
              <w:rPr>
                <w:rFonts w:ascii="Arial" w:eastAsia="Arial" w:hAnsi="Arial" w:cs="Arial"/>
                <w:b/>
                <w:bCs/>
                <w:sz w:val="12"/>
                <w:szCs w:val="12"/>
              </w:rPr>
            </w:pPr>
          </w:p>
          <w:p w14:paraId="530B187E" w14:textId="6E7DDB0A"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77161DEB" wp14:editId="3C1E3902">
                      <wp:extent cx="82550" cy="89535"/>
                      <wp:effectExtent l="9525" t="6350" r="12700" b="0"/>
                      <wp:docPr id="7124" name="Group 2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25" name="Group 2796"/>
                              <wpg:cNvGrpSpPr>
                                <a:grpSpLocks/>
                              </wpg:cNvGrpSpPr>
                              <wpg:grpSpPr bwMode="auto">
                                <a:xfrm>
                                  <a:off x="0" y="11"/>
                                  <a:ext cx="130" cy="130"/>
                                  <a:chOff x="0" y="11"/>
                                  <a:chExt cx="130" cy="130"/>
                                </a:xfrm>
                              </wpg:grpSpPr>
                              <wps:wsp>
                                <wps:cNvPr id="7126" name="Freeform 279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27" name="Picture 27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28" name="Group 2799"/>
                              <wpg:cNvGrpSpPr>
                                <a:grpSpLocks/>
                              </wpg:cNvGrpSpPr>
                              <wpg:grpSpPr bwMode="auto">
                                <a:xfrm>
                                  <a:off x="6" y="6"/>
                                  <a:ext cx="119" cy="119"/>
                                  <a:chOff x="6" y="6"/>
                                  <a:chExt cx="119" cy="119"/>
                                </a:xfrm>
                              </wpg:grpSpPr>
                              <wps:wsp>
                                <wps:cNvPr id="7129" name="Freeform 280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E44CF4" id="Group 279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">
                      <v:group id="Group 279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">
                        <v:shape id="Freeform 279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79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">
                          <v:imagedata r:id="rId89" o:title=""/>
                        </v:shape>
                      </v:group>
                      <v:group id="Group 279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">
                        <v:shape id="Freeform 280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686BBC8" wp14:editId="3D991038">
                      <wp:extent cx="82550" cy="89535"/>
                      <wp:effectExtent l="11430" t="6350" r="10795" b="0"/>
                      <wp:docPr id="7118" name="Group 2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19" name="Group 2790"/>
                              <wpg:cNvGrpSpPr>
                                <a:grpSpLocks/>
                              </wpg:cNvGrpSpPr>
                              <wpg:grpSpPr bwMode="auto">
                                <a:xfrm>
                                  <a:off x="0" y="11"/>
                                  <a:ext cx="130" cy="130"/>
                                  <a:chOff x="0" y="11"/>
                                  <a:chExt cx="130" cy="130"/>
                                </a:xfrm>
                              </wpg:grpSpPr>
                              <wps:wsp>
                                <wps:cNvPr id="7120" name="Freeform 279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21" name="Picture 279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22" name="Group 2793"/>
                              <wpg:cNvGrpSpPr>
                                <a:grpSpLocks/>
                              </wpg:cNvGrpSpPr>
                              <wpg:grpSpPr bwMode="auto">
                                <a:xfrm>
                                  <a:off x="6" y="6"/>
                                  <a:ext cx="119" cy="119"/>
                                  <a:chOff x="6" y="6"/>
                                  <a:chExt cx="119" cy="119"/>
                                </a:xfrm>
                              </wpg:grpSpPr>
                              <wps:wsp>
                                <wps:cNvPr id="7123" name="Freeform 279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3FF7F0" id="Group 278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">
                      <v:group id="Group 279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">
                        <v:shape id="Freeform 279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79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">
                          <v:imagedata r:id="rId89" o:title=""/>
                        </v:shape>
                      </v:group>
                      <v:group id="Group 279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">
                        <v:shape id="Freeform 279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9DEA16E" wp14:editId="25029844">
                      <wp:extent cx="82550" cy="89535"/>
                      <wp:effectExtent l="13970" t="6350" r="8255" b="0"/>
                      <wp:docPr id="7112" name="Group 2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13" name="Group 2784"/>
                              <wpg:cNvGrpSpPr>
                                <a:grpSpLocks/>
                              </wpg:cNvGrpSpPr>
                              <wpg:grpSpPr bwMode="auto">
                                <a:xfrm>
                                  <a:off x="0" y="11"/>
                                  <a:ext cx="130" cy="130"/>
                                  <a:chOff x="0" y="11"/>
                                  <a:chExt cx="130" cy="130"/>
                                </a:xfrm>
                              </wpg:grpSpPr>
                              <wps:wsp>
                                <wps:cNvPr id="7114" name="Freeform 278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15" name="Picture 278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16" name="Group 2787"/>
                              <wpg:cNvGrpSpPr>
                                <a:grpSpLocks/>
                              </wpg:cNvGrpSpPr>
                              <wpg:grpSpPr bwMode="auto">
                                <a:xfrm>
                                  <a:off x="6" y="6"/>
                                  <a:ext cx="119" cy="119"/>
                                  <a:chOff x="6" y="6"/>
                                  <a:chExt cx="119" cy="119"/>
                                </a:xfrm>
                              </wpg:grpSpPr>
                              <wps:wsp>
                                <wps:cNvPr id="7117" name="Freeform 278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4FF883" id="Group 278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">
                      <v:group id="Group 278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">
                        <v:shape id="Freeform 278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78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">
                          <v:imagedata r:id="rId89" o:title=""/>
                        </v:shape>
                      </v:group>
                      <v:group id="Group 278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">
                        <v:shape id="Freeform 278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CE3AE2A" wp14:editId="7BA5031C">
                      <wp:extent cx="82550" cy="89535"/>
                      <wp:effectExtent l="6985" t="6350" r="15240" b="0"/>
                      <wp:docPr id="7106" name="Group 2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07" name="Group 2778"/>
                              <wpg:cNvGrpSpPr>
                                <a:grpSpLocks/>
                              </wpg:cNvGrpSpPr>
                              <wpg:grpSpPr bwMode="auto">
                                <a:xfrm>
                                  <a:off x="0" y="11"/>
                                  <a:ext cx="130" cy="130"/>
                                  <a:chOff x="0" y="11"/>
                                  <a:chExt cx="130" cy="130"/>
                                </a:xfrm>
                              </wpg:grpSpPr>
                              <wps:wsp>
                                <wps:cNvPr id="7108" name="Freeform 277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09" name="Picture 278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10" name="Group 2781"/>
                              <wpg:cNvGrpSpPr>
                                <a:grpSpLocks/>
                              </wpg:cNvGrpSpPr>
                              <wpg:grpSpPr bwMode="auto">
                                <a:xfrm>
                                  <a:off x="6" y="6"/>
                                  <a:ext cx="119" cy="119"/>
                                  <a:chOff x="6" y="6"/>
                                  <a:chExt cx="119" cy="119"/>
                                </a:xfrm>
                              </wpg:grpSpPr>
                              <wps:wsp>
                                <wps:cNvPr id="7111" name="Freeform 278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D2CDB5" id="Group 277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">
                      <v:group id="Group 277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">
                        <v:shape id="Freeform 277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78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">
                          <v:imagedata r:id="rId89" o:title=""/>
                        </v:shape>
                      </v:group>
                      <v:group id="Group 278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">
                        <v:shape id="Freeform 278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59D3363" wp14:editId="5D541A89">
                      <wp:extent cx="82550" cy="89535"/>
                      <wp:effectExtent l="9525" t="6350" r="12700" b="0"/>
                      <wp:docPr id="7100" name="Group 2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101" name="Group 2772"/>
                              <wpg:cNvGrpSpPr>
                                <a:grpSpLocks/>
                              </wpg:cNvGrpSpPr>
                              <wpg:grpSpPr bwMode="auto">
                                <a:xfrm>
                                  <a:off x="0" y="11"/>
                                  <a:ext cx="130" cy="130"/>
                                  <a:chOff x="0" y="11"/>
                                  <a:chExt cx="130" cy="130"/>
                                </a:xfrm>
                              </wpg:grpSpPr>
                              <wps:wsp>
                                <wps:cNvPr id="7102" name="Freeform 277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03" name="Picture 27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04" name="Group 2775"/>
                              <wpg:cNvGrpSpPr>
                                <a:grpSpLocks/>
                              </wpg:cNvGrpSpPr>
                              <wpg:grpSpPr bwMode="auto">
                                <a:xfrm>
                                  <a:off x="6" y="6"/>
                                  <a:ext cx="119" cy="119"/>
                                  <a:chOff x="6" y="6"/>
                                  <a:chExt cx="119" cy="119"/>
                                </a:xfrm>
                              </wpg:grpSpPr>
                              <wps:wsp>
                                <wps:cNvPr id="7105" name="Freeform 277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2CFED9" id="Group 277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">
                      <v:group id="Group 277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">
                        <v:shape id="Freeform 277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77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">
                          <v:imagedata r:id="rId89" o:title=""/>
                        </v:shape>
                      </v:group>
                      <v:group id="Group 277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">
                        <v:shape id="Freeform 277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6BB76B38" w14:textId="77777777" w:rsidR="00F608A2" w:rsidRPr="00647D01" w:rsidRDefault="00F608A2">
            <w:pPr>
              <w:pStyle w:val="TableParagraph"/>
              <w:spacing w:before="2"/>
              <w:rPr>
                <w:rFonts w:ascii="Arial" w:eastAsia="Arial" w:hAnsi="Arial" w:cs="Arial"/>
                <w:b/>
                <w:bCs/>
                <w:sz w:val="12"/>
                <w:szCs w:val="12"/>
              </w:rPr>
            </w:pPr>
          </w:p>
          <w:p w14:paraId="76992E30" w14:textId="09E4C57F"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4AC9244C" wp14:editId="5E37487D">
                      <wp:extent cx="82550" cy="89535"/>
                      <wp:effectExtent l="9525" t="12700" r="12700" b="2540"/>
                      <wp:docPr id="7094" name="Group 2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95" name="Group 2766"/>
                              <wpg:cNvGrpSpPr>
                                <a:grpSpLocks/>
                              </wpg:cNvGrpSpPr>
                              <wpg:grpSpPr bwMode="auto">
                                <a:xfrm>
                                  <a:off x="0" y="11"/>
                                  <a:ext cx="130" cy="130"/>
                                  <a:chOff x="0" y="11"/>
                                  <a:chExt cx="130" cy="130"/>
                                </a:xfrm>
                              </wpg:grpSpPr>
                              <wps:wsp>
                                <wps:cNvPr id="7096" name="Freeform 276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97" name="Picture 27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98" name="Group 2769"/>
                              <wpg:cNvGrpSpPr>
                                <a:grpSpLocks/>
                              </wpg:cNvGrpSpPr>
                              <wpg:grpSpPr bwMode="auto">
                                <a:xfrm>
                                  <a:off x="6" y="6"/>
                                  <a:ext cx="119" cy="119"/>
                                  <a:chOff x="6" y="6"/>
                                  <a:chExt cx="119" cy="119"/>
                                </a:xfrm>
                              </wpg:grpSpPr>
                              <wps:wsp>
                                <wps:cNvPr id="7099" name="Freeform 277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E88EF1" id="Group 276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">
                      <v:group id="Group 276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">
                        <v:shape id="Freeform 276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76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">
                          <v:imagedata r:id="rId91" o:title=""/>
                        </v:shape>
                      </v:group>
                      <v:group id="Group 276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">
                        <v:shape id="Freeform 277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1824E74" wp14:editId="1C762B73">
                      <wp:extent cx="82550" cy="89535"/>
                      <wp:effectExtent l="11430" t="12700" r="10795" b="2540"/>
                      <wp:docPr id="7088" name="Group 2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89" name="Group 2760"/>
                              <wpg:cNvGrpSpPr>
                                <a:grpSpLocks/>
                              </wpg:cNvGrpSpPr>
                              <wpg:grpSpPr bwMode="auto">
                                <a:xfrm>
                                  <a:off x="0" y="11"/>
                                  <a:ext cx="130" cy="130"/>
                                  <a:chOff x="0" y="11"/>
                                  <a:chExt cx="130" cy="130"/>
                                </a:xfrm>
                              </wpg:grpSpPr>
                              <wps:wsp>
                                <wps:cNvPr id="7090" name="Freeform 276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91" name="Picture 276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92" name="Group 2763"/>
                              <wpg:cNvGrpSpPr>
                                <a:grpSpLocks/>
                              </wpg:cNvGrpSpPr>
                              <wpg:grpSpPr bwMode="auto">
                                <a:xfrm>
                                  <a:off x="6" y="6"/>
                                  <a:ext cx="119" cy="119"/>
                                  <a:chOff x="6" y="6"/>
                                  <a:chExt cx="119" cy="119"/>
                                </a:xfrm>
                              </wpg:grpSpPr>
                              <wps:wsp>
                                <wps:cNvPr id="7093" name="Freeform 276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F14745" id="Group 275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">
                      <v:group id="Group 276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">
                        <v:shape id="Freeform 276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76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">
                          <v:imagedata r:id="rId91" o:title=""/>
                        </v:shape>
                      </v:group>
                      <v:group id="Group 276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">
                        <v:shape id="Freeform 276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F087FA0" wp14:editId="78A6B93A">
                      <wp:extent cx="82550" cy="89535"/>
                      <wp:effectExtent l="13970" t="12700" r="8255" b="2540"/>
                      <wp:docPr id="7082" name="Group 2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83" name="Group 2754"/>
                              <wpg:cNvGrpSpPr>
                                <a:grpSpLocks/>
                              </wpg:cNvGrpSpPr>
                              <wpg:grpSpPr bwMode="auto">
                                <a:xfrm>
                                  <a:off x="0" y="11"/>
                                  <a:ext cx="130" cy="130"/>
                                  <a:chOff x="0" y="11"/>
                                  <a:chExt cx="130" cy="130"/>
                                </a:xfrm>
                              </wpg:grpSpPr>
                              <wps:wsp>
                                <wps:cNvPr id="7084" name="Freeform 275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85" name="Picture 27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86" name="Group 2757"/>
                              <wpg:cNvGrpSpPr>
                                <a:grpSpLocks/>
                              </wpg:cNvGrpSpPr>
                              <wpg:grpSpPr bwMode="auto">
                                <a:xfrm>
                                  <a:off x="6" y="6"/>
                                  <a:ext cx="119" cy="119"/>
                                  <a:chOff x="6" y="6"/>
                                  <a:chExt cx="119" cy="119"/>
                                </a:xfrm>
                              </wpg:grpSpPr>
                              <wps:wsp>
                                <wps:cNvPr id="7087" name="Freeform 275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B8593F" id="Group 275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qQHjBQkAALM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ECsod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">
                      <v:group id="Group 275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">
                        <v:shape id="Freeform 275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75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">
                          <v:imagedata r:id="rId91" o:title=""/>
                        </v:shape>
                      </v:group>
                      <v:group id="Group 275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">
                        <v:shape id="Freeform 275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414DB8B" wp14:editId="67E5280A">
                      <wp:extent cx="82550" cy="89535"/>
                      <wp:effectExtent l="6985" t="12700" r="15240" b="2540"/>
                      <wp:docPr id="7076" name="Group 2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77" name="Group 2748"/>
                              <wpg:cNvGrpSpPr>
                                <a:grpSpLocks/>
                              </wpg:cNvGrpSpPr>
                              <wpg:grpSpPr bwMode="auto">
                                <a:xfrm>
                                  <a:off x="0" y="11"/>
                                  <a:ext cx="130" cy="130"/>
                                  <a:chOff x="0" y="11"/>
                                  <a:chExt cx="130" cy="130"/>
                                </a:xfrm>
                              </wpg:grpSpPr>
                              <wps:wsp>
                                <wps:cNvPr id="7078" name="Freeform 274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79" name="Picture 27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80" name="Group 2751"/>
                              <wpg:cNvGrpSpPr>
                                <a:grpSpLocks/>
                              </wpg:cNvGrpSpPr>
                              <wpg:grpSpPr bwMode="auto">
                                <a:xfrm>
                                  <a:off x="6" y="6"/>
                                  <a:ext cx="119" cy="119"/>
                                  <a:chOff x="6" y="6"/>
                                  <a:chExt cx="119" cy="119"/>
                                </a:xfrm>
                              </wpg:grpSpPr>
                              <wps:wsp>
                                <wps:cNvPr id="7081" name="Freeform 275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A7A1E5" id="Group 274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">
                      <v:group id="Group 274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">
                        <v:shape id="Freeform 274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75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">
                          <v:imagedata r:id="rId91" o:title=""/>
                        </v:shape>
                      </v:group>
                      <v:group id="Group 275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">
                        <v:shape id="Freeform 275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F3722BC" wp14:editId="3AC440BF">
                      <wp:extent cx="82550" cy="89535"/>
                      <wp:effectExtent l="9525" t="12700" r="12700" b="2540"/>
                      <wp:docPr id="7070" name="Group 2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71" name="Group 2742"/>
                              <wpg:cNvGrpSpPr>
                                <a:grpSpLocks/>
                              </wpg:cNvGrpSpPr>
                              <wpg:grpSpPr bwMode="auto">
                                <a:xfrm>
                                  <a:off x="0" y="11"/>
                                  <a:ext cx="130" cy="130"/>
                                  <a:chOff x="0" y="11"/>
                                  <a:chExt cx="130" cy="130"/>
                                </a:xfrm>
                              </wpg:grpSpPr>
                              <wps:wsp>
                                <wps:cNvPr id="7072" name="Freeform 274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73" name="Picture 27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74" name="Group 2745"/>
                              <wpg:cNvGrpSpPr>
                                <a:grpSpLocks/>
                              </wpg:cNvGrpSpPr>
                              <wpg:grpSpPr bwMode="auto">
                                <a:xfrm>
                                  <a:off x="6" y="6"/>
                                  <a:ext cx="119" cy="119"/>
                                  <a:chOff x="6" y="6"/>
                                  <a:chExt cx="119" cy="119"/>
                                </a:xfrm>
                              </wpg:grpSpPr>
                              <wps:wsp>
                                <wps:cNvPr id="7075" name="Freeform 274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EFA392" id="Group 274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">
                      <v:group id="Group 274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">
                        <v:shape id="Freeform 274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74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">
                          <v:imagedata r:id="rId91" o:title=""/>
                        </v:shape>
                      </v:group>
                      <v:group id="Group 274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">
                        <v:shape id="Freeform 274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6D8DE863" w14:textId="77777777" w:rsidR="00F608A2" w:rsidRPr="00647D01" w:rsidRDefault="00F608A2">
            <w:pPr>
              <w:pStyle w:val="TableParagraph"/>
              <w:spacing w:before="2"/>
              <w:rPr>
                <w:rFonts w:ascii="Arial" w:eastAsia="Arial" w:hAnsi="Arial" w:cs="Arial"/>
                <w:b/>
                <w:bCs/>
                <w:sz w:val="12"/>
                <w:szCs w:val="12"/>
              </w:rPr>
            </w:pPr>
          </w:p>
          <w:p w14:paraId="78190F07" w14:textId="1A5FB670"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113C6BD4" wp14:editId="49B4063A">
                      <wp:extent cx="82550" cy="89535"/>
                      <wp:effectExtent l="9525" t="9525" r="12700" b="5715"/>
                      <wp:docPr id="7064" name="Group 2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65" name="Group 2736"/>
                              <wpg:cNvGrpSpPr>
                                <a:grpSpLocks/>
                              </wpg:cNvGrpSpPr>
                              <wpg:grpSpPr bwMode="auto">
                                <a:xfrm>
                                  <a:off x="0" y="11"/>
                                  <a:ext cx="130" cy="130"/>
                                  <a:chOff x="0" y="11"/>
                                  <a:chExt cx="130" cy="130"/>
                                </a:xfrm>
                              </wpg:grpSpPr>
                              <wps:wsp>
                                <wps:cNvPr id="7066" name="Freeform 273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7" name="Picture 27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68" name="Group 2739"/>
                              <wpg:cNvGrpSpPr>
                                <a:grpSpLocks/>
                              </wpg:cNvGrpSpPr>
                              <wpg:grpSpPr bwMode="auto">
                                <a:xfrm>
                                  <a:off x="6" y="6"/>
                                  <a:ext cx="119" cy="119"/>
                                  <a:chOff x="6" y="6"/>
                                  <a:chExt cx="119" cy="119"/>
                                </a:xfrm>
                              </wpg:grpSpPr>
                              <wps:wsp>
                                <wps:cNvPr id="7069" name="Freeform 274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D386D4" id="Group 273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">
                      <v:group id="Group 273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">
                        <v:shape id="Freeform 273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73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">
                          <v:imagedata r:id="rId91" o:title=""/>
                        </v:shape>
                      </v:group>
                      <v:group id="Group 273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">
                        <v:shape id="Freeform 274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6015C36" wp14:editId="6A295243">
                      <wp:extent cx="82550" cy="89535"/>
                      <wp:effectExtent l="11430" t="9525" r="10795" b="5715"/>
                      <wp:docPr id="7058" name="Group 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59" name="Group 2730"/>
                              <wpg:cNvGrpSpPr>
                                <a:grpSpLocks/>
                              </wpg:cNvGrpSpPr>
                              <wpg:grpSpPr bwMode="auto">
                                <a:xfrm>
                                  <a:off x="0" y="11"/>
                                  <a:ext cx="130" cy="130"/>
                                  <a:chOff x="0" y="11"/>
                                  <a:chExt cx="130" cy="130"/>
                                </a:xfrm>
                              </wpg:grpSpPr>
                              <wps:wsp>
                                <wps:cNvPr id="7060" name="Freeform 273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1" name="Picture 27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62" name="Group 2733"/>
                              <wpg:cNvGrpSpPr>
                                <a:grpSpLocks/>
                              </wpg:cNvGrpSpPr>
                              <wpg:grpSpPr bwMode="auto">
                                <a:xfrm>
                                  <a:off x="6" y="6"/>
                                  <a:ext cx="119" cy="119"/>
                                  <a:chOff x="6" y="6"/>
                                  <a:chExt cx="119" cy="119"/>
                                </a:xfrm>
                              </wpg:grpSpPr>
                              <wps:wsp>
                                <wps:cNvPr id="7063" name="Freeform 273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801D2E" id="Group 272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">
                      <v:group id="Group 273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">
                        <v:shape id="Freeform 273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73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">
                          <v:imagedata r:id="rId91" o:title=""/>
                        </v:shape>
                      </v:group>
                      <v:group id="Group 273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">
                        <v:shape id="Freeform 273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D3B664D" wp14:editId="5FE67DC1">
                      <wp:extent cx="82550" cy="89535"/>
                      <wp:effectExtent l="13970" t="9525" r="8255" b="5715"/>
                      <wp:docPr id="7052" name="Group 2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53" name="Group 2724"/>
                              <wpg:cNvGrpSpPr>
                                <a:grpSpLocks/>
                              </wpg:cNvGrpSpPr>
                              <wpg:grpSpPr bwMode="auto">
                                <a:xfrm>
                                  <a:off x="0" y="11"/>
                                  <a:ext cx="130" cy="130"/>
                                  <a:chOff x="0" y="11"/>
                                  <a:chExt cx="130" cy="130"/>
                                </a:xfrm>
                              </wpg:grpSpPr>
                              <wps:wsp>
                                <wps:cNvPr id="7054" name="Freeform 272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55" name="Picture 272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56" name="Group 2727"/>
                              <wpg:cNvGrpSpPr>
                                <a:grpSpLocks/>
                              </wpg:cNvGrpSpPr>
                              <wpg:grpSpPr bwMode="auto">
                                <a:xfrm>
                                  <a:off x="6" y="6"/>
                                  <a:ext cx="119" cy="119"/>
                                  <a:chOff x="6" y="6"/>
                                  <a:chExt cx="119" cy="119"/>
                                </a:xfrm>
                              </wpg:grpSpPr>
                              <wps:wsp>
                                <wps:cNvPr id="7057" name="Freeform 272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20D74F" id="Group 272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">
                      <v:group id="Group 272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">
                        <v:shape id="Freeform 272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72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">
                          <v:imagedata r:id="rId91" o:title=""/>
                        </v:shape>
                      </v:group>
                      <v:group id="Group 272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">
                        <v:shape id="Freeform 272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AD053EA" wp14:editId="50D0D53C">
                      <wp:extent cx="82550" cy="89535"/>
                      <wp:effectExtent l="6985" t="9525" r="15240" b="5715"/>
                      <wp:docPr id="7046"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47" name="Group 2718"/>
                              <wpg:cNvGrpSpPr>
                                <a:grpSpLocks/>
                              </wpg:cNvGrpSpPr>
                              <wpg:grpSpPr bwMode="auto">
                                <a:xfrm>
                                  <a:off x="0" y="11"/>
                                  <a:ext cx="130" cy="130"/>
                                  <a:chOff x="0" y="11"/>
                                  <a:chExt cx="130" cy="130"/>
                                </a:xfrm>
                              </wpg:grpSpPr>
                              <wps:wsp>
                                <wps:cNvPr id="7048" name="Freeform 271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49" name="Picture 27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50" name="Group 2721"/>
                              <wpg:cNvGrpSpPr>
                                <a:grpSpLocks/>
                              </wpg:cNvGrpSpPr>
                              <wpg:grpSpPr bwMode="auto">
                                <a:xfrm>
                                  <a:off x="6" y="6"/>
                                  <a:ext cx="119" cy="119"/>
                                  <a:chOff x="6" y="6"/>
                                  <a:chExt cx="119" cy="119"/>
                                </a:xfrm>
                              </wpg:grpSpPr>
                              <wps:wsp>
                                <wps:cNvPr id="7051" name="Freeform 272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F5A30D" id="Group 271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">
                      <v:group id="Group 271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">
                        <v:shape id="Freeform 271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72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">
                          <v:imagedata r:id="rId91" o:title=""/>
                        </v:shape>
                      </v:group>
                      <v:group id="Group 272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">
                        <v:shape id="Freeform 272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5301DD5" wp14:editId="7A5B1B4D">
                      <wp:extent cx="82550" cy="89535"/>
                      <wp:effectExtent l="9525" t="9525" r="12700" b="5715"/>
                      <wp:docPr id="7040"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41" name="Group 2712"/>
                              <wpg:cNvGrpSpPr>
                                <a:grpSpLocks/>
                              </wpg:cNvGrpSpPr>
                              <wpg:grpSpPr bwMode="auto">
                                <a:xfrm>
                                  <a:off x="0" y="11"/>
                                  <a:ext cx="130" cy="130"/>
                                  <a:chOff x="0" y="11"/>
                                  <a:chExt cx="130" cy="130"/>
                                </a:xfrm>
                              </wpg:grpSpPr>
                              <wps:wsp>
                                <wps:cNvPr id="7042" name="Freeform 271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43" name="Picture 271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44" name="Group 2715"/>
                              <wpg:cNvGrpSpPr>
                                <a:grpSpLocks/>
                              </wpg:cNvGrpSpPr>
                              <wpg:grpSpPr bwMode="auto">
                                <a:xfrm>
                                  <a:off x="6" y="6"/>
                                  <a:ext cx="119" cy="119"/>
                                  <a:chOff x="6" y="6"/>
                                  <a:chExt cx="119" cy="119"/>
                                </a:xfrm>
                              </wpg:grpSpPr>
                              <wps:wsp>
                                <wps:cNvPr id="7045" name="Freeform 271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774EC4" id="Group 271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">
                      <v:group id="Group 271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">
                        <v:shape id="Freeform 271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71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">
                          <v:imagedata r:id="rId91" o:title=""/>
                        </v:shape>
                      </v:group>
                      <v:group id="Group 271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">
                        <v:shape id="Freeform 271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7462837D" w14:textId="77777777" w:rsidR="00F608A2" w:rsidRPr="00647D01" w:rsidRDefault="00F608A2">
            <w:pPr>
              <w:pStyle w:val="TableParagraph"/>
              <w:spacing w:before="2"/>
              <w:rPr>
                <w:rFonts w:ascii="Arial" w:eastAsia="Arial" w:hAnsi="Arial" w:cs="Arial"/>
                <w:b/>
                <w:bCs/>
                <w:sz w:val="12"/>
                <w:szCs w:val="12"/>
              </w:rPr>
            </w:pPr>
          </w:p>
          <w:p w14:paraId="025B4DAC" w14:textId="33E16C31"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01F56ED1" wp14:editId="543FEFDA">
                      <wp:extent cx="82550" cy="89535"/>
                      <wp:effectExtent l="9525" t="6350" r="12700" b="0"/>
                      <wp:docPr id="7034"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35" name="Group 2706"/>
                              <wpg:cNvGrpSpPr>
                                <a:grpSpLocks/>
                              </wpg:cNvGrpSpPr>
                              <wpg:grpSpPr bwMode="auto">
                                <a:xfrm>
                                  <a:off x="0" y="11"/>
                                  <a:ext cx="130" cy="130"/>
                                  <a:chOff x="0" y="11"/>
                                  <a:chExt cx="130" cy="130"/>
                                </a:xfrm>
                              </wpg:grpSpPr>
                              <wps:wsp>
                                <wps:cNvPr id="7036" name="Freeform 270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37" name="Picture 27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38" name="Group 2709"/>
                              <wpg:cNvGrpSpPr>
                                <a:grpSpLocks/>
                              </wpg:cNvGrpSpPr>
                              <wpg:grpSpPr bwMode="auto">
                                <a:xfrm>
                                  <a:off x="6" y="6"/>
                                  <a:ext cx="119" cy="119"/>
                                  <a:chOff x="6" y="6"/>
                                  <a:chExt cx="119" cy="119"/>
                                </a:xfrm>
                              </wpg:grpSpPr>
                              <wps:wsp>
                                <wps:cNvPr id="7039" name="Freeform 271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FEE95C" id="Group 270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">
                      <v:group id="Group 270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">
                        <v:shape id="Freeform 270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70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">
                          <v:imagedata r:id="rId91" o:title=""/>
                        </v:shape>
                      </v:group>
                      <v:group id="Group 270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">
                        <v:shape id="Freeform 271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FA8F3C2" wp14:editId="5E6F71EB">
                      <wp:extent cx="82550" cy="89535"/>
                      <wp:effectExtent l="11430" t="6350" r="10795" b="0"/>
                      <wp:docPr id="7028"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29" name="Group 2700"/>
                              <wpg:cNvGrpSpPr>
                                <a:grpSpLocks/>
                              </wpg:cNvGrpSpPr>
                              <wpg:grpSpPr bwMode="auto">
                                <a:xfrm>
                                  <a:off x="0" y="11"/>
                                  <a:ext cx="130" cy="130"/>
                                  <a:chOff x="0" y="11"/>
                                  <a:chExt cx="130" cy="130"/>
                                </a:xfrm>
                              </wpg:grpSpPr>
                              <wps:wsp>
                                <wps:cNvPr id="7030" name="Freeform 270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31" name="Picture 270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32" name="Group 2703"/>
                              <wpg:cNvGrpSpPr>
                                <a:grpSpLocks/>
                              </wpg:cNvGrpSpPr>
                              <wpg:grpSpPr bwMode="auto">
                                <a:xfrm>
                                  <a:off x="6" y="6"/>
                                  <a:ext cx="119" cy="119"/>
                                  <a:chOff x="6" y="6"/>
                                  <a:chExt cx="119" cy="119"/>
                                </a:xfrm>
                              </wpg:grpSpPr>
                              <wps:wsp>
                                <wps:cNvPr id="7033" name="Freeform 270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0DB177" id="Group 269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">
                      <v:group id="Group 270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">
                        <v:shape id="Freeform 270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70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">
                          <v:imagedata r:id="rId91" o:title=""/>
                        </v:shape>
                      </v:group>
                      <v:group id="Group 270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">
                        <v:shape id="Freeform 270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F9C3D48" wp14:editId="15961D36">
                      <wp:extent cx="82550" cy="89535"/>
                      <wp:effectExtent l="13970" t="6350" r="8255" b="0"/>
                      <wp:docPr id="7022" name="Group 2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23" name="Group 2694"/>
                              <wpg:cNvGrpSpPr>
                                <a:grpSpLocks/>
                              </wpg:cNvGrpSpPr>
                              <wpg:grpSpPr bwMode="auto">
                                <a:xfrm>
                                  <a:off x="0" y="11"/>
                                  <a:ext cx="130" cy="130"/>
                                  <a:chOff x="0" y="11"/>
                                  <a:chExt cx="130" cy="130"/>
                                </a:xfrm>
                              </wpg:grpSpPr>
                              <wps:wsp>
                                <wps:cNvPr id="7024" name="Freeform 269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25" name="Picture 269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26" name="Group 2697"/>
                              <wpg:cNvGrpSpPr>
                                <a:grpSpLocks/>
                              </wpg:cNvGrpSpPr>
                              <wpg:grpSpPr bwMode="auto">
                                <a:xfrm>
                                  <a:off x="6" y="6"/>
                                  <a:ext cx="119" cy="119"/>
                                  <a:chOff x="6" y="6"/>
                                  <a:chExt cx="119" cy="119"/>
                                </a:xfrm>
                              </wpg:grpSpPr>
                              <wps:wsp>
                                <wps:cNvPr id="7027" name="Freeform 269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07E2AE" id="Group 269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QKyh2QAAAAM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">
                      <v:group id="Group 269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">
                        <v:shape id="Freeform 269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69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">
                          <v:imagedata r:id="rId91" o:title=""/>
                        </v:shape>
                      </v:group>
                      <v:group id="Group 269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">
                        <v:shape id="Freeform 269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7E7E1E7" wp14:editId="0F4434CA">
                      <wp:extent cx="82550" cy="89535"/>
                      <wp:effectExtent l="6985" t="6350" r="15240" b="0"/>
                      <wp:docPr id="7016"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17" name="Group 2688"/>
                              <wpg:cNvGrpSpPr>
                                <a:grpSpLocks/>
                              </wpg:cNvGrpSpPr>
                              <wpg:grpSpPr bwMode="auto">
                                <a:xfrm>
                                  <a:off x="0" y="11"/>
                                  <a:ext cx="130" cy="130"/>
                                  <a:chOff x="0" y="11"/>
                                  <a:chExt cx="130" cy="130"/>
                                </a:xfrm>
                              </wpg:grpSpPr>
                              <wps:wsp>
                                <wps:cNvPr id="7018" name="Freeform 268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19" name="Picture 269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20" name="Group 2691"/>
                              <wpg:cNvGrpSpPr>
                                <a:grpSpLocks/>
                              </wpg:cNvGrpSpPr>
                              <wpg:grpSpPr bwMode="auto">
                                <a:xfrm>
                                  <a:off x="6" y="6"/>
                                  <a:ext cx="119" cy="119"/>
                                  <a:chOff x="6" y="6"/>
                                  <a:chExt cx="119" cy="119"/>
                                </a:xfrm>
                              </wpg:grpSpPr>
                              <wps:wsp>
                                <wps:cNvPr id="7021" name="Freeform 269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EB3D63" id="Group 268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">
                      <v:group id="Group 268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">
                        <v:shape id="Freeform 268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69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">
                          <v:imagedata r:id="rId91" o:title=""/>
                        </v:shape>
                      </v:group>
                      <v:group id="Group 269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">
                        <v:shape id="Freeform 269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5D2203A" wp14:editId="255F1CB4">
                      <wp:extent cx="82550" cy="89535"/>
                      <wp:effectExtent l="9525" t="6350" r="12700" b="0"/>
                      <wp:docPr id="7010" name="Group 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11" name="Group 2682"/>
                              <wpg:cNvGrpSpPr>
                                <a:grpSpLocks/>
                              </wpg:cNvGrpSpPr>
                              <wpg:grpSpPr bwMode="auto">
                                <a:xfrm>
                                  <a:off x="0" y="11"/>
                                  <a:ext cx="130" cy="130"/>
                                  <a:chOff x="0" y="11"/>
                                  <a:chExt cx="130" cy="130"/>
                                </a:xfrm>
                              </wpg:grpSpPr>
                              <wps:wsp>
                                <wps:cNvPr id="7012" name="Freeform 268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13" name="Picture 26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14" name="Group 2685"/>
                              <wpg:cNvGrpSpPr>
                                <a:grpSpLocks/>
                              </wpg:cNvGrpSpPr>
                              <wpg:grpSpPr bwMode="auto">
                                <a:xfrm>
                                  <a:off x="6" y="6"/>
                                  <a:ext cx="119" cy="119"/>
                                  <a:chOff x="6" y="6"/>
                                  <a:chExt cx="119" cy="119"/>
                                </a:xfrm>
                              </wpg:grpSpPr>
                              <wps:wsp>
                                <wps:cNvPr id="7015" name="Freeform 268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6A09C5" id="Group 268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HtCA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">
                      <v:group id="Group 268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">
                        <v:shape id="Freeform 268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68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">
                          <v:imagedata r:id="rId91" o:title=""/>
                        </v:shape>
                      </v:group>
                      <v:group id="Group 268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">
                        <v:shape id="Freeform 268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tc>
      </w:tr>
    </w:tbl>
    <w:p w14:paraId="6184E63B" w14:textId="77777777" w:rsidR="00F608A2" w:rsidRPr="00647D01" w:rsidRDefault="00F608A2">
      <w:pPr>
        <w:spacing w:before="4"/>
        <w:rPr>
          <w:rFonts w:ascii="Arial" w:eastAsia="Arial" w:hAnsi="Arial" w:cs="Arial"/>
          <w:b/>
          <w:bCs/>
          <w:sz w:val="29"/>
          <w:szCs w:val="29"/>
        </w:rPr>
      </w:pPr>
    </w:p>
    <w:p w14:paraId="4281542C" w14:textId="77777777" w:rsidR="00F608A2" w:rsidRPr="00647D01" w:rsidRDefault="00F608A2" w:rsidP="00F608A2">
      <w:pPr>
        <w:pStyle w:val="ListParagraph"/>
        <w:widowControl w:val="0"/>
        <w:numPr>
          <w:ilvl w:val="1"/>
          <w:numId w:val="43"/>
        </w:numPr>
        <w:tabs>
          <w:tab w:val="left" w:pos="766"/>
        </w:tabs>
        <w:spacing w:before="80" w:after="39" w:line="240" w:lineRule="auto"/>
        <w:ind w:left="765"/>
        <w:contextualSpacing w:val="0"/>
        <w:rPr>
          <w:rFonts w:ascii="Arial" w:eastAsia="Arial" w:hAnsi="Arial" w:cs="Arial"/>
          <w:sz w:val="17"/>
          <w:szCs w:val="17"/>
        </w:rPr>
      </w:pPr>
      <w:r w:rsidRPr="00647D01">
        <w:rPr>
          <w:rFonts w:ascii="Arial"/>
          <w:b/>
          <w:color w:val="130201"/>
          <w:sz w:val="17"/>
        </w:rPr>
        <w:t xml:space="preserve">Which of the following skills are in demand in your organisation? </w:t>
      </w:r>
      <w:proofErr w:type="gramStart"/>
      <w:r w:rsidRPr="00647D01">
        <w:rPr>
          <w:rFonts w:ascii="Arial"/>
          <w:b/>
          <w:color w:val="130201"/>
          <w:sz w:val="17"/>
        </w:rPr>
        <w:t>( Section</w:t>
      </w:r>
      <w:proofErr w:type="gramEnd"/>
      <w:r w:rsidRPr="00647D01">
        <w:rPr>
          <w:rFonts w:ascii="Arial"/>
          <w:b/>
          <w:color w:val="130201"/>
          <w:sz w:val="17"/>
        </w:rPr>
        <w:t xml:space="preserve"> </w:t>
      </w:r>
      <w:r w:rsidRPr="00647D01">
        <w:rPr>
          <w:rFonts w:ascii="Arial"/>
          <w:b/>
          <w:color w:val="130201"/>
          <w:spacing w:val="37"/>
          <w:sz w:val="17"/>
        </w:rPr>
        <w:t xml:space="preserve"> </w:t>
      </w:r>
      <w:r w:rsidRPr="00647D01">
        <w:rPr>
          <w:rFonts w:ascii="Arial"/>
          <w:b/>
          <w:color w:val="130201"/>
          <w:sz w:val="17"/>
        </w:rPr>
        <w:t>3/3)</w:t>
      </w:r>
    </w:p>
    <w:tbl>
      <w:tblPr>
        <w:tblW w:w="0" w:type="auto"/>
        <w:tblInd w:w="391" w:type="dxa"/>
        <w:tblLayout w:type="fixed"/>
        <w:tblCellMar>
          <w:left w:w="0" w:type="dxa"/>
          <w:right w:w="0" w:type="dxa"/>
        </w:tblCellMar>
        <w:tblLook w:val="01E0" w:firstRow="1" w:lastRow="1" w:firstColumn="1" w:lastColumn="1" w:noHBand="0" w:noVBand="0"/>
      </w:tblPr>
      <w:tblGrid>
        <w:gridCol w:w="7218"/>
        <w:gridCol w:w="3067"/>
      </w:tblGrid>
      <w:tr w:rsidR="00F608A2" w:rsidRPr="00647D01" w14:paraId="261D97AD" w14:textId="77777777">
        <w:trPr>
          <w:trHeight w:hRule="exact" w:val="679"/>
        </w:trPr>
        <w:tc>
          <w:tcPr>
            <w:tcW w:w="7218" w:type="dxa"/>
            <w:tcBorders>
              <w:top w:val="single" w:sz="4" w:space="0" w:color="CCCCCC"/>
              <w:left w:val="nil"/>
              <w:bottom w:val="single" w:sz="4" w:space="0" w:color="BABABA"/>
              <w:right w:val="single" w:sz="4" w:space="0" w:color="BABABA"/>
            </w:tcBorders>
          </w:tcPr>
          <w:p w14:paraId="76870003" w14:textId="77777777" w:rsidR="00F608A2" w:rsidRPr="00647D01" w:rsidRDefault="00F608A2"/>
        </w:tc>
        <w:tc>
          <w:tcPr>
            <w:tcW w:w="3067" w:type="dxa"/>
            <w:tcBorders>
              <w:top w:val="single" w:sz="4" w:space="0" w:color="CCCCCC"/>
              <w:left w:val="single" w:sz="4" w:space="0" w:color="BABABA"/>
              <w:bottom w:val="single" w:sz="4" w:space="0" w:color="BABABA"/>
              <w:right w:val="nil"/>
            </w:tcBorders>
          </w:tcPr>
          <w:p w14:paraId="34185FBD" w14:textId="77777777" w:rsidR="00F608A2" w:rsidRPr="00647D01" w:rsidRDefault="00F608A2">
            <w:pPr>
              <w:pStyle w:val="TableParagraph"/>
              <w:tabs>
                <w:tab w:val="left" w:pos="720"/>
                <w:tab w:val="left" w:pos="1286"/>
                <w:tab w:val="left" w:pos="1914"/>
                <w:tab w:val="left" w:pos="2537"/>
              </w:tabs>
              <w:spacing w:before="35"/>
              <w:ind w:left="86" w:right="41" w:firstLine="2510"/>
              <w:rPr>
                <w:rFonts w:ascii="Times New Roman" w:eastAsia="Times New Roman" w:hAnsi="Times New Roman" w:cs="Times New Roman"/>
                <w:sz w:val="17"/>
                <w:szCs w:val="17"/>
              </w:rPr>
            </w:pPr>
            <w:r w:rsidRPr="00647D01">
              <w:rPr>
                <w:rFonts w:ascii="Times New Roman"/>
                <w:spacing w:val="-5"/>
                <w:sz w:val="17"/>
              </w:rPr>
              <w:t xml:space="preserve">Very </w:t>
            </w:r>
            <w:r w:rsidRPr="00647D01">
              <w:rPr>
                <w:rFonts w:ascii="Times New Roman"/>
                <w:sz w:val="17"/>
              </w:rPr>
              <w:t>Not</w:t>
            </w:r>
            <w:r w:rsidRPr="00647D01">
              <w:rPr>
                <w:rFonts w:ascii="Times New Roman"/>
                <w:spacing w:val="4"/>
                <w:sz w:val="17"/>
              </w:rPr>
              <w:t xml:space="preserve"> </w:t>
            </w:r>
            <w:r w:rsidRPr="00647D01">
              <w:rPr>
                <w:rFonts w:ascii="Times New Roman"/>
                <w:sz w:val="17"/>
              </w:rPr>
              <w:t>a</w:t>
            </w:r>
            <w:r w:rsidRPr="00647D01">
              <w:rPr>
                <w:rFonts w:ascii="Times New Roman"/>
                <w:sz w:val="17"/>
              </w:rPr>
              <w:tab/>
              <w:t>Low</w:t>
            </w:r>
            <w:r w:rsidRPr="00647D01">
              <w:rPr>
                <w:rFonts w:ascii="Times New Roman"/>
                <w:sz w:val="17"/>
              </w:rPr>
              <w:tab/>
              <w:t>Some</w:t>
            </w:r>
            <w:r w:rsidRPr="00647D01">
              <w:rPr>
                <w:rFonts w:ascii="Times New Roman"/>
                <w:sz w:val="17"/>
              </w:rPr>
              <w:tab/>
              <w:t>High</w:t>
            </w:r>
            <w:r w:rsidRPr="00647D01">
              <w:rPr>
                <w:rFonts w:ascii="Times New Roman"/>
                <w:sz w:val="17"/>
              </w:rPr>
              <w:tab/>
              <w:t xml:space="preserve">high </w:t>
            </w:r>
            <w:proofErr w:type="gramStart"/>
            <w:r w:rsidRPr="00647D01">
              <w:rPr>
                <w:rFonts w:ascii="Times New Roman"/>
                <w:sz w:val="17"/>
              </w:rPr>
              <w:t xml:space="preserve">priority  </w:t>
            </w:r>
            <w:proofErr w:type="spellStart"/>
            <w:r w:rsidRPr="00647D01">
              <w:rPr>
                <w:rFonts w:ascii="Times New Roman"/>
                <w:sz w:val="17"/>
              </w:rPr>
              <w:t>priority</w:t>
            </w:r>
            <w:proofErr w:type="spellEnd"/>
            <w:proofErr w:type="gramEnd"/>
            <w:r w:rsidRPr="00647D01">
              <w:rPr>
                <w:rFonts w:ascii="Times New Roman"/>
                <w:sz w:val="17"/>
              </w:rPr>
              <w:t xml:space="preserve">  </w:t>
            </w:r>
            <w:proofErr w:type="spellStart"/>
            <w:r w:rsidRPr="00647D01">
              <w:rPr>
                <w:rFonts w:ascii="Times New Roman"/>
                <w:sz w:val="17"/>
              </w:rPr>
              <w:t>priority</w:t>
            </w:r>
            <w:proofErr w:type="spellEnd"/>
            <w:r w:rsidRPr="00647D01">
              <w:rPr>
                <w:rFonts w:ascii="Times New Roman"/>
                <w:sz w:val="17"/>
              </w:rPr>
              <w:t xml:space="preserve">  </w:t>
            </w:r>
            <w:proofErr w:type="spellStart"/>
            <w:r w:rsidRPr="00647D01">
              <w:rPr>
                <w:rFonts w:ascii="Times New Roman"/>
                <w:sz w:val="17"/>
              </w:rPr>
              <w:t>priority</w:t>
            </w:r>
            <w:proofErr w:type="spellEnd"/>
            <w:r w:rsidRPr="00647D01">
              <w:rPr>
                <w:rFonts w:ascii="Times New Roman"/>
                <w:sz w:val="17"/>
              </w:rPr>
              <w:t xml:space="preserve"> </w:t>
            </w:r>
            <w:r w:rsidRPr="00647D01">
              <w:rPr>
                <w:rFonts w:ascii="Times New Roman"/>
                <w:spacing w:val="41"/>
                <w:sz w:val="17"/>
              </w:rPr>
              <w:t xml:space="preserve"> </w:t>
            </w:r>
            <w:proofErr w:type="spellStart"/>
            <w:r w:rsidRPr="00647D01">
              <w:rPr>
                <w:rFonts w:ascii="Times New Roman"/>
                <w:sz w:val="17"/>
              </w:rPr>
              <w:t>priority</w:t>
            </w:r>
            <w:proofErr w:type="spellEnd"/>
          </w:p>
        </w:tc>
      </w:tr>
      <w:tr w:rsidR="00F608A2" w:rsidRPr="00647D01" w14:paraId="0A490700" w14:textId="77777777">
        <w:trPr>
          <w:trHeight w:hRule="exact" w:val="846"/>
        </w:trPr>
        <w:tc>
          <w:tcPr>
            <w:tcW w:w="7218" w:type="dxa"/>
            <w:tcBorders>
              <w:top w:val="single" w:sz="4" w:space="0" w:color="BABABA"/>
              <w:left w:val="nil"/>
              <w:bottom w:val="nil"/>
              <w:right w:val="single" w:sz="4" w:space="0" w:color="BABABA"/>
            </w:tcBorders>
          </w:tcPr>
          <w:p w14:paraId="58507C4C" w14:textId="77777777" w:rsidR="00F608A2" w:rsidRPr="00647D01" w:rsidRDefault="00F608A2">
            <w:pPr>
              <w:pStyle w:val="TableParagraph"/>
              <w:spacing w:before="35"/>
              <w:ind w:left="43"/>
              <w:rPr>
                <w:rFonts w:ascii="Times New Roman" w:eastAsia="Times New Roman" w:hAnsi="Times New Roman" w:cs="Times New Roman"/>
                <w:sz w:val="17"/>
                <w:szCs w:val="17"/>
              </w:rPr>
            </w:pPr>
            <w:r w:rsidRPr="00647D01">
              <w:rPr>
                <w:rFonts w:ascii="Times New Roman"/>
                <w:sz w:val="17"/>
              </w:rPr>
              <w:t xml:space="preserve">Understand the importance of privacy in handling data </w:t>
            </w:r>
            <w:proofErr w:type="gramStart"/>
            <w:r w:rsidRPr="00647D01">
              <w:rPr>
                <w:rFonts w:ascii="Times New Roman"/>
                <w:sz w:val="17"/>
              </w:rPr>
              <w:t xml:space="preserve">and </w:t>
            </w:r>
            <w:r w:rsidRPr="00647D01">
              <w:rPr>
                <w:rFonts w:ascii="Times New Roman"/>
                <w:spacing w:val="23"/>
                <w:sz w:val="17"/>
              </w:rPr>
              <w:t xml:space="preserve"> </w:t>
            </w:r>
            <w:r w:rsidRPr="00647D01">
              <w:rPr>
                <w:rFonts w:ascii="Times New Roman"/>
                <w:sz w:val="17"/>
              </w:rPr>
              <w:t>information</w:t>
            </w:r>
            <w:proofErr w:type="gramEnd"/>
          </w:p>
          <w:p w14:paraId="22BD4F25" w14:textId="77777777" w:rsidR="00F608A2" w:rsidRPr="00647D01" w:rsidRDefault="00F608A2">
            <w:pPr>
              <w:pStyle w:val="TableParagraph"/>
              <w:spacing w:before="85" w:line="343" w:lineRule="auto"/>
              <w:ind w:left="43" w:right="791"/>
              <w:rPr>
                <w:rFonts w:ascii="Times New Roman" w:eastAsia="Times New Roman" w:hAnsi="Times New Roman" w:cs="Times New Roman"/>
                <w:sz w:val="17"/>
                <w:szCs w:val="17"/>
              </w:rPr>
            </w:pPr>
            <w:r w:rsidRPr="00647D01">
              <w:rPr>
                <w:rFonts w:ascii="Times New Roman"/>
                <w:sz w:val="17"/>
              </w:rPr>
              <w:t xml:space="preserve">Understand the positive and negative environmental impacts of digital technologies </w:t>
            </w:r>
            <w:proofErr w:type="spellStart"/>
            <w:r w:rsidRPr="00647D01">
              <w:rPr>
                <w:rFonts w:ascii="Times New Roman"/>
                <w:sz w:val="17"/>
              </w:rPr>
              <w:t>Recognise</w:t>
            </w:r>
            <w:proofErr w:type="spellEnd"/>
            <w:r w:rsidRPr="00647D01">
              <w:rPr>
                <w:rFonts w:ascii="Times New Roman"/>
                <w:sz w:val="17"/>
              </w:rPr>
              <w:t xml:space="preserve"> workplace problems and needs in the digital environment and propose   innovative</w:t>
            </w:r>
          </w:p>
        </w:tc>
        <w:tc>
          <w:tcPr>
            <w:tcW w:w="3067" w:type="dxa"/>
            <w:tcBorders>
              <w:top w:val="single" w:sz="4" w:space="0" w:color="BABABA"/>
              <w:left w:val="single" w:sz="4" w:space="0" w:color="BABABA"/>
              <w:bottom w:val="nil"/>
              <w:right w:val="nil"/>
            </w:tcBorders>
          </w:tcPr>
          <w:p w14:paraId="5392089F" w14:textId="77777777" w:rsidR="00F608A2" w:rsidRPr="00647D01" w:rsidRDefault="00F608A2">
            <w:pPr>
              <w:pStyle w:val="TableParagraph"/>
              <w:spacing w:before="6"/>
              <w:rPr>
                <w:rFonts w:ascii="Arial" w:eastAsia="Arial" w:hAnsi="Arial" w:cs="Arial"/>
                <w:b/>
                <w:bCs/>
                <w:sz w:val="7"/>
                <w:szCs w:val="7"/>
              </w:rPr>
            </w:pPr>
          </w:p>
          <w:p w14:paraId="24618EDC" w14:textId="157E5F49"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792B2B95" wp14:editId="65D0C765">
                      <wp:extent cx="82550" cy="89535"/>
                      <wp:effectExtent l="9525" t="6350" r="12700" b="0"/>
                      <wp:docPr id="7003" name="Group 2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7004" name="Group 2675"/>
                              <wpg:cNvGrpSpPr>
                                <a:grpSpLocks/>
                              </wpg:cNvGrpSpPr>
                              <wpg:grpSpPr bwMode="auto">
                                <a:xfrm>
                                  <a:off x="0" y="11"/>
                                  <a:ext cx="130" cy="130"/>
                                  <a:chOff x="0" y="11"/>
                                  <a:chExt cx="130" cy="130"/>
                                </a:xfrm>
                              </wpg:grpSpPr>
                              <wps:wsp>
                                <wps:cNvPr id="7005" name="Freeform 267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06" name="Freeform 267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07" name="Picture 26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08" name="Group 2679"/>
                              <wpg:cNvGrpSpPr>
                                <a:grpSpLocks/>
                              </wpg:cNvGrpSpPr>
                              <wpg:grpSpPr bwMode="auto">
                                <a:xfrm>
                                  <a:off x="6" y="6"/>
                                  <a:ext cx="119" cy="119"/>
                                  <a:chOff x="6" y="6"/>
                                  <a:chExt cx="119" cy="119"/>
                                </a:xfrm>
                              </wpg:grpSpPr>
                              <wps:wsp>
                                <wps:cNvPr id="7009" name="Freeform 268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C7F3E9" id="Group 267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">
                      <v:group id="Group 267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">
                        <v:shape id="Freeform 267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67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" path="m65,129l11,100r108,l65,129xe" fillcolor="black" stroked="f">
                          <v:fill opacity="5397f"/>
                          <v:path arrowok="t" o:connecttype="custom" o:connectlocs="65,140;11,111;119,111;65,140" o:connectangles="0,0,0,0"/>
                        </v:shape>
                        <v:shape id="Picture 2678"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">
                          <v:imagedata r:id="rId93" o:title=""/>
                        </v:shape>
                      </v:group>
                      <v:group id="Group 2679"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">
                        <v:shape id="Freeform 2680"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833DD28" wp14:editId="03ABABE2">
                      <wp:extent cx="82550" cy="89535"/>
                      <wp:effectExtent l="11430" t="6350" r="10795" b="0"/>
                      <wp:docPr id="6996" name="Group 2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997" name="Group 2668"/>
                              <wpg:cNvGrpSpPr>
                                <a:grpSpLocks/>
                              </wpg:cNvGrpSpPr>
                              <wpg:grpSpPr bwMode="auto">
                                <a:xfrm>
                                  <a:off x="0" y="11"/>
                                  <a:ext cx="130" cy="130"/>
                                  <a:chOff x="0" y="11"/>
                                  <a:chExt cx="130" cy="130"/>
                                </a:xfrm>
                              </wpg:grpSpPr>
                              <wps:wsp>
                                <wps:cNvPr id="6998" name="Freeform 266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99" name="Freeform 267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00" name="Picture 267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01" name="Group 2672"/>
                              <wpg:cNvGrpSpPr>
                                <a:grpSpLocks/>
                              </wpg:cNvGrpSpPr>
                              <wpg:grpSpPr bwMode="auto">
                                <a:xfrm>
                                  <a:off x="6" y="6"/>
                                  <a:ext cx="119" cy="119"/>
                                  <a:chOff x="6" y="6"/>
                                  <a:chExt cx="119" cy="119"/>
                                </a:xfrm>
                              </wpg:grpSpPr>
                              <wps:wsp>
                                <wps:cNvPr id="7002" name="Freeform 267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5E9EBC" id="Group 266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">
                      <v:group id="Group 266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">
                        <v:shape id="Freeform 266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" path="m129,65l,65,1,52,40,5,65,,78,1r47,39l129,65xe" fillcolor="black" stroked="f">
                          <v:fill opacity="5397f"/>
                          <v:path arrowok="t" o:connecttype="custom" o:connectlocs="129,76;0,76;1,63;40,16;65,11;78,12;125,51;129,76" o:connectangles="0,0,0,0,0,0,0,0"/>
                        </v:shape>
                        <v:shape id="Freeform 267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" path="m65,129l11,100r108,l65,129xe" fillcolor="black" stroked="f">
                          <v:fill opacity="5397f"/>
                          <v:path arrowok="t" o:connecttype="custom" o:connectlocs="65,140;11,111;119,111;65,140" o:connectangles="0,0,0,0"/>
                        </v:shape>
                        <v:shape id="Picture 2671"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">
                          <v:imagedata r:id="rId93" o:title=""/>
                        </v:shape>
                      </v:group>
                      <v:group id="Group 2672"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">
                        <v:shape id="Freeform 2673"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8B7FBE8" wp14:editId="435DB7F8">
                      <wp:extent cx="82550" cy="89535"/>
                      <wp:effectExtent l="13970" t="6350" r="8255" b="0"/>
                      <wp:docPr id="6989" name="Group 2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990" name="Group 2661"/>
                              <wpg:cNvGrpSpPr>
                                <a:grpSpLocks/>
                              </wpg:cNvGrpSpPr>
                              <wpg:grpSpPr bwMode="auto">
                                <a:xfrm>
                                  <a:off x="0" y="11"/>
                                  <a:ext cx="130" cy="130"/>
                                  <a:chOff x="0" y="11"/>
                                  <a:chExt cx="130" cy="130"/>
                                </a:xfrm>
                              </wpg:grpSpPr>
                              <wps:wsp>
                                <wps:cNvPr id="6991" name="Freeform 266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92" name="Freeform 266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93" name="Picture 26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94" name="Group 2665"/>
                              <wpg:cNvGrpSpPr>
                                <a:grpSpLocks/>
                              </wpg:cNvGrpSpPr>
                              <wpg:grpSpPr bwMode="auto">
                                <a:xfrm>
                                  <a:off x="6" y="6"/>
                                  <a:ext cx="119" cy="119"/>
                                  <a:chOff x="6" y="6"/>
                                  <a:chExt cx="119" cy="119"/>
                                </a:xfrm>
                              </wpg:grpSpPr>
                              <wps:wsp>
                                <wps:cNvPr id="6995" name="Freeform 266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2928B8" id="Group 266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">
                      <v:group id="Group 266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">
                        <v:shape id="Freeform 266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66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" path="m65,129l11,100r108,l65,129xe" fillcolor="black" stroked="f">
                          <v:fill opacity="5397f"/>
                          <v:path arrowok="t" o:connecttype="custom" o:connectlocs="65,140;11,111;119,111;65,140" o:connectangles="0,0,0,0"/>
                        </v:shape>
                        <v:shape id="Picture 2664"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">
                          <v:imagedata r:id="rId93" o:title=""/>
                        </v:shape>
                      </v:group>
                      <v:group id="Group 2665"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">
                        <v:shape id="Freeform 2666"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547CBD8" wp14:editId="0EC6855F">
                      <wp:extent cx="82550" cy="89535"/>
                      <wp:effectExtent l="6985" t="6350" r="15240" b="0"/>
                      <wp:docPr id="6982" name="Group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983" name="Group 2654"/>
                              <wpg:cNvGrpSpPr>
                                <a:grpSpLocks/>
                              </wpg:cNvGrpSpPr>
                              <wpg:grpSpPr bwMode="auto">
                                <a:xfrm>
                                  <a:off x="0" y="11"/>
                                  <a:ext cx="130" cy="130"/>
                                  <a:chOff x="0" y="11"/>
                                  <a:chExt cx="130" cy="130"/>
                                </a:xfrm>
                              </wpg:grpSpPr>
                              <wps:wsp>
                                <wps:cNvPr id="6984" name="Freeform 265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85" name="Freeform 265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86" name="Picture 26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87" name="Group 2658"/>
                              <wpg:cNvGrpSpPr>
                                <a:grpSpLocks/>
                              </wpg:cNvGrpSpPr>
                              <wpg:grpSpPr bwMode="auto">
                                <a:xfrm>
                                  <a:off x="6" y="6"/>
                                  <a:ext cx="119" cy="119"/>
                                  <a:chOff x="6" y="6"/>
                                  <a:chExt cx="119" cy="119"/>
                                </a:xfrm>
                              </wpg:grpSpPr>
                              <wps:wsp>
                                <wps:cNvPr id="6988" name="Freeform 265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6B3D6" id="Group 265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N1w6EQ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">
                      <v:group id="Group 265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">
                        <v:shape id="Freeform 265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2656"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" path="m65,129l11,100r108,l65,129xe" fillcolor="black" stroked="f">
                          <v:fill opacity="5397f"/>
                          <v:path arrowok="t" o:connecttype="custom" o:connectlocs="65,140;11,111;119,111;65,140" o:connectangles="0,0,0,0"/>
                        </v:shape>
                        <v:shape id="Picture 2657"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">
                          <v:imagedata r:id="rId93" o:title=""/>
                        </v:shape>
                      </v:group>
                      <v:group id="Group 2658"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">
                        <v:shape id="Freeform 2659"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E641222" wp14:editId="50CBB27B">
                      <wp:extent cx="82550" cy="89535"/>
                      <wp:effectExtent l="9525" t="6350" r="12700" b="0"/>
                      <wp:docPr id="6975" name="Group 2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976" name="Group 2647"/>
                              <wpg:cNvGrpSpPr>
                                <a:grpSpLocks/>
                              </wpg:cNvGrpSpPr>
                              <wpg:grpSpPr bwMode="auto">
                                <a:xfrm>
                                  <a:off x="0" y="11"/>
                                  <a:ext cx="130" cy="130"/>
                                  <a:chOff x="0" y="11"/>
                                  <a:chExt cx="130" cy="130"/>
                                </a:xfrm>
                              </wpg:grpSpPr>
                              <wps:wsp>
                                <wps:cNvPr id="6977" name="Freeform 2648"/>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78" name="Freeform 264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79" name="Picture 265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80" name="Group 2651"/>
                              <wpg:cNvGrpSpPr>
                                <a:grpSpLocks/>
                              </wpg:cNvGrpSpPr>
                              <wpg:grpSpPr bwMode="auto">
                                <a:xfrm>
                                  <a:off x="6" y="6"/>
                                  <a:ext cx="119" cy="119"/>
                                  <a:chOff x="6" y="6"/>
                                  <a:chExt cx="119" cy="119"/>
                                </a:xfrm>
                              </wpg:grpSpPr>
                              <wps:wsp>
                                <wps:cNvPr id="6981" name="Freeform 265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CE4D29" id="Group 264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">
                      <v:group id="Group 264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">
                        <v:shape id="Freeform 264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64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" path="m65,129l11,100r108,l65,129xe" fillcolor="black" stroked="f">
                          <v:fill opacity="5397f"/>
                          <v:path arrowok="t" o:connecttype="custom" o:connectlocs="65,140;11,111;119,111;65,140" o:connectangles="0,0,0,0"/>
                        </v:shape>
                        <v:shape id="Picture 2650"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">
                          <v:imagedata r:id="rId93" o:title=""/>
                        </v:shape>
                      </v:group>
                      <v:group id="Group 2651"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">
                        <v:shape id="Freeform 2652"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DB25242" w14:textId="77777777" w:rsidR="00F608A2" w:rsidRPr="00647D01" w:rsidRDefault="00F608A2">
            <w:pPr>
              <w:pStyle w:val="TableParagraph"/>
              <w:spacing w:before="2"/>
              <w:rPr>
                <w:rFonts w:ascii="Arial" w:eastAsia="Arial" w:hAnsi="Arial" w:cs="Arial"/>
                <w:b/>
                <w:bCs/>
                <w:sz w:val="12"/>
                <w:szCs w:val="12"/>
              </w:rPr>
            </w:pPr>
          </w:p>
          <w:p w14:paraId="4D0A7AA1" w14:textId="7B00BF60" w:rsidR="00F608A2" w:rsidRPr="00647D01" w:rsidRDefault="00647D01">
            <w:pPr>
              <w:pStyle w:val="TableParagraph"/>
              <w:tabs>
                <w:tab w:val="left" w:pos="894"/>
                <w:tab w:val="left" w:pos="1498"/>
                <w:tab w:val="left" w:pos="2102"/>
                <w:tab w:val="left" w:pos="2706"/>
              </w:tabs>
              <w:spacing w:line="140" w:lineRule="exact"/>
              <w:ind w:left="29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0187513" wp14:editId="3A842809">
                      <wp:extent cx="82550" cy="89535"/>
                      <wp:effectExtent l="9525" t="12700" r="12700" b="2540"/>
                      <wp:docPr id="6968" name="Group 2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969" name="Group 2640"/>
                              <wpg:cNvGrpSpPr>
                                <a:grpSpLocks/>
                              </wpg:cNvGrpSpPr>
                              <wpg:grpSpPr bwMode="auto">
                                <a:xfrm>
                                  <a:off x="0" y="11"/>
                                  <a:ext cx="130" cy="130"/>
                                  <a:chOff x="0" y="11"/>
                                  <a:chExt cx="130" cy="130"/>
                                </a:xfrm>
                              </wpg:grpSpPr>
                              <wps:wsp>
                                <wps:cNvPr id="6970" name="Freeform 264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71" name="Freeform 264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72" name="Picture 26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73" name="Group 2644"/>
                              <wpg:cNvGrpSpPr>
                                <a:grpSpLocks/>
                              </wpg:cNvGrpSpPr>
                              <wpg:grpSpPr bwMode="auto">
                                <a:xfrm>
                                  <a:off x="6" y="6"/>
                                  <a:ext cx="119" cy="119"/>
                                  <a:chOff x="6" y="6"/>
                                  <a:chExt cx="119" cy="119"/>
                                </a:xfrm>
                              </wpg:grpSpPr>
                              <wps:wsp>
                                <wps:cNvPr id="6974" name="Freeform 264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875621" id="Group 263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">
                      <v:group id="Group 264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">
                        <v:shape id="Freeform 264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2642"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" path="m65,129l11,100r108,l65,129xe" fillcolor="black" stroked="f">
                          <v:fill opacity="5397f"/>
                          <v:path arrowok="t" o:connecttype="custom" o:connectlocs="65,140;11,111;119,111;65,140" o:connectangles="0,0,0,0"/>
                        </v:shape>
                        <v:shape id="Picture 2643"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">
                          <v:imagedata r:id="rId91" o:title=""/>
                        </v:shape>
                      </v:group>
                      <v:group id="Group 2644"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">
                        <v:shape id="Freeform 2645"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55021C2" wp14:editId="7BEE1242">
                      <wp:extent cx="82550" cy="89535"/>
                      <wp:effectExtent l="11430" t="12700" r="10795" b="2540"/>
                      <wp:docPr id="6961"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962" name="Group 2633"/>
                              <wpg:cNvGrpSpPr>
                                <a:grpSpLocks/>
                              </wpg:cNvGrpSpPr>
                              <wpg:grpSpPr bwMode="auto">
                                <a:xfrm>
                                  <a:off x="0" y="11"/>
                                  <a:ext cx="130" cy="130"/>
                                  <a:chOff x="0" y="11"/>
                                  <a:chExt cx="130" cy="130"/>
                                </a:xfrm>
                              </wpg:grpSpPr>
                              <wps:wsp>
                                <wps:cNvPr id="6963" name="Freeform 2634"/>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64" name="Freeform 263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65" name="Picture 26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66" name="Group 2637"/>
                              <wpg:cNvGrpSpPr>
                                <a:grpSpLocks/>
                              </wpg:cNvGrpSpPr>
                              <wpg:grpSpPr bwMode="auto">
                                <a:xfrm>
                                  <a:off x="6" y="6"/>
                                  <a:ext cx="119" cy="119"/>
                                  <a:chOff x="6" y="6"/>
                                  <a:chExt cx="119" cy="119"/>
                                </a:xfrm>
                              </wpg:grpSpPr>
                              <wps:wsp>
                                <wps:cNvPr id="6967" name="Freeform 263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D33749" id="Group 263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">
                      <v:group id="Group 263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">
                        <v:shape id="Freeform 263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263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" path="m65,129l11,100r108,l65,129xe" fillcolor="black" stroked="f">
                          <v:fill opacity="5397f"/>
                          <v:path arrowok="t" o:connecttype="custom" o:connectlocs="65,140;11,111;119,111;65,140" o:connectangles="0,0,0,0"/>
                        </v:shape>
                        <v:shape id="Picture 2636"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">
                          <v:imagedata r:id="rId91" o:title=""/>
                        </v:shape>
                      </v:group>
                      <v:group id="Group 2637"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">
                        <v:shape id="Freeform 2638"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E2BF0BC" wp14:editId="694C6269">
                      <wp:extent cx="82550" cy="89535"/>
                      <wp:effectExtent l="13970" t="12700" r="8255" b="2540"/>
                      <wp:docPr id="6954" name="Group 2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955" name="Group 2626"/>
                              <wpg:cNvGrpSpPr>
                                <a:grpSpLocks/>
                              </wpg:cNvGrpSpPr>
                              <wpg:grpSpPr bwMode="auto">
                                <a:xfrm>
                                  <a:off x="0" y="11"/>
                                  <a:ext cx="130" cy="130"/>
                                  <a:chOff x="0" y="11"/>
                                  <a:chExt cx="130" cy="130"/>
                                </a:xfrm>
                              </wpg:grpSpPr>
                              <wps:wsp>
                                <wps:cNvPr id="6956" name="Freeform 262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57" name="Freeform 262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58" name="Picture 262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59" name="Group 2630"/>
                              <wpg:cNvGrpSpPr>
                                <a:grpSpLocks/>
                              </wpg:cNvGrpSpPr>
                              <wpg:grpSpPr bwMode="auto">
                                <a:xfrm>
                                  <a:off x="6" y="6"/>
                                  <a:ext cx="119" cy="119"/>
                                  <a:chOff x="6" y="6"/>
                                  <a:chExt cx="119" cy="119"/>
                                </a:xfrm>
                              </wpg:grpSpPr>
                              <wps:wsp>
                                <wps:cNvPr id="6960" name="Freeform 263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2DA2F5" id="Group 262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7qWEQ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">
                      <v:group id="Group 262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">
                        <v:shape id="Freeform 262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2628"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" path="m65,129l11,100r108,l65,129xe" fillcolor="black" stroked="f">
                          <v:fill opacity="5397f"/>
                          <v:path arrowok="t" o:connecttype="custom" o:connectlocs="65,140;11,111;119,111;65,140" o:connectangles="0,0,0,0"/>
                        </v:shape>
                        <v:shape id="Picture 2629"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">
                          <v:imagedata r:id="rId91" o:title=""/>
                        </v:shape>
                      </v:group>
                      <v:group id="Group 2630"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jW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M4nc3i+CU9Arv4BAAD//wMAUEsBAi0AFAAGAAgAAAAhANvh9svuAAAAhQEAABMAAAAAAAAA&#10;AAAAAAAAAAAAAFtDb250ZW50X1R5cGVzXS54bWxQSwECLQAUAAYACAAAACEAWvQsW78AAAAVAQAA&#10;CwAAAAAAAAAAAAAAAAAfAQAAX3JlbHMvLnJlbHNQSwECLQAUAAYACAAAACEAt+O41sYAAADdAAAA&#10;DwAAAAAAAAAAAAAAAAAHAgAAZHJzL2Rvd25yZXYueG1sUEsFBgAAAAADAAMAtwAAAPoCAAAAAA==&#10;">
                        <v:shape id="Freeform 2631"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6BF2D4C" wp14:editId="234BC14A">
                      <wp:extent cx="82550" cy="89535"/>
                      <wp:effectExtent l="6985" t="12700" r="15240" b="2540"/>
                      <wp:docPr id="6947" name="Group 2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948" name="Group 2619"/>
                              <wpg:cNvGrpSpPr>
                                <a:grpSpLocks/>
                              </wpg:cNvGrpSpPr>
                              <wpg:grpSpPr bwMode="auto">
                                <a:xfrm>
                                  <a:off x="0" y="11"/>
                                  <a:ext cx="130" cy="130"/>
                                  <a:chOff x="0" y="11"/>
                                  <a:chExt cx="130" cy="130"/>
                                </a:xfrm>
                              </wpg:grpSpPr>
                              <wps:wsp>
                                <wps:cNvPr id="6949" name="Freeform 262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50" name="Freeform 262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51" name="Picture 262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52" name="Group 2623"/>
                              <wpg:cNvGrpSpPr>
                                <a:grpSpLocks/>
                              </wpg:cNvGrpSpPr>
                              <wpg:grpSpPr bwMode="auto">
                                <a:xfrm>
                                  <a:off x="6" y="6"/>
                                  <a:ext cx="119" cy="119"/>
                                  <a:chOff x="6" y="6"/>
                                  <a:chExt cx="119" cy="119"/>
                                </a:xfrm>
                              </wpg:grpSpPr>
                              <wps:wsp>
                                <wps:cNvPr id="6953" name="Freeform 262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EEF8D9" id="Group 261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lMdHHw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">
                      <v:group id="Group 261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">
                        <v:shape id="Freeform 262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62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" path="m65,129l11,100r108,l65,129xe" fillcolor="black" stroked="f">
                          <v:fill opacity="5397f"/>
                          <v:path arrowok="t" o:connecttype="custom" o:connectlocs="65,140;11,111;119,111;65,140" o:connectangles="0,0,0,0"/>
                        </v:shape>
                        <v:shape id="Picture 2622"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">
                          <v:imagedata r:id="rId91" o:title=""/>
                        </v:shape>
                      </v:group>
                      <v:group id="Group 2623"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">
                        <v:shape id="Freeform 2624"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F397DA5" wp14:editId="3DE4A5A6">
                      <wp:extent cx="82550" cy="89535"/>
                      <wp:effectExtent l="9525" t="12700" r="12700" b="2540"/>
                      <wp:docPr id="6940" name="Group 2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941" name="Group 2612"/>
                              <wpg:cNvGrpSpPr>
                                <a:grpSpLocks/>
                              </wpg:cNvGrpSpPr>
                              <wpg:grpSpPr bwMode="auto">
                                <a:xfrm>
                                  <a:off x="0" y="11"/>
                                  <a:ext cx="130" cy="130"/>
                                  <a:chOff x="0" y="11"/>
                                  <a:chExt cx="130" cy="130"/>
                                </a:xfrm>
                              </wpg:grpSpPr>
                              <wps:wsp>
                                <wps:cNvPr id="6942" name="Freeform 261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43" name="Freeform 261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44" name="Picture 261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45" name="Group 2616"/>
                              <wpg:cNvGrpSpPr>
                                <a:grpSpLocks/>
                              </wpg:cNvGrpSpPr>
                              <wpg:grpSpPr bwMode="auto">
                                <a:xfrm>
                                  <a:off x="6" y="6"/>
                                  <a:ext cx="119" cy="119"/>
                                  <a:chOff x="6" y="6"/>
                                  <a:chExt cx="119" cy="119"/>
                                </a:xfrm>
                              </wpg:grpSpPr>
                              <wps:wsp>
                                <wps:cNvPr id="6946" name="Freeform 261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3D4415" id="Group 261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">
                      <v:group id="Group 261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">
                        <v:shape id="Freeform 261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61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" path="m65,129l11,100r108,l65,129xe" fillcolor="black" stroked="f">
                          <v:fill opacity="5397f"/>
                          <v:path arrowok="t" o:connecttype="custom" o:connectlocs="65,140;11,111;119,111;65,140" o:connectangles="0,0,0,0"/>
                        </v:shape>
                        <v:shape id="Picture 2615"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">
                          <v:imagedata r:id="rId91" o:title=""/>
                        </v:shape>
                      </v:group>
                      <v:group id="Group 2616"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">
                        <v:shape id="Freeform 2617"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260F455C" w14:textId="77777777" w:rsidR="00F608A2" w:rsidRPr="00647D01" w:rsidRDefault="00F608A2">
            <w:pPr>
              <w:pStyle w:val="TableParagraph"/>
              <w:spacing w:before="7"/>
              <w:rPr>
                <w:rFonts w:ascii="Arial" w:eastAsia="Arial" w:hAnsi="Arial" w:cs="Arial"/>
                <w:b/>
                <w:bCs/>
                <w:sz w:val="20"/>
                <w:szCs w:val="20"/>
              </w:rPr>
            </w:pPr>
          </w:p>
          <w:p w14:paraId="32E4B037" w14:textId="52DB1A0B" w:rsidR="00F608A2" w:rsidRPr="00647D01" w:rsidRDefault="00647D01">
            <w:pPr>
              <w:pStyle w:val="TableParagraph"/>
              <w:tabs>
                <w:tab w:val="left" w:pos="894"/>
                <w:tab w:val="left" w:pos="1498"/>
                <w:tab w:val="left" w:pos="2102"/>
                <w:tab w:val="left" w:pos="2706"/>
              </w:tabs>
              <w:spacing w:line="102" w:lineRule="exact"/>
              <w:ind w:left="291"/>
              <w:rPr>
                <w:rFonts w:ascii="Arial" w:eastAsia="Arial" w:hAnsi="Arial" w:cs="Arial"/>
                <w:sz w:val="10"/>
                <w:szCs w:val="10"/>
              </w:rPr>
            </w:pPr>
            <w:r w:rsidRPr="00647D01">
              <w:rPr>
                <w:rFonts w:ascii="Arial"/>
                <w:noProof/>
                <w:position w:val="-1"/>
                <w:sz w:val="10"/>
              </w:rPr>
              <mc:AlternateContent>
                <mc:Choice Requires="wpg">
                  <w:drawing>
                    <wp:inline distT="0" distB="0" distL="0" distR="0" wp14:anchorId="0B961642" wp14:editId="52DBBC7E">
                      <wp:extent cx="82550" cy="65405"/>
                      <wp:effectExtent l="9525" t="7620" r="3175" b="3175"/>
                      <wp:docPr id="6930" name="Group 2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0" y="0"/>
                                <a:chExt cx="130" cy="103"/>
                              </a:xfrm>
                            </wpg:grpSpPr>
                            <wpg:grpSp>
                              <wpg:cNvPr id="6931" name="Group 2602"/>
                              <wpg:cNvGrpSpPr>
                                <a:grpSpLocks/>
                              </wpg:cNvGrpSpPr>
                              <wpg:grpSpPr bwMode="auto">
                                <a:xfrm>
                                  <a:off x="0" y="11"/>
                                  <a:ext cx="130" cy="87"/>
                                  <a:chOff x="0" y="11"/>
                                  <a:chExt cx="130" cy="87"/>
                                </a:xfrm>
                              </wpg:grpSpPr>
                              <wps:wsp>
                                <wps:cNvPr id="6932" name="Freeform 2603"/>
                                <wps:cNvSpPr>
                                  <a:spLocks/>
                                </wps:cNvSpPr>
                                <wps:spPr bwMode="auto">
                                  <a:xfrm>
                                    <a:off x="0" y="11"/>
                                    <a:ext cx="130" cy="87"/>
                                  </a:xfrm>
                                  <a:custGeom>
                                    <a:avLst/>
                                    <a:gdLst>
                                      <a:gd name="T0" fmla="*/ 111 w 130"/>
                                      <a:gd name="T1" fmla="+- 0 30 11"/>
                                      <a:gd name="T2" fmla="*/ 30 h 87"/>
                                      <a:gd name="T3" fmla="*/ 19 w 130"/>
                                      <a:gd name="T4" fmla="+- 0 30 11"/>
                                      <a:gd name="T5" fmla="*/ 30 h 87"/>
                                      <a:gd name="T6" fmla="*/ 29 w 130"/>
                                      <a:gd name="T7" fmla="+- 0 22 11"/>
                                      <a:gd name="T8" fmla="*/ 22 h 87"/>
                                      <a:gd name="T9" fmla="*/ 40 w 130"/>
                                      <a:gd name="T10" fmla="+- 0 16 11"/>
                                      <a:gd name="T11" fmla="*/ 16 h 87"/>
                                      <a:gd name="T12" fmla="*/ 52 w 130"/>
                                      <a:gd name="T13" fmla="+- 0 12 11"/>
                                      <a:gd name="T14" fmla="*/ 12 h 87"/>
                                      <a:gd name="T15" fmla="*/ 65 w 130"/>
                                      <a:gd name="T16" fmla="+- 0 11 11"/>
                                      <a:gd name="T17" fmla="*/ 11 h 87"/>
                                      <a:gd name="T18" fmla="*/ 78 w 130"/>
                                      <a:gd name="T19" fmla="+- 0 12 11"/>
                                      <a:gd name="T20" fmla="*/ 12 h 87"/>
                                      <a:gd name="T21" fmla="*/ 90 w 130"/>
                                      <a:gd name="T22" fmla="+- 0 16 11"/>
                                      <a:gd name="T23" fmla="*/ 16 h 87"/>
                                      <a:gd name="T24" fmla="*/ 101 w 130"/>
                                      <a:gd name="T25" fmla="+- 0 22 11"/>
                                      <a:gd name="T26" fmla="*/ 22 h 87"/>
                                      <a:gd name="T27" fmla="*/ 111 w 130"/>
                                      <a:gd name="T28" fmla="+- 0 30 11"/>
                                      <a:gd name="T29" fmla="*/ 30 h 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87">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33" name="Freeform 2604"/>
                                <wps:cNvSpPr>
                                  <a:spLocks/>
                                </wps:cNvSpPr>
                                <wps:spPr bwMode="auto">
                                  <a:xfrm>
                                    <a:off x="0" y="11"/>
                                    <a:ext cx="130" cy="87"/>
                                  </a:xfrm>
                                  <a:custGeom>
                                    <a:avLst/>
                                    <a:gdLst>
                                      <a:gd name="T0" fmla="*/ 129 w 130"/>
                                      <a:gd name="T1" fmla="+- 0 76 11"/>
                                      <a:gd name="T2" fmla="*/ 76 h 87"/>
                                      <a:gd name="T3" fmla="*/ 0 w 130"/>
                                      <a:gd name="T4" fmla="+- 0 76 11"/>
                                      <a:gd name="T5" fmla="*/ 76 h 87"/>
                                      <a:gd name="T6" fmla="*/ 1 w 130"/>
                                      <a:gd name="T7" fmla="+- 0 63 11"/>
                                      <a:gd name="T8" fmla="*/ 63 h 87"/>
                                      <a:gd name="T9" fmla="*/ 128 w 130"/>
                                      <a:gd name="T10" fmla="+- 0 63 11"/>
                                      <a:gd name="T11" fmla="*/ 63 h 87"/>
                                      <a:gd name="T12" fmla="*/ 129 w 130"/>
                                      <a:gd name="T13" fmla="+- 0 76 11"/>
                                      <a:gd name="T14" fmla="*/ 76 h 87"/>
                                    </a:gdLst>
                                    <a:ahLst/>
                                    <a:cxnLst>
                                      <a:cxn ang="0">
                                        <a:pos x="T0" y="T2"/>
                                      </a:cxn>
                                      <a:cxn ang="0">
                                        <a:pos x="T3" y="T5"/>
                                      </a:cxn>
                                      <a:cxn ang="0">
                                        <a:pos x="T6" y="T8"/>
                                      </a:cxn>
                                      <a:cxn ang="0">
                                        <a:pos x="T9" y="T11"/>
                                      </a:cxn>
                                      <a:cxn ang="0">
                                        <a:pos x="T12" y="T14"/>
                                      </a:cxn>
                                    </a:cxnLst>
                                    <a:rect l="0" t="0" r="r" b="b"/>
                                    <a:pathLst>
                                      <a:path w="130" h="87">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34" name="Freeform 2605"/>
                                <wps:cNvSpPr>
                                  <a:spLocks/>
                                </wps:cNvSpPr>
                                <wps:spPr bwMode="auto">
                                  <a:xfrm>
                                    <a:off x="0" y="11"/>
                                    <a:ext cx="130" cy="87"/>
                                  </a:xfrm>
                                  <a:custGeom>
                                    <a:avLst/>
                                    <a:gdLst>
                                      <a:gd name="T0" fmla="*/ 126 w 130"/>
                                      <a:gd name="T1" fmla="+- 0 97 11"/>
                                      <a:gd name="T2" fmla="*/ 97 h 87"/>
                                      <a:gd name="T3" fmla="*/ 4 w 130"/>
                                      <a:gd name="T4" fmla="+- 0 97 11"/>
                                      <a:gd name="T5" fmla="*/ 97 h 87"/>
                                      <a:gd name="T6" fmla="*/ 1 w 130"/>
                                      <a:gd name="T7" fmla="+- 0 88 11"/>
                                      <a:gd name="T8" fmla="*/ 88 h 87"/>
                                      <a:gd name="T9" fmla="*/ 128 w 130"/>
                                      <a:gd name="T10" fmla="+- 0 88 11"/>
                                      <a:gd name="T11" fmla="*/ 88 h 87"/>
                                      <a:gd name="T12" fmla="*/ 126 w 130"/>
                                      <a:gd name="T13" fmla="+- 0 97 11"/>
                                      <a:gd name="T14" fmla="*/ 97 h 87"/>
                                    </a:gdLst>
                                    <a:ahLst/>
                                    <a:cxnLst>
                                      <a:cxn ang="0">
                                        <a:pos x="T0" y="T2"/>
                                      </a:cxn>
                                      <a:cxn ang="0">
                                        <a:pos x="T3" y="T5"/>
                                      </a:cxn>
                                      <a:cxn ang="0">
                                        <a:pos x="T6" y="T8"/>
                                      </a:cxn>
                                      <a:cxn ang="0">
                                        <a:pos x="T9" y="T11"/>
                                      </a:cxn>
                                      <a:cxn ang="0">
                                        <a:pos x="T12" y="T14"/>
                                      </a:cxn>
                                    </a:cxnLst>
                                    <a:rect l="0" t="0" r="r" b="b"/>
                                    <a:pathLst>
                                      <a:path w="130" h="87">
                                        <a:moveTo>
                                          <a:pt x="126" y="86"/>
                                        </a:moveTo>
                                        <a:lnTo>
                                          <a:pt x="4" y="86"/>
                                        </a:lnTo>
                                        <a:lnTo>
                                          <a:pt x="1" y="77"/>
                                        </a:lnTo>
                                        <a:lnTo>
                                          <a:pt x="128" y="77"/>
                                        </a:lnTo>
                                        <a:lnTo>
                                          <a:pt x="126" y="86"/>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35" name="Picture 260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 cy="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36" name="Group 2607"/>
                              <wpg:cNvGrpSpPr>
                                <a:grpSpLocks/>
                              </wpg:cNvGrpSpPr>
                              <wpg:grpSpPr bwMode="auto">
                                <a:xfrm>
                                  <a:off x="115" y="65"/>
                                  <a:ext cx="10" cy="33"/>
                                  <a:chOff x="115" y="65"/>
                                  <a:chExt cx="10" cy="33"/>
                                </a:xfrm>
                              </wpg:grpSpPr>
                              <wps:wsp>
                                <wps:cNvPr id="6937" name="Freeform 2608"/>
                                <wps:cNvSpPr>
                                  <a:spLocks/>
                                </wps:cNvSpPr>
                                <wps:spPr bwMode="auto">
                                  <a:xfrm>
                                    <a:off x="115" y="65"/>
                                    <a:ext cx="10" cy="33"/>
                                  </a:xfrm>
                                  <a:custGeom>
                                    <a:avLst/>
                                    <a:gdLst>
                                      <a:gd name="T0" fmla="+- 0 124 115"/>
                                      <a:gd name="T1" fmla="*/ T0 w 10"/>
                                      <a:gd name="T2" fmla="+- 0 65 65"/>
                                      <a:gd name="T3" fmla="*/ 65 h 33"/>
                                      <a:gd name="T4" fmla="+- 0 123 115"/>
                                      <a:gd name="T5" fmla="*/ T4 w 10"/>
                                      <a:gd name="T6" fmla="+- 0 77 65"/>
                                      <a:gd name="T7" fmla="*/ 77 h 33"/>
                                      <a:gd name="T8" fmla="+- 0 120 115"/>
                                      <a:gd name="T9" fmla="*/ T8 w 10"/>
                                      <a:gd name="T10" fmla="+- 0 88 65"/>
                                      <a:gd name="T11" fmla="*/ 88 h 33"/>
                                      <a:gd name="T12" fmla="+- 0 115 115"/>
                                      <a:gd name="T13" fmla="*/ T12 w 10"/>
                                      <a:gd name="T14" fmla="+- 0 97 65"/>
                                      <a:gd name="T15" fmla="*/ 97 h 33"/>
                                    </a:gdLst>
                                    <a:ahLst/>
                                    <a:cxnLst>
                                      <a:cxn ang="0">
                                        <a:pos x="T1" y="T3"/>
                                      </a:cxn>
                                      <a:cxn ang="0">
                                        <a:pos x="T5" y="T7"/>
                                      </a:cxn>
                                      <a:cxn ang="0">
                                        <a:pos x="T9" y="T11"/>
                                      </a:cxn>
                                      <a:cxn ang="0">
                                        <a:pos x="T13" y="T15"/>
                                      </a:cxn>
                                    </a:cxnLst>
                                    <a:rect l="0" t="0" r="r" b="b"/>
                                    <a:pathLst>
                                      <a:path w="10" h="33">
                                        <a:moveTo>
                                          <a:pt x="9" y="0"/>
                                        </a:moveTo>
                                        <a:lnTo>
                                          <a:pt x="8" y="12"/>
                                        </a:lnTo>
                                        <a:lnTo>
                                          <a:pt x="5" y="23"/>
                                        </a:lnTo>
                                        <a:lnTo>
                                          <a:pt x="0" y="3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38" name="Group 2609"/>
                              <wpg:cNvGrpSpPr>
                                <a:grpSpLocks/>
                              </wpg:cNvGrpSpPr>
                              <wpg:grpSpPr bwMode="auto">
                                <a:xfrm>
                                  <a:off x="6" y="6"/>
                                  <a:ext cx="119" cy="92"/>
                                  <a:chOff x="6" y="6"/>
                                  <a:chExt cx="119" cy="92"/>
                                </a:xfrm>
                              </wpg:grpSpPr>
                              <wps:wsp>
                                <wps:cNvPr id="6939" name="Freeform 2610"/>
                                <wps:cNvSpPr>
                                  <a:spLocks/>
                                </wps:cNvSpPr>
                                <wps:spPr bwMode="auto">
                                  <a:xfrm>
                                    <a:off x="6" y="6"/>
                                    <a:ext cx="119" cy="92"/>
                                  </a:xfrm>
                                  <a:custGeom>
                                    <a:avLst/>
                                    <a:gdLst>
                                      <a:gd name="T0" fmla="+- 0 15 6"/>
                                      <a:gd name="T1" fmla="*/ T0 w 119"/>
                                      <a:gd name="T2" fmla="+- 0 97 6"/>
                                      <a:gd name="T3" fmla="*/ 97 h 92"/>
                                      <a:gd name="T4" fmla="+- 0 10 6"/>
                                      <a:gd name="T5" fmla="*/ T4 w 119"/>
                                      <a:gd name="T6" fmla="+- 0 88 6"/>
                                      <a:gd name="T7" fmla="*/ 88 h 92"/>
                                      <a:gd name="T8" fmla="+- 0 7 6"/>
                                      <a:gd name="T9" fmla="*/ T8 w 119"/>
                                      <a:gd name="T10" fmla="+- 0 77 6"/>
                                      <a:gd name="T11" fmla="*/ 77 h 92"/>
                                      <a:gd name="T12" fmla="+- 0 6 6"/>
                                      <a:gd name="T13" fmla="*/ T12 w 119"/>
                                      <a:gd name="T14" fmla="+- 0 65 6"/>
                                      <a:gd name="T15" fmla="*/ 65 h 92"/>
                                      <a:gd name="T16" fmla="+- 0 7 6"/>
                                      <a:gd name="T17" fmla="*/ T16 w 119"/>
                                      <a:gd name="T18" fmla="+- 0 53 6"/>
                                      <a:gd name="T19" fmla="*/ 53 h 92"/>
                                      <a:gd name="T20" fmla="+- 0 53 6"/>
                                      <a:gd name="T21" fmla="*/ T20 w 119"/>
                                      <a:gd name="T22" fmla="+- 0 7 6"/>
                                      <a:gd name="T23" fmla="*/ 7 h 92"/>
                                      <a:gd name="T24" fmla="+- 0 65 6"/>
                                      <a:gd name="T25" fmla="*/ T24 w 119"/>
                                      <a:gd name="T26" fmla="+- 0 6 6"/>
                                      <a:gd name="T27" fmla="*/ 6 h 92"/>
                                      <a:gd name="T28" fmla="+- 0 77 6"/>
                                      <a:gd name="T29" fmla="*/ T28 w 119"/>
                                      <a:gd name="T30" fmla="+- 0 7 6"/>
                                      <a:gd name="T31" fmla="*/ 7 h 92"/>
                                      <a:gd name="T32" fmla="+- 0 123 6"/>
                                      <a:gd name="T33" fmla="*/ T32 w 119"/>
                                      <a:gd name="T34" fmla="+- 0 53 6"/>
                                      <a:gd name="T35" fmla="*/ 53 h 92"/>
                                      <a:gd name="T36" fmla="+- 0 124 6"/>
                                      <a:gd name="T37" fmla="*/ T36 w 119"/>
                                      <a:gd name="T38" fmla="+- 0 65 6"/>
                                      <a:gd name="T39" fmla="*/ 6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92">
                                        <a:moveTo>
                                          <a:pt x="9" y="91"/>
                                        </a:moveTo>
                                        <a:lnTo>
                                          <a:pt x="4" y="82"/>
                                        </a:lnTo>
                                        <a:lnTo>
                                          <a:pt x="1" y="71"/>
                                        </a:lnTo>
                                        <a:lnTo>
                                          <a:pt x="0" y="59"/>
                                        </a:lnTo>
                                        <a:lnTo>
                                          <a:pt x="1" y="47"/>
                                        </a:lnTo>
                                        <a:lnTo>
                                          <a:pt x="47" y="1"/>
                                        </a:lnTo>
                                        <a:lnTo>
                                          <a:pt x="59" y="0"/>
                                        </a:lnTo>
                                        <a:lnTo>
                                          <a:pt x="71" y="1"/>
                                        </a:lnTo>
                                        <a:lnTo>
                                          <a:pt x="117" y="47"/>
                                        </a:lnTo>
                                        <a:lnTo>
                                          <a:pt x="118" y="59"/>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4317FD" id="Group 2601" o:spid="_x0000_s1026" style="width:6.5pt;height:5.15pt;mso-position-horizontal-relative:char;mso-position-vertical-relative:line"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">
                      <v:group id="Group 2602" o:spid="_x0000_s1027" style="position:absolute;top:11;width:130;height:87" coordorigin=",11"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">
                        <v:shape id="Freeform 2603" o:spid="_x0000_s1028"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604" o:spid="_x0000_s1029"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" path="m129,65l,65,1,52r127,l129,65xe" fillcolor="black" stroked="f">
                          <v:fill opacity="5397f"/>
                          <v:path arrowok="t" o:connecttype="custom" o:connectlocs="129,76;0,76;1,63;128,63;129,76" o:connectangles="0,0,0,0,0"/>
                        </v:shape>
                        <v:shape id="Freeform 2605" o:spid="_x0000_s1030"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" path="m126,86l4,86,1,77r127,l126,86xe" fillcolor="black" stroked="f">
                          <v:fill opacity="5397f"/>
                          <v:path arrowok="t" o:connecttype="custom" o:connectlocs="126,97;4,97;1,88;128,88;126,97" o:connectangles="0,0,0,0,0"/>
                        </v:shape>
                        <v:shape id="Picture 2606" o:spid="_x0000_s1031" type="#_x0000_t75" style="position:absolute;width:129;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">
                          <v:imagedata r:id="rId95" o:title=""/>
                        </v:shape>
                      </v:group>
                      <v:group id="Group 2607" o:spid="_x0000_s1032" style="position:absolute;left:115;top:65;width:10;height:33" coordorigin="115,65"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">
                        <v:shape id="Freeform 2608" o:spid="_x0000_s1033" style="position:absolute;left:115;top:65;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" path="m9,l8,12,5,23,,32e" filled="f" strokeweight=".19017mm">
                          <v:path arrowok="t" o:connecttype="custom" o:connectlocs="9,65;8,77;5,88;0,97" o:connectangles="0,0,0,0"/>
                        </v:shape>
                      </v:group>
                      <v:group id="Group 2609" o:spid="_x0000_s1034" style="position:absolute;left:6;top:6;width:119;height:92" coordorigin="6,6"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">
                        <v:shape id="Freeform 2610" o:spid="_x0000_s1035" style="position:absolute;left:6;top:6;width:119;height:92;visibility:visible;mso-wrap-style:square;v-text-anchor:top"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" path="m9,91l4,82,1,71,,59,1,47,47,1,59,,71,1r46,46l118,59e" filled="f" strokeweight=".19017mm">
                          <v:path arrowok="t" o:connecttype="custom" o:connectlocs="9,97;4,88;1,77;0,65;1,53;47,7;59,6;71,7;117,53;118,65" o:connectangles="0,0,0,0,0,0,0,0,0,0"/>
                        </v:shape>
                      </v:group>
                      <w10:anchorlock/>
                    </v:group>
                  </w:pict>
                </mc:Fallback>
              </mc:AlternateContent>
            </w:r>
            <w:r w:rsidR="00F608A2" w:rsidRPr="00647D01">
              <w:rPr>
                <w:rFonts w:ascii="Arial"/>
                <w:position w:val="-1"/>
                <w:sz w:val="10"/>
              </w:rPr>
              <w:tab/>
            </w:r>
            <w:r w:rsidRPr="00647D01">
              <w:rPr>
                <w:rFonts w:ascii="Arial"/>
                <w:noProof/>
                <w:position w:val="-1"/>
                <w:sz w:val="10"/>
              </w:rPr>
              <mc:AlternateContent>
                <mc:Choice Requires="wpg">
                  <w:drawing>
                    <wp:inline distT="0" distB="0" distL="0" distR="0" wp14:anchorId="17E0AA6F" wp14:editId="2FE98E33">
                      <wp:extent cx="82550" cy="65405"/>
                      <wp:effectExtent l="11430" t="7620" r="1270" b="3175"/>
                      <wp:docPr id="6920" name="Group 2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0" y="0"/>
                                <a:chExt cx="130" cy="103"/>
                              </a:xfrm>
                            </wpg:grpSpPr>
                            <wpg:grpSp>
                              <wpg:cNvPr id="6921" name="Group 2592"/>
                              <wpg:cNvGrpSpPr>
                                <a:grpSpLocks/>
                              </wpg:cNvGrpSpPr>
                              <wpg:grpSpPr bwMode="auto">
                                <a:xfrm>
                                  <a:off x="0" y="11"/>
                                  <a:ext cx="130" cy="87"/>
                                  <a:chOff x="0" y="11"/>
                                  <a:chExt cx="130" cy="87"/>
                                </a:xfrm>
                              </wpg:grpSpPr>
                              <wps:wsp>
                                <wps:cNvPr id="6922" name="Freeform 2593"/>
                                <wps:cNvSpPr>
                                  <a:spLocks/>
                                </wps:cNvSpPr>
                                <wps:spPr bwMode="auto">
                                  <a:xfrm>
                                    <a:off x="0" y="11"/>
                                    <a:ext cx="130" cy="87"/>
                                  </a:xfrm>
                                  <a:custGeom>
                                    <a:avLst/>
                                    <a:gdLst>
                                      <a:gd name="T0" fmla="*/ 111 w 130"/>
                                      <a:gd name="T1" fmla="+- 0 30 11"/>
                                      <a:gd name="T2" fmla="*/ 30 h 87"/>
                                      <a:gd name="T3" fmla="*/ 19 w 130"/>
                                      <a:gd name="T4" fmla="+- 0 30 11"/>
                                      <a:gd name="T5" fmla="*/ 30 h 87"/>
                                      <a:gd name="T6" fmla="*/ 29 w 130"/>
                                      <a:gd name="T7" fmla="+- 0 22 11"/>
                                      <a:gd name="T8" fmla="*/ 22 h 87"/>
                                      <a:gd name="T9" fmla="*/ 40 w 130"/>
                                      <a:gd name="T10" fmla="+- 0 16 11"/>
                                      <a:gd name="T11" fmla="*/ 16 h 87"/>
                                      <a:gd name="T12" fmla="*/ 52 w 130"/>
                                      <a:gd name="T13" fmla="+- 0 12 11"/>
                                      <a:gd name="T14" fmla="*/ 12 h 87"/>
                                      <a:gd name="T15" fmla="*/ 65 w 130"/>
                                      <a:gd name="T16" fmla="+- 0 11 11"/>
                                      <a:gd name="T17" fmla="*/ 11 h 87"/>
                                      <a:gd name="T18" fmla="*/ 78 w 130"/>
                                      <a:gd name="T19" fmla="+- 0 12 11"/>
                                      <a:gd name="T20" fmla="*/ 12 h 87"/>
                                      <a:gd name="T21" fmla="*/ 90 w 130"/>
                                      <a:gd name="T22" fmla="+- 0 16 11"/>
                                      <a:gd name="T23" fmla="*/ 16 h 87"/>
                                      <a:gd name="T24" fmla="*/ 101 w 130"/>
                                      <a:gd name="T25" fmla="+- 0 22 11"/>
                                      <a:gd name="T26" fmla="*/ 22 h 87"/>
                                      <a:gd name="T27" fmla="*/ 111 w 130"/>
                                      <a:gd name="T28" fmla="+- 0 30 11"/>
                                      <a:gd name="T29" fmla="*/ 30 h 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87">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23" name="Freeform 2594"/>
                                <wps:cNvSpPr>
                                  <a:spLocks/>
                                </wps:cNvSpPr>
                                <wps:spPr bwMode="auto">
                                  <a:xfrm>
                                    <a:off x="0" y="11"/>
                                    <a:ext cx="130" cy="87"/>
                                  </a:xfrm>
                                  <a:custGeom>
                                    <a:avLst/>
                                    <a:gdLst>
                                      <a:gd name="T0" fmla="*/ 129 w 130"/>
                                      <a:gd name="T1" fmla="+- 0 76 11"/>
                                      <a:gd name="T2" fmla="*/ 76 h 87"/>
                                      <a:gd name="T3" fmla="*/ 0 w 130"/>
                                      <a:gd name="T4" fmla="+- 0 76 11"/>
                                      <a:gd name="T5" fmla="*/ 76 h 87"/>
                                      <a:gd name="T6" fmla="*/ 1 w 130"/>
                                      <a:gd name="T7" fmla="+- 0 63 11"/>
                                      <a:gd name="T8" fmla="*/ 63 h 87"/>
                                      <a:gd name="T9" fmla="*/ 128 w 130"/>
                                      <a:gd name="T10" fmla="+- 0 63 11"/>
                                      <a:gd name="T11" fmla="*/ 63 h 87"/>
                                      <a:gd name="T12" fmla="*/ 129 w 130"/>
                                      <a:gd name="T13" fmla="+- 0 76 11"/>
                                      <a:gd name="T14" fmla="*/ 76 h 87"/>
                                    </a:gdLst>
                                    <a:ahLst/>
                                    <a:cxnLst>
                                      <a:cxn ang="0">
                                        <a:pos x="T0" y="T2"/>
                                      </a:cxn>
                                      <a:cxn ang="0">
                                        <a:pos x="T3" y="T5"/>
                                      </a:cxn>
                                      <a:cxn ang="0">
                                        <a:pos x="T6" y="T8"/>
                                      </a:cxn>
                                      <a:cxn ang="0">
                                        <a:pos x="T9" y="T11"/>
                                      </a:cxn>
                                      <a:cxn ang="0">
                                        <a:pos x="T12" y="T14"/>
                                      </a:cxn>
                                    </a:cxnLst>
                                    <a:rect l="0" t="0" r="r" b="b"/>
                                    <a:pathLst>
                                      <a:path w="130" h="87">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24" name="Freeform 2595"/>
                                <wps:cNvSpPr>
                                  <a:spLocks/>
                                </wps:cNvSpPr>
                                <wps:spPr bwMode="auto">
                                  <a:xfrm>
                                    <a:off x="0" y="11"/>
                                    <a:ext cx="130" cy="87"/>
                                  </a:xfrm>
                                  <a:custGeom>
                                    <a:avLst/>
                                    <a:gdLst>
                                      <a:gd name="T0" fmla="*/ 126 w 130"/>
                                      <a:gd name="T1" fmla="+- 0 97 11"/>
                                      <a:gd name="T2" fmla="*/ 97 h 87"/>
                                      <a:gd name="T3" fmla="*/ 4 w 130"/>
                                      <a:gd name="T4" fmla="+- 0 97 11"/>
                                      <a:gd name="T5" fmla="*/ 97 h 87"/>
                                      <a:gd name="T6" fmla="*/ 1 w 130"/>
                                      <a:gd name="T7" fmla="+- 0 88 11"/>
                                      <a:gd name="T8" fmla="*/ 88 h 87"/>
                                      <a:gd name="T9" fmla="*/ 128 w 130"/>
                                      <a:gd name="T10" fmla="+- 0 88 11"/>
                                      <a:gd name="T11" fmla="*/ 88 h 87"/>
                                      <a:gd name="T12" fmla="*/ 126 w 130"/>
                                      <a:gd name="T13" fmla="+- 0 97 11"/>
                                      <a:gd name="T14" fmla="*/ 97 h 87"/>
                                    </a:gdLst>
                                    <a:ahLst/>
                                    <a:cxnLst>
                                      <a:cxn ang="0">
                                        <a:pos x="T0" y="T2"/>
                                      </a:cxn>
                                      <a:cxn ang="0">
                                        <a:pos x="T3" y="T5"/>
                                      </a:cxn>
                                      <a:cxn ang="0">
                                        <a:pos x="T6" y="T8"/>
                                      </a:cxn>
                                      <a:cxn ang="0">
                                        <a:pos x="T9" y="T11"/>
                                      </a:cxn>
                                      <a:cxn ang="0">
                                        <a:pos x="T12" y="T14"/>
                                      </a:cxn>
                                    </a:cxnLst>
                                    <a:rect l="0" t="0" r="r" b="b"/>
                                    <a:pathLst>
                                      <a:path w="130" h="87">
                                        <a:moveTo>
                                          <a:pt x="126" y="86"/>
                                        </a:moveTo>
                                        <a:lnTo>
                                          <a:pt x="4" y="86"/>
                                        </a:lnTo>
                                        <a:lnTo>
                                          <a:pt x="1" y="77"/>
                                        </a:lnTo>
                                        <a:lnTo>
                                          <a:pt x="128" y="77"/>
                                        </a:lnTo>
                                        <a:lnTo>
                                          <a:pt x="126" y="86"/>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25" name="Picture 259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 cy="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26" name="Group 2597"/>
                              <wpg:cNvGrpSpPr>
                                <a:grpSpLocks/>
                              </wpg:cNvGrpSpPr>
                              <wpg:grpSpPr bwMode="auto">
                                <a:xfrm>
                                  <a:off x="115" y="65"/>
                                  <a:ext cx="10" cy="33"/>
                                  <a:chOff x="115" y="65"/>
                                  <a:chExt cx="10" cy="33"/>
                                </a:xfrm>
                              </wpg:grpSpPr>
                              <wps:wsp>
                                <wps:cNvPr id="6927" name="Freeform 2598"/>
                                <wps:cNvSpPr>
                                  <a:spLocks/>
                                </wps:cNvSpPr>
                                <wps:spPr bwMode="auto">
                                  <a:xfrm>
                                    <a:off x="115" y="65"/>
                                    <a:ext cx="10" cy="33"/>
                                  </a:xfrm>
                                  <a:custGeom>
                                    <a:avLst/>
                                    <a:gdLst>
                                      <a:gd name="T0" fmla="+- 0 124 115"/>
                                      <a:gd name="T1" fmla="*/ T0 w 10"/>
                                      <a:gd name="T2" fmla="+- 0 65 65"/>
                                      <a:gd name="T3" fmla="*/ 65 h 33"/>
                                      <a:gd name="T4" fmla="+- 0 123 115"/>
                                      <a:gd name="T5" fmla="*/ T4 w 10"/>
                                      <a:gd name="T6" fmla="+- 0 77 65"/>
                                      <a:gd name="T7" fmla="*/ 77 h 33"/>
                                      <a:gd name="T8" fmla="+- 0 120 115"/>
                                      <a:gd name="T9" fmla="*/ T8 w 10"/>
                                      <a:gd name="T10" fmla="+- 0 88 65"/>
                                      <a:gd name="T11" fmla="*/ 88 h 33"/>
                                      <a:gd name="T12" fmla="+- 0 115 115"/>
                                      <a:gd name="T13" fmla="*/ T12 w 10"/>
                                      <a:gd name="T14" fmla="+- 0 97 65"/>
                                      <a:gd name="T15" fmla="*/ 97 h 33"/>
                                    </a:gdLst>
                                    <a:ahLst/>
                                    <a:cxnLst>
                                      <a:cxn ang="0">
                                        <a:pos x="T1" y="T3"/>
                                      </a:cxn>
                                      <a:cxn ang="0">
                                        <a:pos x="T5" y="T7"/>
                                      </a:cxn>
                                      <a:cxn ang="0">
                                        <a:pos x="T9" y="T11"/>
                                      </a:cxn>
                                      <a:cxn ang="0">
                                        <a:pos x="T13" y="T15"/>
                                      </a:cxn>
                                    </a:cxnLst>
                                    <a:rect l="0" t="0" r="r" b="b"/>
                                    <a:pathLst>
                                      <a:path w="10" h="33">
                                        <a:moveTo>
                                          <a:pt x="9" y="0"/>
                                        </a:moveTo>
                                        <a:lnTo>
                                          <a:pt x="8" y="12"/>
                                        </a:lnTo>
                                        <a:lnTo>
                                          <a:pt x="5" y="23"/>
                                        </a:lnTo>
                                        <a:lnTo>
                                          <a:pt x="0" y="3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28" name="Group 2599"/>
                              <wpg:cNvGrpSpPr>
                                <a:grpSpLocks/>
                              </wpg:cNvGrpSpPr>
                              <wpg:grpSpPr bwMode="auto">
                                <a:xfrm>
                                  <a:off x="6" y="6"/>
                                  <a:ext cx="119" cy="92"/>
                                  <a:chOff x="6" y="6"/>
                                  <a:chExt cx="119" cy="92"/>
                                </a:xfrm>
                              </wpg:grpSpPr>
                              <wps:wsp>
                                <wps:cNvPr id="6929" name="Freeform 2600"/>
                                <wps:cNvSpPr>
                                  <a:spLocks/>
                                </wps:cNvSpPr>
                                <wps:spPr bwMode="auto">
                                  <a:xfrm>
                                    <a:off x="6" y="6"/>
                                    <a:ext cx="119" cy="92"/>
                                  </a:xfrm>
                                  <a:custGeom>
                                    <a:avLst/>
                                    <a:gdLst>
                                      <a:gd name="T0" fmla="+- 0 15 6"/>
                                      <a:gd name="T1" fmla="*/ T0 w 119"/>
                                      <a:gd name="T2" fmla="+- 0 97 6"/>
                                      <a:gd name="T3" fmla="*/ 97 h 92"/>
                                      <a:gd name="T4" fmla="+- 0 10 6"/>
                                      <a:gd name="T5" fmla="*/ T4 w 119"/>
                                      <a:gd name="T6" fmla="+- 0 88 6"/>
                                      <a:gd name="T7" fmla="*/ 88 h 92"/>
                                      <a:gd name="T8" fmla="+- 0 7 6"/>
                                      <a:gd name="T9" fmla="*/ T8 w 119"/>
                                      <a:gd name="T10" fmla="+- 0 77 6"/>
                                      <a:gd name="T11" fmla="*/ 77 h 92"/>
                                      <a:gd name="T12" fmla="+- 0 6 6"/>
                                      <a:gd name="T13" fmla="*/ T12 w 119"/>
                                      <a:gd name="T14" fmla="+- 0 65 6"/>
                                      <a:gd name="T15" fmla="*/ 65 h 92"/>
                                      <a:gd name="T16" fmla="+- 0 7 6"/>
                                      <a:gd name="T17" fmla="*/ T16 w 119"/>
                                      <a:gd name="T18" fmla="+- 0 53 6"/>
                                      <a:gd name="T19" fmla="*/ 53 h 92"/>
                                      <a:gd name="T20" fmla="+- 0 53 6"/>
                                      <a:gd name="T21" fmla="*/ T20 w 119"/>
                                      <a:gd name="T22" fmla="+- 0 7 6"/>
                                      <a:gd name="T23" fmla="*/ 7 h 92"/>
                                      <a:gd name="T24" fmla="+- 0 65 6"/>
                                      <a:gd name="T25" fmla="*/ T24 w 119"/>
                                      <a:gd name="T26" fmla="+- 0 6 6"/>
                                      <a:gd name="T27" fmla="*/ 6 h 92"/>
                                      <a:gd name="T28" fmla="+- 0 77 6"/>
                                      <a:gd name="T29" fmla="*/ T28 w 119"/>
                                      <a:gd name="T30" fmla="+- 0 7 6"/>
                                      <a:gd name="T31" fmla="*/ 7 h 92"/>
                                      <a:gd name="T32" fmla="+- 0 123 6"/>
                                      <a:gd name="T33" fmla="*/ T32 w 119"/>
                                      <a:gd name="T34" fmla="+- 0 53 6"/>
                                      <a:gd name="T35" fmla="*/ 53 h 92"/>
                                      <a:gd name="T36" fmla="+- 0 124 6"/>
                                      <a:gd name="T37" fmla="*/ T36 w 119"/>
                                      <a:gd name="T38" fmla="+- 0 65 6"/>
                                      <a:gd name="T39" fmla="*/ 6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92">
                                        <a:moveTo>
                                          <a:pt x="9" y="91"/>
                                        </a:moveTo>
                                        <a:lnTo>
                                          <a:pt x="4" y="82"/>
                                        </a:lnTo>
                                        <a:lnTo>
                                          <a:pt x="1" y="71"/>
                                        </a:lnTo>
                                        <a:lnTo>
                                          <a:pt x="0" y="59"/>
                                        </a:lnTo>
                                        <a:lnTo>
                                          <a:pt x="1" y="47"/>
                                        </a:lnTo>
                                        <a:lnTo>
                                          <a:pt x="47" y="1"/>
                                        </a:lnTo>
                                        <a:lnTo>
                                          <a:pt x="59" y="0"/>
                                        </a:lnTo>
                                        <a:lnTo>
                                          <a:pt x="71" y="1"/>
                                        </a:lnTo>
                                        <a:lnTo>
                                          <a:pt x="117" y="47"/>
                                        </a:lnTo>
                                        <a:lnTo>
                                          <a:pt x="118" y="59"/>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9757C6" id="Group 2591" o:spid="_x0000_s1026" style="width:6.5pt;height:5.15pt;mso-position-horizontal-relative:char;mso-position-vertical-relative:line"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">
                      <v:group id="Group 2592" o:spid="_x0000_s1027" style="position:absolute;top:11;width:130;height:87" coordorigin=",11"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8et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Fwn8vglPQK5/AAAA//8DAFBLAQItABQABgAIAAAAIQDb4fbL7gAAAIUBAAATAAAAAAAA&#10;AAAAAAAAAAAAAABbQ29udGVudF9UeXBlc10ueG1sUEsBAi0AFAAGAAgAAAAhAFr0LFu/AAAAFQEA&#10;AAsAAAAAAAAAAAAAAAAAHwEAAF9yZWxzLy5yZWxzUEsBAi0AFAAGAAgAAAAhABGTx63HAAAA3QAA&#10;AA8AAAAAAAAAAAAAAAAABwIAAGRycy9kb3ducmV2LnhtbFBLBQYAAAAAAwADALcAAAD7AgAAAAA=&#10;">
                        <v:shape id="Freeform 2593" o:spid="_x0000_s1028"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594" o:spid="_x0000_s1029"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" path="m129,65l,65,1,52r127,l129,65xe" fillcolor="black" stroked="f">
                          <v:fill opacity="5397f"/>
                          <v:path arrowok="t" o:connecttype="custom" o:connectlocs="129,76;0,76;1,63;128,63;129,76" o:connectangles="0,0,0,0,0"/>
                        </v:shape>
                        <v:shape id="Freeform 2595" o:spid="_x0000_s1030"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" path="m126,86l4,86,1,77r127,l126,86xe" fillcolor="black" stroked="f">
                          <v:fill opacity="5397f"/>
                          <v:path arrowok="t" o:connecttype="custom" o:connectlocs="126,97;4,97;1,88;128,88;126,97" o:connectangles="0,0,0,0,0"/>
                        </v:shape>
                        <v:shape id="Picture 2596" o:spid="_x0000_s1031" type="#_x0000_t75" style="position:absolute;width:129;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">
                          <v:imagedata r:id="rId95" o:title=""/>
                        </v:shape>
                      </v:group>
                      <v:group id="Group 2597" o:spid="_x0000_s1032" style="position:absolute;left:115;top:65;width:10;height:33" coordorigin="115,65"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">
                        <v:shape id="Freeform 2598" o:spid="_x0000_s1033" style="position:absolute;left:115;top:65;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" path="m9,l8,12,5,23,,32e" filled="f" strokeweight=".19017mm">
                          <v:path arrowok="t" o:connecttype="custom" o:connectlocs="9,65;8,77;5,88;0,97" o:connectangles="0,0,0,0"/>
                        </v:shape>
                      </v:group>
                      <v:group id="Group 2599" o:spid="_x0000_s1034" style="position:absolute;left:6;top:6;width:119;height:92" coordorigin="6,6"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">
                        <v:shape id="Freeform 2600" o:spid="_x0000_s1035" style="position:absolute;left:6;top:6;width:119;height:92;visibility:visible;mso-wrap-style:square;v-text-anchor:top"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" path="m9,91l4,82,1,71,,59,1,47,47,1,59,,71,1r46,46l118,59e" filled="f" strokeweight=".19017mm">
                          <v:path arrowok="t" o:connecttype="custom" o:connectlocs="9,97;4,88;1,77;0,65;1,53;47,7;59,6;71,7;117,53;118,65" o:connectangles="0,0,0,0,0,0,0,0,0,0"/>
                        </v:shape>
                      </v:group>
                      <w10:anchorlock/>
                    </v:group>
                  </w:pict>
                </mc:Fallback>
              </mc:AlternateContent>
            </w:r>
            <w:r w:rsidR="00F608A2" w:rsidRPr="00647D01">
              <w:rPr>
                <w:rFonts w:ascii="Arial"/>
                <w:position w:val="-1"/>
                <w:sz w:val="10"/>
              </w:rPr>
              <w:tab/>
            </w:r>
            <w:r w:rsidRPr="00647D01">
              <w:rPr>
                <w:rFonts w:ascii="Arial"/>
                <w:noProof/>
                <w:position w:val="-1"/>
                <w:sz w:val="10"/>
              </w:rPr>
              <mc:AlternateContent>
                <mc:Choice Requires="wpg">
                  <w:drawing>
                    <wp:inline distT="0" distB="0" distL="0" distR="0" wp14:anchorId="20F7309A" wp14:editId="3FD0D81D">
                      <wp:extent cx="82550" cy="65405"/>
                      <wp:effectExtent l="13970" t="7620" r="8255" b="3175"/>
                      <wp:docPr id="6910" name="Group 2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0" y="0"/>
                                <a:chExt cx="130" cy="103"/>
                              </a:xfrm>
                            </wpg:grpSpPr>
                            <wpg:grpSp>
                              <wpg:cNvPr id="6911" name="Group 2582"/>
                              <wpg:cNvGrpSpPr>
                                <a:grpSpLocks/>
                              </wpg:cNvGrpSpPr>
                              <wpg:grpSpPr bwMode="auto">
                                <a:xfrm>
                                  <a:off x="0" y="11"/>
                                  <a:ext cx="130" cy="87"/>
                                  <a:chOff x="0" y="11"/>
                                  <a:chExt cx="130" cy="87"/>
                                </a:xfrm>
                              </wpg:grpSpPr>
                              <wps:wsp>
                                <wps:cNvPr id="6912" name="Freeform 2583"/>
                                <wps:cNvSpPr>
                                  <a:spLocks/>
                                </wps:cNvSpPr>
                                <wps:spPr bwMode="auto">
                                  <a:xfrm>
                                    <a:off x="0" y="11"/>
                                    <a:ext cx="130" cy="87"/>
                                  </a:xfrm>
                                  <a:custGeom>
                                    <a:avLst/>
                                    <a:gdLst>
                                      <a:gd name="T0" fmla="*/ 111 w 130"/>
                                      <a:gd name="T1" fmla="+- 0 30 11"/>
                                      <a:gd name="T2" fmla="*/ 30 h 87"/>
                                      <a:gd name="T3" fmla="*/ 19 w 130"/>
                                      <a:gd name="T4" fmla="+- 0 30 11"/>
                                      <a:gd name="T5" fmla="*/ 30 h 87"/>
                                      <a:gd name="T6" fmla="*/ 29 w 130"/>
                                      <a:gd name="T7" fmla="+- 0 22 11"/>
                                      <a:gd name="T8" fmla="*/ 22 h 87"/>
                                      <a:gd name="T9" fmla="*/ 40 w 130"/>
                                      <a:gd name="T10" fmla="+- 0 16 11"/>
                                      <a:gd name="T11" fmla="*/ 16 h 87"/>
                                      <a:gd name="T12" fmla="*/ 52 w 130"/>
                                      <a:gd name="T13" fmla="+- 0 12 11"/>
                                      <a:gd name="T14" fmla="*/ 12 h 87"/>
                                      <a:gd name="T15" fmla="*/ 65 w 130"/>
                                      <a:gd name="T16" fmla="+- 0 11 11"/>
                                      <a:gd name="T17" fmla="*/ 11 h 87"/>
                                      <a:gd name="T18" fmla="*/ 78 w 130"/>
                                      <a:gd name="T19" fmla="+- 0 12 11"/>
                                      <a:gd name="T20" fmla="*/ 12 h 87"/>
                                      <a:gd name="T21" fmla="*/ 90 w 130"/>
                                      <a:gd name="T22" fmla="+- 0 16 11"/>
                                      <a:gd name="T23" fmla="*/ 16 h 87"/>
                                      <a:gd name="T24" fmla="*/ 101 w 130"/>
                                      <a:gd name="T25" fmla="+- 0 22 11"/>
                                      <a:gd name="T26" fmla="*/ 22 h 87"/>
                                      <a:gd name="T27" fmla="*/ 111 w 130"/>
                                      <a:gd name="T28" fmla="+- 0 30 11"/>
                                      <a:gd name="T29" fmla="*/ 30 h 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87">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13" name="Freeform 2584"/>
                                <wps:cNvSpPr>
                                  <a:spLocks/>
                                </wps:cNvSpPr>
                                <wps:spPr bwMode="auto">
                                  <a:xfrm>
                                    <a:off x="0" y="11"/>
                                    <a:ext cx="130" cy="87"/>
                                  </a:xfrm>
                                  <a:custGeom>
                                    <a:avLst/>
                                    <a:gdLst>
                                      <a:gd name="T0" fmla="*/ 129 w 130"/>
                                      <a:gd name="T1" fmla="+- 0 76 11"/>
                                      <a:gd name="T2" fmla="*/ 76 h 87"/>
                                      <a:gd name="T3" fmla="*/ 0 w 130"/>
                                      <a:gd name="T4" fmla="+- 0 76 11"/>
                                      <a:gd name="T5" fmla="*/ 76 h 87"/>
                                      <a:gd name="T6" fmla="*/ 1 w 130"/>
                                      <a:gd name="T7" fmla="+- 0 63 11"/>
                                      <a:gd name="T8" fmla="*/ 63 h 87"/>
                                      <a:gd name="T9" fmla="*/ 128 w 130"/>
                                      <a:gd name="T10" fmla="+- 0 63 11"/>
                                      <a:gd name="T11" fmla="*/ 63 h 87"/>
                                      <a:gd name="T12" fmla="*/ 129 w 130"/>
                                      <a:gd name="T13" fmla="+- 0 76 11"/>
                                      <a:gd name="T14" fmla="*/ 76 h 87"/>
                                    </a:gdLst>
                                    <a:ahLst/>
                                    <a:cxnLst>
                                      <a:cxn ang="0">
                                        <a:pos x="T0" y="T2"/>
                                      </a:cxn>
                                      <a:cxn ang="0">
                                        <a:pos x="T3" y="T5"/>
                                      </a:cxn>
                                      <a:cxn ang="0">
                                        <a:pos x="T6" y="T8"/>
                                      </a:cxn>
                                      <a:cxn ang="0">
                                        <a:pos x="T9" y="T11"/>
                                      </a:cxn>
                                      <a:cxn ang="0">
                                        <a:pos x="T12" y="T14"/>
                                      </a:cxn>
                                    </a:cxnLst>
                                    <a:rect l="0" t="0" r="r" b="b"/>
                                    <a:pathLst>
                                      <a:path w="130" h="87">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14" name="Freeform 2585"/>
                                <wps:cNvSpPr>
                                  <a:spLocks/>
                                </wps:cNvSpPr>
                                <wps:spPr bwMode="auto">
                                  <a:xfrm>
                                    <a:off x="0" y="11"/>
                                    <a:ext cx="130" cy="87"/>
                                  </a:xfrm>
                                  <a:custGeom>
                                    <a:avLst/>
                                    <a:gdLst>
                                      <a:gd name="T0" fmla="*/ 126 w 130"/>
                                      <a:gd name="T1" fmla="+- 0 97 11"/>
                                      <a:gd name="T2" fmla="*/ 97 h 87"/>
                                      <a:gd name="T3" fmla="*/ 4 w 130"/>
                                      <a:gd name="T4" fmla="+- 0 97 11"/>
                                      <a:gd name="T5" fmla="*/ 97 h 87"/>
                                      <a:gd name="T6" fmla="*/ 1 w 130"/>
                                      <a:gd name="T7" fmla="+- 0 88 11"/>
                                      <a:gd name="T8" fmla="*/ 88 h 87"/>
                                      <a:gd name="T9" fmla="*/ 128 w 130"/>
                                      <a:gd name="T10" fmla="+- 0 88 11"/>
                                      <a:gd name="T11" fmla="*/ 88 h 87"/>
                                      <a:gd name="T12" fmla="*/ 126 w 130"/>
                                      <a:gd name="T13" fmla="+- 0 97 11"/>
                                      <a:gd name="T14" fmla="*/ 97 h 87"/>
                                    </a:gdLst>
                                    <a:ahLst/>
                                    <a:cxnLst>
                                      <a:cxn ang="0">
                                        <a:pos x="T0" y="T2"/>
                                      </a:cxn>
                                      <a:cxn ang="0">
                                        <a:pos x="T3" y="T5"/>
                                      </a:cxn>
                                      <a:cxn ang="0">
                                        <a:pos x="T6" y="T8"/>
                                      </a:cxn>
                                      <a:cxn ang="0">
                                        <a:pos x="T9" y="T11"/>
                                      </a:cxn>
                                      <a:cxn ang="0">
                                        <a:pos x="T12" y="T14"/>
                                      </a:cxn>
                                    </a:cxnLst>
                                    <a:rect l="0" t="0" r="r" b="b"/>
                                    <a:pathLst>
                                      <a:path w="130" h="87">
                                        <a:moveTo>
                                          <a:pt x="126" y="86"/>
                                        </a:moveTo>
                                        <a:lnTo>
                                          <a:pt x="4" y="86"/>
                                        </a:lnTo>
                                        <a:lnTo>
                                          <a:pt x="1" y="77"/>
                                        </a:lnTo>
                                        <a:lnTo>
                                          <a:pt x="128" y="77"/>
                                        </a:lnTo>
                                        <a:lnTo>
                                          <a:pt x="126" y="86"/>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15" name="Picture 258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 cy="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16" name="Group 2587"/>
                              <wpg:cNvGrpSpPr>
                                <a:grpSpLocks/>
                              </wpg:cNvGrpSpPr>
                              <wpg:grpSpPr bwMode="auto">
                                <a:xfrm>
                                  <a:off x="115" y="65"/>
                                  <a:ext cx="10" cy="33"/>
                                  <a:chOff x="115" y="65"/>
                                  <a:chExt cx="10" cy="33"/>
                                </a:xfrm>
                              </wpg:grpSpPr>
                              <wps:wsp>
                                <wps:cNvPr id="6917" name="Freeform 2588"/>
                                <wps:cNvSpPr>
                                  <a:spLocks/>
                                </wps:cNvSpPr>
                                <wps:spPr bwMode="auto">
                                  <a:xfrm>
                                    <a:off x="115" y="65"/>
                                    <a:ext cx="10" cy="33"/>
                                  </a:xfrm>
                                  <a:custGeom>
                                    <a:avLst/>
                                    <a:gdLst>
                                      <a:gd name="T0" fmla="+- 0 124 115"/>
                                      <a:gd name="T1" fmla="*/ T0 w 10"/>
                                      <a:gd name="T2" fmla="+- 0 65 65"/>
                                      <a:gd name="T3" fmla="*/ 65 h 33"/>
                                      <a:gd name="T4" fmla="+- 0 123 115"/>
                                      <a:gd name="T5" fmla="*/ T4 w 10"/>
                                      <a:gd name="T6" fmla="+- 0 77 65"/>
                                      <a:gd name="T7" fmla="*/ 77 h 33"/>
                                      <a:gd name="T8" fmla="+- 0 120 115"/>
                                      <a:gd name="T9" fmla="*/ T8 w 10"/>
                                      <a:gd name="T10" fmla="+- 0 88 65"/>
                                      <a:gd name="T11" fmla="*/ 88 h 33"/>
                                      <a:gd name="T12" fmla="+- 0 115 115"/>
                                      <a:gd name="T13" fmla="*/ T12 w 10"/>
                                      <a:gd name="T14" fmla="+- 0 97 65"/>
                                      <a:gd name="T15" fmla="*/ 97 h 33"/>
                                    </a:gdLst>
                                    <a:ahLst/>
                                    <a:cxnLst>
                                      <a:cxn ang="0">
                                        <a:pos x="T1" y="T3"/>
                                      </a:cxn>
                                      <a:cxn ang="0">
                                        <a:pos x="T5" y="T7"/>
                                      </a:cxn>
                                      <a:cxn ang="0">
                                        <a:pos x="T9" y="T11"/>
                                      </a:cxn>
                                      <a:cxn ang="0">
                                        <a:pos x="T13" y="T15"/>
                                      </a:cxn>
                                    </a:cxnLst>
                                    <a:rect l="0" t="0" r="r" b="b"/>
                                    <a:pathLst>
                                      <a:path w="10" h="33">
                                        <a:moveTo>
                                          <a:pt x="9" y="0"/>
                                        </a:moveTo>
                                        <a:lnTo>
                                          <a:pt x="8" y="12"/>
                                        </a:lnTo>
                                        <a:lnTo>
                                          <a:pt x="5" y="23"/>
                                        </a:lnTo>
                                        <a:lnTo>
                                          <a:pt x="0" y="3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18" name="Group 2589"/>
                              <wpg:cNvGrpSpPr>
                                <a:grpSpLocks/>
                              </wpg:cNvGrpSpPr>
                              <wpg:grpSpPr bwMode="auto">
                                <a:xfrm>
                                  <a:off x="6" y="6"/>
                                  <a:ext cx="119" cy="92"/>
                                  <a:chOff x="6" y="6"/>
                                  <a:chExt cx="119" cy="92"/>
                                </a:xfrm>
                              </wpg:grpSpPr>
                              <wps:wsp>
                                <wps:cNvPr id="6919" name="Freeform 2590"/>
                                <wps:cNvSpPr>
                                  <a:spLocks/>
                                </wps:cNvSpPr>
                                <wps:spPr bwMode="auto">
                                  <a:xfrm>
                                    <a:off x="6" y="6"/>
                                    <a:ext cx="119" cy="92"/>
                                  </a:xfrm>
                                  <a:custGeom>
                                    <a:avLst/>
                                    <a:gdLst>
                                      <a:gd name="T0" fmla="+- 0 15 6"/>
                                      <a:gd name="T1" fmla="*/ T0 w 119"/>
                                      <a:gd name="T2" fmla="+- 0 97 6"/>
                                      <a:gd name="T3" fmla="*/ 97 h 92"/>
                                      <a:gd name="T4" fmla="+- 0 10 6"/>
                                      <a:gd name="T5" fmla="*/ T4 w 119"/>
                                      <a:gd name="T6" fmla="+- 0 88 6"/>
                                      <a:gd name="T7" fmla="*/ 88 h 92"/>
                                      <a:gd name="T8" fmla="+- 0 7 6"/>
                                      <a:gd name="T9" fmla="*/ T8 w 119"/>
                                      <a:gd name="T10" fmla="+- 0 77 6"/>
                                      <a:gd name="T11" fmla="*/ 77 h 92"/>
                                      <a:gd name="T12" fmla="+- 0 6 6"/>
                                      <a:gd name="T13" fmla="*/ T12 w 119"/>
                                      <a:gd name="T14" fmla="+- 0 65 6"/>
                                      <a:gd name="T15" fmla="*/ 65 h 92"/>
                                      <a:gd name="T16" fmla="+- 0 7 6"/>
                                      <a:gd name="T17" fmla="*/ T16 w 119"/>
                                      <a:gd name="T18" fmla="+- 0 53 6"/>
                                      <a:gd name="T19" fmla="*/ 53 h 92"/>
                                      <a:gd name="T20" fmla="+- 0 53 6"/>
                                      <a:gd name="T21" fmla="*/ T20 w 119"/>
                                      <a:gd name="T22" fmla="+- 0 7 6"/>
                                      <a:gd name="T23" fmla="*/ 7 h 92"/>
                                      <a:gd name="T24" fmla="+- 0 65 6"/>
                                      <a:gd name="T25" fmla="*/ T24 w 119"/>
                                      <a:gd name="T26" fmla="+- 0 6 6"/>
                                      <a:gd name="T27" fmla="*/ 6 h 92"/>
                                      <a:gd name="T28" fmla="+- 0 77 6"/>
                                      <a:gd name="T29" fmla="*/ T28 w 119"/>
                                      <a:gd name="T30" fmla="+- 0 7 6"/>
                                      <a:gd name="T31" fmla="*/ 7 h 92"/>
                                      <a:gd name="T32" fmla="+- 0 123 6"/>
                                      <a:gd name="T33" fmla="*/ T32 w 119"/>
                                      <a:gd name="T34" fmla="+- 0 53 6"/>
                                      <a:gd name="T35" fmla="*/ 53 h 92"/>
                                      <a:gd name="T36" fmla="+- 0 124 6"/>
                                      <a:gd name="T37" fmla="*/ T36 w 119"/>
                                      <a:gd name="T38" fmla="+- 0 65 6"/>
                                      <a:gd name="T39" fmla="*/ 6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92">
                                        <a:moveTo>
                                          <a:pt x="9" y="91"/>
                                        </a:moveTo>
                                        <a:lnTo>
                                          <a:pt x="4" y="82"/>
                                        </a:lnTo>
                                        <a:lnTo>
                                          <a:pt x="1" y="71"/>
                                        </a:lnTo>
                                        <a:lnTo>
                                          <a:pt x="0" y="59"/>
                                        </a:lnTo>
                                        <a:lnTo>
                                          <a:pt x="1" y="47"/>
                                        </a:lnTo>
                                        <a:lnTo>
                                          <a:pt x="47" y="1"/>
                                        </a:lnTo>
                                        <a:lnTo>
                                          <a:pt x="59" y="0"/>
                                        </a:lnTo>
                                        <a:lnTo>
                                          <a:pt x="71" y="1"/>
                                        </a:lnTo>
                                        <a:lnTo>
                                          <a:pt x="117" y="47"/>
                                        </a:lnTo>
                                        <a:lnTo>
                                          <a:pt x="118" y="59"/>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3E48CA1" id="Group 2581" o:spid="_x0000_s1026" style="width:6.5pt;height:5.15pt;mso-position-horizontal-relative:char;mso-position-vertical-relative:line"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">
                      <v:group id="Group 2582" o:spid="_x0000_s1027" style="position:absolute;top:11;width:130;height:87" coordorigin=",11"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">
                        <v:shape id="Freeform 2583" o:spid="_x0000_s1028"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584" o:spid="_x0000_s1029"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" path="m129,65l,65,1,52r127,l129,65xe" fillcolor="black" stroked="f">
                          <v:fill opacity="5397f"/>
                          <v:path arrowok="t" o:connecttype="custom" o:connectlocs="129,76;0,76;1,63;128,63;129,76" o:connectangles="0,0,0,0,0"/>
                        </v:shape>
                        <v:shape id="Freeform 2585" o:spid="_x0000_s1030"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" path="m126,86l4,86,1,77r127,l126,86xe" fillcolor="black" stroked="f">
                          <v:fill opacity="5397f"/>
                          <v:path arrowok="t" o:connecttype="custom" o:connectlocs="126,97;4,97;1,88;128,88;126,97" o:connectangles="0,0,0,0,0"/>
                        </v:shape>
                        <v:shape id="Picture 2586" o:spid="_x0000_s1031" type="#_x0000_t75" style="position:absolute;width:129;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">
                          <v:imagedata r:id="rId95" o:title=""/>
                        </v:shape>
                      </v:group>
                      <v:group id="Group 2587" o:spid="_x0000_s1032" style="position:absolute;left:115;top:65;width:10;height:33" coordorigin="115,65"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">
                        <v:shape id="Freeform 2588" o:spid="_x0000_s1033" style="position:absolute;left:115;top:65;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" path="m9,l8,12,5,23,,32e" filled="f" strokeweight=".19017mm">
                          <v:path arrowok="t" o:connecttype="custom" o:connectlocs="9,65;8,77;5,88;0,97" o:connectangles="0,0,0,0"/>
                        </v:shape>
                      </v:group>
                      <v:group id="Group 2589" o:spid="_x0000_s1034" style="position:absolute;left:6;top:6;width:119;height:92" coordorigin="6,6"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">
                        <v:shape id="Freeform 2590" o:spid="_x0000_s1035" style="position:absolute;left:6;top:6;width:119;height:92;visibility:visible;mso-wrap-style:square;v-text-anchor:top"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" path="m9,91l4,82,1,71,,59,1,47,47,1,59,,71,1r46,46l118,59e" filled="f" strokeweight=".19017mm">
                          <v:path arrowok="t" o:connecttype="custom" o:connectlocs="9,97;4,88;1,77;0,65;1,53;47,7;59,6;71,7;117,53;118,65" o:connectangles="0,0,0,0,0,0,0,0,0,0"/>
                        </v:shape>
                      </v:group>
                      <w10:anchorlock/>
                    </v:group>
                  </w:pict>
                </mc:Fallback>
              </mc:AlternateContent>
            </w:r>
            <w:r w:rsidR="00F608A2" w:rsidRPr="00647D01">
              <w:rPr>
                <w:rFonts w:ascii="Arial"/>
                <w:position w:val="-1"/>
                <w:sz w:val="10"/>
              </w:rPr>
              <w:tab/>
            </w:r>
            <w:r w:rsidRPr="00647D01">
              <w:rPr>
                <w:rFonts w:ascii="Arial"/>
                <w:noProof/>
                <w:position w:val="-1"/>
                <w:sz w:val="10"/>
              </w:rPr>
              <mc:AlternateContent>
                <mc:Choice Requires="wpg">
                  <w:drawing>
                    <wp:inline distT="0" distB="0" distL="0" distR="0" wp14:anchorId="46105A56" wp14:editId="11B71C2D">
                      <wp:extent cx="82550" cy="65405"/>
                      <wp:effectExtent l="6985" t="7620" r="5715" b="3175"/>
                      <wp:docPr id="6900" name="Group 2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0" y="0"/>
                                <a:chExt cx="130" cy="103"/>
                              </a:xfrm>
                            </wpg:grpSpPr>
                            <wpg:grpSp>
                              <wpg:cNvPr id="6901" name="Group 2572"/>
                              <wpg:cNvGrpSpPr>
                                <a:grpSpLocks/>
                              </wpg:cNvGrpSpPr>
                              <wpg:grpSpPr bwMode="auto">
                                <a:xfrm>
                                  <a:off x="0" y="11"/>
                                  <a:ext cx="130" cy="87"/>
                                  <a:chOff x="0" y="11"/>
                                  <a:chExt cx="130" cy="87"/>
                                </a:xfrm>
                              </wpg:grpSpPr>
                              <wps:wsp>
                                <wps:cNvPr id="6902" name="Freeform 2573"/>
                                <wps:cNvSpPr>
                                  <a:spLocks/>
                                </wps:cNvSpPr>
                                <wps:spPr bwMode="auto">
                                  <a:xfrm>
                                    <a:off x="0" y="11"/>
                                    <a:ext cx="130" cy="87"/>
                                  </a:xfrm>
                                  <a:custGeom>
                                    <a:avLst/>
                                    <a:gdLst>
                                      <a:gd name="T0" fmla="*/ 111 w 130"/>
                                      <a:gd name="T1" fmla="+- 0 30 11"/>
                                      <a:gd name="T2" fmla="*/ 30 h 87"/>
                                      <a:gd name="T3" fmla="*/ 19 w 130"/>
                                      <a:gd name="T4" fmla="+- 0 30 11"/>
                                      <a:gd name="T5" fmla="*/ 30 h 87"/>
                                      <a:gd name="T6" fmla="*/ 29 w 130"/>
                                      <a:gd name="T7" fmla="+- 0 22 11"/>
                                      <a:gd name="T8" fmla="*/ 22 h 87"/>
                                      <a:gd name="T9" fmla="*/ 40 w 130"/>
                                      <a:gd name="T10" fmla="+- 0 16 11"/>
                                      <a:gd name="T11" fmla="*/ 16 h 87"/>
                                      <a:gd name="T12" fmla="*/ 52 w 130"/>
                                      <a:gd name="T13" fmla="+- 0 12 11"/>
                                      <a:gd name="T14" fmla="*/ 12 h 87"/>
                                      <a:gd name="T15" fmla="*/ 65 w 130"/>
                                      <a:gd name="T16" fmla="+- 0 11 11"/>
                                      <a:gd name="T17" fmla="*/ 11 h 87"/>
                                      <a:gd name="T18" fmla="*/ 78 w 130"/>
                                      <a:gd name="T19" fmla="+- 0 12 11"/>
                                      <a:gd name="T20" fmla="*/ 12 h 87"/>
                                      <a:gd name="T21" fmla="*/ 90 w 130"/>
                                      <a:gd name="T22" fmla="+- 0 16 11"/>
                                      <a:gd name="T23" fmla="*/ 16 h 87"/>
                                      <a:gd name="T24" fmla="*/ 101 w 130"/>
                                      <a:gd name="T25" fmla="+- 0 22 11"/>
                                      <a:gd name="T26" fmla="*/ 22 h 87"/>
                                      <a:gd name="T27" fmla="*/ 111 w 130"/>
                                      <a:gd name="T28" fmla="+- 0 30 11"/>
                                      <a:gd name="T29" fmla="*/ 30 h 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87">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03" name="Freeform 2574"/>
                                <wps:cNvSpPr>
                                  <a:spLocks/>
                                </wps:cNvSpPr>
                                <wps:spPr bwMode="auto">
                                  <a:xfrm>
                                    <a:off x="0" y="11"/>
                                    <a:ext cx="130" cy="87"/>
                                  </a:xfrm>
                                  <a:custGeom>
                                    <a:avLst/>
                                    <a:gdLst>
                                      <a:gd name="T0" fmla="*/ 129 w 130"/>
                                      <a:gd name="T1" fmla="+- 0 76 11"/>
                                      <a:gd name="T2" fmla="*/ 76 h 87"/>
                                      <a:gd name="T3" fmla="*/ 0 w 130"/>
                                      <a:gd name="T4" fmla="+- 0 76 11"/>
                                      <a:gd name="T5" fmla="*/ 76 h 87"/>
                                      <a:gd name="T6" fmla="*/ 1 w 130"/>
                                      <a:gd name="T7" fmla="+- 0 63 11"/>
                                      <a:gd name="T8" fmla="*/ 63 h 87"/>
                                      <a:gd name="T9" fmla="*/ 128 w 130"/>
                                      <a:gd name="T10" fmla="+- 0 63 11"/>
                                      <a:gd name="T11" fmla="*/ 63 h 87"/>
                                      <a:gd name="T12" fmla="*/ 129 w 130"/>
                                      <a:gd name="T13" fmla="+- 0 76 11"/>
                                      <a:gd name="T14" fmla="*/ 76 h 87"/>
                                    </a:gdLst>
                                    <a:ahLst/>
                                    <a:cxnLst>
                                      <a:cxn ang="0">
                                        <a:pos x="T0" y="T2"/>
                                      </a:cxn>
                                      <a:cxn ang="0">
                                        <a:pos x="T3" y="T5"/>
                                      </a:cxn>
                                      <a:cxn ang="0">
                                        <a:pos x="T6" y="T8"/>
                                      </a:cxn>
                                      <a:cxn ang="0">
                                        <a:pos x="T9" y="T11"/>
                                      </a:cxn>
                                      <a:cxn ang="0">
                                        <a:pos x="T12" y="T14"/>
                                      </a:cxn>
                                    </a:cxnLst>
                                    <a:rect l="0" t="0" r="r" b="b"/>
                                    <a:pathLst>
                                      <a:path w="130" h="87">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04" name="Freeform 2575"/>
                                <wps:cNvSpPr>
                                  <a:spLocks/>
                                </wps:cNvSpPr>
                                <wps:spPr bwMode="auto">
                                  <a:xfrm>
                                    <a:off x="0" y="11"/>
                                    <a:ext cx="130" cy="87"/>
                                  </a:xfrm>
                                  <a:custGeom>
                                    <a:avLst/>
                                    <a:gdLst>
                                      <a:gd name="T0" fmla="*/ 126 w 130"/>
                                      <a:gd name="T1" fmla="+- 0 97 11"/>
                                      <a:gd name="T2" fmla="*/ 97 h 87"/>
                                      <a:gd name="T3" fmla="*/ 4 w 130"/>
                                      <a:gd name="T4" fmla="+- 0 97 11"/>
                                      <a:gd name="T5" fmla="*/ 97 h 87"/>
                                      <a:gd name="T6" fmla="*/ 1 w 130"/>
                                      <a:gd name="T7" fmla="+- 0 88 11"/>
                                      <a:gd name="T8" fmla="*/ 88 h 87"/>
                                      <a:gd name="T9" fmla="*/ 128 w 130"/>
                                      <a:gd name="T10" fmla="+- 0 88 11"/>
                                      <a:gd name="T11" fmla="*/ 88 h 87"/>
                                      <a:gd name="T12" fmla="*/ 126 w 130"/>
                                      <a:gd name="T13" fmla="+- 0 97 11"/>
                                      <a:gd name="T14" fmla="*/ 97 h 87"/>
                                    </a:gdLst>
                                    <a:ahLst/>
                                    <a:cxnLst>
                                      <a:cxn ang="0">
                                        <a:pos x="T0" y="T2"/>
                                      </a:cxn>
                                      <a:cxn ang="0">
                                        <a:pos x="T3" y="T5"/>
                                      </a:cxn>
                                      <a:cxn ang="0">
                                        <a:pos x="T6" y="T8"/>
                                      </a:cxn>
                                      <a:cxn ang="0">
                                        <a:pos x="T9" y="T11"/>
                                      </a:cxn>
                                      <a:cxn ang="0">
                                        <a:pos x="T12" y="T14"/>
                                      </a:cxn>
                                    </a:cxnLst>
                                    <a:rect l="0" t="0" r="r" b="b"/>
                                    <a:pathLst>
                                      <a:path w="130" h="87">
                                        <a:moveTo>
                                          <a:pt x="126" y="86"/>
                                        </a:moveTo>
                                        <a:lnTo>
                                          <a:pt x="4" y="86"/>
                                        </a:lnTo>
                                        <a:lnTo>
                                          <a:pt x="1" y="77"/>
                                        </a:lnTo>
                                        <a:lnTo>
                                          <a:pt x="128" y="77"/>
                                        </a:lnTo>
                                        <a:lnTo>
                                          <a:pt x="126" y="86"/>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05" name="Picture 257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 cy="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906" name="Group 2577"/>
                              <wpg:cNvGrpSpPr>
                                <a:grpSpLocks/>
                              </wpg:cNvGrpSpPr>
                              <wpg:grpSpPr bwMode="auto">
                                <a:xfrm>
                                  <a:off x="115" y="65"/>
                                  <a:ext cx="10" cy="33"/>
                                  <a:chOff x="115" y="65"/>
                                  <a:chExt cx="10" cy="33"/>
                                </a:xfrm>
                              </wpg:grpSpPr>
                              <wps:wsp>
                                <wps:cNvPr id="6907" name="Freeform 2578"/>
                                <wps:cNvSpPr>
                                  <a:spLocks/>
                                </wps:cNvSpPr>
                                <wps:spPr bwMode="auto">
                                  <a:xfrm>
                                    <a:off x="115" y="65"/>
                                    <a:ext cx="10" cy="33"/>
                                  </a:xfrm>
                                  <a:custGeom>
                                    <a:avLst/>
                                    <a:gdLst>
                                      <a:gd name="T0" fmla="+- 0 124 115"/>
                                      <a:gd name="T1" fmla="*/ T0 w 10"/>
                                      <a:gd name="T2" fmla="+- 0 65 65"/>
                                      <a:gd name="T3" fmla="*/ 65 h 33"/>
                                      <a:gd name="T4" fmla="+- 0 123 115"/>
                                      <a:gd name="T5" fmla="*/ T4 w 10"/>
                                      <a:gd name="T6" fmla="+- 0 77 65"/>
                                      <a:gd name="T7" fmla="*/ 77 h 33"/>
                                      <a:gd name="T8" fmla="+- 0 120 115"/>
                                      <a:gd name="T9" fmla="*/ T8 w 10"/>
                                      <a:gd name="T10" fmla="+- 0 88 65"/>
                                      <a:gd name="T11" fmla="*/ 88 h 33"/>
                                      <a:gd name="T12" fmla="+- 0 115 115"/>
                                      <a:gd name="T13" fmla="*/ T12 w 10"/>
                                      <a:gd name="T14" fmla="+- 0 97 65"/>
                                      <a:gd name="T15" fmla="*/ 97 h 33"/>
                                    </a:gdLst>
                                    <a:ahLst/>
                                    <a:cxnLst>
                                      <a:cxn ang="0">
                                        <a:pos x="T1" y="T3"/>
                                      </a:cxn>
                                      <a:cxn ang="0">
                                        <a:pos x="T5" y="T7"/>
                                      </a:cxn>
                                      <a:cxn ang="0">
                                        <a:pos x="T9" y="T11"/>
                                      </a:cxn>
                                      <a:cxn ang="0">
                                        <a:pos x="T13" y="T15"/>
                                      </a:cxn>
                                    </a:cxnLst>
                                    <a:rect l="0" t="0" r="r" b="b"/>
                                    <a:pathLst>
                                      <a:path w="10" h="33">
                                        <a:moveTo>
                                          <a:pt x="9" y="0"/>
                                        </a:moveTo>
                                        <a:lnTo>
                                          <a:pt x="8" y="12"/>
                                        </a:lnTo>
                                        <a:lnTo>
                                          <a:pt x="5" y="23"/>
                                        </a:lnTo>
                                        <a:lnTo>
                                          <a:pt x="0" y="3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08" name="Group 2579"/>
                              <wpg:cNvGrpSpPr>
                                <a:grpSpLocks/>
                              </wpg:cNvGrpSpPr>
                              <wpg:grpSpPr bwMode="auto">
                                <a:xfrm>
                                  <a:off x="6" y="6"/>
                                  <a:ext cx="119" cy="92"/>
                                  <a:chOff x="6" y="6"/>
                                  <a:chExt cx="119" cy="92"/>
                                </a:xfrm>
                              </wpg:grpSpPr>
                              <wps:wsp>
                                <wps:cNvPr id="6909" name="Freeform 2580"/>
                                <wps:cNvSpPr>
                                  <a:spLocks/>
                                </wps:cNvSpPr>
                                <wps:spPr bwMode="auto">
                                  <a:xfrm>
                                    <a:off x="6" y="6"/>
                                    <a:ext cx="119" cy="92"/>
                                  </a:xfrm>
                                  <a:custGeom>
                                    <a:avLst/>
                                    <a:gdLst>
                                      <a:gd name="T0" fmla="+- 0 15 6"/>
                                      <a:gd name="T1" fmla="*/ T0 w 119"/>
                                      <a:gd name="T2" fmla="+- 0 97 6"/>
                                      <a:gd name="T3" fmla="*/ 97 h 92"/>
                                      <a:gd name="T4" fmla="+- 0 10 6"/>
                                      <a:gd name="T5" fmla="*/ T4 w 119"/>
                                      <a:gd name="T6" fmla="+- 0 88 6"/>
                                      <a:gd name="T7" fmla="*/ 88 h 92"/>
                                      <a:gd name="T8" fmla="+- 0 7 6"/>
                                      <a:gd name="T9" fmla="*/ T8 w 119"/>
                                      <a:gd name="T10" fmla="+- 0 77 6"/>
                                      <a:gd name="T11" fmla="*/ 77 h 92"/>
                                      <a:gd name="T12" fmla="+- 0 6 6"/>
                                      <a:gd name="T13" fmla="*/ T12 w 119"/>
                                      <a:gd name="T14" fmla="+- 0 65 6"/>
                                      <a:gd name="T15" fmla="*/ 65 h 92"/>
                                      <a:gd name="T16" fmla="+- 0 7 6"/>
                                      <a:gd name="T17" fmla="*/ T16 w 119"/>
                                      <a:gd name="T18" fmla="+- 0 53 6"/>
                                      <a:gd name="T19" fmla="*/ 53 h 92"/>
                                      <a:gd name="T20" fmla="+- 0 53 6"/>
                                      <a:gd name="T21" fmla="*/ T20 w 119"/>
                                      <a:gd name="T22" fmla="+- 0 7 6"/>
                                      <a:gd name="T23" fmla="*/ 7 h 92"/>
                                      <a:gd name="T24" fmla="+- 0 65 6"/>
                                      <a:gd name="T25" fmla="*/ T24 w 119"/>
                                      <a:gd name="T26" fmla="+- 0 6 6"/>
                                      <a:gd name="T27" fmla="*/ 6 h 92"/>
                                      <a:gd name="T28" fmla="+- 0 77 6"/>
                                      <a:gd name="T29" fmla="*/ T28 w 119"/>
                                      <a:gd name="T30" fmla="+- 0 7 6"/>
                                      <a:gd name="T31" fmla="*/ 7 h 92"/>
                                      <a:gd name="T32" fmla="+- 0 123 6"/>
                                      <a:gd name="T33" fmla="*/ T32 w 119"/>
                                      <a:gd name="T34" fmla="+- 0 53 6"/>
                                      <a:gd name="T35" fmla="*/ 53 h 92"/>
                                      <a:gd name="T36" fmla="+- 0 124 6"/>
                                      <a:gd name="T37" fmla="*/ T36 w 119"/>
                                      <a:gd name="T38" fmla="+- 0 65 6"/>
                                      <a:gd name="T39" fmla="*/ 6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92">
                                        <a:moveTo>
                                          <a:pt x="9" y="91"/>
                                        </a:moveTo>
                                        <a:lnTo>
                                          <a:pt x="4" y="82"/>
                                        </a:lnTo>
                                        <a:lnTo>
                                          <a:pt x="1" y="71"/>
                                        </a:lnTo>
                                        <a:lnTo>
                                          <a:pt x="0" y="59"/>
                                        </a:lnTo>
                                        <a:lnTo>
                                          <a:pt x="1" y="47"/>
                                        </a:lnTo>
                                        <a:lnTo>
                                          <a:pt x="47" y="1"/>
                                        </a:lnTo>
                                        <a:lnTo>
                                          <a:pt x="59" y="0"/>
                                        </a:lnTo>
                                        <a:lnTo>
                                          <a:pt x="71" y="1"/>
                                        </a:lnTo>
                                        <a:lnTo>
                                          <a:pt x="117" y="47"/>
                                        </a:lnTo>
                                        <a:lnTo>
                                          <a:pt x="118" y="59"/>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F735B2" id="Group 2571" o:spid="_x0000_s1026" style="width:6.5pt;height:5.15pt;mso-position-horizontal-relative:char;mso-position-vertical-relative:line"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">
                      <v:group id="Group 2572" o:spid="_x0000_s1027" style="position:absolute;top:11;width:130;height:87" coordorigin=",11"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">
                        <v:shape id="Freeform 2573" o:spid="_x0000_s1028"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574" o:spid="_x0000_s1029"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" path="m129,65l,65,1,52r127,l129,65xe" fillcolor="black" stroked="f">
                          <v:fill opacity="5397f"/>
                          <v:path arrowok="t" o:connecttype="custom" o:connectlocs="129,76;0,76;1,63;128,63;129,76" o:connectangles="0,0,0,0,0"/>
                        </v:shape>
                        <v:shape id="Freeform 2575" o:spid="_x0000_s1030"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" path="m126,86l4,86,1,77r127,l126,86xe" fillcolor="black" stroked="f">
                          <v:fill opacity="5397f"/>
                          <v:path arrowok="t" o:connecttype="custom" o:connectlocs="126,97;4,97;1,88;128,88;126,97" o:connectangles="0,0,0,0,0"/>
                        </v:shape>
                        <v:shape id="Picture 2576" o:spid="_x0000_s1031" type="#_x0000_t75" style="position:absolute;width:129;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">
                          <v:imagedata r:id="rId95" o:title=""/>
                        </v:shape>
                      </v:group>
                      <v:group id="Group 2577" o:spid="_x0000_s1032" style="position:absolute;left:115;top:65;width:10;height:33" coordorigin="115,65"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">
                        <v:shape id="Freeform 2578" o:spid="_x0000_s1033" style="position:absolute;left:115;top:65;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" path="m9,l8,12,5,23,,32e" filled="f" strokeweight=".19017mm">
                          <v:path arrowok="t" o:connecttype="custom" o:connectlocs="9,65;8,77;5,88;0,97" o:connectangles="0,0,0,0"/>
                        </v:shape>
                      </v:group>
                      <v:group id="Group 2579" o:spid="_x0000_s1034" style="position:absolute;left:6;top:6;width:119;height:92" coordorigin="6,6"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">
                        <v:shape id="Freeform 2580" o:spid="_x0000_s1035" style="position:absolute;left:6;top:6;width:119;height:92;visibility:visible;mso-wrap-style:square;v-text-anchor:top"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" path="m9,91l4,82,1,71,,59,1,47,47,1,59,,71,1r46,46l118,59e" filled="f" strokeweight=".19017mm">
                          <v:path arrowok="t" o:connecttype="custom" o:connectlocs="9,97;4,88;1,77;0,65;1,53;47,7;59,6;71,7;117,53;118,65" o:connectangles="0,0,0,0,0,0,0,0,0,0"/>
                        </v:shape>
                      </v:group>
                      <w10:anchorlock/>
                    </v:group>
                  </w:pict>
                </mc:Fallback>
              </mc:AlternateContent>
            </w:r>
            <w:r w:rsidR="00F608A2" w:rsidRPr="00647D01">
              <w:rPr>
                <w:rFonts w:ascii="Arial"/>
                <w:position w:val="-1"/>
                <w:sz w:val="10"/>
              </w:rPr>
              <w:tab/>
            </w:r>
            <w:r w:rsidRPr="00647D01">
              <w:rPr>
                <w:rFonts w:ascii="Arial"/>
                <w:noProof/>
                <w:position w:val="-1"/>
                <w:sz w:val="10"/>
              </w:rPr>
              <mc:AlternateContent>
                <mc:Choice Requires="wpg">
                  <w:drawing>
                    <wp:inline distT="0" distB="0" distL="0" distR="0" wp14:anchorId="7C667FA3" wp14:editId="356299CB">
                      <wp:extent cx="82550" cy="65405"/>
                      <wp:effectExtent l="9525" t="7620" r="3175" b="3175"/>
                      <wp:docPr id="6890" name="Group 2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0" y="0"/>
                                <a:chExt cx="130" cy="103"/>
                              </a:xfrm>
                            </wpg:grpSpPr>
                            <wpg:grpSp>
                              <wpg:cNvPr id="6891" name="Group 2562"/>
                              <wpg:cNvGrpSpPr>
                                <a:grpSpLocks/>
                              </wpg:cNvGrpSpPr>
                              <wpg:grpSpPr bwMode="auto">
                                <a:xfrm>
                                  <a:off x="0" y="11"/>
                                  <a:ext cx="130" cy="87"/>
                                  <a:chOff x="0" y="11"/>
                                  <a:chExt cx="130" cy="87"/>
                                </a:xfrm>
                              </wpg:grpSpPr>
                              <wps:wsp>
                                <wps:cNvPr id="6892" name="Freeform 2563"/>
                                <wps:cNvSpPr>
                                  <a:spLocks/>
                                </wps:cNvSpPr>
                                <wps:spPr bwMode="auto">
                                  <a:xfrm>
                                    <a:off x="0" y="11"/>
                                    <a:ext cx="130" cy="87"/>
                                  </a:xfrm>
                                  <a:custGeom>
                                    <a:avLst/>
                                    <a:gdLst>
                                      <a:gd name="T0" fmla="*/ 111 w 130"/>
                                      <a:gd name="T1" fmla="+- 0 30 11"/>
                                      <a:gd name="T2" fmla="*/ 30 h 87"/>
                                      <a:gd name="T3" fmla="*/ 19 w 130"/>
                                      <a:gd name="T4" fmla="+- 0 30 11"/>
                                      <a:gd name="T5" fmla="*/ 30 h 87"/>
                                      <a:gd name="T6" fmla="*/ 29 w 130"/>
                                      <a:gd name="T7" fmla="+- 0 22 11"/>
                                      <a:gd name="T8" fmla="*/ 22 h 87"/>
                                      <a:gd name="T9" fmla="*/ 40 w 130"/>
                                      <a:gd name="T10" fmla="+- 0 16 11"/>
                                      <a:gd name="T11" fmla="*/ 16 h 87"/>
                                      <a:gd name="T12" fmla="*/ 52 w 130"/>
                                      <a:gd name="T13" fmla="+- 0 12 11"/>
                                      <a:gd name="T14" fmla="*/ 12 h 87"/>
                                      <a:gd name="T15" fmla="*/ 65 w 130"/>
                                      <a:gd name="T16" fmla="+- 0 11 11"/>
                                      <a:gd name="T17" fmla="*/ 11 h 87"/>
                                      <a:gd name="T18" fmla="*/ 78 w 130"/>
                                      <a:gd name="T19" fmla="+- 0 12 11"/>
                                      <a:gd name="T20" fmla="*/ 12 h 87"/>
                                      <a:gd name="T21" fmla="*/ 90 w 130"/>
                                      <a:gd name="T22" fmla="+- 0 16 11"/>
                                      <a:gd name="T23" fmla="*/ 16 h 87"/>
                                      <a:gd name="T24" fmla="*/ 101 w 130"/>
                                      <a:gd name="T25" fmla="+- 0 22 11"/>
                                      <a:gd name="T26" fmla="*/ 22 h 87"/>
                                      <a:gd name="T27" fmla="*/ 111 w 130"/>
                                      <a:gd name="T28" fmla="+- 0 30 11"/>
                                      <a:gd name="T29" fmla="*/ 30 h 8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87">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93" name="Freeform 2564"/>
                                <wps:cNvSpPr>
                                  <a:spLocks/>
                                </wps:cNvSpPr>
                                <wps:spPr bwMode="auto">
                                  <a:xfrm>
                                    <a:off x="0" y="11"/>
                                    <a:ext cx="130" cy="87"/>
                                  </a:xfrm>
                                  <a:custGeom>
                                    <a:avLst/>
                                    <a:gdLst>
                                      <a:gd name="T0" fmla="*/ 129 w 130"/>
                                      <a:gd name="T1" fmla="+- 0 76 11"/>
                                      <a:gd name="T2" fmla="*/ 76 h 87"/>
                                      <a:gd name="T3" fmla="*/ 0 w 130"/>
                                      <a:gd name="T4" fmla="+- 0 76 11"/>
                                      <a:gd name="T5" fmla="*/ 76 h 87"/>
                                      <a:gd name="T6" fmla="*/ 1 w 130"/>
                                      <a:gd name="T7" fmla="+- 0 63 11"/>
                                      <a:gd name="T8" fmla="*/ 63 h 87"/>
                                      <a:gd name="T9" fmla="*/ 128 w 130"/>
                                      <a:gd name="T10" fmla="+- 0 63 11"/>
                                      <a:gd name="T11" fmla="*/ 63 h 87"/>
                                      <a:gd name="T12" fmla="*/ 129 w 130"/>
                                      <a:gd name="T13" fmla="+- 0 76 11"/>
                                      <a:gd name="T14" fmla="*/ 76 h 87"/>
                                    </a:gdLst>
                                    <a:ahLst/>
                                    <a:cxnLst>
                                      <a:cxn ang="0">
                                        <a:pos x="T0" y="T2"/>
                                      </a:cxn>
                                      <a:cxn ang="0">
                                        <a:pos x="T3" y="T5"/>
                                      </a:cxn>
                                      <a:cxn ang="0">
                                        <a:pos x="T6" y="T8"/>
                                      </a:cxn>
                                      <a:cxn ang="0">
                                        <a:pos x="T9" y="T11"/>
                                      </a:cxn>
                                      <a:cxn ang="0">
                                        <a:pos x="T12" y="T14"/>
                                      </a:cxn>
                                    </a:cxnLst>
                                    <a:rect l="0" t="0" r="r" b="b"/>
                                    <a:pathLst>
                                      <a:path w="130" h="87">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94" name="Freeform 2565"/>
                                <wps:cNvSpPr>
                                  <a:spLocks/>
                                </wps:cNvSpPr>
                                <wps:spPr bwMode="auto">
                                  <a:xfrm>
                                    <a:off x="0" y="11"/>
                                    <a:ext cx="130" cy="87"/>
                                  </a:xfrm>
                                  <a:custGeom>
                                    <a:avLst/>
                                    <a:gdLst>
                                      <a:gd name="T0" fmla="*/ 126 w 130"/>
                                      <a:gd name="T1" fmla="+- 0 97 11"/>
                                      <a:gd name="T2" fmla="*/ 97 h 87"/>
                                      <a:gd name="T3" fmla="*/ 4 w 130"/>
                                      <a:gd name="T4" fmla="+- 0 97 11"/>
                                      <a:gd name="T5" fmla="*/ 97 h 87"/>
                                      <a:gd name="T6" fmla="*/ 1 w 130"/>
                                      <a:gd name="T7" fmla="+- 0 88 11"/>
                                      <a:gd name="T8" fmla="*/ 88 h 87"/>
                                      <a:gd name="T9" fmla="*/ 128 w 130"/>
                                      <a:gd name="T10" fmla="+- 0 88 11"/>
                                      <a:gd name="T11" fmla="*/ 88 h 87"/>
                                      <a:gd name="T12" fmla="*/ 126 w 130"/>
                                      <a:gd name="T13" fmla="+- 0 97 11"/>
                                      <a:gd name="T14" fmla="*/ 97 h 87"/>
                                    </a:gdLst>
                                    <a:ahLst/>
                                    <a:cxnLst>
                                      <a:cxn ang="0">
                                        <a:pos x="T0" y="T2"/>
                                      </a:cxn>
                                      <a:cxn ang="0">
                                        <a:pos x="T3" y="T5"/>
                                      </a:cxn>
                                      <a:cxn ang="0">
                                        <a:pos x="T6" y="T8"/>
                                      </a:cxn>
                                      <a:cxn ang="0">
                                        <a:pos x="T9" y="T11"/>
                                      </a:cxn>
                                      <a:cxn ang="0">
                                        <a:pos x="T12" y="T14"/>
                                      </a:cxn>
                                    </a:cxnLst>
                                    <a:rect l="0" t="0" r="r" b="b"/>
                                    <a:pathLst>
                                      <a:path w="130" h="87">
                                        <a:moveTo>
                                          <a:pt x="126" y="86"/>
                                        </a:moveTo>
                                        <a:lnTo>
                                          <a:pt x="4" y="86"/>
                                        </a:lnTo>
                                        <a:lnTo>
                                          <a:pt x="1" y="77"/>
                                        </a:lnTo>
                                        <a:lnTo>
                                          <a:pt x="128" y="77"/>
                                        </a:lnTo>
                                        <a:lnTo>
                                          <a:pt x="126" y="86"/>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95" name="Picture 256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 cy="97"/>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96" name="Group 2567"/>
                              <wpg:cNvGrpSpPr>
                                <a:grpSpLocks/>
                              </wpg:cNvGrpSpPr>
                              <wpg:grpSpPr bwMode="auto">
                                <a:xfrm>
                                  <a:off x="115" y="65"/>
                                  <a:ext cx="10" cy="33"/>
                                  <a:chOff x="115" y="65"/>
                                  <a:chExt cx="10" cy="33"/>
                                </a:xfrm>
                              </wpg:grpSpPr>
                              <wps:wsp>
                                <wps:cNvPr id="6897" name="Freeform 2568"/>
                                <wps:cNvSpPr>
                                  <a:spLocks/>
                                </wps:cNvSpPr>
                                <wps:spPr bwMode="auto">
                                  <a:xfrm>
                                    <a:off x="115" y="65"/>
                                    <a:ext cx="10" cy="33"/>
                                  </a:xfrm>
                                  <a:custGeom>
                                    <a:avLst/>
                                    <a:gdLst>
                                      <a:gd name="T0" fmla="+- 0 124 115"/>
                                      <a:gd name="T1" fmla="*/ T0 w 10"/>
                                      <a:gd name="T2" fmla="+- 0 65 65"/>
                                      <a:gd name="T3" fmla="*/ 65 h 33"/>
                                      <a:gd name="T4" fmla="+- 0 123 115"/>
                                      <a:gd name="T5" fmla="*/ T4 w 10"/>
                                      <a:gd name="T6" fmla="+- 0 77 65"/>
                                      <a:gd name="T7" fmla="*/ 77 h 33"/>
                                      <a:gd name="T8" fmla="+- 0 120 115"/>
                                      <a:gd name="T9" fmla="*/ T8 w 10"/>
                                      <a:gd name="T10" fmla="+- 0 88 65"/>
                                      <a:gd name="T11" fmla="*/ 88 h 33"/>
                                      <a:gd name="T12" fmla="+- 0 115 115"/>
                                      <a:gd name="T13" fmla="*/ T12 w 10"/>
                                      <a:gd name="T14" fmla="+- 0 97 65"/>
                                      <a:gd name="T15" fmla="*/ 97 h 33"/>
                                    </a:gdLst>
                                    <a:ahLst/>
                                    <a:cxnLst>
                                      <a:cxn ang="0">
                                        <a:pos x="T1" y="T3"/>
                                      </a:cxn>
                                      <a:cxn ang="0">
                                        <a:pos x="T5" y="T7"/>
                                      </a:cxn>
                                      <a:cxn ang="0">
                                        <a:pos x="T9" y="T11"/>
                                      </a:cxn>
                                      <a:cxn ang="0">
                                        <a:pos x="T13" y="T15"/>
                                      </a:cxn>
                                    </a:cxnLst>
                                    <a:rect l="0" t="0" r="r" b="b"/>
                                    <a:pathLst>
                                      <a:path w="10" h="33">
                                        <a:moveTo>
                                          <a:pt x="9" y="0"/>
                                        </a:moveTo>
                                        <a:lnTo>
                                          <a:pt x="8" y="12"/>
                                        </a:lnTo>
                                        <a:lnTo>
                                          <a:pt x="5" y="23"/>
                                        </a:lnTo>
                                        <a:lnTo>
                                          <a:pt x="0" y="3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898" name="Group 2569"/>
                              <wpg:cNvGrpSpPr>
                                <a:grpSpLocks/>
                              </wpg:cNvGrpSpPr>
                              <wpg:grpSpPr bwMode="auto">
                                <a:xfrm>
                                  <a:off x="6" y="6"/>
                                  <a:ext cx="119" cy="92"/>
                                  <a:chOff x="6" y="6"/>
                                  <a:chExt cx="119" cy="92"/>
                                </a:xfrm>
                              </wpg:grpSpPr>
                              <wps:wsp>
                                <wps:cNvPr id="6899" name="Freeform 2570"/>
                                <wps:cNvSpPr>
                                  <a:spLocks/>
                                </wps:cNvSpPr>
                                <wps:spPr bwMode="auto">
                                  <a:xfrm>
                                    <a:off x="6" y="6"/>
                                    <a:ext cx="119" cy="92"/>
                                  </a:xfrm>
                                  <a:custGeom>
                                    <a:avLst/>
                                    <a:gdLst>
                                      <a:gd name="T0" fmla="+- 0 15 6"/>
                                      <a:gd name="T1" fmla="*/ T0 w 119"/>
                                      <a:gd name="T2" fmla="+- 0 97 6"/>
                                      <a:gd name="T3" fmla="*/ 97 h 92"/>
                                      <a:gd name="T4" fmla="+- 0 10 6"/>
                                      <a:gd name="T5" fmla="*/ T4 w 119"/>
                                      <a:gd name="T6" fmla="+- 0 88 6"/>
                                      <a:gd name="T7" fmla="*/ 88 h 92"/>
                                      <a:gd name="T8" fmla="+- 0 7 6"/>
                                      <a:gd name="T9" fmla="*/ T8 w 119"/>
                                      <a:gd name="T10" fmla="+- 0 77 6"/>
                                      <a:gd name="T11" fmla="*/ 77 h 92"/>
                                      <a:gd name="T12" fmla="+- 0 6 6"/>
                                      <a:gd name="T13" fmla="*/ T12 w 119"/>
                                      <a:gd name="T14" fmla="+- 0 65 6"/>
                                      <a:gd name="T15" fmla="*/ 65 h 92"/>
                                      <a:gd name="T16" fmla="+- 0 7 6"/>
                                      <a:gd name="T17" fmla="*/ T16 w 119"/>
                                      <a:gd name="T18" fmla="+- 0 53 6"/>
                                      <a:gd name="T19" fmla="*/ 53 h 92"/>
                                      <a:gd name="T20" fmla="+- 0 53 6"/>
                                      <a:gd name="T21" fmla="*/ T20 w 119"/>
                                      <a:gd name="T22" fmla="+- 0 7 6"/>
                                      <a:gd name="T23" fmla="*/ 7 h 92"/>
                                      <a:gd name="T24" fmla="+- 0 65 6"/>
                                      <a:gd name="T25" fmla="*/ T24 w 119"/>
                                      <a:gd name="T26" fmla="+- 0 6 6"/>
                                      <a:gd name="T27" fmla="*/ 6 h 92"/>
                                      <a:gd name="T28" fmla="+- 0 77 6"/>
                                      <a:gd name="T29" fmla="*/ T28 w 119"/>
                                      <a:gd name="T30" fmla="+- 0 7 6"/>
                                      <a:gd name="T31" fmla="*/ 7 h 92"/>
                                      <a:gd name="T32" fmla="+- 0 123 6"/>
                                      <a:gd name="T33" fmla="*/ T32 w 119"/>
                                      <a:gd name="T34" fmla="+- 0 53 6"/>
                                      <a:gd name="T35" fmla="*/ 53 h 92"/>
                                      <a:gd name="T36" fmla="+- 0 124 6"/>
                                      <a:gd name="T37" fmla="*/ T36 w 119"/>
                                      <a:gd name="T38" fmla="+- 0 65 6"/>
                                      <a:gd name="T39" fmla="*/ 6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 h="92">
                                        <a:moveTo>
                                          <a:pt x="9" y="91"/>
                                        </a:moveTo>
                                        <a:lnTo>
                                          <a:pt x="4" y="82"/>
                                        </a:lnTo>
                                        <a:lnTo>
                                          <a:pt x="1" y="71"/>
                                        </a:lnTo>
                                        <a:lnTo>
                                          <a:pt x="0" y="59"/>
                                        </a:lnTo>
                                        <a:lnTo>
                                          <a:pt x="1" y="47"/>
                                        </a:lnTo>
                                        <a:lnTo>
                                          <a:pt x="47" y="1"/>
                                        </a:lnTo>
                                        <a:lnTo>
                                          <a:pt x="59" y="0"/>
                                        </a:lnTo>
                                        <a:lnTo>
                                          <a:pt x="71" y="1"/>
                                        </a:lnTo>
                                        <a:lnTo>
                                          <a:pt x="117" y="47"/>
                                        </a:lnTo>
                                        <a:lnTo>
                                          <a:pt x="118" y="59"/>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F2F91D" id="Group 2561" o:spid="_x0000_s1026" style="width:6.5pt;height:5.15pt;mso-position-horizontal-relative:char;mso-position-vertical-relative:line"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">
                      <v:group id="Group 2562" o:spid="_x0000_s1027" style="position:absolute;top:11;width:130;height:87" coordorigin=",11"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">
                        <v:shape id="Freeform 2563" o:spid="_x0000_s1028"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564" o:spid="_x0000_s1029"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" path="m129,65l,65,1,52r127,l129,65xe" fillcolor="black" stroked="f">
                          <v:fill opacity="5397f"/>
                          <v:path arrowok="t" o:connecttype="custom" o:connectlocs="129,76;0,76;1,63;128,63;129,76" o:connectangles="0,0,0,0,0"/>
                        </v:shape>
                        <v:shape id="Freeform 2565" o:spid="_x0000_s1030" style="position:absolute;top:11;width:130;height:87;visibility:visible;mso-wrap-style:square;v-text-anchor:top" coordsize="13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" path="m126,86l4,86,1,77r127,l126,86xe" fillcolor="black" stroked="f">
                          <v:fill opacity="5397f"/>
                          <v:path arrowok="t" o:connecttype="custom" o:connectlocs="126,97;4,97;1,88;128,88;126,97" o:connectangles="0,0,0,0,0"/>
                        </v:shape>
                        <v:shape id="Picture 2566" o:spid="_x0000_s1031" type="#_x0000_t75" style="position:absolute;width:129;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">
                          <v:imagedata r:id="rId95" o:title=""/>
                        </v:shape>
                      </v:group>
                      <v:group id="Group 2567" o:spid="_x0000_s1032" style="position:absolute;left:115;top:65;width:10;height:33" coordorigin="115,65"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">
                        <v:shape id="Freeform 2568" o:spid="_x0000_s1033" style="position:absolute;left:115;top:65;width:10;height:33;visibility:visible;mso-wrap-style:square;v-text-anchor:top" coordsize="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" path="m9,l8,12,5,23,,32e" filled="f" strokeweight=".19017mm">
                          <v:path arrowok="t" o:connecttype="custom" o:connectlocs="9,65;8,77;5,88;0,97" o:connectangles="0,0,0,0"/>
                        </v:shape>
                      </v:group>
                      <v:group id="Group 2569" o:spid="_x0000_s1034" style="position:absolute;left:6;top:6;width:119;height:92" coordorigin="6,6"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">
                        <v:shape id="Freeform 2570" o:spid="_x0000_s1035" style="position:absolute;left:6;top:6;width:119;height:92;visibility:visible;mso-wrap-style:square;v-text-anchor:top" coordsize="11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" path="m9,91l4,82,1,71,,59,1,47,47,1,59,,71,1r46,46l118,59e" filled="f" strokeweight=".19017mm">
                          <v:path arrowok="t" o:connecttype="custom" o:connectlocs="9,97;4,88;1,77;0,65;1,53;47,7;59,6;71,7;117,53;118,65" o:connectangles="0,0,0,0,0,0,0,0,0,0"/>
                        </v:shape>
                      </v:group>
                      <w10:anchorlock/>
                    </v:group>
                  </w:pict>
                </mc:Fallback>
              </mc:AlternateContent>
            </w:r>
          </w:p>
        </w:tc>
      </w:tr>
    </w:tbl>
    <w:p w14:paraId="2E9E3663" w14:textId="77777777" w:rsidR="00F608A2" w:rsidRPr="00647D01" w:rsidRDefault="00F608A2">
      <w:pPr>
        <w:spacing w:line="102" w:lineRule="exact"/>
        <w:rPr>
          <w:rFonts w:ascii="Arial" w:eastAsia="Arial" w:hAnsi="Arial" w:cs="Arial"/>
          <w:sz w:val="10"/>
          <w:szCs w:val="10"/>
        </w:rPr>
        <w:sectPr w:rsidR="00F608A2" w:rsidRPr="00647D01">
          <w:headerReference w:type="even" r:id="rId96"/>
          <w:headerReference w:type="default" r:id="rId97"/>
          <w:footerReference w:type="even" r:id="rId98"/>
          <w:footerReference w:type="default" r:id="rId99"/>
          <w:pgSz w:w="11900" w:h="16840"/>
          <w:pgMar w:top="460" w:right="420" w:bottom="460" w:left="420" w:header="270" w:footer="270" w:gutter="0"/>
          <w:cols w:space="720"/>
        </w:sectPr>
      </w:pPr>
    </w:p>
    <w:p w14:paraId="06992DF7" w14:textId="21250878" w:rsidR="00F608A2" w:rsidRPr="006265AF" w:rsidRDefault="00647D01">
      <w:pPr>
        <w:spacing w:before="58"/>
        <w:ind w:left="440"/>
        <w:rPr>
          <w:rFonts w:ascii="Times New Roman" w:hAnsi="Times New Roman"/>
          <w:sz w:val="17"/>
          <w:szCs w:val="17"/>
        </w:rPr>
      </w:pPr>
      <w:r w:rsidRPr="006265AF">
        <w:rPr>
          <w:rFonts w:asciiTheme="minorHAnsi" w:eastAsiaTheme="minorHAnsi" w:hAnsiTheme="minorHAnsi" w:cstheme="minorBidi"/>
          <w:noProof/>
          <w:sz w:val="22"/>
          <w:szCs w:val="22"/>
          <w:lang w:val="en-US"/>
        </w:rPr>
        <w:lastRenderedPageBreak/>
        <mc:AlternateContent>
          <mc:Choice Requires="wpg">
            <w:drawing>
              <wp:anchor distT="0" distB="0" distL="114300" distR="114300" simplePos="0" relativeHeight="251437056" behindDoc="0" locked="0" layoutInCell="1" allowOverlap="1" wp14:anchorId="233E6BBB" wp14:editId="6F1C0627">
                <wp:simplePos x="0" y="0"/>
                <wp:positionH relativeFrom="page">
                  <wp:posOffset>5099050</wp:posOffset>
                </wp:positionH>
                <wp:positionV relativeFrom="paragraph">
                  <wp:posOffset>65405</wp:posOffset>
                </wp:positionV>
                <wp:extent cx="6985" cy="486410"/>
                <wp:effectExtent l="3175" t="5080" r="8890" b="3810"/>
                <wp:wrapNone/>
                <wp:docPr id="6883"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486410"/>
                          <a:chOff x="8030" y="103"/>
                          <a:chExt cx="11" cy="766"/>
                        </a:xfrm>
                      </wpg:grpSpPr>
                      <wpg:grpSp>
                        <wpg:cNvPr id="6884" name="Group 2555"/>
                        <wpg:cNvGrpSpPr>
                          <a:grpSpLocks/>
                        </wpg:cNvGrpSpPr>
                        <wpg:grpSpPr bwMode="auto">
                          <a:xfrm>
                            <a:off x="8035" y="109"/>
                            <a:ext cx="2" cy="195"/>
                            <a:chOff x="8035" y="109"/>
                            <a:chExt cx="2" cy="195"/>
                          </a:xfrm>
                        </wpg:grpSpPr>
                        <wps:wsp>
                          <wps:cNvPr id="6885" name="Freeform 2556"/>
                          <wps:cNvSpPr>
                            <a:spLocks/>
                          </wps:cNvSpPr>
                          <wps:spPr bwMode="auto">
                            <a:xfrm>
                              <a:off x="8035" y="109"/>
                              <a:ext cx="2" cy="195"/>
                            </a:xfrm>
                            <a:custGeom>
                              <a:avLst/>
                              <a:gdLst>
                                <a:gd name="T0" fmla="+- 0 109 109"/>
                                <a:gd name="T1" fmla="*/ 109 h 195"/>
                                <a:gd name="T2" fmla="+- 0 303 109"/>
                                <a:gd name="T3" fmla="*/ 303 h 195"/>
                              </a:gdLst>
                              <a:ahLst/>
                              <a:cxnLst>
                                <a:cxn ang="0">
                                  <a:pos x="0" y="T1"/>
                                </a:cxn>
                                <a:cxn ang="0">
                                  <a:pos x="0" y="T3"/>
                                </a:cxn>
                              </a:cxnLst>
                              <a:rect l="0" t="0" r="r" b="b"/>
                              <a:pathLst>
                                <a:path h="195">
                                  <a:moveTo>
                                    <a:pt x="0" y="0"/>
                                  </a:moveTo>
                                  <a:lnTo>
                                    <a:pt x="0" y="19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886" name="Group 2557"/>
                        <wpg:cNvGrpSpPr>
                          <a:grpSpLocks/>
                        </wpg:cNvGrpSpPr>
                        <wpg:grpSpPr bwMode="auto">
                          <a:xfrm>
                            <a:off x="8035" y="303"/>
                            <a:ext cx="2" cy="281"/>
                            <a:chOff x="8035" y="303"/>
                            <a:chExt cx="2" cy="281"/>
                          </a:xfrm>
                        </wpg:grpSpPr>
                        <wps:wsp>
                          <wps:cNvPr id="6887" name="Freeform 2558"/>
                          <wps:cNvSpPr>
                            <a:spLocks/>
                          </wps:cNvSpPr>
                          <wps:spPr bwMode="auto">
                            <a:xfrm>
                              <a:off x="8035" y="303"/>
                              <a:ext cx="2" cy="281"/>
                            </a:xfrm>
                            <a:custGeom>
                              <a:avLst/>
                              <a:gdLst>
                                <a:gd name="T0" fmla="+- 0 303 303"/>
                                <a:gd name="T1" fmla="*/ 303 h 281"/>
                                <a:gd name="T2" fmla="+- 0 583 303"/>
                                <a:gd name="T3" fmla="*/ 583 h 281"/>
                              </a:gdLst>
                              <a:ahLst/>
                              <a:cxnLst>
                                <a:cxn ang="0">
                                  <a:pos x="0" y="T1"/>
                                </a:cxn>
                                <a:cxn ang="0">
                                  <a:pos x="0" y="T3"/>
                                </a:cxn>
                              </a:cxnLst>
                              <a:rect l="0" t="0" r="r" b="b"/>
                              <a:pathLst>
                                <a:path h="281">
                                  <a:moveTo>
                                    <a:pt x="0" y="0"/>
                                  </a:moveTo>
                                  <a:lnTo>
                                    <a:pt x="0" y="28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888" name="Group 2559"/>
                        <wpg:cNvGrpSpPr>
                          <a:grpSpLocks/>
                        </wpg:cNvGrpSpPr>
                        <wpg:grpSpPr bwMode="auto">
                          <a:xfrm>
                            <a:off x="8035" y="583"/>
                            <a:ext cx="2" cy="281"/>
                            <a:chOff x="8035" y="583"/>
                            <a:chExt cx="2" cy="281"/>
                          </a:xfrm>
                        </wpg:grpSpPr>
                        <wps:wsp>
                          <wps:cNvPr id="6889" name="Freeform 2560"/>
                          <wps:cNvSpPr>
                            <a:spLocks/>
                          </wps:cNvSpPr>
                          <wps:spPr bwMode="auto">
                            <a:xfrm>
                              <a:off x="8035" y="583"/>
                              <a:ext cx="2" cy="281"/>
                            </a:xfrm>
                            <a:custGeom>
                              <a:avLst/>
                              <a:gdLst>
                                <a:gd name="T0" fmla="+- 0 583 583"/>
                                <a:gd name="T1" fmla="*/ 583 h 281"/>
                                <a:gd name="T2" fmla="+- 0 864 583"/>
                                <a:gd name="T3" fmla="*/ 864 h 281"/>
                              </a:gdLst>
                              <a:ahLst/>
                              <a:cxnLst>
                                <a:cxn ang="0">
                                  <a:pos x="0" y="T1"/>
                                </a:cxn>
                                <a:cxn ang="0">
                                  <a:pos x="0" y="T3"/>
                                </a:cxn>
                              </a:cxnLst>
                              <a:rect l="0" t="0" r="r" b="b"/>
                              <a:pathLst>
                                <a:path h="281">
                                  <a:moveTo>
                                    <a:pt x="0" y="0"/>
                                  </a:moveTo>
                                  <a:lnTo>
                                    <a:pt x="0" y="28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C1F682" id="Group 2554" o:spid="_x0000_s1026" style="position:absolute;margin-left:401.5pt;margin-top:5.15pt;width:.55pt;height:38.3pt;z-index:251437056;mso-position-horizontal-relative:page" coordorigin="8030,103" coordsize="11,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">
                <v:group id="Group 2555" o:spid="_x0000_s1027" style="position:absolute;left:8035;top:109;width:2;height:195" coordorigin="8035,109"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">
                  <v:shape id="Freeform 2556" o:spid="_x0000_s1028" style="position:absolute;left:8035;top:109;width:2;height:195;visibility:visible;mso-wrap-style:square;v-text-anchor:top" coordsize="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" path="m,l,194e" filled="f" strokecolor="#bababa" strokeweight=".19017mm">
                    <v:path arrowok="t" o:connecttype="custom" o:connectlocs="0,109;0,303" o:connectangles="0,0"/>
                  </v:shape>
                </v:group>
                <v:group id="Group 2557" o:spid="_x0000_s1029" style="position:absolute;left:8035;top:303;width:2;height:281" coordorigin="8035,303"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">
                  <v:shape id="Freeform 2558" o:spid="_x0000_s1030" style="position:absolute;left:8035;top:303;width:2;height:281;visibility:visible;mso-wrap-style:square;v-text-anchor:top"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" path="m,l,280e" filled="f" strokecolor="#bababa" strokeweight=".19017mm">
                    <v:path arrowok="t" o:connecttype="custom" o:connectlocs="0,303;0,583" o:connectangles="0,0"/>
                  </v:shape>
                </v:group>
                <v:group id="Group 2559" o:spid="_x0000_s1031" style="position:absolute;left:8035;top:583;width:2;height:281" coordorigin="8035,583"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">
                  <v:shape id="Freeform 2560" o:spid="_x0000_s1032" style="position:absolute;left:8035;top:583;width:2;height:281;visibility:visible;mso-wrap-style:square;v-text-anchor:top" coordsize="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" path="m,l,281e" filled="f" strokecolor="#bababa" strokeweight=".19017mm">
                    <v:path arrowok="t" o:connecttype="custom" o:connectlocs="0,583;0,864" o:connectangles="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38080" behindDoc="0" locked="0" layoutInCell="1" allowOverlap="1" wp14:anchorId="2CB7BAA7" wp14:editId="32993845">
                <wp:simplePos x="0" y="0"/>
                <wp:positionH relativeFrom="page">
                  <wp:posOffset>5296535</wp:posOffset>
                </wp:positionH>
                <wp:positionV relativeFrom="paragraph">
                  <wp:posOffset>65405</wp:posOffset>
                </wp:positionV>
                <wp:extent cx="70485" cy="31115"/>
                <wp:effectExtent l="10160" t="5080" r="5080" b="1905"/>
                <wp:wrapNone/>
                <wp:docPr id="6877" name="Group 2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31115"/>
                          <a:chOff x="8341" y="103"/>
                          <a:chExt cx="111" cy="49"/>
                        </a:xfrm>
                      </wpg:grpSpPr>
                      <wpg:grpSp>
                        <wpg:cNvPr id="6878" name="Group 2549"/>
                        <wpg:cNvGrpSpPr>
                          <a:grpSpLocks/>
                        </wpg:cNvGrpSpPr>
                        <wpg:grpSpPr bwMode="auto">
                          <a:xfrm>
                            <a:off x="8343" y="123"/>
                            <a:ext cx="109" cy="29"/>
                            <a:chOff x="8343" y="123"/>
                            <a:chExt cx="109" cy="29"/>
                          </a:xfrm>
                        </wpg:grpSpPr>
                        <wps:wsp>
                          <wps:cNvPr id="6879" name="Freeform 2550"/>
                          <wps:cNvSpPr>
                            <a:spLocks/>
                          </wps:cNvSpPr>
                          <wps:spPr bwMode="auto">
                            <a:xfrm>
                              <a:off x="8343" y="123"/>
                              <a:ext cx="109" cy="29"/>
                            </a:xfrm>
                            <a:custGeom>
                              <a:avLst/>
                              <a:gdLst>
                                <a:gd name="T0" fmla="+- 0 8397 8343"/>
                                <a:gd name="T1" fmla="*/ T0 w 109"/>
                                <a:gd name="T2" fmla="+- 0 152 123"/>
                                <a:gd name="T3" fmla="*/ 152 h 29"/>
                                <a:gd name="T4" fmla="+- 0 8343 8343"/>
                                <a:gd name="T5" fmla="*/ T4 w 109"/>
                                <a:gd name="T6" fmla="+- 0 123 123"/>
                                <a:gd name="T7" fmla="*/ 123 h 29"/>
                                <a:gd name="T8" fmla="+- 0 8451 8343"/>
                                <a:gd name="T9" fmla="*/ T8 w 109"/>
                                <a:gd name="T10" fmla="+- 0 123 123"/>
                                <a:gd name="T11" fmla="*/ 123 h 29"/>
                                <a:gd name="T12" fmla="+- 0 8397 8343"/>
                                <a:gd name="T13" fmla="*/ T12 w 109"/>
                                <a:gd name="T14" fmla="+- 0 152 123"/>
                                <a:gd name="T15" fmla="*/ 152 h 29"/>
                              </a:gdLst>
                              <a:ahLst/>
                              <a:cxnLst>
                                <a:cxn ang="0">
                                  <a:pos x="T1" y="T3"/>
                                </a:cxn>
                                <a:cxn ang="0">
                                  <a:pos x="T5" y="T7"/>
                                </a:cxn>
                                <a:cxn ang="0">
                                  <a:pos x="T9" y="T11"/>
                                </a:cxn>
                                <a:cxn ang="0">
                                  <a:pos x="T13" y="T15"/>
                                </a:cxn>
                              </a:cxnLst>
                              <a:rect l="0" t="0" r="r" b="b"/>
                              <a:pathLst>
                                <a:path w="109" h="29">
                                  <a:moveTo>
                                    <a:pt x="54" y="29"/>
                                  </a:moveTo>
                                  <a:lnTo>
                                    <a:pt x="0" y="0"/>
                                  </a:lnTo>
                                  <a:lnTo>
                                    <a:pt x="108" y="0"/>
                                  </a:lnTo>
                                  <a:lnTo>
                                    <a:pt x="54" y="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80" name="Picture 255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343" y="112"/>
                              <a:ext cx="108" cy="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81" name="Group 2552"/>
                        <wpg:cNvGrpSpPr>
                          <a:grpSpLocks/>
                        </wpg:cNvGrpSpPr>
                        <wpg:grpSpPr bwMode="auto">
                          <a:xfrm>
                            <a:off x="8347" y="109"/>
                            <a:ext cx="100" cy="27"/>
                            <a:chOff x="8347" y="109"/>
                            <a:chExt cx="100" cy="27"/>
                          </a:xfrm>
                        </wpg:grpSpPr>
                        <wps:wsp>
                          <wps:cNvPr id="6882" name="Freeform 2553"/>
                          <wps:cNvSpPr>
                            <a:spLocks/>
                          </wps:cNvSpPr>
                          <wps:spPr bwMode="auto">
                            <a:xfrm>
                              <a:off x="8347" y="109"/>
                              <a:ext cx="100" cy="27"/>
                            </a:xfrm>
                            <a:custGeom>
                              <a:avLst/>
                              <a:gdLst>
                                <a:gd name="T0" fmla="+- 0 8446 8347"/>
                                <a:gd name="T1" fmla="*/ T0 w 100"/>
                                <a:gd name="T2" fmla="+- 0 109 109"/>
                                <a:gd name="T3" fmla="*/ 109 h 27"/>
                                <a:gd name="T4" fmla="+- 0 8397 8347"/>
                                <a:gd name="T5" fmla="*/ T4 w 100"/>
                                <a:gd name="T6" fmla="+- 0 136 109"/>
                                <a:gd name="T7" fmla="*/ 136 h 27"/>
                                <a:gd name="T8" fmla="+- 0 8385 8347"/>
                                <a:gd name="T9" fmla="*/ T8 w 100"/>
                                <a:gd name="T10" fmla="+- 0 135 109"/>
                                <a:gd name="T11" fmla="*/ 135 h 27"/>
                                <a:gd name="T12" fmla="+- 0 8374 8347"/>
                                <a:gd name="T13" fmla="*/ T12 w 100"/>
                                <a:gd name="T14" fmla="+- 0 132 109"/>
                                <a:gd name="T15" fmla="*/ 132 h 27"/>
                                <a:gd name="T16" fmla="+- 0 8364 8347"/>
                                <a:gd name="T17" fmla="*/ T16 w 100"/>
                                <a:gd name="T18" fmla="+- 0 126 109"/>
                                <a:gd name="T19" fmla="*/ 126 h 27"/>
                                <a:gd name="T20" fmla="+- 0 8355 8347"/>
                                <a:gd name="T21" fmla="*/ T20 w 100"/>
                                <a:gd name="T22" fmla="+- 0 118 109"/>
                                <a:gd name="T23" fmla="*/ 118 h 27"/>
                                <a:gd name="T24" fmla="+- 0 8347 8347"/>
                                <a:gd name="T25" fmla="*/ T24 w 100"/>
                                <a:gd name="T26" fmla="+- 0 109 109"/>
                                <a:gd name="T27" fmla="*/ 109 h 27"/>
                                <a:gd name="T28" fmla="+- 0 8347 8347"/>
                                <a:gd name="T29" fmla="*/ T28 w 100"/>
                                <a:gd name="T30" fmla="+- 0 109 109"/>
                                <a:gd name="T31" fmla="*/ 109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27">
                                  <a:moveTo>
                                    <a:pt x="99" y="0"/>
                                  </a:moveTo>
                                  <a:lnTo>
                                    <a:pt x="50" y="27"/>
                                  </a:lnTo>
                                  <a:lnTo>
                                    <a:pt x="38" y="26"/>
                                  </a:lnTo>
                                  <a:lnTo>
                                    <a:pt x="27" y="23"/>
                                  </a:lnTo>
                                  <a:lnTo>
                                    <a:pt x="17" y="17"/>
                                  </a:lnTo>
                                  <a:lnTo>
                                    <a:pt x="8" y="9"/>
                                  </a:lnTo>
                                  <a:lnTo>
                                    <a:pt x="0"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9B7E2F" id="Group 2548" o:spid="_x0000_s1026" style="position:absolute;margin-left:417.05pt;margin-top:5.15pt;width:5.55pt;height:2.45pt;z-index:251438080;mso-position-horizontal-relative:page" coordorigin="8341,103" coordsize="1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&#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">
                <v:group id="Group 2549" o:spid="_x0000_s1027" style="position:absolute;left:8343;top:123;width:109;height:29" coordorigin="8343,123"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">
                  <v:shape id="Freeform 2550" o:spid="_x0000_s1028" style="position:absolute;left:8343;top:123;width:109;height:29;visibility:visible;mso-wrap-style:square;v-text-anchor:top"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" path="m54,29l,,108,,54,29xe" fillcolor="black" stroked="f">
                    <v:fill opacity="5397f"/>
                    <v:path arrowok="t" o:connecttype="custom" o:connectlocs="54,152;0,123;108,123;54,152" o:connectangles="0,0,0,0"/>
                  </v:shape>
                  <v:shape id="Picture 2551" o:spid="_x0000_s1029" type="#_x0000_t75" style="position:absolute;left:8343;top:112;width:10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">
                    <v:imagedata r:id="rId101" o:title=""/>
                  </v:shape>
                </v:group>
                <v:group id="Group 2552" o:spid="_x0000_s1030" style="position:absolute;left:8347;top:109;width:100;height:27" coordorigin="8347,109"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">
                  <v:shape id="Freeform 2553" o:spid="_x0000_s1031" style="position:absolute;left:8347;top:109;width:100;height:27;visibility:visible;mso-wrap-style:square;v-text-anchor:top"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" path="m99,l50,27,38,26,27,23,17,17,8,9,,e" filled="f" strokeweight=".19017mm">
                    <v:path arrowok="t" o:connecttype="custom" o:connectlocs="99,109;50,136;38,135;27,132;17,126;8,118;0,109;0,109" o:connectangles="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39104" behindDoc="0" locked="0" layoutInCell="1" allowOverlap="1" wp14:anchorId="1F806AB7" wp14:editId="5FE9F57F">
                <wp:simplePos x="0" y="0"/>
                <wp:positionH relativeFrom="page">
                  <wp:posOffset>5680075</wp:posOffset>
                </wp:positionH>
                <wp:positionV relativeFrom="paragraph">
                  <wp:posOffset>65405</wp:posOffset>
                </wp:positionV>
                <wp:extent cx="70485" cy="31115"/>
                <wp:effectExtent l="3175" t="5080" r="2540" b="1905"/>
                <wp:wrapNone/>
                <wp:docPr id="6871" name="Group 2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31115"/>
                          <a:chOff x="8945" y="103"/>
                          <a:chExt cx="111" cy="49"/>
                        </a:xfrm>
                      </wpg:grpSpPr>
                      <wpg:grpSp>
                        <wpg:cNvPr id="6872" name="Group 2543"/>
                        <wpg:cNvGrpSpPr>
                          <a:grpSpLocks/>
                        </wpg:cNvGrpSpPr>
                        <wpg:grpSpPr bwMode="auto">
                          <a:xfrm>
                            <a:off x="8946" y="123"/>
                            <a:ext cx="109" cy="29"/>
                            <a:chOff x="8946" y="123"/>
                            <a:chExt cx="109" cy="29"/>
                          </a:xfrm>
                        </wpg:grpSpPr>
                        <wps:wsp>
                          <wps:cNvPr id="6873" name="Freeform 2544"/>
                          <wps:cNvSpPr>
                            <a:spLocks/>
                          </wps:cNvSpPr>
                          <wps:spPr bwMode="auto">
                            <a:xfrm>
                              <a:off x="8946" y="123"/>
                              <a:ext cx="109" cy="29"/>
                            </a:xfrm>
                            <a:custGeom>
                              <a:avLst/>
                              <a:gdLst>
                                <a:gd name="T0" fmla="+- 0 9000 8946"/>
                                <a:gd name="T1" fmla="*/ T0 w 109"/>
                                <a:gd name="T2" fmla="+- 0 152 123"/>
                                <a:gd name="T3" fmla="*/ 152 h 29"/>
                                <a:gd name="T4" fmla="+- 0 8946 8946"/>
                                <a:gd name="T5" fmla="*/ T4 w 109"/>
                                <a:gd name="T6" fmla="+- 0 123 123"/>
                                <a:gd name="T7" fmla="*/ 123 h 29"/>
                                <a:gd name="T8" fmla="+- 0 9054 8946"/>
                                <a:gd name="T9" fmla="*/ T8 w 109"/>
                                <a:gd name="T10" fmla="+- 0 123 123"/>
                                <a:gd name="T11" fmla="*/ 123 h 29"/>
                                <a:gd name="T12" fmla="+- 0 9000 8946"/>
                                <a:gd name="T13" fmla="*/ T12 w 109"/>
                                <a:gd name="T14" fmla="+- 0 152 123"/>
                                <a:gd name="T15" fmla="*/ 152 h 29"/>
                              </a:gdLst>
                              <a:ahLst/>
                              <a:cxnLst>
                                <a:cxn ang="0">
                                  <a:pos x="T1" y="T3"/>
                                </a:cxn>
                                <a:cxn ang="0">
                                  <a:pos x="T5" y="T7"/>
                                </a:cxn>
                                <a:cxn ang="0">
                                  <a:pos x="T9" y="T11"/>
                                </a:cxn>
                                <a:cxn ang="0">
                                  <a:pos x="T13" y="T15"/>
                                </a:cxn>
                              </a:cxnLst>
                              <a:rect l="0" t="0" r="r" b="b"/>
                              <a:pathLst>
                                <a:path w="109" h="29">
                                  <a:moveTo>
                                    <a:pt x="54" y="29"/>
                                  </a:moveTo>
                                  <a:lnTo>
                                    <a:pt x="0" y="0"/>
                                  </a:lnTo>
                                  <a:lnTo>
                                    <a:pt x="108" y="0"/>
                                  </a:lnTo>
                                  <a:lnTo>
                                    <a:pt x="54" y="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74" name="Picture 25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946" y="112"/>
                              <a:ext cx="108" cy="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75" name="Group 2546"/>
                        <wpg:cNvGrpSpPr>
                          <a:grpSpLocks/>
                        </wpg:cNvGrpSpPr>
                        <wpg:grpSpPr bwMode="auto">
                          <a:xfrm>
                            <a:off x="8951" y="109"/>
                            <a:ext cx="100" cy="27"/>
                            <a:chOff x="8951" y="109"/>
                            <a:chExt cx="100" cy="27"/>
                          </a:xfrm>
                        </wpg:grpSpPr>
                        <wps:wsp>
                          <wps:cNvPr id="6876" name="Freeform 2547"/>
                          <wps:cNvSpPr>
                            <a:spLocks/>
                          </wps:cNvSpPr>
                          <wps:spPr bwMode="auto">
                            <a:xfrm>
                              <a:off x="8951" y="109"/>
                              <a:ext cx="100" cy="27"/>
                            </a:xfrm>
                            <a:custGeom>
                              <a:avLst/>
                              <a:gdLst>
                                <a:gd name="T0" fmla="+- 0 9050 8951"/>
                                <a:gd name="T1" fmla="*/ T0 w 100"/>
                                <a:gd name="T2" fmla="+- 0 109 109"/>
                                <a:gd name="T3" fmla="*/ 109 h 27"/>
                                <a:gd name="T4" fmla="+- 0 9000 8951"/>
                                <a:gd name="T5" fmla="*/ T4 w 100"/>
                                <a:gd name="T6" fmla="+- 0 136 109"/>
                                <a:gd name="T7" fmla="*/ 136 h 27"/>
                                <a:gd name="T8" fmla="+- 0 8989 8951"/>
                                <a:gd name="T9" fmla="*/ T8 w 100"/>
                                <a:gd name="T10" fmla="+- 0 135 109"/>
                                <a:gd name="T11" fmla="*/ 135 h 27"/>
                                <a:gd name="T12" fmla="+- 0 8978 8951"/>
                                <a:gd name="T13" fmla="*/ T12 w 100"/>
                                <a:gd name="T14" fmla="+- 0 132 109"/>
                                <a:gd name="T15" fmla="*/ 132 h 27"/>
                                <a:gd name="T16" fmla="+- 0 8968 8951"/>
                                <a:gd name="T17" fmla="*/ T16 w 100"/>
                                <a:gd name="T18" fmla="+- 0 126 109"/>
                                <a:gd name="T19" fmla="*/ 126 h 27"/>
                                <a:gd name="T20" fmla="+- 0 8958 8951"/>
                                <a:gd name="T21" fmla="*/ T20 w 100"/>
                                <a:gd name="T22" fmla="+- 0 118 109"/>
                                <a:gd name="T23" fmla="*/ 118 h 27"/>
                                <a:gd name="T24" fmla="+- 0 8951 8951"/>
                                <a:gd name="T25" fmla="*/ T24 w 100"/>
                                <a:gd name="T26" fmla="+- 0 109 109"/>
                                <a:gd name="T27" fmla="*/ 109 h 27"/>
                                <a:gd name="T28" fmla="+- 0 8951 8951"/>
                                <a:gd name="T29" fmla="*/ T28 w 100"/>
                                <a:gd name="T30" fmla="+- 0 109 109"/>
                                <a:gd name="T31" fmla="*/ 109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27">
                                  <a:moveTo>
                                    <a:pt x="99" y="0"/>
                                  </a:moveTo>
                                  <a:lnTo>
                                    <a:pt x="49" y="27"/>
                                  </a:lnTo>
                                  <a:lnTo>
                                    <a:pt x="38" y="26"/>
                                  </a:lnTo>
                                  <a:lnTo>
                                    <a:pt x="27" y="23"/>
                                  </a:lnTo>
                                  <a:lnTo>
                                    <a:pt x="17" y="17"/>
                                  </a:lnTo>
                                  <a:lnTo>
                                    <a:pt x="7" y="9"/>
                                  </a:lnTo>
                                  <a:lnTo>
                                    <a:pt x="0"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C69758" id="Group 2542" o:spid="_x0000_s1026" style="position:absolute;margin-left:447.25pt;margin-top:5.15pt;width:5.55pt;height:2.45pt;z-index:251439104;mso-position-horizontal-relative:page" coordorigin="8945,103" coordsize="1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&#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">
                <v:group id="Group 2543" o:spid="_x0000_s1027" style="position:absolute;left:8946;top:123;width:109;height:29" coordorigin="8946,123"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">
                  <v:shape id="Freeform 2544" o:spid="_x0000_s1028" style="position:absolute;left:8946;top:123;width:109;height:29;visibility:visible;mso-wrap-style:square;v-text-anchor:top"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" path="m54,29l,,108,,54,29xe" fillcolor="black" stroked="f">
                    <v:fill opacity="5397f"/>
                    <v:path arrowok="t" o:connecttype="custom" o:connectlocs="54,152;0,123;108,123;54,152" o:connectangles="0,0,0,0"/>
                  </v:shape>
                  <v:shape id="Picture 2545" o:spid="_x0000_s1029" type="#_x0000_t75" style="position:absolute;left:8946;top:112;width:10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">
                    <v:imagedata r:id="rId101" o:title=""/>
                  </v:shape>
                </v:group>
                <v:group id="Group 2546" o:spid="_x0000_s1030" style="position:absolute;left:8951;top:109;width:100;height:27" coordorigin="8951,109"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">
                  <v:shape id="Freeform 2547" o:spid="_x0000_s1031" style="position:absolute;left:8951;top:109;width:100;height:27;visibility:visible;mso-wrap-style:square;v-text-anchor:top"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" path="m99,l49,27,38,26,27,23,17,17,7,9,,e" filled="f" strokeweight=".19017mm">
                    <v:path arrowok="t" o:connecttype="custom" o:connectlocs="99,109;49,136;38,135;27,132;17,126;7,118;0,109;0,109" o:connectangles="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0128" behindDoc="0" locked="0" layoutInCell="1" allowOverlap="1" wp14:anchorId="1C8AC45A" wp14:editId="58E16C5B">
                <wp:simplePos x="0" y="0"/>
                <wp:positionH relativeFrom="page">
                  <wp:posOffset>6063615</wp:posOffset>
                </wp:positionH>
                <wp:positionV relativeFrom="paragraph">
                  <wp:posOffset>65405</wp:posOffset>
                </wp:positionV>
                <wp:extent cx="70485" cy="31115"/>
                <wp:effectExtent l="5715" t="5080" r="9525" b="1905"/>
                <wp:wrapNone/>
                <wp:docPr id="6865" name="Group 2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31115"/>
                          <a:chOff x="9549" y="103"/>
                          <a:chExt cx="111" cy="49"/>
                        </a:xfrm>
                      </wpg:grpSpPr>
                      <wpg:grpSp>
                        <wpg:cNvPr id="6866" name="Group 2537"/>
                        <wpg:cNvGrpSpPr>
                          <a:grpSpLocks/>
                        </wpg:cNvGrpSpPr>
                        <wpg:grpSpPr bwMode="auto">
                          <a:xfrm>
                            <a:off x="9550" y="123"/>
                            <a:ext cx="109" cy="29"/>
                            <a:chOff x="9550" y="123"/>
                            <a:chExt cx="109" cy="29"/>
                          </a:xfrm>
                        </wpg:grpSpPr>
                        <wps:wsp>
                          <wps:cNvPr id="6867" name="Freeform 2538"/>
                          <wps:cNvSpPr>
                            <a:spLocks/>
                          </wps:cNvSpPr>
                          <wps:spPr bwMode="auto">
                            <a:xfrm>
                              <a:off x="9550" y="123"/>
                              <a:ext cx="109" cy="29"/>
                            </a:xfrm>
                            <a:custGeom>
                              <a:avLst/>
                              <a:gdLst>
                                <a:gd name="T0" fmla="+- 0 9604 9550"/>
                                <a:gd name="T1" fmla="*/ T0 w 109"/>
                                <a:gd name="T2" fmla="+- 0 152 123"/>
                                <a:gd name="T3" fmla="*/ 152 h 29"/>
                                <a:gd name="T4" fmla="+- 0 9550 9550"/>
                                <a:gd name="T5" fmla="*/ T4 w 109"/>
                                <a:gd name="T6" fmla="+- 0 123 123"/>
                                <a:gd name="T7" fmla="*/ 123 h 29"/>
                                <a:gd name="T8" fmla="+- 0 9658 9550"/>
                                <a:gd name="T9" fmla="*/ T8 w 109"/>
                                <a:gd name="T10" fmla="+- 0 123 123"/>
                                <a:gd name="T11" fmla="*/ 123 h 29"/>
                                <a:gd name="T12" fmla="+- 0 9604 9550"/>
                                <a:gd name="T13" fmla="*/ T12 w 109"/>
                                <a:gd name="T14" fmla="+- 0 152 123"/>
                                <a:gd name="T15" fmla="*/ 152 h 29"/>
                              </a:gdLst>
                              <a:ahLst/>
                              <a:cxnLst>
                                <a:cxn ang="0">
                                  <a:pos x="T1" y="T3"/>
                                </a:cxn>
                                <a:cxn ang="0">
                                  <a:pos x="T5" y="T7"/>
                                </a:cxn>
                                <a:cxn ang="0">
                                  <a:pos x="T9" y="T11"/>
                                </a:cxn>
                                <a:cxn ang="0">
                                  <a:pos x="T13" y="T15"/>
                                </a:cxn>
                              </a:cxnLst>
                              <a:rect l="0" t="0" r="r" b="b"/>
                              <a:pathLst>
                                <a:path w="109" h="29">
                                  <a:moveTo>
                                    <a:pt x="54" y="29"/>
                                  </a:moveTo>
                                  <a:lnTo>
                                    <a:pt x="0" y="0"/>
                                  </a:lnTo>
                                  <a:lnTo>
                                    <a:pt x="108" y="0"/>
                                  </a:lnTo>
                                  <a:lnTo>
                                    <a:pt x="54" y="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8" name="Picture 25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9550" y="112"/>
                              <a:ext cx="108" cy="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69" name="Group 2540"/>
                        <wpg:cNvGrpSpPr>
                          <a:grpSpLocks/>
                        </wpg:cNvGrpSpPr>
                        <wpg:grpSpPr bwMode="auto">
                          <a:xfrm>
                            <a:off x="9554" y="109"/>
                            <a:ext cx="100" cy="27"/>
                            <a:chOff x="9554" y="109"/>
                            <a:chExt cx="100" cy="27"/>
                          </a:xfrm>
                        </wpg:grpSpPr>
                        <wps:wsp>
                          <wps:cNvPr id="6870" name="Freeform 2541"/>
                          <wps:cNvSpPr>
                            <a:spLocks/>
                          </wps:cNvSpPr>
                          <wps:spPr bwMode="auto">
                            <a:xfrm>
                              <a:off x="9554" y="109"/>
                              <a:ext cx="100" cy="27"/>
                            </a:xfrm>
                            <a:custGeom>
                              <a:avLst/>
                              <a:gdLst>
                                <a:gd name="T0" fmla="+- 0 9654 9554"/>
                                <a:gd name="T1" fmla="*/ T0 w 100"/>
                                <a:gd name="T2" fmla="+- 0 109 109"/>
                                <a:gd name="T3" fmla="*/ 109 h 27"/>
                                <a:gd name="T4" fmla="+- 0 9604 9554"/>
                                <a:gd name="T5" fmla="*/ T4 w 100"/>
                                <a:gd name="T6" fmla="+- 0 136 109"/>
                                <a:gd name="T7" fmla="*/ 136 h 27"/>
                                <a:gd name="T8" fmla="+- 0 9592 9554"/>
                                <a:gd name="T9" fmla="*/ T8 w 100"/>
                                <a:gd name="T10" fmla="+- 0 135 109"/>
                                <a:gd name="T11" fmla="*/ 135 h 27"/>
                                <a:gd name="T12" fmla="+- 0 9581 9554"/>
                                <a:gd name="T13" fmla="*/ T12 w 100"/>
                                <a:gd name="T14" fmla="+- 0 132 109"/>
                                <a:gd name="T15" fmla="*/ 132 h 27"/>
                                <a:gd name="T16" fmla="+- 0 9571 9554"/>
                                <a:gd name="T17" fmla="*/ T16 w 100"/>
                                <a:gd name="T18" fmla="+- 0 126 109"/>
                                <a:gd name="T19" fmla="*/ 126 h 27"/>
                                <a:gd name="T20" fmla="+- 0 9562 9554"/>
                                <a:gd name="T21" fmla="*/ T20 w 100"/>
                                <a:gd name="T22" fmla="+- 0 118 109"/>
                                <a:gd name="T23" fmla="*/ 118 h 27"/>
                                <a:gd name="T24" fmla="+- 0 9555 9554"/>
                                <a:gd name="T25" fmla="*/ T24 w 100"/>
                                <a:gd name="T26" fmla="+- 0 109 109"/>
                                <a:gd name="T27" fmla="*/ 109 h 27"/>
                                <a:gd name="T28" fmla="+- 0 9554 9554"/>
                                <a:gd name="T29" fmla="*/ T28 w 100"/>
                                <a:gd name="T30" fmla="+- 0 109 109"/>
                                <a:gd name="T31" fmla="*/ 109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27">
                                  <a:moveTo>
                                    <a:pt x="100" y="0"/>
                                  </a:moveTo>
                                  <a:lnTo>
                                    <a:pt x="50" y="27"/>
                                  </a:lnTo>
                                  <a:lnTo>
                                    <a:pt x="38" y="26"/>
                                  </a:lnTo>
                                  <a:lnTo>
                                    <a:pt x="27" y="23"/>
                                  </a:lnTo>
                                  <a:lnTo>
                                    <a:pt x="17" y="17"/>
                                  </a:lnTo>
                                  <a:lnTo>
                                    <a:pt x="8" y="9"/>
                                  </a:lnTo>
                                  <a:lnTo>
                                    <a:pt x="1" y="0"/>
                                  </a:lnTo>
                                  <a:lnTo>
                                    <a:pt x="0"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438B3C" id="Group 2536" o:spid="_x0000_s1026" style="position:absolute;margin-left:477.45pt;margin-top:5.15pt;width:5.55pt;height:2.45pt;z-index:251440128;mso-position-horizontal-relative:page" coordorigin="9549,103" coordsize="1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">
                <v:group id="Group 2537" o:spid="_x0000_s1027" style="position:absolute;left:9550;top:123;width:109;height:29" coordorigin="9550,123"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">
                  <v:shape id="Freeform 2538" o:spid="_x0000_s1028" style="position:absolute;left:9550;top:123;width:109;height:29;visibility:visible;mso-wrap-style:square;v-text-anchor:top"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" path="m54,29l,,108,,54,29xe" fillcolor="black" stroked="f">
                    <v:fill opacity="5397f"/>
                    <v:path arrowok="t" o:connecttype="custom" o:connectlocs="54,152;0,123;108,123;54,152" o:connectangles="0,0,0,0"/>
                  </v:shape>
                  <v:shape id="Picture 2539" o:spid="_x0000_s1029" type="#_x0000_t75" style="position:absolute;left:9550;top:112;width:10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">
                    <v:imagedata r:id="rId101" o:title=""/>
                  </v:shape>
                </v:group>
                <v:group id="Group 2540" o:spid="_x0000_s1030" style="position:absolute;left:9554;top:109;width:100;height:27" coordorigin="9554,109"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">
                  <v:shape id="Freeform 2541" o:spid="_x0000_s1031" style="position:absolute;left:9554;top:109;width:100;height:27;visibility:visible;mso-wrap-style:square;v-text-anchor:top"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" path="m100,l50,27,38,26,27,23,17,17,8,9,1,,,e" filled="f" strokeweight=".19017mm">
                    <v:path arrowok="t" o:connecttype="custom" o:connectlocs="100,109;50,136;38,135;27,132;17,126;8,118;1,109;0,109" o:connectangles="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1152" behindDoc="0" locked="0" layoutInCell="1" allowOverlap="1" wp14:anchorId="129B6A51" wp14:editId="72D68284">
                <wp:simplePos x="0" y="0"/>
                <wp:positionH relativeFrom="page">
                  <wp:posOffset>6447155</wp:posOffset>
                </wp:positionH>
                <wp:positionV relativeFrom="paragraph">
                  <wp:posOffset>65405</wp:posOffset>
                </wp:positionV>
                <wp:extent cx="70485" cy="31115"/>
                <wp:effectExtent l="8255" t="5080" r="6985" b="1905"/>
                <wp:wrapNone/>
                <wp:docPr id="6859" name="Group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31115"/>
                          <a:chOff x="10153" y="103"/>
                          <a:chExt cx="111" cy="49"/>
                        </a:xfrm>
                      </wpg:grpSpPr>
                      <wpg:grpSp>
                        <wpg:cNvPr id="6860" name="Group 2531"/>
                        <wpg:cNvGrpSpPr>
                          <a:grpSpLocks/>
                        </wpg:cNvGrpSpPr>
                        <wpg:grpSpPr bwMode="auto">
                          <a:xfrm>
                            <a:off x="10154" y="123"/>
                            <a:ext cx="109" cy="29"/>
                            <a:chOff x="10154" y="123"/>
                            <a:chExt cx="109" cy="29"/>
                          </a:xfrm>
                        </wpg:grpSpPr>
                        <wps:wsp>
                          <wps:cNvPr id="6861" name="Freeform 2532"/>
                          <wps:cNvSpPr>
                            <a:spLocks/>
                          </wps:cNvSpPr>
                          <wps:spPr bwMode="auto">
                            <a:xfrm>
                              <a:off x="10154" y="123"/>
                              <a:ext cx="109" cy="29"/>
                            </a:xfrm>
                            <a:custGeom>
                              <a:avLst/>
                              <a:gdLst>
                                <a:gd name="T0" fmla="+- 0 10208 10154"/>
                                <a:gd name="T1" fmla="*/ T0 w 109"/>
                                <a:gd name="T2" fmla="+- 0 152 123"/>
                                <a:gd name="T3" fmla="*/ 152 h 29"/>
                                <a:gd name="T4" fmla="+- 0 10154 10154"/>
                                <a:gd name="T5" fmla="*/ T4 w 109"/>
                                <a:gd name="T6" fmla="+- 0 123 123"/>
                                <a:gd name="T7" fmla="*/ 123 h 29"/>
                                <a:gd name="T8" fmla="+- 0 10262 10154"/>
                                <a:gd name="T9" fmla="*/ T8 w 109"/>
                                <a:gd name="T10" fmla="+- 0 123 123"/>
                                <a:gd name="T11" fmla="*/ 123 h 29"/>
                                <a:gd name="T12" fmla="+- 0 10208 10154"/>
                                <a:gd name="T13" fmla="*/ T12 w 109"/>
                                <a:gd name="T14" fmla="+- 0 152 123"/>
                                <a:gd name="T15" fmla="*/ 152 h 29"/>
                              </a:gdLst>
                              <a:ahLst/>
                              <a:cxnLst>
                                <a:cxn ang="0">
                                  <a:pos x="T1" y="T3"/>
                                </a:cxn>
                                <a:cxn ang="0">
                                  <a:pos x="T5" y="T7"/>
                                </a:cxn>
                                <a:cxn ang="0">
                                  <a:pos x="T9" y="T11"/>
                                </a:cxn>
                                <a:cxn ang="0">
                                  <a:pos x="T13" y="T15"/>
                                </a:cxn>
                              </a:cxnLst>
                              <a:rect l="0" t="0" r="r" b="b"/>
                              <a:pathLst>
                                <a:path w="109" h="29">
                                  <a:moveTo>
                                    <a:pt x="54" y="29"/>
                                  </a:moveTo>
                                  <a:lnTo>
                                    <a:pt x="0" y="0"/>
                                  </a:lnTo>
                                  <a:lnTo>
                                    <a:pt x="108" y="0"/>
                                  </a:lnTo>
                                  <a:lnTo>
                                    <a:pt x="54" y="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62" name="Picture 25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154" y="112"/>
                              <a:ext cx="108" cy="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63" name="Group 2534"/>
                        <wpg:cNvGrpSpPr>
                          <a:grpSpLocks/>
                        </wpg:cNvGrpSpPr>
                        <wpg:grpSpPr bwMode="auto">
                          <a:xfrm>
                            <a:off x="10158" y="109"/>
                            <a:ext cx="100" cy="27"/>
                            <a:chOff x="10158" y="109"/>
                            <a:chExt cx="100" cy="27"/>
                          </a:xfrm>
                        </wpg:grpSpPr>
                        <wps:wsp>
                          <wps:cNvPr id="6864" name="Freeform 2535"/>
                          <wps:cNvSpPr>
                            <a:spLocks/>
                          </wps:cNvSpPr>
                          <wps:spPr bwMode="auto">
                            <a:xfrm>
                              <a:off x="10158" y="109"/>
                              <a:ext cx="100" cy="27"/>
                            </a:xfrm>
                            <a:custGeom>
                              <a:avLst/>
                              <a:gdLst>
                                <a:gd name="T0" fmla="+- 0 10258 10158"/>
                                <a:gd name="T1" fmla="*/ T0 w 100"/>
                                <a:gd name="T2" fmla="+- 0 109 109"/>
                                <a:gd name="T3" fmla="*/ 109 h 27"/>
                                <a:gd name="T4" fmla="+- 0 10208 10158"/>
                                <a:gd name="T5" fmla="*/ T4 w 100"/>
                                <a:gd name="T6" fmla="+- 0 136 109"/>
                                <a:gd name="T7" fmla="*/ 136 h 27"/>
                                <a:gd name="T8" fmla="+- 0 10196 10158"/>
                                <a:gd name="T9" fmla="*/ T8 w 100"/>
                                <a:gd name="T10" fmla="+- 0 135 109"/>
                                <a:gd name="T11" fmla="*/ 135 h 27"/>
                                <a:gd name="T12" fmla="+- 0 10185 10158"/>
                                <a:gd name="T13" fmla="*/ T12 w 100"/>
                                <a:gd name="T14" fmla="+- 0 132 109"/>
                                <a:gd name="T15" fmla="*/ 132 h 27"/>
                                <a:gd name="T16" fmla="+- 0 10175 10158"/>
                                <a:gd name="T17" fmla="*/ T16 w 100"/>
                                <a:gd name="T18" fmla="+- 0 126 109"/>
                                <a:gd name="T19" fmla="*/ 126 h 27"/>
                                <a:gd name="T20" fmla="+- 0 10166 10158"/>
                                <a:gd name="T21" fmla="*/ T20 w 100"/>
                                <a:gd name="T22" fmla="+- 0 118 109"/>
                                <a:gd name="T23" fmla="*/ 118 h 27"/>
                                <a:gd name="T24" fmla="+- 0 10158 10158"/>
                                <a:gd name="T25" fmla="*/ T24 w 100"/>
                                <a:gd name="T26" fmla="+- 0 109 109"/>
                                <a:gd name="T27" fmla="*/ 109 h 27"/>
                                <a:gd name="T28" fmla="+- 0 10158 10158"/>
                                <a:gd name="T29" fmla="*/ T28 w 100"/>
                                <a:gd name="T30" fmla="+- 0 109 109"/>
                                <a:gd name="T31" fmla="*/ 109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27">
                                  <a:moveTo>
                                    <a:pt x="100" y="0"/>
                                  </a:moveTo>
                                  <a:lnTo>
                                    <a:pt x="50" y="27"/>
                                  </a:lnTo>
                                  <a:lnTo>
                                    <a:pt x="38" y="26"/>
                                  </a:lnTo>
                                  <a:lnTo>
                                    <a:pt x="27" y="23"/>
                                  </a:lnTo>
                                  <a:lnTo>
                                    <a:pt x="17" y="17"/>
                                  </a:lnTo>
                                  <a:lnTo>
                                    <a:pt x="8" y="9"/>
                                  </a:lnTo>
                                  <a:lnTo>
                                    <a:pt x="0"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50A7CB" id="Group 2530" o:spid="_x0000_s1026" style="position:absolute;margin-left:507.65pt;margin-top:5.15pt;width:5.55pt;height:2.45pt;z-index:251441152;mso-position-horizontal-relative:page" coordorigin="10153,103" coordsize="1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">
                <v:group id="Group 2531" o:spid="_x0000_s1027" style="position:absolute;left:10154;top:123;width:109;height:29" coordorigin="10154,123"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">
                  <v:shape id="Freeform 2532" o:spid="_x0000_s1028" style="position:absolute;left:10154;top:123;width:109;height:29;visibility:visible;mso-wrap-style:square;v-text-anchor:top"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" path="m54,29l,,108,,54,29xe" fillcolor="black" stroked="f">
                    <v:fill opacity="5397f"/>
                    <v:path arrowok="t" o:connecttype="custom" o:connectlocs="54,152;0,123;108,123;54,152" o:connectangles="0,0,0,0"/>
                  </v:shape>
                  <v:shape id="Picture 2533" o:spid="_x0000_s1029" type="#_x0000_t75" style="position:absolute;left:10154;top:112;width:10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">
                    <v:imagedata r:id="rId101" o:title=""/>
                  </v:shape>
                </v:group>
                <v:group id="Group 2534" o:spid="_x0000_s1030" style="position:absolute;left:10158;top:109;width:100;height:27" coordorigin="10158,109"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">
                  <v:shape id="Freeform 2535" o:spid="_x0000_s1031" style="position:absolute;left:10158;top:109;width:100;height:27;visibility:visible;mso-wrap-style:square;v-text-anchor:top"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" path="m100,l50,27,38,26,27,23,17,17,8,9,,e" filled="f" strokeweight=".19017mm">
                    <v:path arrowok="t" o:connecttype="custom" o:connectlocs="100,109;50,136;38,135;27,132;17,126;8,118;0,109;0,109" o:connectangles="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2176" behindDoc="0" locked="0" layoutInCell="1" allowOverlap="1" wp14:anchorId="6F4A730D" wp14:editId="3BE58DC7">
                <wp:simplePos x="0" y="0"/>
                <wp:positionH relativeFrom="page">
                  <wp:posOffset>6830060</wp:posOffset>
                </wp:positionH>
                <wp:positionV relativeFrom="paragraph">
                  <wp:posOffset>65405</wp:posOffset>
                </wp:positionV>
                <wp:extent cx="70485" cy="31115"/>
                <wp:effectExtent l="10160" t="5080" r="5080" b="1905"/>
                <wp:wrapNone/>
                <wp:docPr id="6853"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85" cy="31115"/>
                          <a:chOff x="10756" y="103"/>
                          <a:chExt cx="111" cy="49"/>
                        </a:xfrm>
                      </wpg:grpSpPr>
                      <wpg:grpSp>
                        <wpg:cNvPr id="6854" name="Group 2525"/>
                        <wpg:cNvGrpSpPr>
                          <a:grpSpLocks/>
                        </wpg:cNvGrpSpPr>
                        <wpg:grpSpPr bwMode="auto">
                          <a:xfrm>
                            <a:off x="10758" y="123"/>
                            <a:ext cx="109" cy="29"/>
                            <a:chOff x="10758" y="123"/>
                            <a:chExt cx="109" cy="29"/>
                          </a:xfrm>
                        </wpg:grpSpPr>
                        <wps:wsp>
                          <wps:cNvPr id="6855" name="Freeform 2526"/>
                          <wps:cNvSpPr>
                            <a:spLocks/>
                          </wps:cNvSpPr>
                          <wps:spPr bwMode="auto">
                            <a:xfrm>
                              <a:off x="10758" y="123"/>
                              <a:ext cx="109" cy="29"/>
                            </a:xfrm>
                            <a:custGeom>
                              <a:avLst/>
                              <a:gdLst>
                                <a:gd name="T0" fmla="+- 0 10812 10758"/>
                                <a:gd name="T1" fmla="*/ T0 w 109"/>
                                <a:gd name="T2" fmla="+- 0 152 123"/>
                                <a:gd name="T3" fmla="*/ 152 h 29"/>
                                <a:gd name="T4" fmla="+- 0 10758 10758"/>
                                <a:gd name="T5" fmla="*/ T4 w 109"/>
                                <a:gd name="T6" fmla="+- 0 123 123"/>
                                <a:gd name="T7" fmla="*/ 123 h 29"/>
                                <a:gd name="T8" fmla="+- 0 10866 10758"/>
                                <a:gd name="T9" fmla="*/ T8 w 109"/>
                                <a:gd name="T10" fmla="+- 0 123 123"/>
                                <a:gd name="T11" fmla="*/ 123 h 29"/>
                                <a:gd name="T12" fmla="+- 0 10812 10758"/>
                                <a:gd name="T13" fmla="*/ T12 w 109"/>
                                <a:gd name="T14" fmla="+- 0 152 123"/>
                                <a:gd name="T15" fmla="*/ 152 h 29"/>
                              </a:gdLst>
                              <a:ahLst/>
                              <a:cxnLst>
                                <a:cxn ang="0">
                                  <a:pos x="T1" y="T3"/>
                                </a:cxn>
                                <a:cxn ang="0">
                                  <a:pos x="T5" y="T7"/>
                                </a:cxn>
                                <a:cxn ang="0">
                                  <a:pos x="T9" y="T11"/>
                                </a:cxn>
                                <a:cxn ang="0">
                                  <a:pos x="T13" y="T15"/>
                                </a:cxn>
                              </a:cxnLst>
                              <a:rect l="0" t="0" r="r" b="b"/>
                              <a:pathLst>
                                <a:path w="109" h="29">
                                  <a:moveTo>
                                    <a:pt x="54" y="29"/>
                                  </a:moveTo>
                                  <a:lnTo>
                                    <a:pt x="0" y="0"/>
                                  </a:lnTo>
                                  <a:lnTo>
                                    <a:pt x="108" y="0"/>
                                  </a:lnTo>
                                  <a:lnTo>
                                    <a:pt x="54" y="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6" name="Picture 25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0758" y="112"/>
                              <a:ext cx="108" cy="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57" name="Group 2528"/>
                        <wpg:cNvGrpSpPr>
                          <a:grpSpLocks/>
                        </wpg:cNvGrpSpPr>
                        <wpg:grpSpPr bwMode="auto">
                          <a:xfrm>
                            <a:off x="10762" y="109"/>
                            <a:ext cx="100" cy="27"/>
                            <a:chOff x="10762" y="109"/>
                            <a:chExt cx="100" cy="27"/>
                          </a:xfrm>
                        </wpg:grpSpPr>
                        <wps:wsp>
                          <wps:cNvPr id="6858" name="Freeform 2529"/>
                          <wps:cNvSpPr>
                            <a:spLocks/>
                          </wps:cNvSpPr>
                          <wps:spPr bwMode="auto">
                            <a:xfrm>
                              <a:off x="10762" y="109"/>
                              <a:ext cx="100" cy="27"/>
                            </a:xfrm>
                            <a:custGeom>
                              <a:avLst/>
                              <a:gdLst>
                                <a:gd name="T0" fmla="+- 0 10861 10762"/>
                                <a:gd name="T1" fmla="*/ T0 w 100"/>
                                <a:gd name="T2" fmla="+- 0 109 109"/>
                                <a:gd name="T3" fmla="*/ 109 h 27"/>
                                <a:gd name="T4" fmla="+- 0 10812 10762"/>
                                <a:gd name="T5" fmla="*/ T4 w 100"/>
                                <a:gd name="T6" fmla="+- 0 136 109"/>
                                <a:gd name="T7" fmla="*/ 136 h 27"/>
                                <a:gd name="T8" fmla="+- 0 10800 10762"/>
                                <a:gd name="T9" fmla="*/ T8 w 100"/>
                                <a:gd name="T10" fmla="+- 0 135 109"/>
                                <a:gd name="T11" fmla="*/ 135 h 27"/>
                                <a:gd name="T12" fmla="+- 0 10789 10762"/>
                                <a:gd name="T13" fmla="*/ T12 w 100"/>
                                <a:gd name="T14" fmla="+- 0 132 109"/>
                                <a:gd name="T15" fmla="*/ 132 h 27"/>
                                <a:gd name="T16" fmla="+- 0 10779 10762"/>
                                <a:gd name="T17" fmla="*/ T16 w 100"/>
                                <a:gd name="T18" fmla="+- 0 126 109"/>
                                <a:gd name="T19" fmla="*/ 126 h 27"/>
                                <a:gd name="T20" fmla="+- 0 10770 10762"/>
                                <a:gd name="T21" fmla="*/ T20 w 100"/>
                                <a:gd name="T22" fmla="+- 0 118 109"/>
                                <a:gd name="T23" fmla="*/ 118 h 27"/>
                                <a:gd name="T24" fmla="+- 0 10762 10762"/>
                                <a:gd name="T25" fmla="*/ T24 w 100"/>
                                <a:gd name="T26" fmla="+- 0 109 109"/>
                                <a:gd name="T27" fmla="*/ 109 h 27"/>
                                <a:gd name="T28" fmla="+- 0 10762 10762"/>
                                <a:gd name="T29" fmla="*/ T28 w 100"/>
                                <a:gd name="T30" fmla="+- 0 109 109"/>
                                <a:gd name="T31" fmla="*/ 109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0" h="27">
                                  <a:moveTo>
                                    <a:pt x="99" y="0"/>
                                  </a:moveTo>
                                  <a:lnTo>
                                    <a:pt x="50" y="27"/>
                                  </a:lnTo>
                                  <a:lnTo>
                                    <a:pt x="38" y="26"/>
                                  </a:lnTo>
                                  <a:lnTo>
                                    <a:pt x="27" y="23"/>
                                  </a:lnTo>
                                  <a:lnTo>
                                    <a:pt x="17" y="17"/>
                                  </a:lnTo>
                                  <a:lnTo>
                                    <a:pt x="8" y="9"/>
                                  </a:lnTo>
                                  <a:lnTo>
                                    <a:pt x="0"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611CB0" id="Group 2524" o:spid="_x0000_s1026" style="position:absolute;margin-left:537.8pt;margin-top:5.15pt;width:5.55pt;height:2.45pt;z-index:251442176;mso-position-horizontal-relative:page" coordorigin="10756,103" coordsize="11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">
                <v:group id="Group 2525" o:spid="_x0000_s1027" style="position:absolute;left:10758;top:123;width:109;height:29" coordorigin="10758,123"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">
                  <v:shape id="Freeform 2526" o:spid="_x0000_s1028" style="position:absolute;left:10758;top:123;width:109;height:29;visibility:visible;mso-wrap-style:square;v-text-anchor:top" coordsize="10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" path="m54,29l,,108,,54,29xe" fillcolor="black" stroked="f">
                    <v:fill opacity="5397f"/>
                    <v:path arrowok="t" o:connecttype="custom" o:connectlocs="54,152;0,123;108,123;54,152" o:connectangles="0,0,0,0"/>
                  </v:shape>
                  <v:shape id="Picture 2527" o:spid="_x0000_s1029" type="#_x0000_t75" style="position:absolute;left:10758;top:112;width:108;height: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">
                    <v:imagedata r:id="rId101" o:title=""/>
                  </v:shape>
                </v:group>
                <v:group id="Group 2528" o:spid="_x0000_s1030" style="position:absolute;left:10762;top:109;width:100;height:27" coordorigin="10762,109"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">
                  <v:shape id="Freeform 2529" o:spid="_x0000_s1031" style="position:absolute;left:10762;top:109;width:100;height:27;visibility:visible;mso-wrap-style:square;v-text-anchor:top" coordsize="10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" path="m99,l50,27,38,26,27,23,17,17,8,9,,e" filled="f" strokeweight=".19017mm">
                    <v:path arrowok="t" o:connecttype="custom" o:connectlocs="99,109;50,136;38,135;27,132;17,126;8,118;0,109;0,109" o:connectangles="0,0,0,0,0,0,0,0"/>
                  </v:shape>
                </v:group>
                <w10:wrap anchorx="page"/>
              </v:group>
            </w:pict>
          </mc:Fallback>
        </mc:AlternateContent>
      </w:r>
      <w:r w:rsidR="00F608A2" w:rsidRPr="006265AF">
        <w:rPr>
          <w:rFonts w:ascii="Times New Roman"/>
          <w:sz w:val="17"/>
        </w:rPr>
        <w:t>solutions</w:t>
      </w:r>
    </w:p>
    <w:p w14:paraId="3D850079" w14:textId="47CF19DB" w:rsidR="00F608A2" w:rsidRPr="006265AF" w:rsidRDefault="00647D01">
      <w:pPr>
        <w:spacing w:before="85" w:line="343" w:lineRule="auto"/>
        <w:ind w:left="440" w:right="4182"/>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3200" behindDoc="0" locked="0" layoutInCell="1" allowOverlap="1" wp14:anchorId="162C9A75" wp14:editId="09C0E2F2">
                <wp:simplePos x="0" y="0"/>
                <wp:positionH relativeFrom="page">
                  <wp:posOffset>5290820</wp:posOffset>
                </wp:positionH>
                <wp:positionV relativeFrom="paragraph">
                  <wp:posOffset>86360</wp:posOffset>
                </wp:positionV>
                <wp:extent cx="82550" cy="89535"/>
                <wp:effectExtent l="13970" t="8890" r="8255" b="6350"/>
                <wp:wrapNone/>
                <wp:docPr id="6847"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8332" y="136"/>
                          <a:chExt cx="130" cy="141"/>
                        </a:xfrm>
                      </wpg:grpSpPr>
                      <wpg:grpSp>
                        <wpg:cNvPr id="6848" name="Group 2519"/>
                        <wpg:cNvGrpSpPr>
                          <a:grpSpLocks/>
                        </wpg:cNvGrpSpPr>
                        <wpg:grpSpPr bwMode="auto">
                          <a:xfrm>
                            <a:off x="8332" y="147"/>
                            <a:ext cx="130" cy="130"/>
                            <a:chOff x="8332" y="147"/>
                            <a:chExt cx="130" cy="130"/>
                          </a:xfrm>
                        </wpg:grpSpPr>
                        <wps:wsp>
                          <wps:cNvPr id="6849" name="Freeform 2520"/>
                          <wps:cNvSpPr>
                            <a:spLocks/>
                          </wps:cNvSpPr>
                          <wps:spPr bwMode="auto">
                            <a:xfrm>
                              <a:off x="8332" y="147"/>
                              <a:ext cx="130" cy="130"/>
                            </a:xfrm>
                            <a:custGeom>
                              <a:avLst/>
                              <a:gdLst>
                                <a:gd name="T0" fmla="+- 0 8397 8332"/>
                                <a:gd name="T1" fmla="*/ T0 w 130"/>
                                <a:gd name="T2" fmla="+- 0 276 147"/>
                                <a:gd name="T3" fmla="*/ 276 h 130"/>
                                <a:gd name="T4" fmla="+- 0 8343 8332"/>
                                <a:gd name="T5" fmla="*/ T4 w 130"/>
                                <a:gd name="T6" fmla="+- 0 247 147"/>
                                <a:gd name="T7" fmla="*/ 247 h 130"/>
                                <a:gd name="T8" fmla="+- 0 8332 8332"/>
                                <a:gd name="T9" fmla="*/ T8 w 130"/>
                                <a:gd name="T10" fmla="+- 0 211 147"/>
                                <a:gd name="T11" fmla="*/ 211 h 130"/>
                                <a:gd name="T12" fmla="+- 0 8333 8332"/>
                                <a:gd name="T13" fmla="*/ T12 w 130"/>
                                <a:gd name="T14" fmla="+- 0 198 147"/>
                                <a:gd name="T15" fmla="*/ 198 h 130"/>
                                <a:gd name="T16" fmla="+- 0 8372 8332"/>
                                <a:gd name="T17" fmla="*/ T16 w 130"/>
                                <a:gd name="T18" fmla="+- 0 151 147"/>
                                <a:gd name="T19" fmla="*/ 151 h 130"/>
                                <a:gd name="T20" fmla="+- 0 8397 8332"/>
                                <a:gd name="T21" fmla="*/ T20 w 130"/>
                                <a:gd name="T22" fmla="+- 0 147 147"/>
                                <a:gd name="T23" fmla="*/ 147 h 130"/>
                                <a:gd name="T24" fmla="+- 0 8410 8332"/>
                                <a:gd name="T25" fmla="*/ T24 w 130"/>
                                <a:gd name="T26" fmla="+- 0 148 147"/>
                                <a:gd name="T27" fmla="*/ 148 h 130"/>
                                <a:gd name="T28" fmla="+- 0 8457 8332"/>
                                <a:gd name="T29" fmla="*/ T28 w 130"/>
                                <a:gd name="T30" fmla="+- 0 187 147"/>
                                <a:gd name="T31" fmla="*/ 187 h 130"/>
                                <a:gd name="T32" fmla="+- 0 8461 8332"/>
                                <a:gd name="T33" fmla="*/ T32 w 130"/>
                                <a:gd name="T34" fmla="+- 0 211 147"/>
                                <a:gd name="T35" fmla="*/ 211 h 130"/>
                                <a:gd name="T36" fmla="+- 0 8460 8332"/>
                                <a:gd name="T37" fmla="*/ T36 w 130"/>
                                <a:gd name="T38" fmla="+- 0 224 147"/>
                                <a:gd name="T39" fmla="*/ 224 h 130"/>
                                <a:gd name="T40" fmla="+- 0 8421 8332"/>
                                <a:gd name="T41" fmla="*/ T40 w 130"/>
                                <a:gd name="T42" fmla="+- 0 271 147"/>
                                <a:gd name="T43" fmla="*/ 271 h 130"/>
                                <a:gd name="T44" fmla="+- 0 8397 8332"/>
                                <a:gd name="T45" fmla="*/ T44 w 130"/>
                                <a:gd name="T46" fmla="+- 0 276 147"/>
                                <a:gd name="T47" fmla="*/ 27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40"/>
                                  </a:lnTo>
                                  <a:lnTo>
                                    <a:pt x="129" y="64"/>
                                  </a:lnTo>
                                  <a:lnTo>
                                    <a:pt x="128" y="77"/>
                                  </a:lnTo>
                                  <a:lnTo>
                                    <a:pt x="89"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0" name="Picture 25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332" y="13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51" name="Group 2522"/>
                        <wpg:cNvGrpSpPr>
                          <a:grpSpLocks/>
                        </wpg:cNvGrpSpPr>
                        <wpg:grpSpPr bwMode="auto">
                          <a:xfrm>
                            <a:off x="8337" y="141"/>
                            <a:ext cx="119" cy="119"/>
                            <a:chOff x="8337" y="141"/>
                            <a:chExt cx="119" cy="119"/>
                          </a:xfrm>
                        </wpg:grpSpPr>
                        <wps:wsp>
                          <wps:cNvPr id="6852" name="Freeform 2523"/>
                          <wps:cNvSpPr>
                            <a:spLocks/>
                          </wps:cNvSpPr>
                          <wps:spPr bwMode="auto">
                            <a:xfrm>
                              <a:off x="8337" y="141"/>
                              <a:ext cx="119" cy="119"/>
                            </a:xfrm>
                            <a:custGeom>
                              <a:avLst/>
                              <a:gdLst>
                                <a:gd name="T0" fmla="+- 0 8456 8337"/>
                                <a:gd name="T1" fmla="*/ T0 w 119"/>
                                <a:gd name="T2" fmla="+- 0 201 141"/>
                                <a:gd name="T3" fmla="*/ 201 h 119"/>
                                <a:gd name="T4" fmla="+- 0 8419 8337"/>
                                <a:gd name="T5" fmla="*/ T4 w 119"/>
                                <a:gd name="T6" fmla="+- 0 256 141"/>
                                <a:gd name="T7" fmla="*/ 256 h 119"/>
                                <a:gd name="T8" fmla="+- 0 8397 8337"/>
                                <a:gd name="T9" fmla="*/ T8 w 119"/>
                                <a:gd name="T10" fmla="+- 0 260 141"/>
                                <a:gd name="T11" fmla="*/ 260 h 119"/>
                                <a:gd name="T12" fmla="+- 0 8385 8337"/>
                                <a:gd name="T13" fmla="*/ T12 w 119"/>
                                <a:gd name="T14" fmla="+- 0 259 141"/>
                                <a:gd name="T15" fmla="*/ 259 h 119"/>
                                <a:gd name="T16" fmla="+- 0 8338 8337"/>
                                <a:gd name="T17" fmla="*/ T16 w 119"/>
                                <a:gd name="T18" fmla="+- 0 212 141"/>
                                <a:gd name="T19" fmla="*/ 212 h 119"/>
                                <a:gd name="T20" fmla="+- 0 8337 8337"/>
                                <a:gd name="T21" fmla="*/ T20 w 119"/>
                                <a:gd name="T22" fmla="+- 0 201 141"/>
                                <a:gd name="T23" fmla="*/ 201 h 119"/>
                                <a:gd name="T24" fmla="+- 0 8338 8337"/>
                                <a:gd name="T25" fmla="*/ T24 w 119"/>
                                <a:gd name="T26" fmla="+- 0 189 141"/>
                                <a:gd name="T27" fmla="*/ 189 h 119"/>
                                <a:gd name="T28" fmla="+- 0 8385 8337"/>
                                <a:gd name="T29" fmla="*/ T28 w 119"/>
                                <a:gd name="T30" fmla="+- 0 142 141"/>
                                <a:gd name="T31" fmla="*/ 142 h 119"/>
                                <a:gd name="T32" fmla="+- 0 8397 8337"/>
                                <a:gd name="T33" fmla="*/ T32 w 119"/>
                                <a:gd name="T34" fmla="+- 0 141 141"/>
                                <a:gd name="T35" fmla="*/ 141 h 119"/>
                                <a:gd name="T36" fmla="+- 0 8408 8337"/>
                                <a:gd name="T37" fmla="*/ T36 w 119"/>
                                <a:gd name="T38" fmla="+- 0 142 141"/>
                                <a:gd name="T39" fmla="*/ 142 h 119"/>
                                <a:gd name="T40" fmla="+- 0 8455 8337"/>
                                <a:gd name="T41" fmla="*/ T40 w 119"/>
                                <a:gd name="T42" fmla="+- 0 189 141"/>
                                <a:gd name="T43" fmla="*/ 189 h 119"/>
                                <a:gd name="T44" fmla="+- 0 8456 8337"/>
                                <a:gd name="T45" fmla="*/ T44 w 119"/>
                                <a:gd name="T46" fmla="+- 0 201 141"/>
                                <a:gd name="T47" fmla="*/ 20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60" y="119"/>
                                  </a:lnTo>
                                  <a:lnTo>
                                    <a:pt x="48" y="118"/>
                                  </a:lnTo>
                                  <a:lnTo>
                                    <a:pt x="1" y="71"/>
                                  </a:lnTo>
                                  <a:lnTo>
                                    <a:pt x="0" y="60"/>
                                  </a:lnTo>
                                  <a:lnTo>
                                    <a:pt x="1" y="48"/>
                                  </a:lnTo>
                                  <a:lnTo>
                                    <a:pt x="48" y="1"/>
                                  </a:lnTo>
                                  <a:lnTo>
                                    <a:pt x="60"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A7E0D8" id="Group 2518" o:spid="_x0000_s1026" style="position:absolute;margin-left:416.6pt;margin-top:6.8pt;width:6.5pt;height:7.05pt;z-index:251443200;mso-position-horizontal-relative:page" coordorigin="8332,13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">
                <v:group id="Group 2519" o:spid="_x0000_s1027" style="position:absolute;left:8332;top:147;width:130;height:130" coordorigin="8332,14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">
                  <v:shape id="Freeform 2520" o:spid="_x0000_s1028" style="position:absolute;left:8332;top:14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" path="m65,129l11,100,,64,1,51,40,4,65,,78,1r47,39l129,64r-1,13l89,124r-24,5xe" fillcolor="black" stroked="f">
                    <v:fill opacity="5397f"/>
                    <v:path arrowok="t" o:connecttype="custom" o:connectlocs="65,276;11,247;0,211;1,198;40,151;65,147;78,148;125,187;129,211;128,224;89,271;65,276" o:connectangles="0,0,0,0,0,0,0,0,0,0,0,0"/>
                  </v:shape>
                  <v:shape id="Picture 2521" o:spid="_x0000_s1029" type="#_x0000_t75" style="position:absolute;left:8332;top:13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">
                    <v:imagedata r:id="rId89" o:title=""/>
                  </v:shape>
                </v:group>
                <v:group id="Group 2522" o:spid="_x0000_s1030" style="position:absolute;left:8337;top:141;width:119;height:119" coordorigin="8337,14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tN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zJIa/N+EJyM0vAAAA//8DAFBLAQItABQABgAIAAAAIQDb4fbL7gAAAIUBAAATAAAAAAAA&#10;AAAAAAAAAAAAAABbQ29udGVudF9UeXBlc10ueG1sUEsBAi0AFAAGAAgAAAAhAFr0LFu/AAAAFQEA&#10;AAsAAAAAAAAAAAAAAAAAHwEAAF9yZWxzLy5yZWxzUEsBAi0AFAAGAAgAAAAhAD90u03HAAAA3QAA&#10;AA8AAAAAAAAAAAAAAAAABwIAAGRycy9kb3ducmV2LnhtbFBLBQYAAAAAAwADALcAAAD7AgAAAAA=&#10;">
                  <v:shape id="Freeform 2523" o:spid="_x0000_s1031" style="position:absolute;left:8337;top:14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" path="m119,60l82,115r-22,4l48,118,1,71,,60,1,48,48,1,60,,71,1r47,47l119,60xe" filled="f" strokeweight=".19017mm">
                    <v:path arrowok="t" o:connecttype="custom" o:connectlocs="119,201;82,256;60,260;48,259;1,212;0,201;1,189;48,142;60,141;71,142;118,189;119,201"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4224" behindDoc="0" locked="0" layoutInCell="1" allowOverlap="1" wp14:anchorId="482E4129" wp14:editId="4939FF38">
                <wp:simplePos x="0" y="0"/>
                <wp:positionH relativeFrom="page">
                  <wp:posOffset>5674360</wp:posOffset>
                </wp:positionH>
                <wp:positionV relativeFrom="paragraph">
                  <wp:posOffset>86360</wp:posOffset>
                </wp:positionV>
                <wp:extent cx="82550" cy="89535"/>
                <wp:effectExtent l="6985" t="8890" r="15240" b="6350"/>
                <wp:wrapNone/>
                <wp:docPr id="6841"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8936" y="136"/>
                          <a:chExt cx="130" cy="141"/>
                        </a:xfrm>
                      </wpg:grpSpPr>
                      <wpg:grpSp>
                        <wpg:cNvPr id="6842" name="Group 2513"/>
                        <wpg:cNvGrpSpPr>
                          <a:grpSpLocks/>
                        </wpg:cNvGrpSpPr>
                        <wpg:grpSpPr bwMode="auto">
                          <a:xfrm>
                            <a:off x="8936" y="147"/>
                            <a:ext cx="130" cy="130"/>
                            <a:chOff x="8936" y="147"/>
                            <a:chExt cx="130" cy="130"/>
                          </a:xfrm>
                        </wpg:grpSpPr>
                        <wps:wsp>
                          <wps:cNvPr id="6843" name="Freeform 2514"/>
                          <wps:cNvSpPr>
                            <a:spLocks/>
                          </wps:cNvSpPr>
                          <wps:spPr bwMode="auto">
                            <a:xfrm>
                              <a:off x="8936" y="147"/>
                              <a:ext cx="130" cy="130"/>
                            </a:xfrm>
                            <a:custGeom>
                              <a:avLst/>
                              <a:gdLst>
                                <a:gd name="T0" fmla="+- 0 9000 8936"/>
                                <a:gd name="T1" fmla="*/ T0 w 130"/>
                                <a:gd name="T2" fmla="+- 0 276 147"/>
                                <a:gd name="T3" fmla="*/ 276 h 130"/>
                                <a:gd name="T4" fmla="+- 0 8946 8936"/>
                                <a:gd name="T5" fmla="*/ T4 w 130"/>
                                <a:gd name="T6" fmla="+- 0 247 147"/>
                                <a:gd name="T7" fmla="*/ 247 h 130"/>
                                <a:gd name="T8" fmla="+- 0 8936 8936"/>
                                <a:gd name="T9" fmla="*/ T8 w 130"/>
                                <a:gd name="T10" fmla="+- 0 211 147"/>
                                <a:gd name="T11" fmla="*/ 211 h 130"/>
                                <a:gd name="T12" fmla="+- 0 8937 8936"/>
                                <a:gd name="T13" fmla="*/ T12 w 130"/>
                                <a:gd name="T14" fmla="+- 0 198 147"/>
                                <a:gd name="T15" fmla="*/ 198 h 130"/>
                                <a:gd name="T16" fmla="+- 0 8976 8936"/>
                                <a:gd name="T17" fmla="*/ T16 w 130"/>
                                <a:gd name="T18" fmla="+- 0 151 147"/>
                                <a:gd name="T19" fmla="*/ 151 h 130"/>
                                <a:gd name="T20" fmla="+- 0 9000 8936"/>
                                <a:gd name="T21" fmla="*/ T20 w 130"/>
                                <a:gd name="T22" fmla="+- 0 147 147"/>
                                <a:gd name="T23" fmla="*/ 147 h 130"/>
                                <a:gd name="T24" fmla="+- 0 9013 8936"/>
                                <a:gd name="T25" fmla="*/ T24 w 130"/>
                                <a:gd name="T26" fmla="+- 0 148 147"/>
                                <a:gd name="T27" fmla="*/ 148 h 130"/>
                                <a:gd name="T28" fmla="+- 0 9060 8936"/>
                                <a:gd name="T29" fmla="*/ T28 w 130"/>
                                <a:gd name="T30" fmla="+- 0 187 147"/>
                                <a:gd name="T31" fmla="*/ 187 h 130"/>
                                <a:gd name="T32" fmla="+- 0 9065 8936"/>
                                <a:gd name="T33" fmla="*/ T32 w 130"/>
                                <a:gd name="T34" fmla="+- 0 211 147"/>
                                <a:gd name="T35" fmla="*/ 211 h 130"/>
                                <a:gd name="T36" fmla="+- 0 9064 8936"/>
                                <a:gd name="T37" fmla="*/ T36 w 130"/>
                                <a:gd name="T38" fmla="+- 0 224 147"/>
                                <a:gd name="T39" fmla="*/ 224 h 130"/>
                                <a:gd name="T40" fmla="+- 0 9025 8936"/>
                                <a:gd name="T41" fmla="*/ T40 w 130"/>
                                <a:gd name="T42" fmla="+- 0 271 147"/>
                                <a:gd name="T43" fmla="*/ 271 h 130"/>
                                <a:gd name="T44" fmla="+- 0 9000 8936"/>
                                <a:gd name="T45" fmla="*/ T44 w 130"/>
                                <a:gd name="T46" fmla="+- 0 276 147"/>
                                <a:gd name="T47" fmla="*/ 27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40"/>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44" name="Picture 25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936" y="13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45" name="Group 2516"/>
                        <wpg:cNvGrpSpPr>
                          <a:grpSpLocks/>
                        </wpg:cNvGrpSpPr>
                        <wpg:grpSpPr bwMode="auto">
                          <a:xfrm>
                            <a:off x="8941" y="141"/>
                            <a:ext cx="119" cy="119"/>
                            <a:chOff x="8941" y="141"/>
                            <a:chExt cx="119" cy="119"/>
                          </a:xfrm>
                        </wpg:grpSpPr>
                        <wps:wsp>
                          <wps:cNvPr id="6846" name="Freeform 2517"/>
                          <wps:cNvSpPr>
                            <a:spLocks/>
                          </wps:cNvSpPr>
                          <wps:spPr bwMode="auto">
                            <a:xfrm>
                              <a:off x="8941" y="141"/>
                              <a:ext cx="119" cy="119"/>
                            </a:xfrm>
                            <a:custGeom>
                              <a:avLst/>
                              <a:gdLst>
                                <a:gd name="T0" fmla="+- 0 9060 8941"/>
                                <a:gd name="T1" fmla="*/ T0 w 119"/>
                                <a:gd name="T2" fmla="+- 0 201 141"/>
                                <a:gd name="T3" fmla="*/ 201 h 119"/>
                                <a:gd name="T4" fmla="+- 0 9023 8941"/>
                                <a:gd name="T5" fmla="*/ T4 w 119"/>
                                <a:gd name="T6" fmla="+- 0 256 141"/>
                                <a:gd name="T7" fmla="*/ 256 h 119"/>
                                <a:gd name="T8" fmla="+- 0 9000 8941"/>
                                <a:gd name="T9" fmla="*/ T8 w 119"/>
                                <a:gd name="T10" fmla="+- 0 260 141"/>
                                <a:gd name="T11" fmla="*/ 260 h 119"/>
                                <a:gd name="T12" fmla="+- 0 8989 8941"/>
                                <a:gd name="T13" fmla="*/ T12 w 119"/>
                                <a:gd name="T14" fmla="+- 0 259 141"/>
                                <a:gd name="T15" fmla="*/ 259 h 119"/>
                                <a:gd name="T16" fmla="+- 0 8942 8941"/>
                                <a:gd name="T17" fmla="*/ T16 w 119"/>
                                <a:gd name="T18" fmla="+- 0 212 141"/>
                                <a:gd name="T19" fmla="*/ 212 h 119"/>
                                <a:gd name="T20" fmla="+- 0 8941 8941"/>
                                <a:gd name="T21" fmla="*/ T20 w 119"/>
                                <a:gd name="T22" fmla="+- 0 201 141"/>
                                <a:gd name="T23" fmla="*/ 201 h 119"/>
                                <a:gd name="T24" fmla="+- 0 8942 8941"/>
                                <a:gd name="T25" fmla="*/ T24 w 119"/>
                                <a:gd name="T26" fmla="+- 0 189 141"/>
                                <a:gd name="T27" fmla="*/ 189 h 119"/>
                                <a:gd name="T28" fmla="+- 0 8989 8941"/>
                                <a:gd name="T29" fmla="*/ T28 w 119"/>
                                <a:gd name="T30" fmla="+- 0 142 141"/>
                                <a:gd name="T31" fmla="*/ 142 h 119"/>
                                <a:gd name="T32" fmla="+- 0 9000 8941"/>
                                <a:gd name="T33" fmla="*/ T32 w 119"/>
                                <a:gd name="T34" fmla="+- 0 141 141"/>
                                <a:gd name="T35" fmla="*/ 141 h 119"/>
                                <a:gd name="T36" fmla="+- 0 9012 8941"/>
                                <a:gd name="T37" fmla="*/ T36 w 119"/>
                                <a:gd name="T38" fmla="+- 0 142 141"/>
                                <a:gd name="T39" fmla="*/ 142 h 119"/>
                                <a:gd name="T40" fmla="+- 0 9059 8941"/>
                                <a:gd name="T41" fmla="*/ T40 w 119"/>
                                <a:gd name="T42" fmla="+- 0 189 141"/>
                                <a:gd name="T43" fmla="*/ 189 h 119"/>
                                <a:gd name="T44" fmla="+- 0 9060 8941"/>
                                <a:gd name="T45" fmla="*/ T44 w 119"/>
                                <a:gd name="T46" fmla="+- 0 201 141"/>
                                <a:gd name="T47" fmla="*/ 20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59" y="119"/>
                                  </a:lnTo>
                                  <a:lnTo>
                                    <a:pt x="48" y="118"/>
                                  </a:lnTo>
                                  <a:lnTo>
                                    <a:pt x="1" y="71"/>
                                  </a:lnTo>
                                  <a:lnTo>
                                    <a:pt x="0" y="60"/>
                                  </a:lnTo>
                                  <a:lnTo>
                                    <a:pt x="1" y="48"/>
                                  </a:lnTo>
                                  <a:lnTo>
                                    <a:pt x="48" y="1"/>
                                  </a:lnTo>
                                  <a:lnTo>
                                    <a:pt x="59"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A560A7" id="Group 2512" o:spid="_x0000_s1026" style="position:absolute;margin-left:446.8pt;margin-top:6.8pt;width:6.5pt;height:7.05pt;z-index:251444224;mso-position-horizontal-relative:page" coordorigin="8936,13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">
                <v:group id="Group 2513" o:spid="_x0000_s1027" style="position:absolute;left:8936;top:147;width:130;height:130" coordorigin="8936,14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">
                  <v:shape id="Freeform 2514" o:spid="_x0000_s1028" style="position:absolute;left:8936;top:14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" path="m64,129l10,100,,64,1,51,40,4,64,,77,1r47,39l129,64r-1,13l89,124r-25,5xe" fillcolor="black" stroked="f">
                    <v:fill opacity="5397f"/>
                    <v:path arrowok="t" o:connecttype="custom" o:connectlocs="64,276;10,247;0,211;1,198;40,151;64,147;77,148;124,187;129,211;128,224;89,271;64,276" o:connectangles="0,0,0,0,0,0,0,0,0,0,0,0"/>
                  </v:shape>
                  <v:shape id="Picture 2515" o:spid="_x0000_s1029" type="#_x0000_t75" style="position:absolute;left:8936;top:13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">
                    <v:imagedata r:id="rId89" o:title=""/>
                  </v:shape>
                </v:group>
                <v:group id="Group 2516" o:spid="_x0000_s1030" style="position:absolute;left:8941;top:141;width:119;height:119" coordorigin="8941,14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">
                  <v:shape id="Freeform 2517" o:spid="_x0000_s1031" style="position:absolute;left:8941;top:14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" path="m119,60l82,115r-23,4l48,118,1,71,,60,1,48,48,1,59,,71,1r47,47l119,60xe" filled="f" strokeweight=".19017mm">
                    <v:path arrowok="t" o:connecttype="custom" o:connectlocs="119,201;82,256;59,260;48,259;1,212;0,201;1,189;48,142;59,141;71,142;118,189;119,201"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5248" behindDoc="0" locked="0" layoutInCell="1" allowOverlap="1" wp14:anchorId="3186A6C0" wp14:editId="3C41CD41">
                <wp:simplePos x="0" y="0"/>
                <wp:positionH relativeFrom="page">
                  <wp:posOffset>6057265</wp:posOffset>
                </wp:positionH>
                <wp:positionV relativeFrom="paragraph">
                  <wp:posOffset>86360</wp:posOffset>
                </wp:positionV>
                <wp:extent cx="82550" cy="89535"/>
                <wp:effectExtent l="8890" t="8890" r="13335" b="6350"/>
                <wp:wrapNone/>
                <wp:docPr id="6835" name="Group 2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539" y="136"/>
                          <a:chExt cx="130" cy="141"/>
                        </a:xfrm>
                      </wpg:grpSpPr>
                      <wpg:grpSp>
                        <wpg:cNvPr id="6836" name="Group 2507"/>
                        <wpg:cNvGrpSpPr>
                          <a:grpSpLocks/>
                        </wpg:cNvGrpSpPr>
                        <wpg:grpSpPr bwMode="auto">
                          <a:xfrm>
                            <a:off x="9539" y="147"/>
                            <a:ext cx="130" cy="130"/>
                            <a:chOff x="9539" y="147"/>
                            <a:chExt cx="130" cy="130"/>
                          </a:xfrm>
                        </wpg:grpSpPr>
                        <wps:wsp>
                          <wps:cNvPr id="6837" name="Freeform 2508"/>
                          <wps:cNvSpPr>
                            <a:spLocks/>
                          </wps:cNvSpPr>
                          <wps:spPr bwMode="auto">
                            <a:xfrm>
                              <a:off x="9539" y="147"/>
                              <a:ext cx="130" cy="130"/>
                            </a:xfrm>
                            <a:custGeom>
                              <a:avLst/>
                              <a:gdLst>
                                <a:gd name="T0" fmla="+- 0 9604 9539"/>
                                <a:gd name="T1" fmla="*/ T0 w 130"/>
                                <a:gd name="T2" fmla="+- 0 276 147"/>
                                <a:gd name="T3" fmla="*/ 276 h 130"/>
                                <a:gd name="T4" fmla="+- 0 9550 9539"/>
                                <a:gd name="T5" fmla="*/ T4 w 130"/>
                                <a:gd name="T6" fmla="+- 0 247 147"/>
                                <a:gd name="T7" fmla="*/ 247 h 130"/>
                                <a:gd name="T8" fmla="+- 0 9539 9539"/>
                                <a:gd name="T9" fmla="*/ T8 w 130"/>
                                <a:gd name="T10" fmla="+- 0 211 147"/>
                                <a:gd name="T11" fmla="*/ 211 h 130"/>
                                <a:gd name="T12" fmla="+- 0 9541 9539"/>
                                <a:gd name="T13" fmla="*/ T12 w 130"/>
                                <a:gd name="T14" fmla="+- 0 198 147"/>
                                <a:gd name="T15" fmla="*/ 198 h 130"/>
                                <a:gd name="T16" fmla="+- 0 9579 9539"/>
                                <a:gd name="T17" fmla="*/ T16 w 130"/>
                                <a:gd name="T18" fmla="+- 0 151 147"/>
                                <a:gd name="T19" fmla="*/ 151 h 130"/>
                                <a:gd name="T20" fmla="+- 0 9604 9539"/>
                                <a:gd name="T21" fmla="*/ T20 w 130"/>
                                <a:gd name="T22" fmla="+- 0 147 147"/>
                                <a:gd name="T23" fmla="*/ 147 h 130"/>
                                <a:gd name="T24" fmla="+- 0 9617 9539"/>
                                <a:gd name="T25" fmla="*/ T24 w 130"/>
                                <a:gd name="T26" fmla="+- 0 148 147"/>
                                <a:gd name="T27" fmla="*/ 148 h 130"/>
                                <a:gd name="T28" fmla="+- 0 9664 9539"/>
                                <a:gd name="T29" fmla="*/ T28 w 130"/>
                                <a:gd name="T30" fmla="+- 0 187 147"/>
                                <a:gd name="T31" fmla="*/ 187 h 130"/>
                                <a:gd name="T32" fmla="+- 0 9669 9539"/>
                                <a:gd name="T33" fmla="*/ T32 w 130"/>
                                <a:gd name="T34" fmla="+- 0 211 147"/>
                                <a:gd name="T35" fmla="*/ 211 h 130"/>
                                <a:gd name="T36" fmla="+- 0 9668 9539"/>
                                <a:gd name="T37" fmla="*/ T36 w 130"/>
                                <a:gd name="T38" fmla="+- 0 224 147"/>
                                <a:gd name="T39" fmla="*/ 224 h 130"/>
                                <a:gd name="T40" fmla="+- 0 9629 9539"/>
                                <a:gd name="T41" fmla="*/ T40 w 130"/>
                                <a:gd name="T42" fmla="+- 0 271 147"/>
                                <a:gd name="T43" fmla="*/ 271 h 130"/>
                                <a:gd name="T44" fmla="+- 0 9604 9539"/>
                                <a:gd name="T45" fmla="*/ T44 w 130"/>
                                <a:gd name="T46" fmla="+- 0 276 147"/>
                                <a:gd name="T47" fmla="*/ 27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2" y="51"/>
                                  </a:lnTo>
                                  <a:lnTo>
                                    <a:pt x="40" y="4"/>
                                  </a:lnTo>
                                  <a:lnTo>
                                    <a:pt x="65" y="0"/>
                                  </a:lnTo>
                                  <a:lnTo>
                                    <a:pt x="78" y="1"/>
                                  </a:lnTo>
                                  <a:lnTo>
                                    <a:pt x="125" y="40"/>
                                  </a:lnTo>
                                  <a:lnTo>
                                    <a:pt x="130" y="64"/>
                                  </a:lnTo>
                                  <a:lnTo>
                                    <a:pt x="129"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38" name="Picture 250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539" y="13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39" name="Group 2510"/>
                        <wpg:cNvGrpSpPr>
                          <a:grpSpLocks/>
                        </wpg:cNvGrpSpPr>
                        <wpg:grpSpPr bwMode="auto">
                          <a:xfrm>
                            <a:off x="9545" y="141"/>
                            <a:ext cx="119" cy="119"/>
                            <a:chOff x="9545" y="141"/>
                            <a:chExt cx="119" cy="119"/>
                          </a:xfrm>
                        </wpg:grpSpPr>
                        <wps:wsp>
                          <wps:cNvPr id="6840" name="Freeform 2511"/>
                          <wps:cNvSpPr>
                            <a:spLocks/>
                          </wps:cNvSpPr>
                          <wps:spPr bwMode="auto">
                            <a:xfrm>
                              <a:off x="9545" y="141"/>
                              <a:ext cx="119" cy="119"/>
                            </a:xfrm>
                            <a:custGeom>
                              <a:avLst/>
                              <a:gdLst>
                                <a:gd name="T0" fmla="+- 0 9663 9545"/>
                                <a:gd name="T1" fmla="*/ T0 w 119"/>
                                <a:gd name="T2" fmla="+- 0 201 141"/>
                                <a:gd name="T3" fmla="*/ 201 h 119"/>
                                <a:gd name="T4" fmla="+- 0 9627 9545"/>
                                <a:gd name="T5" fmla="*/ T4 w 119"/>
                                <a:gd name="T6" fmla="+- 0 256 141"/>
                                <a:gd name="T7" fmla="*/ 256 h 119"/>
                                <a:gd name="T8" fmla="+- 0 9604 9545"/>
                                <a:gd name="T9" fmla="*/ T8 w 119"/>
                                <a:gd name="T10" fmla="+- 0 260 141"/>
                                <a:gd name="T11" fmla="*/ 260 h 119"/>
                                <a:gd name="T12" fmla="+- 0 9592 9545"/>
                                <a:gd name="T13" fmla="*/ T12 w 119"/>
                                <a:gd name="T14" fmla="+- 0 259 141"/>
                                <a:gd name="T15" fmla="*/ 259 h 119"/>
                                <a:gd name="T16" fmla="+- 0 9546 9545"/>
                                <a:gd name="T17" fmla="*/ T16 w 119"/>
                                <a:gd name="T18" fmla="+- 0 212 141"/>
                                <a:gd name="T19" fmla="*/ 212 h 119"/>
                                <a:gd name="T20" fmla="+- 0 9545 9545"/>
                                <a:gd name="T21" fmla="*/ T20 w 119"/>
                                <a:gd name="T22" fmla="+- 0 201 141"/>
                                <a:gd name="T23" fmla="*/ 201 h 119"/>
                                <a:gd name="T24" fmla="+- 0 9546 9545"/>
                                <a:gd name="T25" fmla="*/ T24 w 119"/>
                                <a:gd name="T26" fmla="+- 0 189 141"/>
                                <a:gd name="T27" fmla="*/ 189 h 119"/>
                                <a:gd name="T28" fmla="+- 0 9592 9545"/>
                                <a:gd name="T29" fmla="*/ T28 w 119"/>
                                <a:gd name="T30" fmla="+- 0 142 141"/>
                                <a:gd name="T31" fmla="*/ 142 h 119"/>
                                <a:gd name="T32" fmla="+- 0 9604 9545"/>
                                <a:gd name="T33" fmla="*/ T32 w 119"/>
                                <a:gd name="T34" fmla="+- 0 141 141"/>
                                <a:gd name="T35" fmla="*/ 141 h 119"/>
                                <a:gd name="T36" fmla="+- 0 9616 9545"/>
                                <a:gd name="T37" fmla="*/ T36 w 119"/>
                                <a:gd name="T38" fmla="+- 0 142 141"/>
                                <a:gd name="T39" fmla="*/ 142 h 119"/>
                                <a:gd name="T40" fmla="+- 0 9662 9545"/>
                                <a:gd name="T41" fmla="*/ T40 w 119"/>
                                <a:gd name="T42" fmla="+- 0 189 141"/>
                                <a:gd name="T43" fmla="*/ 189 h 119"/>
                                <a:gd name="T44" fmla="+- 0 9663 9545"/>
                                <a:gd name="T45" fmla="*/ T44 w 119"/>
                                <a:gd name="T46" fmla="+- 0 201 141"/>
                                <a:gd name="T47" fmla="*/ 20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5"/>
                                  </a:lnTo>
                                  <a:lnTo>
                                    <a:pt x="59" y="119"/>
                                  </a:lnTo>
                                  <a:lnTo>
                                    <a:pt x="47" y="118"/>
                                  </a:lnTo>
                                  <a:lnTo>
                                    <a:pt x="1" y="71"/>
                                  </a:lnTo>
                                  <a:lnTo>
                                    <a:pt x="0" y="60"/>
                                  </a:lnTo>
                                  <a:lnTo>
                                    <a:pt x="1" y="48"/>
                                  </a:lnTo>
                                  <a:lnTo>
                                    <a:pt x="47" y="1"/>
                                  </a:lnTo>
                                  <a:lnTo>
                                    <a:pt x="59" y="0"/>
                                  </a:lnTo>
                                  <a:lnTo>
                                    <a:pt x="71" y="1"/>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BD982B" id="Group 2506" o:spid="_x0000_s1026" style="position:absolute;margin-left:476.95pt;margin-top:6.8pt;width:6.5pt;height:7.05pt;z-index:251445248;mso-position-horizontal-relative:page" coordorigin="9539,13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">
                <v:group id="Group 2507" o:spid="_x0000_s1027" style="position:absolute;left:9539;top:147;width:130;height:130" coordorigin="9539,14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">
                  <v:shape id="Freeform 2508" o:spid="_x0000_s1028" style="position:absolute;left:9539;top:14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" path="m65,129l11,100,,64,2,51,40,4,65,,78,1r47,39l130,64r-1,13l90,124r-25,5xe" fillcolor="black" stroked="f">
                    <v:fill opacity="5397f"/>
                    <v:path arrowok="t" o:connecttype="custom" o:connectlocs="65,276;11,247;0,211;2,198;40,151;65,147;78,148;125,187;130,211;129,224;90,271;65,276" o:connectangles="0,0,0,0,0,0,0,0,0,0,0,0"/>
                  </v:shape>
                  <v:shape id="Picture 2509" o:spid="_x0000_s1029" type="#_x0000_t75" style="position:absolute;left:9539;top:13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">
                    <v:imagedata r:id="rId89" o:title=""/>
                  </v:shape>
                </v:group>
                <v:group id="Group 2510" o:spid="_x0000_s1030" style="position:absolute;left:9545;top:141;width:119;height:119" coordorigin="9545,14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">
                  <v:shape id="Freeform 2511" o:spid="_x0000_s1031" style="position:absolute;left:9545;top:14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" path="m118,60l82,115r-23,4l47,118,1,71,,60,1,48,47,1,59,,71,1r46,47l118,60xe" filled="f" strokeweight=".19017mm">
                    <v:path arrowok="t" o:connecttype="custom" o:connectlocs="118,201;82,256;59,260;47,259;1,212;0,201;1,189;47,142;59,141;71,142;117,189;118,201"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6272" behindDoc="0" locked="0" layoutInCell="1" allowOverlap="1" wp14:anchorId="15B7D9F6" wp14:editId="0C2E1759">
                <wp:simplePos x="0" y="0"/>
                <wp:positionH relativeFrom="page">
                  <wp:posOffset>6440805</wp:posOffset>
                </wp:positionH>
                <wp:positionV relativeFrom="paragraph">
                  <wp:posOffset>86360</wp:posOffset>
                </wp:positionV>
                <wp:extent cx="82550" cy="89535"/>
                <wp:effectExtent l="11430" t="8890" r="10795" b="6350"/>
                <wp:wrapNone/>
                <wp:docPr id="6829" name="Group 2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10143" y="136"/>
                          <a:chExt cx="130" cy="141"/>
                        </a:xfrm>
                      </wpg:grpSpPr>
                      <wpg:grpSp>
                        <wpg:cNvPr id="6830" name="Group 2501"/>
                        <wpg:cNvGrpSpPr>
                          <a:grpSpLocks/>
                        </wpg:cNvGrpSpPr>
                        <wpg:grpSpPr bwMode="auto">
                          <a:xfrm>
                            <a:off x="10143" y="147"/>
                            <a:ext cx="130" cy="130"/>
                            <a:chOff x="10143" y="147"/>
                            <a:chExt cx="130" cy="130"/>
                          </a:xfrm>
                        </wpg:grpSpPr>
                        <wps:wsp>
                          <wps:cNvPr id="6831" name="Freeform 2502"/>
                          <wps:cNvSpPr>
                            <a:spLocks/>
                          </wps:cNvSpPr>
                          <wps:spPr bwMode="auto">
                            <a:xfrm>
                              <a:off x="10143" y="147"/>
                              <a:ext cx="130" cy="130"/>
                            </a:xfrm>
                            <a:custGeom>
                              <a:avLst/>
                              <a:gdLst>
                                <a:gd name="T0" fmla="+- 0 10208 10143"/>
                                <a:gd name="T1" fmla="*/ T0 w 130"/>
                                <a:gd name="T2" fmla="+- 0 276 147"/>
                                <a:gd name="T3" fmla="*/ 276 h 130"/>
                                <a:gd name="T4" fmla="+- 0 10154 10143"/>
                                <a:gd name="T5" fmla="*/ T4 w 130"/>
                                <a:gd name="T6" fmla="+- 0 247 147"/>
                                <a:gd name="T7" fmla="*/ 247 h 130"/>
                                <a:gd name="T8" fmla="+- 0 10143 10143"/>
                                <a:gd name="T9" fmla="*/ T8 w 130"/>
                                <a:gd name="T10" fmla="+- 0 211 147"/>
                                <a:gd name="T11" fmla="*/ 211 h 130"/>
                                <a:gd name="T12" fmla="+- 0 10144 10143"/>
                                <a:gd name="T13" fmla="*/ T12 w 130"/>
                                <a:gd name="T14" fmla="+- 0 198 147"/>
                                <a:gd name="T15" fmla="*/ 198 h 130"/>
                                <a:gd name="T16" fmla="+- 0 10183 10143"/>
                                <a:gd name="T17" fmla="*/ T16 w 130"/>
                                <a:gd name="T18" fmla="+- 0 151 147"/>
                                <a:gd name="T19" fmla="*/ 151 h 130"/>
                                <a:gd name="T20" fmla="+- 0 10208 10143"/>
                                <a:gd name="T21" fmla="*/ T20 w 130"/>
                                <a:gd name="T22" fmla="+- 0 147 147"/>
                                <a:gd name="T23" fmla="*/ 147 h 130"/>
                                <a:gd name="T24" fmla="+- 0 10221 10143"/>
                                <a:gd name="T25" fmla="*/ T24 w 130"/>
                                <a:gd name="T26" fmla="+- 0 148 147"/>
                                <a:gd name="T27" fmla="*/ 148 h 130"/>
                                <a:gd name="T28" fmla="+- 0 10268 10143"/>
                                <a:gd name="T29" fmla="*/ T28 w 130"/>
                                <a:gd name="T30" fmla="+- 0 187 147"/>
                                <a:gd name="T31" fmla="*/ 187 h 130"/>
                                <a:gd name="T32" fmla="+- 0 10273 10143"/>
                                <a:gd name="T33" fmla="*/ T32 w 130"/>
                                <a:gd name="T34" fmla="+- 0 211 147"/>
                                <a:gd name="T35" fmla="*/ 211 h 130"/>
                                <a:gd name="T36" fmla="+- 0 10271 10143"/>
                                <a:gd name="T37" fmla="*/ T36 w 130"/>
                                <a:gd name="T38" fmla="+- 0 224 147"/>
                                <a:gd name="T39" fmla="*/ 224 h 130"/>
                                <a:gd name="T40" fmla="+- 0 10233 10143"/>
                                <a:gd name="T41" fmla="*/ T40 w 130"/>
                                <a:gd name="T42" fmla="+- 0 271 147"/>
                                <a:gd name="T43" fmla="*/ 271 h 130"/>
                                <a:gd name="T44" fmla="+- 0 10208 10143"/>
                                <a:gd name="T45" fmla="*/ T44 w 130"/>
                                <a:gd name="T46" fmla="+- 0 276 147"/>
                                <a:gd name="T47" fmla="*/ 27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40"/>
                                  </a:lnTo>
                                  <a:lnTo>
                                    <a:pt x="130"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32" name="Picture 250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143" y="13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33" name="Group 2504"/>
                        <wpg:cNvGrpSpPr>
                          <a:grpSpLocks/>
                        </wpg:cNvGrpSpPr>
                        <wpg:grpSpPr bwMode="auto">
                          <a:xfrm>
                            <a:off x="10149" y="141"/>
                            <a:ext cx="119" cy="119"/>
                            <a:chOff x="10149" y="141"/>
                            <a:chExt cx="119" cy="119"/>
                          </a:xfrm>
                        </wpg:grpSpPr>
                        <wps:wsp>
                          <wps:cNvPr id="6834" name="Freeform 2505"/>
                          <wps:cNvSpPr>
                            <a:spLocks/>
                          </wps:cNvSpPr>
                          <wps:spPr bwMode="auto">
                            <a:xfrm>
                              <a:off x="10149" y="141"/>
                              <a:ext cx="119" cy="119"/>
                            </a:xfrm>
                            <a:custGeom>
                              <a:avLst/>
                              <a:gdLst>
                                <a:gd name="T0" fmla="+- 0 10267 10149"/>
                                <a:gd name="T1" fmla="*/ T0 w 119"/>
                                <a:gd name="T2" fmla="+- 0 201 141"/>
                                <a:gd name="T3" fmla="*/ 201 h 119"/>
                                <a:gd name="T4" fmla="+- 0 10231 10149"/>
                                <a:gd name="T5" fmla="*/ T4 w 119"/>
                                <a:gd name="T6" fmla="+- 0 256 141"/>
                                <a:gd name="T7" fmla="*/ 256 h 119"/>
                                <a:gd name="T8" fmla="+- 0 10208 10149"/>
                                <a:gd name="T9" fmla="*/ T8 w 119"/>
                                <a:gd name="T10" fmla="+- 0 260 141"/>
                                <a:gd name="T11" fmla="*/ 260 h 119"/>
                                <a:gd name="T12" fmla="+- 0 10196 10149"/>
                                <a:gd name="T13" fmla="*/ T12 w 119"/>
                                <a:gd name="T14" fmla="+- 0 259 141"/>
                                <a:gd name="T15" fmla="*/ 259 h 119"/>
                                <a:gd name="T16" fmla="+- 0 10150 10149"/>
                                <a:gd name="T17" fmla="*/ T16 w 119"/>
                                <a:gd name="T18" fmla="+- 0 212 141"/>
                                <a:gd name="T19" fmla="*/ 212 h 119"/>
                                <a:gd name="T20" fmla="+- 0 10149 10149"/>
                                <a:gd name="T21" fmla="*/ T20 w 119"/>
                                <a:gd name="T22" fmla="+- 0 201 141"/>
                                <a:gd name="T23" fmla="*/ 201 h 119"/>
                                <a:gd name="T24" fmla="+- 0 10150 10149"/>
                                <a:gd name="T25" fmla="*/ T24 w 119"/>
                                <a:gd name="T26" fmla="+- 0 189 141"/>
                                <a:gd name="T27" fmla="*/ 189 h 119"/>
                                <a:gd name="T28" fmla="+- 0 10196 10149"/>
                                <a:gd name="T29" fmla="*/ T28 w 119"/>
                                <a:gd name="T30" fmla="+- 0 142 141"/>
                                <a:gd name="T31" fmla="*/ 142 h 119"/>
                                <a:gd name="T32" fmla="+- 0 10208 10149"/>
                                <a:gd name="T33" fmla="*/ T32 w 119"/>
                                <a:gd name="T34" fmla="+- 0 141 141"/>
                                <a:gd name="T35" fmla="*/ 141 h 119"/>
                                <a:gd name="T36" fmla="+- 0 10220 10149"/>
                                <a:gd name="T37" fmla="*/ T36 w 119"/>
                                <a:gd name="T38" fmla="+- 0 142 141"/>
                                <a:gd name="T39" fmla="*/ 142 h 119"/>
                                <a:gd name="T40" fmla="+- 0 10266 10149"/>
                                <a:gd name="T41" fmla="*/ T40 w 119"/>
                                <a:gd name="T42" fmla="+- 0 189 141"/>
                                <a:gd name="T43" fmla="*/ 189 h 119"/>
                                <a:gd name="T44" fmla="+- 0 10267 10149"/>
                                <a:gd name="T45" fmla="*/ T44 w 119"/>
                                <a:gd name="T46" fmla="+- 0 201 141"/>
                                <a:gd name="T47" fmla="*/ 20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5"/>
                                  </a:lnTo>
                                  <a:lnTo>
                                    <a:pt x="59" y="119"/>
                                  </a:lnTo>
                                  <a:lnTo>
                                    <a:pt x="47" y="118"/>
                                  </a:lnTo>
                                  <a:lnTo>
                                    <a:pt x="1" y="71"/>
                                  </a:lnTo>
                                  <a:lnTo>
                                    <a:pt x="0" y="60"/>
                                  </a:lnTo>
                                  <a:lnTo>
                                    <a:pt x="1" y="48"/>
                                  </a:lnTo>
                                  <a:lnTo>
                                    <a:pt x="47" y="1"/>
                                  </a:lnTo>
                                  <a:lnTo>
                                    <a:pt x="59" y="0"/>
                                  </a:lnTo>
                                  <a:lnTo>
                                    <a:pt x="71" y="1"/>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536E31" id="Group 2500" o:spid="_x0000_s1026" style="position:absolute;margin-left:507.15pt;margin-top:6.8pt;width:6.5pt;height:7.05pt;z-index:251446272;mso-position-horizontal-relative:page" coordorigin="10143,13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">
                <v:group id="Group 2501" o:spid="_x0000_s1027" style="position:absolute;left:10143;top:147;width:130;height:130" coordorigin="10143,14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">
                  <v:shape id="Freeform 2502" o:spid="_x0000_s1028" style="position:absolute;left:10143;top:14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" path="m65,129l11,100,,64,1,51,40,4,65,,78,1r47,39l130,64r-2,13l90,124r-25,5xe" fillcolor="black" stroked="f">
                    <v:fill opacity="5397f"/>
                    <v:path arrowok="t" o:connecttype="custom" o:connectlocs="65,276;11,247;0,211;1,198;40,151;65,147;78,148;125,187;130,211;128,224;90,271;65,276" o:connectangles="0,0,0,0,0,0,0,0,0,0,0,0"/>
                  </v:shape>
                  <v:shape id="Picture 2503" o:spid="_x0000_s1029" type="#_x0000_t75" style="position:absolute;left:10143;top:13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">
                    <v:imagedata r:id="rId89" o:title=""/>
                  </v:shape>
                </v:group>
                <v:group id="Group 2504" o:spid="_x0000_s1030" style="position:absolute;left:10149;top:141;width:119;height:119" coordorigin="10149,14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">
                  <v:shape id="Freeform 2505" o:spid="_x0000_s1031" style="position:absolute;left:10149;top:14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" path="m118,60l82,115r-23,4l47,118,1,71,,60,1,48,47,1,59,,71,1r46,47l118,60xe" filled="f" strokeweight=".19017mm">
                    <v:path arrowok="t" o:connecttype="custom" o:connectlocs="118,201;82,256;59,260;47,259;1,212;0,201;1,189;47,142;59,141;71,142;117,189;118,201"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7296" behindDoc="0" locked="0" layoutInCell="1" allowOverlap="1" wp14:anchorId="49316D69" wp14:editId="13A7F515">
                <wp:simplePos x="0" y="0"/>
                <wp:positionH relativeFrom="page">
                  <wp:posOffset>6824345</wp:posOffset>
                </wp:positionH>
                <wp:positionV relativeFrom="paragraph">
                  <wp:posOffset>86360</wp:posOffset>
                </wp:positionV>
                <wp:extent cx="82550" cy="89535"/>
                <wp:effectExtent l="13970" t="8890" r="8255" b="6350"/>
                <wp:wrapNone/>
                <wp:docPr id="6823"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10747" y="136"/>
                          <a:chExt cx="130" cy="141"/>
                        </a:xfrm>
                      </wpg:grpSpPr>
                      <wpg:grpSp>
                        <wpg:cNvPr id="6824" name="Group 2495"/>
                        <wpg:cNvGrpSpPr>
                          <a:grpSpLocks/>
                        </wpg:cNvGrpSpPr>
                        <wpg:grpSpPr bwMode="auto">
                          <a:xfrm>
                            <a:off x="10747" y="147"/>
                            <a:ext cx="130" cy="130"/>
                            <a:chOff x="10747" y="147"/>
                            <a:chExt cx="130" cy="130"/>
                          </a:xfrm>
                        </wpg:grpSpPr>
                        <wps:wsp>
                          <wps:cNvPr id="6825" name="Freeform 2496"/>
                          <wps:cNvSpPr>
                            <a:spLocks/>
                          </wps:cNvSpPr>
                          <wps:spPr bwMode="auto">
                            <a:xfrm>
                              <a:off x="10747" y="147"/>
                              <a:ext cx="130" cy="130"/>
                            </a:xfrm>
                            <a:custGeom>
                              <a:avLst/>
                              <a:gdLst>
                                <a:gd name="T0" fmla="+- 0 10812 10747"/>
                                <a:gd name="T1" fmla="*/ T0 w 130"/>
                                <a:gd name="T2" fmla="+- 0 276 147"/>
                                <a:gd name="T3" fmla="*/ 276 h 130"/>
                                <a:gd name="T4" fmla="+- 0 10758 10747"/>
                                <a:gd name="T5" fmla="*/ T4 w 130"/>
                                <a:gd name="T6" fmla="+- 0 247 147"/>
                                <a:gd name="T7" fmla="*/ 247 h 130"/>
                                <a:gd name="T8" fmla="+- 0 10747 10747"/>
                                <a:gd name="T9" fmla="*/ T8 w 130"/>
                                <a:gd name="T10" fmla="+- 0 211 147"/>
                                <a:gd name="T11" fmla="*/ 211 h 130"/>
                                <a:gd name="T12" fmla="+- 0 10748 10747"/>
                                <a:gd name="T13" fmla="*/ T12 w 130"/>
                                <a:gd name="T14" fmla="+- 0 198 147"/>
                                <a:gd name="T15" fmla="*/ 198 h 130"/>
                                <a:gd name="T16" fmla="+- 0 10787 10747"/>
                                <a:gd name="T17" fmla="*/ T16 w 130"/>
                                <a:gd name="T18" fmla="+- 0 151 147"/>
                                <a:gd name="T19" fmla="*/ 151 h 130"/>
                                <a:gd name="T20" fmla="+- 0 10812 10747"/>
                                <a:gd name="T21" fmla="*/ T20 w 130"/>
                                <a:gd name="T22" fmla="+- 0 147 147"/>
                                <a:gd name="T23" fmla="*/ 147 h 130"/>
                                <a:gd name="T24" fmla="+- 0 10825 10747"/>
                                <a:gd name="T25" fmla="*/ T24 w 130"/>
                                <a:gd name="T26" fmla="+- 0 148 147"/>
                                <a:gd name="T27" fmla="*/ 148 h 130"/>
                                <a:gd name="T28" fmla="+- 0 10872 10747"/>
                                <a:gd name="T29" fmla="*/ T28 w 130"/>
                                <a:gd name="T30" fmla="+- 0 187 147"/>
                                <a:gd name="T31" fmla="*/ 187 h 130"/>
                                <a:gd name="T32" fmla="+- 0 10876 10747"/>
                                <a:gd name="T33" fmla="*/ T32 w 130"/>
                                <a:gd name="T34" fmla="+- 0 211 147"/>
                                <a:gd name="T35" fmla="*/ 211 h 130"/>
                                <a:gd name="T36" fmla="+- 0 10875 10747"/>
                                <a:gd name="T37" fmla="*/ T36 w 130"/>
                                <a:gd name="T38" fmla="+- 0 224 147"/>
                                <a:gd name="T39" fmla="*/ 224 h 130"/>
                                <a:gd name="T40" fmla="+- 0 10837 10747"/>
                                <a:gd name="T41" fmla="*/ T40 w 130"/>
                                <a:gd name="T42" fmla="+- 0 271 147"/>
                                <a:gd name="T43" fmla="*/ 271 h 130"/>
                                <a:gd name="T44" fmla="+- 0 10812 10747"/>
                                <a:gd name="T45" fmla="*/ T44 w 130"/>
                                <a:gd name="T46" fmla="+- 0 276 147"/>
                                <a:gd name="T47" fmla="*/ 27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40"/>
                                  </a:lnTo>
                                  <a:lnTo>
                                    <a:pt x="129"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26" name="Picture 24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747" y="13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27" name="Group 2498"/>
                        <wpg:cNvGrpSpPr>
                          <a:grpSpLocks/>
                        </wpg:cNvGrpSpPr>
                        <wpg:grpSpPr bwMode="auto">
                          <a:xfrm>
                            <a:off x="10752" y="141"/>
                            <a:ext cx="119" cy="119"/>
                            <a:chOff x="10752" y="141"/>
                            <a:chExt cx="119" cy="119"/>
                          </a:xfrm>
                        </wpg:grpSpPr>
                        <wps:wsp>
                          <wps:cNvPr id="6828" name="Freeform 2499"/>
                          <wps:cNvSpPr>
                            <a:spLocks/>
                          </wps:cNvSpPr>
                          <wps:spPr bwMode="auto">
                            <a:xfrm>
                              <a:off x="10752" y="141"/>
                              <a:ext cx="119" cy="119"/>
                            </a:xfrm>
                            <a:custGeom>
                              <a:avLst/>
                              <a:gdLst>
                                <a:gd name="T0" fmla="+- 0 10871 10752"/>
                                <a:gd name="T1" fmla="*/ T0 w 119"/>
                                <a:gd name="T2" fmla="+- 0 201 141"/>
                                <a:gd name="T3" fmla="*/ 201 h 119"/>
                                <a:gd name="T4" fmla="+- 0 10834 10752"/>
                                <a:gd name="T5" fmla="*/ T4 w 119"/>
                                <a:gd name="T6" fmla="+- 0 256 141"/>
                                <a:gd name="T7" fmla="*/ 256 h 119"/>
                                <a:gd name="T8" fmla="+- 0 10812 10752"/>
                                <a:gd name="T9" fmla="*/ T8 w 119"/>
                                <a:gd name="T10" fmla="+- 0 260 141"/>
                                <a:gd name="T11" fmla="*/ 260 h 119"/>
                                <a:gd name="T12" fmla="+- 0 10800 10752"/>
                                <a:gd name="T13" fmla="*/ T12 w 119"/>
                                <a:gd name="T14" fmla="+- 0 259 141"/>
                                <a:gd name="T15" fmla="*/ 259 h 119"/>
                                <a:gd name="T16" fmla="+- 0 10753 10752"/>
                                <a:gd name="T17" fmla="*/ T16 w 119"/>
                                <a:gd name="T18" fmla="+- 0 212 141"/>
                                <a:gd name="T19" fmla="*/ 212 h 119"/>
                                <a:gd name="T20" fmla="+- 0 10752 10752"/>
                                <a:gd name="T21" fmla="*/ T20 w 119"/>
                                <a:gd name="T22" fmla="+- 0 201 141"/>
                                <a:gd name="T23" fmla="*/ 201 h 119"/>
                                <a:gd name="T24" fmla="+- 0 10753 10752"/>
                                <a:gd name="T25" fmla="*/ T24 w 119"/>
                                <a:gd name="T26" fmla="+- 0 189 141"/>
                                <a:gd name="T27" fmla="*/ 189 h 119"/>
                                <a:gd name="T28" fmla="+- 0 10800 10752"/>
                                <a:gd name="T29" fmla="*/ T28 w 119"/>
                                <a:gd name="T30" fmla="+- 0 142 141"/>
                                <a:gd name="T31" fmla="*/ 142 h 119"/>
                                <a:gd name="T32" fmla="+- 0 10812 10752"/>
                                <a:gd name="T33" fmla="*/ T32 w 119"/>
                                <a:gd name="T34" fmla="+- 0 141 141"/>
                                <a:gd name="T35" fmla="*/ 141 h 119"/>
                                <a:gd name="T36" fmla="+- 0 10824 10752"/>
                                <a:gd name="T37" fmla="*/ T36 w 119"/>
                                <a:gd name="T38" fmla="+- 0 142 141"/>
                                <a:gd name="T39" fmla="*/ 142 h 119"/>
                                <a:gd name="T40" fmla="+- 0 10870 10752"/>
                                <a:gd name="T41" fmla="*/ T40 w 119"/>
                                <a:gd name="T42" fmla="+- 0 189 141"/>
                                <a:gd name="T43" fmla="*/ 189 h 119"/>
                                <a:gd name="T44" fmla="+- 0 10871 10752"/>
                                <a:gd name="T45" fmla="*/ T44 w 119"/>
                                <a:gd name="T46" fmla="+- 0 201 141"/>
                                <a:gd name="T47" fmla="*/ 20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60" y="119"/>
                                  </a:lnTo>
                                  <a:lnTo>
                                    <a:pt x="48" y="118"/>
                                  </a:lnTo>
                                  <a:lnTo>
                                    <a:pt x="1" y="71"/>
                                  </a:lnTo>
                                  <a:lnTo>
                                    <a:pt x="0" y="60"/>
                                  </a:lnTo>
                                  <a:lnTo>
                                    <a:pt x="1" y="48"/>
                                  </a:lnTo>
                                  <a:lnTo>
                                    <a:pt x="48" y="1"/>
                                  </a:lnTo>
                                  <a:lnTo>
                                    <a:pt x="60" y="0"/>
                                  </a:lnTo>
                                  <a:lnTo>
                                    <a:pt x="72"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09090C" id="Group 2494" o:spid="_x0000_s1026" style="position:absolute;margin-left:537.35pt;margin-top:6.8pt;width:6.5pt;height:7.05pt;z-index:251447296;mso-position-horizontal-relative:page" coordorigin="10747,13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">
                <v:group id="Group 2495" o:spid="_x0000_s1027" style="position:absolute;left:10747;top:147;width:130;height:130" coordorigin="10747,14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">
                  <v:shape id="Freeform 2496" o:spid="_x0000_s1028" style="position:absolute;left:10747;top:14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" path="m65,129l11,100,,64,1,51,40,4,65,,78,1r47,39l129,64r-1,13l90,124r-25,5xe" fillcolor="black" stroked="f">
                    <v:fill opacity="5397f"/>
                    <v:path arrowok="t" o:connecttype="custom" o:connectlocs="65,276;11,247;0,211;1,198;40,151;65,147;78,148;125,187;129,211;128,224;90,271;65,276" o:connectangles="0,0,0,0,0,0,0,0,0,0,0,0"/>
                  </v:shape>
                  <v:shape id="Picture 2497" o:spid="_x0000_s1029" type="#_x0000_t75" style="position:absolute;left:10747;top:13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">
                    <v:imagedata r:id="rId89" o:title=""/>
                  </v:shape>
                </v:group>
                <v:group id="Group 2498" o:spid="_x0000_s1030" style="position:absolute;left:10752;top:141;width:119;height:119" coordorigin="10752,14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">
                  <v:shape id="Freeform 2499" o:spid="_x0000_s1031" style="position:absolute;left:10752;top:14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" path="m119,60l82,115r-22,4l48,118,1,71,,60,1,48,48,1,60,,72,1r46,47l119,60xe" filled="f" strokeweight=".19017mm">
                    <v:path arrowok="t" o:connecttype="custom" o:connectlocs="119,201;82,256;60,260;48,259;1,212;0,201;1,189;48,142;60,141;72,142;118,189;119,201"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8320" behindDoc="0" locked="0" layoutInCell="1" allowOverlap="1" wp14:anchorId="083F3415" wp14:editId="61D8EE68">
                <wp:simplePos x="0" y="0"/>
                <wp:positionH relativeFrom="page">
                  <wp:posOffset>5290820</wp:posOffset>
                </wp:positionH>
                <wp:positionV relativeFrom="paragraph">
                  <wp:posOffset>264160</wp:posOffset>
                </wp:positionV>
                <wp:extent cx="82550" cy="89535"/>
                <wp:effectExtent l="13970" t="15240" r="8255" b="0"/>
                <wp:wrapNone/>
                <wp:docPr id="6817" name="Group 2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8332" y="416"/>
                          <a:chExt cx="130" cy="141"/>
                        </a:xfrm>
                      </wpg:grpSpPr>
                      <wpg:grpSp>
                        <wpg:cNvPr id="6818" name="Group 2489"/>
                        <wpg:cNvGrpSpPr>
                          <a:grpSpLocks/>
                        </wpg:cNvGrpSpPr>
                        <wpg:grpSpPr bwMode="auto">
                          <a:xfrm>
                            <a:off x="8332" y="427"/>
                            <a:ext cx="130" cy="130"/>
                            <a:chOff x="8332" y="427"/>
                            <a:chExt cx="130" cy="130"/>
                          </a:xfrm>
                        </wpg:grpSpPr>
                        <wps:wsp>
                          <wps:cNvPr id="6819" name="Freeform 2490"/>
                          <wps:cNvSpPr>
                            <a:spLocks/>
                          </wps:cNvSpPr>
                          <wps:spPr bwMode="auto">
                            <a:xfrm>
                              <a:off x="8332" y="427"/>
                              <a:ext cx="130" cy="130"/>
                            </a:xfrm>
                            <a:custGeom>
                              <a:avLst/>
                              <a:gdLst>
                                <a:gd name="T0" fmla="+- 0 8397 8332"/>
                                <a:gd name="T1" fmla="*/ T0 w 130"/>
                                <a:gd name="T2" fmla="+- 0 556 427"/>
                                <a:gd name="T3" fmla="*/ 556 h 130"/>
                                <a:gd name="T4" fmla="+- 0 8343 8332"/>
                                <a:gd name="T5" fmla="*/ T4 w 130"/>
                                <a:gd name="T6" fmla="+- 0 527 427"/>
                                <a:gd name="T7" fmla="*/ 527 h 130"/>
                                <a:gd name="T8" fmla="+- 0 8332 8332"/>
                                <a:gd name="T9" fmla="*/ T8 w 130"/>
                                <a:gd name="T10" fmla="+- 0 492 427"/>
                                <a:gd name="T11" fmla="*/ 492 h 130"/>
                                <a:gd name="T12" fmla="+- 0 8333 8332"/>
                                <a:gd name="T13" fmla="*/ T12 w 130"/>
                                <a:gd name="T14" fmla="+- 0 479 427"/>
                                <a:gd name="T15" fmla="*/ 479 h 130"/>
                                <a:gd name="T16" fmla="+- 0 8372 8332"/>
                                <a:gd name="T17" fmla="*/ T16 w 130"/>
                                <a:gd name="T18" fmla="+- 0 432 427"/>
                                <a:gd name="T19" fmla="*/ 432 h 130"/>
                                <a:gd name="T20" fmla="+- 0 8397 8332"/>
                                <a:gd name="T21" fmla="*/ T20 w 130"/>
                                <a:gd name="T22" fmla="+- 0 427 427"/>
                                <a:gd name="T23" fmla="*/ 427 h 130"/>
                                <a:gd name="T24" fmla="+- 0 8410 8332"/>
                                <a:gd name="T25" fmla="*/ T24 w 130"/>
                                <a:gd name="T26" fmla="+- 0 428 427"/>
                                <a:gd name="T27" fmla="*/ 428 h 130"/>
                                <a:gd name="T28" fmla="+- 0 8457 8332"/>
                                <a:gd name="T29" fmla="*/ T28 w 130"/>
                                <a:gd name="T30" fmla="+- 0 467 427"/>
                                <a:gd name="T31" fmla="*/ 467 h 130"/>
                                <a:gd name="T32" fmla="+- 0 8461 8332"/>
                                <a:gd name="T33" fmla="*/ T32 w 130"/>
                                <a:gd name="T34" fmla="+- 0 492 427"/>
                                <a:gd name="T35" fmla="*/ 492 h 130"/>
                                <a:gd name="T36" fmla="+- 0 8460 8332"/>
                                <a:gd name="T37" fmla="*/ T36 w 130"/>
                                <a:gd name="T38" fmla="+- 0 505 427"/>
                                <a:gd name="T39" fmla="*/ 505 h 130"/>
                                <a:gd name="T40" fmla="+- 0 8421 8332"/>
                                <a:gd name="T41" fmla="*/ T40 w 130"/>
                                <a:gd name="T42" fmla="+- 0 552 427"/>
                                <a:gd name="T43" fmla="*/ 552 h 130"/>
                                <a:gd name="T44" fmla="+- 0 8397 8332"/>
                                <a:gd name="T45" fmla="*/ T44 w 130"/>
                                <a:gd name="T46" fmla="+- 0 556 427"/>
                                <a:gd name="T47" fmla="*/ 55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8"/>
                                  </a:lnTo>
                                  <a:lnTo>
                                    <a:pt x="89"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20" name="Picture 249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332" y="41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21" name="Group 2492"/>
                        <wpg:cNvGrpSpPr>
                          <a:grpSpLocks/>
                        </wpg:cNvGrpSpPr>
                        <wpg:grpSpPr bwMode="auto">
                          <a:xfrm>
                            <a:off x="8337" y="422"/>
                            <a:ext cx="119" cy="119"/>
                            <a:chOff x="8337" y="422"/>
                            <a:chExt cx="119" cy="119"/>
                          </a:xfrm>
                        </wpg:grpSpPr>
                        <wps:wsp>
                          <wps:cNvPr id="6822" name="Freeform 2493"/>
                          <wps:cNvSpPr>
                            <a:spLocks/>
                          </wps:cNvSpPr>
                          <wps:spPr bwMode="auto">
                            <a:xfrm>
                              <a:off x="8337" y="422"/>
                              <a:ext cx="119" cy="119"/>
                            </a:xfrm>
                            <a:custGeom>
                              <a:avLst/>
                              <a:gdLst>
                                <a:gd name="T0" fmla="+- 0 8456 8337"/>
                                <a:gd name="T1" fmla="*/ T0 w 119"/>
                                <a:gd name="T2" fmla="+- 0 481 422"/>
                                <a:gd name="T3" fmla="*/ 481 h 119"/>
                                <a:gd name="T4" fmla="+- 0 8419 8337"/>
                                <a:gd name="T5" fmla="*/ T4 w 119"/>
                                <a:gd name="T6" fmla="+- 0 536 422"/>
                                <a:gd name="T7" fmla="*/ 536 h 119"/>
                                <a:gd name="T8" fmla="+- 0 8397 8337"/>
                                <a:gd name="T9" fmla="*/ T8 w 119"/>
                                <a:gd name="T10" fmla="+- 0 540 422"/>
                                <a:gd name="T11" fmla="*/ 540 h 119"/>
                                <a:gd name="T12" fmla="+- 0 8385 8337"/>
                                <a:gd name="T13" fmla="*/ T12 w 119"/>
                                <a:gd name="T14" fmla="+- 0 539 422"/>
                                <a:gd name="T15" fmla="*/ 539 h 119"/>
                                <a:gd name="T16" fmla="+- 0 8338 8337"/>
                                <a:gd name="T17" fmla="*/ T16 w 119"/>
                                <a:gd name="T18" fmla="+- 0 493 422"/>
                                <a:gd name="T19" fmla="*/ 493 h 119"/>
                                <a:gd name="T20" fmla="+- 0 8337 8337"/>
                                <a:gd name="T21" fmla="*/ T20 w 119"/>
                                <a:gd name="T22" fmla="+- 0 481 422"/>
                                <a:gd name="T23" fmla="*/ 481 h 119"/>
                                <a:gd name="T24" fmla="+- 0 8338 8337"/>
                                <a:gd name="T25" fmla="*/ T24 w 119"/>
                                <a:gd name="T26" fmla="+- 0 469 422"/>
                                <a:gd name="T27" fmla="*/ 469 h 119"/>
                                <a:gd name="T28" fmla="+- 0 8385 8337"/>
                                <a:gd name="T29" fmla="*/ T28 w 119"/>
                                <a:gd name="T30" fmla="+- 0 423 422"/>
                                <a:gd name="T31" fmla="*/ 423 h 119"/>
                                <a:gd name="T32" fmla="+- 0 8397 8337"/>
                                <a:gd name="T33" fmla="*/ T32 w 119"/>
                                <a:gd name="T34" fmla="+- 0 422 422"/>
                                <a:gd name="T35" fmla="*/ 422 h 119"/>
                                <a:gd name="T36" fmla="+- 0 8408 8337"/>
                                <a:gd name="T37" fmla="*/ T36 w 119"/>
                                <a:gd name="T38" fmla="+- 0 423 422"/>
                                <a:gd name="T39" fmla="*/ 423 h 119"/>
                                <a:gd name="T40" fmla="+- 0 8455 8337"/>
                                <a:gd name="T41" fmla="*/ T40 w 119"/>
                                <a:gd name="T42" fmla="+- 0 469 422"/>
                                <a:gd name="T43" fmla="*/ 469 h 119"/>
                                <a:gd name="T44" fmla="+- 0 8456 8337"/>
                                <a:gd name="T45" fmla="*/ T44 w 119"/>
                                <a:gd name="T46" fmla="+- 0 481 422"/>
                                <a:gd name="T47" fmla="*/ 4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1" y="71"/>
                                  </a:lnTo>
                                  <a:lnTo>
                                    <a:pt x="0" y="59"/>
                                  </a:lnTo>
                                  <a:lnTo>
                                    <a:pt x="1" y="47"/>
                                  </a:lnTo>
                                  <a:lnTo>
                                    <a:pt x="48" y="1"/>
                                  </a:lnTo>
                                  <a:lnTo>
                                    <a:pt x="60"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4932F2" id="Group 2488" o:spid="_x0000_s1026" style="position:absolute;margin-left:416.6pt;margin-top:20.8pt;width:6.5pt;height:7.05pt;z-index:251448320;mso-position-horizontal-relative:page" coordorigin="8332,41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">
                <v:group id="Group 2489" o:spid="_x0000_s1027" style="position:absolute;left:8332;top:427;width:130;height:130" coordorigin="8332,42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">
                  <v:shape id="Freeform 2490" o:spid="_x0000_s1028" style="position:absolute;left:8332;top:42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" path="m65,129l11,100,,65,1,52,40,5,65,,78,1r47,39l129,65r-1,13l89,125r-24,4xe" fillcolor="black" stroked="f">
                    <v:fill opacity="5397f"/>
                    <v:path arrowok="t" o:connecttype="custom" o:connectlocs="65,556;11,527;0,492;1,479;40,432;65,427;78,428;125,467;129,492;128,505;89,552;65,556" o:connectangles="0,0,0,0,0,0,0,0,0,0,0,0"/>
                  </v:shape>
                  <v:shape id="Picture 2491" o:spid="_x0000_s1029" type="#_x0000_t75" style="position:absolute;left:8332;top:41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">
                    <v:imagedata r:id="rId89" o:title=""/>
                  </v:shape>
                </v:group>
                <v:group id="Group 2492" o:spid="_x0000_s1030" style="position:absolute;left:8337;top:422;width:119;height:119" coordorigin="8337,4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">
                  <v:shape id="Freeform 2493" o:spid="_x0000_s1031" style="position:absolute;left:8337;top:4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" path="m119,59l82,114r-22,4l48,117,1,71,,59,1,47,48,1,60,,71,1r47,46l119,59xe" filled="f" strokeweight=".19017mm">
                    <v:path arrowok="t" o:connecttype="custom" o:connectlocs="119,481;82,536;60,540;48,539;1,493;0,481;1,469;48,423;60,422;71,423;118,469;119,481"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49344" behindDoc="0" locked="0" layoutInCell="1" allowOverlap="1" wp14:anchorId="7BBDC26C" wp14:editId="1CF889C1">
                <wp:simplePos x="0" y="0"/>
                <wp:positionH relativeFrom="page">
                  <wp:posOffset>5674360</wp:posOffset>
                </wp:positionH>
                <wp:positionV relativeFrom="paragraph">
                  <wp:posOffset>264160</wp:posOffset>
                </wp:positionV>
                <wp:extent cx="82550" cy="89535"/>
                <wp:effectExtent l="6985" t="15240" r="15240" b="0"/>
                <wp:wrapNone/>
                <wp:docPr id="6811" name="Group 2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8936" y="416"/>
                          <a:chExt cx="130" cy="141"/>
                        </a:xfrm>
                      </wpg:grpSpPr>
                      <wpg:grpSp>
                        <wpg:cNvPr id="6812" name="Group 2483"/>
                        <wpg:cNvGrpSpPr>
                          <a:grpSpLocks/>
                        </wpg:cNvGrpSpPr>
                        <wpg:grpSpPr bwMode="auto">
                          <a:xfrm>
                            <a:off x="8936" y="427"/>
                            <a:ext cx="130" cy="130"/>
                            <a:chOff x="8936" y="427"/>
                            <a:chExt cx="130" cy="130"/>
                          </a:xfrm>
                        </wpg:grpSpPr>
                        <wps:wsp>
                          <wps:cNvPr id="6813" name="Freeform 2484"/>
                          <wps:cNvSpPr>
                            <a:spLocks/>
                          </wps:cNvSpPr>
                          <wps:spPr bwMode="auto">
                            <a:xfrm>
                              <a:off x="8936" y="427"/>
                              <a:ext cx="130" cy="130"/>
                            </a:xfrm>
                            <a:custGeom>
                              <a:avLst/>
                              <a:gdLst>
                                <a:gd name="T0" fmla="+- 0 9000 8936"/>
                                <a:gd name="T1" fmla="*/ T0 w 130"/>
                                <a:gd name="T2" fmla="+- 0 556 427"/>
                                <a:gd name="T3" fmla="*/ 556 h 130"/>
                                <a:gd name="T4" fmla="+- 0 8946 8936"/>
                                <a:gd name="T5" fmla="*/ T4 w 130"/>
                                <a:gd name="T6" fmla="+- 0 527 427"/>
                                <a:gd name="T7" fmla="*/ 527 h 130"/>
                                <a:gd name="T8" fmla="+- 0 8936 8936"/>
                                <a:gd name="T9" fmla="*/ T8 w 130"/>
                                <a:gd name="T10" fmla="+- 0 492 427"/>
                                <a:gd name="T11" fmla="*/ 492 h 130"/>
                                <a:gd name="T12" fmla="+- 0 8937 8936"/>
                                <a:gd name="T13" fmla="*/ T12 w 130"/>
                                <a:gd name="T14" fmla="+- 0 479 427"/>
                                <a:gd name="T15" fmla="*/ 479 h 130"/>
                                <a:gd name="T16" fmla="+- 0 8976 8936"/>
                                <a:gd name="T17" fmla="*/ T16 w 130"/>
                                <a:gd name="T18" fmla="+- 0 432 427"/>
                                <a:gd name="T19" fmla="*/ 432 h 130"/>
                                <a:gd name="T20" fmla="+- 0 9000 8936"/>
                                <a:gd name="T21" fmla="*/ T20 w 130"/>
                                <a:gd name="T22" fmla="+- 0 427 427"/>
                                <a:gd name="T23" fmla="*/ 427 h 130"/>
                                <a:gd name="T24" fmla="+- 0 9013 8936"/>
                                <a:gd name="T25" fmla="*/ T24 w 130"/>
                                <a:gd name="T26" fmla="+- 0 428 427"/>
                                <a:gd name="T27" fmla="*/ 428 h 130"/>
                                <a:gd name="T28" fmla="+- 0 9060 8936"/>
                                <a:gd name="T29" fmla="*/ T28 w 130"/>
                                <a:gd name="T30" fmla="+- 0 467 427"/>
                                <a:gd name="T31" fmla="*/ 467 h 130"/>
                                <a:gd name="T32" fmla="+- 0 9065 8936"/>
                                <a:gd name="T33" fmla="*/ T32 w 130"/>
                                <a:gd name="T34" fmla="+- 0 492 427"/>
                                <a:gd name="T35" fmla="*/ 492 h 130"/>
                                <a:gd name="T36" fmla="+- 0 9064 8936"/>
                                <a:gd name="T37" fmla="*/ T36 w 130"/>
                                <a:gd name="T38" fmla="+- 0 505 427"/>
                                <a:gd name="T39" fmla="*/ 505 h 130"/>
                                <a:gd name="T40" fmla="+- 0 9025 8936"/>
                                <a:gd name="T41" fmla="*/ T40 w 130"/>
                                <a:gd name="T42" fmla="+- 0 552 427"/>
                                <a:gd name="T43" fmla="*/ 552 h 130"/>
                                <a:gd name="T44" fmla="+- 0 9000 8936"/>
                                <a:gd name="T45" fmla="*/ T44 w 130"/>
                                <a:gd name="T46" fmla="+- 0 556 427"/>
                                <a:gd name="T47" fmla="*/ 55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5"/>
                                  </a:lnTo>
                                  <a:lnTo>
                                    <a:pt x="1" y="52"/>
                                  </a:lnTo>
                                  <a:lnTo>
                                    <a:pt x="40" y="5"/>
                                  </a:lnTo>
                                  <a:lnTo>
                                    <a:pt x="64" y="0"/>
                                  </a:lnTo>
                                  <a:lnTo>
                                    <a:pt x="77" y="1"/>
                                  </a:lnTo>
                                  <a:lnTo>
                                    <a:pt x="124" y="40"/>
                                  </a:lnTo>
                                  <a:lnTo>
                                    <a:pt x="129" y="65"/>
                                  </a:lnTo>
                                  <a:lnTo>
                                    <a:pt x="128" y="78"/>
                                  </a:lnTo>
                                  <a:lnTo>
                                    <a:pt x="89" y="125"/>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14" name="Picture 24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8936" y="41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15" name="Group 2486"/>
                        <wpg:cNvGrpSpPr>
                          <a:grpSpLocks/>
                        </wpg:cNvGrpSpPr>
                        <wpg:grpSpPr bwMode="auto">
                          <a:xfrm>
                            <a:off x="8941" y="422"/>
                            <a:ext cx="119" cy="119"/>
                            <a:chOff x="8941" y="422"/>
                            <a:chExt cx="119" cy="119"/>
                          </a:xfrm>
                        </wpg:grpSpPr>
                        <wps:wsp>
                          <wps:cNvPr id="6816" name="Freeform 2487"/>
                          <wps:cNvSpPr>
                            <a:spLocks/>
                          </wps:cNvSpPr>
                          <wps:spPr bwMode="auto">
                            <a:xfrm>
                              <a:off x="8941" y="422"/>
                              <a:ext cx="119" cy="119"/>
                            </a:xfrm>
                            <a:custGeom>
                              <a:avLst/>
                              <a:gdLst>
                                <a:gd name="T0" fmla="+- 0 9060 8941"/>
                                <a:gd name="T1" fmla="*/ T0 w 119"/>
                                <a:gd name="T2" fmla="+- 0 481 422"/>
                                <a:gd name="T3" fmla="*/ 481 h 119"/>
                                <a:gd name="T4" fmla="+- 0 9023 8941"/>
                                <a:gd name="T5" fmla="*/ T4 w 119"/>
                                <a:gd name="T6" fmla="+- 0 536 422"/>
                                <a:gd name="T7" fmla="*/ 536 h 119"/>
                                <a:gd name="T8" fmla="+- 0 9000 8941"/>
                                <a:gd name="T9" fmla="*/ T8 w 119"/>
                                <a:gd name="T10" fmla="+- 0 540 422"/>
                                <a:gd name="T11" fmla="*/ 540 h 119"/>
                                <a:gd name="T12" fmla="+- 0 8989 8941"/>
                                <a:gd name="T13" fmla="*/ T12 w 119"/>
                                <a:gd name="T14" fmla="+- 0 539 422"/>
                                <a:gd name="T15" fmla="*/ 539 h 119"/>
                                <a:gd name="T16" fmla="+- 0 8942 8941"/>
                                <a:gd name="T17" fmla="*/ T16 w 119"/>
                                <a:gd name="T18" fmla="+- 0 493 422"/>
                                <a:gd name="T19" fmla="*/ 493 h 119"/>
                                <a:gd name="T20" fmla="+- 0 8941 8941"/>
                                <a:gd name="T21" fmla="*/ T20 w 119"/>
                                <a:gd name="T22" fmla="+- 0 481 422"/>
                                <a:gd name="T23" fmla="*/ 481 h 119"/>
                                <a:gd name="T24" fmla="+- 0 8942 8941"/>
                                <a:gd name="T25" fmla="*/ T24 w 119"/>
                                <a:gd name="T26" fmla="+- 0 469 422"/>
                                <a:gd name="T27" fmla="*/ 469 h 119"/>
                                <a:gd name="T28" fmla="+- 0 8989 8941"/>
                                <a:gd name="T29" fmla="*/ T28 w 119"/>
                                <a:gd name="T30" fmla="+- 0 423 422"/>
                                <a:gd name="T31" fmla="*/ 423 h 119"/>
                                <a:gd name="T32" fmla="+- 0 9000 8941"/>
                                <a:gd name="T33" fmla="*/ T32 w 119"/>
                                <a:gd name="T34" fmla="+- 0 422 422"/>
                                <a:gd name="T35" fmla="*/ 422 h 119"/>
                                <a:gd name="T36" fmla="+- 0 9012 8941"/>
                                <a:gd name="T37" fmla="*/ T36 w 119"/>
                                <a:gd name="T38" fmla="+- 0 423 422"/>
                                <a:gd name="T39" fmla="*/ 423 h 119"/>
                                <a:gd name="T40" fmla="+- 0 9059 8941"/>
                                <a:gd name="T41" fmla="*/ T40 w 119"/>
                                <a:gd name="T42" fmla="+- 0 469 422"/>
                                <a:gd name="T43" fmla="*/ 469 h 119"/>
                                <a:gd name="T44" fmla="+- 0 9060 8941"/>
                                <a:gd name="T45" fmla="*/ T44 w 119"/>
                                <a:gd name="T46" fmla="+- 0 481 422"/>
                                <a:gd name="T47" fmla="*/ 4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315F82" id="Group 2482" o:spid="_x0000_s1026" style="position:absolute;margin-left:446.8pt;margin-top:20.8pt;width:6.5pt;height:7.05pt;z-index:251449344;mso-position-horizontal-relative:page" coordorigin="8936,41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">
                <v:group id="Group 2483" o:spid="_x0000_s1027" style="position:absolute;left:8936;top:427;width:130;height:130" coordorigin="8936,42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">
                  <v:shape id="Freeform 2484" o:spid="_x0000_s1028" style="position:absolute;left:8936;top:42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" path="m64,129l10,100,,65,1,52,40,5,64,,77,1r47,39l129,65r-1,13l89,125r-25,4xe" fillcolor="black" stroked="f">
                    <v:fill opacity="5397f"/>
                    <v:path arrowok="t" o:connecttype="custom" o:connectlocs="64,556;10,527;0,492;1,479;40,432;64,427;77,428;124,467;129,492;128,505;89,552;64,556" o:connectangles="0,0,0,0,0,0,0,0,0,0,0,0"/>
                  </v:shape>
                  <v:shape id="Picture 2485" o:spid="_x0000_s1029" type="#_x0000_t75" style="position:absolute;left:8936;top:41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">
                    <v:imagedata r:id="rId89" o:title=""/>
                  </v:shape>
                </v:group>
                <v:group id="Group 2486" o:spid="_x0000_s1030" style="position:absolute;left:8941;top:422;width:119;height:119" coordorigin="8941,4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QSO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zOIG/N+EJyM0vAAAA//8DAFBLAQItABQABgAIAAAAIQDb4fbL7gAAAIUBAAATAAAAAAAA&#10;AAAAAAAAAAAAAABbQ29udGVudF9UeXBlc10ueG1sUEsBAi0AFAAGAAgAAAAhAFr0LFu/AAAAFQEA&#10;AAsAAAAAAAAAAAAAAAAAHwEAAF9yZWxzLy5yZWxzUEsBAi0AFAAGAAgAAAAhANYlBI7HAAAA3QAA&#10;AA8AAAAAAAAAAAAAAAAABwIAAGRycy9kb3ducmV2LnhtbFBLBQYAAAAAAwADALcAAAD7AgAAAAA=&#10;">
                  <v:shape id="Freeform 2487" o:spid="_x0000_s1031" style="position:absolute;left:8941;top:4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" path="m119,59l82,114r-23,4l48,117,1,71,,59,1,47,48,1,59,,71,1r47,46l119,59xe" filled="f" strokeweight=".19017mm">
                    <v:path arrowok="t" o:connecttype="custom" o:connectlocs="119,481;82,536;59,540;48,539;1,493;0,481;1,469;48,423;59,422;71,423;118,469;119,481"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50368" behindDoc="0" locked="0" layoutInCell="1" allowOverlap="1" wp14:anchorId="39D89D4D" wp14:editId="39D18B64">
                <wp:simplePos x="0" y="0"/>
                <wp:positionH relativeFrom="page">
                  <wp:posOffset>6057265</wp:posOffset>
                </wp:positionH>
                <wp:positionV relativeFrom="paragraph">
                  <wp:posOffset>264160</wp:posOffset>
                </wp:positionV>
                <wp:extent cx="82550" cy="89535"/>
                <wp:effectExtent l="8890" t="15240" r="13335" b="0"/>
                <wp:wrapNone/>
                <wp:docPr id="6805" name="Group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539" y="416"/>
                          <a:chExt cx="130" cy="141"/>
                        </a:xfrm>
                      </wpg:grpSpPr>
                      <wpg:grpSp>
                        <wpg:cNvPr id="6806" name="Group 2477"/>
                        <wpg:cNvGrpSpPr>
                          <a:grpSpLocks/>
                        </wpg:cNvGrpSpPr>
                        <wpg:grpSpPr bwMode="auto">
                          <a:xfrm>
                            <a:off x="9539" y="427"/>
                            <a:ext cx="130" cy="130"/>
                            <a:chOff x="9539" y="427"/>
                            <a:chExt cx="130" cy="130"/>
                          </a:xfrm>
                        </wpg:grpSpPr>
                        <wps:wsp>
                          <wps:cNvPr id="6807" name="Freeform 2478"/>
                          <wps:cNvSpPr>
                            <a:spLocks/>
                          </wps:cNvSpPr>
                          <wps:spPr bwMode="auto">
                            <a:xfrm>
                              <a:off x="9539" y="427"/>
                              <a:ext cx="130" cy="130"/>
                            </a:xfrm>
                            <a:custGeom>
                              <a:avLst/>
                              <a:gdLst>
                                <a:gd name="T0" fmla="+- 0 9604 9539"/>
                                <a:gd name="T1" fmla="*/ T0 w 130"/>
                                <a:gd name="T2" fmla="+- 0 556 427"/>
                                <a:gd name="T3" fmla="*/ 556 h 130"/>
                                <a:gd name="T4" fmla="+- 0 9550 9539"/>
                                <a:gd name="T5" fmla="*/ T4 w 130"/>
                                <a:gd name="T6" fmla="+- 0 527 427"/>
                                <a:gd name="T7" fmla="*/ 527 h 130"/>
                                <a:gd name="T8" fmla="+- 0 9539 9539"/>
                                <a:gd name="T9" fmla="*/ T8 w 130"/>
                                <a:gd name="T10" fmla="+- 0 492 427"/>
                                <a:gd name="T11" fmla="*/ 492 h 130"/>
                                <a:gd name="T12" fmla="+- 0 9541 9539"/>
                                <a:gd name="T13" fmla="*/ T12 w 130"/>
                                <a:gd name="T14" fmla="+- 0 479 427"/>
                                <a:gd name="T15" fmla="*/ 479 h 130"/>
                                <a:gd name="T16" fmla="+- 0 9579 9539"/>
                                <a:gd name="T17" fmla="*/ T16 w 130"/>
                                <a:gd name="T18" fmla="+- 0 432 427"/>
                                <a:gd name="T19" fmla="*/ 432 h 130"/>
                                <a:gd name="T20" fmla="+- 0 9604 9539"/>
                                <a:gd name="T21" fmla="*/ T20 w 130"/>
                                <a:gd name="T22" fmla="+- 0 427 427"/>
                                <a:gd name="T23" fmla="*/ 427 h 130"/>
                                <a:gd name="T24" fmla="+- 0 9617 9539"/>
                                <a:gd name="T25" fmla="*/ T24 w 130"/>
                                <a:gd name="T26" fmla="+- 0 428 427"/>
                                <a:gd name="T27" fmla="*/ 428 h 130"/>
                                <a:gd name="T28" fmla="+- 0 9664 9539"/>
                                <a:gd name="T29" fmla="*/ T28 w 130"/>
                                <a:gd name="T30" fmla="+- 0 467 427"/>
                                <a:gd name="T31" fmla="*/ 467 h 130"/>
                                <a:gd name="T32" fmla="+- 0 9669 9539"/>
                                <a:gd name="T33" fmla="*/ T32 w 130"/>
                                <a:gd name="T34" fmla="+- 0 492 427"/>
                                <a:gd name="T35" fmla="*/ 492 h 130"/>
                                <a:gd name="T36" fmla="+- 0 9668 9539"/>
                                <a:gd name="T37" fmla="*/ T36 w 130"/>
                                <a:gd name="T38" fmla="+- 0 505 427"/>
                                <a:gd name="T39" fmla="*/ 505 h 130"/>
                                <a:gd name="T40" fmla="+- 0 9629 9539"/>
                                <a:gd name="T41" fmla="*/ T40 w 130"/>
                                <a:gd name="T42" fmla="+- 0 552 427"/>
                                <a:gd name="T43" fmla="*/ 552 h 130"/>
                                <a:gd name="T44" fmla="+- 0 9604 9539"/>
                                <a:gd name="T45" fmla="*/ T44 w 130"/>
                                <a:gd name="T46" fmla="+- 0 556 427"/>
                                <a:gd name="T47" fmla="*/ 55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5"/>
                                  </a:lnTo>
                                  <a:lnTo>
                                    <a:pt x="2" y="52"/>
                                  </a:lnTo>
                                  <a:lnTo>
                                    <a:pt x="40" y="5"/>
                                  </a:lnTo>
                                  <a:lnTo>
                                    <a:pt x="65" y="0"/>
                                  </a:lnTo>
                                  <a:lnTo>
                                    <a:pt x="78" y="1"/>
                                  </a:lnTo>
                                  <a:lnTo>
                                    <a:pt x="125" y="40"/>
                                  </a:lnTo>
                                  <a:lnTo>
                                    <a:pt x="130" y="65"/>
                                  </a:lnTo>
                                  <a:lnTo>
                                    <a:pt x="129" y="78"/>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8" name="Picture 24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539" y="41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09" name="Group 2480"/>
                        <wpg:cNvGrpSpPr>
                          <a:grpSpLocks/>
                        </wpg:cNvGrpSpPr>
                        <wpg:grpSpPr bwMode="auto">
                          <a:xfrm>
                            <a:off x="9545" y="422"/>
                            <a:ext cx="119" cy="119"/>
                            <a:chOff x="9545" y="422"/>
                            <a:chExt cx="119" cy="119"/>
                          </a:xfrm>
                        </wpg:grpSpPr>
                        <wps:wsp>
                          <wps:cNvPr id="6810" name="Freeform 2481"/>
                          <wps:cNvSpPr>
                            <a:spLocks/>
                          </wps:cNvSpPr>
                          <wps:spPr bwMode="auto">
                            <a:xfrm>
                              <a:off x="9545" y="422"/>
                              <a:ext cx="119" cy="119"/>
                            </a:xfrm>
                            <a:custGeom>
                              <a:avLst/>
                              <a:gdLst>
                                <a:gd name="T0" fmla="+- 0 9663 9545"/>
                                <a:gd name="T1" fmla="*/ T0 w 119"/>
                                <a:gd name="T2" fmla="+- 0 481 422"/>
                                <a:gd name="T3" fmla="*/ 481 h 119"/>
                                <a:gd name="T4" fmla="+- 0 9627 9545"/>
                                <a:gd name="T5" fmla="*/ T4 w 119"/>
                                <a:gd name="T6" fmla="+- 0 536 422"/>
                                <a:gd name="T7" fmla="*/ 536 h 119"/>
                                <a:gd name="T8" fmla="+- 0 9604 9545"/>
                                <a:gd name="T9" fmla="*/ T8 w 119"/>
                                <a:gd name="T10" fmla="+- 0 540 422"/>
                                <a:gd name="T11" fmla="*/ 540 h 119"/>
                                <a:gd name="T12" fmla="+- 0 9592 9545"/>
                                <a:gd name="T13" fmla="*/ T12 w 119"/>
                                <a:gd name="T14" fmla="+- 0 539 422"/>
                                <a:gd name="T15" fmla="*/ 539 h 119"/>
                                <a:gd name="T16" fmla="+- 0 9546 9545"/>
                                <a:gd name="T17" fmla="*/ T16 w 119"/>
                                <a:gd name="T18" fmla="+- 0 493 422"/>
                                <a:gd name="T19" fmla="*/ 493 h 119"/>
                                <a:gd name="T20" fmla="+- 0 9545 9545"/>
                                <a:gd name="T21" fmla="*/ T20 w 119"/>
                                <a:gd name="T22" fmla="+- 0 481 422"/>
                                <a:gd name="T23" fmla="*/ 481 h 119"/>
                                <a:gd name="T24" fmla="+- 0 9546 9545"/>
                                <a:gd name="T25" fmla="*/ T24 w 119"/>
                                <a:gd name="T26" fmla="+- 0 469 422"/>
                                <a:gd name="T27" fmla="*/ 469 h 119"/>
                                <a:gd name="T28" fmla="+- 0 9592 9545"/>
                                <a:gd name="T29" fmla="*/ T28 w 119"/>
                                <a:gd name="T30" fmla="+- 0 423 422"/>
                                <a:gd name="T31" fmla="*/ 423 h 119"/>
                                <a:gd name="T32" fmla="+- 0 9604 9545"/>
                                <a:gd name="T33" fmla="*/ T32 w 119"/>
                                <a:gd name="T34" fmla="+- 0 422 422"/>
                                <a:gd name="T35" fmla="*/ 422 h 119"/>
                                <a:gd name="T36" fmla="+- 0 9616 9545"/>
                                <a:gd name="T37" fmla="*/ T36 w 119"/>
                                <a:gd name="T38" fmla="+- 0 423 422"/>
                                <a:gd name="T39" fmla="*/ 423 h 119"/>
                                <a:gd name="T40" fmla="+- 0 9662 9545"/>
                                <a:gd name="T41" fmla="*/ T40 w 119"/>
                                <a:gd name="T42" fmla="+- 0 469 422"/>
                                <a:gd name="T43" fmla="*/ 469 h 119"/>
                                <a:gd name="T44" fmla="+- 0 9663 9545"/>
                                <a:gd name="T45" fmla="*/ T44 w 119"/>
                                <a:gd name="T46" fmla="+- 0 481 422"/>
                                <a:gd name="T47" fmla="*/ 4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876128" id="Group 2476" o:spid="_x0000_s1026" style="position:absolute;margin-left:476.95pt;margin-top:20.8pt;width:6.5pt;height:7.05pt;z-index:251450368;mso-position-horizontal-relative:page" coordorigin="9539,41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">
                <v:group id="Group 2477" o:spid="_x0000_s1027" style="position:absolute;left:9539;top:427;width:130;height:130" coordorigin="9539,42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">
                  <v:shape id="Freeform 2478" o:spid="_x0000_s1028" style="position:absolute;left:9539;top:42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" path="m65,129l11,100,,65,2,52,40,5,65,,78,1r47,39l130,65r-1,13l90,125r-25,4xe" fillcolor="black" stroked="f">
                    <v:fill opacity="5397f"/>
                    <v:path arrowok="t" o:connecttype="custom" o:connectlocs="65,556;11,527;0,492;2,479;40,432;65,427;78,428;125,467;130,492;129,505;90,552;65,556" o:connectangles="0,0,0,0,0,0,0,0,0,0,0,0"/>
                  </v:shape>
                  <v:shape id="Picture 2479" o:spid="_x0000_s1029" type="#_x0000_t75" style="position:absolute;left:9539;top:41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">
                    <v:imagedata r:id="rId89" o:title=""/>
                  </v:shape>
                </v:group>
                <v:group id="Group 2480" o:spid="_x0000_s1030" style="position:absolute;left:9545;top:422;width:119;height:119" coordorigin="9545,4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">
                  <v:shape id="Freeform 2481" o:spid="_x0000_s1031" style="position:absolute;left:9545;top:4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" path="m118,59l82,114r-23,4l47,117,1,71,,59,1,47,47,1,59,,71,1r46,46l118,59xe" filled="f" strokeweight=".19017mm">
                    <v:path arrowok="t" o:connecttype="custom" o:connectlocs="118,481;82,536;59,540;47,539;1,493;0,481;1,469;47,423;59,422;71,423;117,469;118,481"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51392" behindDoc="0" locked="0" layoutInCell="1" allowOverlap="1" wp14:anchorId="46175463" wp14:editId="1670070E">
                <wp:simplePos x="0" y="0"/>
                <wp:positionH relativeFrom="page">
                  <wp:posOffset>6440805</wp:posOffset>
                </wp:positionH>
                <wp:positionV relativeFrom="paragraph">
                  <wp:posOffset>264160</wp:posOffset>
                </wp:positionV>
                <wp:extent cx="82550" cy="89535"/>
                <wp:effectExtent l="11430" t="15240" r="10795" b="0"/>
                <wp:wrapNone/>
                <wp:docPr id="6799" name="Group 2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10143" y="416"/>
                          <a:chExt cx="130" cy="141"/>
                        </a:xfrm>
                      </wpg:grpSpPr>
                      <wpg:grpSp>
                        <wpg:cNvPr id="6800" name="Group 2471"/>
                        <wpg:cNvGrpSpPr>
                          <a:grpSpLocks/>
                        </wpg:cNvGrpSpPr>
                        <wpg:grpSpPr bwMode="auto">
                          <a:xfrm>
                            <a:off x="10143" y="427"/>
                            <a:ext cx="130" cy="130"/>
                            <a:chOff x="10143" y="427"/>
                            <a:chExt cx="130" cy="130"/>
                          </a:xfrm>
                        </wpg:grpSpPr>
                        <wps:wsp>
                          <wps:cNvPr id="6801" name="Freeform 2472"/>
                          <wps:cNvSpPr>
                            <a:spLocks/>
                          </wps:cNvSpPr>
                          <wps:spPr bwMode="auto">
                            <a:xfrm>
                              <a:off x="10143" y="427"/>
                              <a:ext cx="130" cy="130"/>
                            </a:xfrm>
                            <a:custGeom>
                              <a:avLst/>
                              <a:gdLst>
                                <a:gd name="T0" fmla="+- 0 10208 10143"/>
                                <a:gd name="T1" fmla="*/ T0 w 130"/>
                                <a:gd name="T2" fmla="+- 0 556 427"/>
                                <a:gd name="T3" fmla="*/ 556 h 130"/>
                                <a:gd name="T4" fmla="+- 0 10154 10143"/>
                                <a:gd name="T5" fmla="*/ T4 w 130"/>
                                <a:gd name="T6" fmla="+- 0 527 427"/>
                                <a:gd name="T7" fmla="*/ 527 h 130"/>
                                <a:gd name="T8" fmla="+- 0 10143 10143"/>
                                <a:gd name="T9" fmla="*/ T8 w 130"/>
                                <a:gd name="T10" fmla="+- 0 492 427"/>
                                <a:gd name="T11" fmla="*/ 492 h 130"/>
                                <a:gd name="T12" fmla="+- 0 10144 10143"/>
                                <a:gd name="T13" fmla="*/ T12 w 130"/>
                                <a:gd name="T14" fmla="+- 0 479 427"/>
                                <a:gd name="T15" fmla="*/ 479 h 130"/>
                                <a:gd name="T16" fmla="+- 0 10183 10143"/>
                                <a:gd name="T17" fmla="*/ T16 w 130"/>
                                <a:gd name="T18" fmla="+- 0 432 427"/>
                                <a:gd name="T19" fmla="*/ 432 h 130"/>
                                <a:gd name="T20" fmla="+- 0 10208 10143"/>
                                <a:gd name="T21" fmla="*/ T20 w 130"/>
                                <a:gd name="T22" fmla="+- 0 427 427"/>
                                <a:gd name="T23" fmla="*/ 427 h 130"/>
                                <a:gd name="T24" fmla="+- 0 10221 10143"/>
                                <a:gd name="T25" fmla="*/ T24 w 130"/>
                                <a:gd name="T26" fmla="+- 0 428 427"/>
                                <a:gd name="T27" fmla="*/ 428 h 130"/>
                                <a:gd name="T28" fmla="+- 0 10268 10143"/>
                                <a:gd name="T29" fmla="*/ T28 w 130"/>
                                <a:gd name="T30" fmla="+- 0 467 427"/>
                                <a:gd name="T31" fmla="*/ 467 h 130"/>
                                <a:gd name="T32" fmla="+- 0 10273 10143"/>
                                <a:gd name="T33" fmla="*/ T32 w 130"/>
                                <a:gd name="T34" fmla="+- 0 492 427"/>
                                <a:gd name="T35" fmla="*/ 492 h 130"/>
                                <a:gd name="T36" fmla="+- 0 10271 10143"/>
                                <a:gd name="T37" fmla="*/ T36 w 130"/>
                                <a:gd name="T38" fmla="+- 0 505 427"/>
                                <a:gd name="T39" fmla="*/ 505 h 130"/>
                                <a:gd name="T40" fmla="+- 0 10233 10143"/>
                                <a:gd name="T41" fmla="*/ T40 w 130"/>
                                <a:gd name="T42" fmla="+- 0 552 427"/>
                                <a:gd name="T43" fmla="*/ 552 h 130"/>
                                <a:gd name="T44" fmla="+- 0 10208 10143"/>
                                <a:gd name="T45" fmla="*/ T44 w 130"/>
                                <a:gd name="T46" fmla="+- 0 556 427"/>
                                <a:gd name="T47" fmla="*/ 55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5"/>
                                  </a:lnTo>
                                  <a:lnTo>
                                    <a:pt x="1" y="52"/>
                                  </a:lnTo>
                                  <a:lnTo>
                                    <a:pt x="40" y="5"/>
                                  </a:lnTo>
                                  <a:lnTo>
                                    <a:pt x="65" y="0"/>
                                  </a:lnTo>
                                  <a:lnTo>
                                    <a:pt x="78" y="1"/>
                                  </a:lnTo>
                                  <a:lnTo>
                                    <a:pt x="125" y="40"/>
                                  </a:lnTo>
                                  <a:lnTo>
                                    <a:pt x="130" y="65"/>
                                  </a:lnTo>
                                  <a:lnTo>
                                    <a:pt x="128" y="78"/>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02" name="Picture 247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143" y="41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803" name="Group 2474"/>
                        <wpg:cNvGrpSpPr>
                          <a:grpSpLocks/>
                        </wpg:cNvGrpSpPr>
                        <wpg:grpSpPr bwMode="auto">
                          <a:xfrm>
                            <a:off x="10149" y="422"/>
                            <a:ext cx="119" cy="119"/>
                            <a:chOff x="10149" y="422"/>
                            <a:chExt cx="119" cy="119"/>
                          </a:xfrm>
                        </wpg:grpSpPr>
                        <wps:wsp>
                          <wps:cNvPr id="6804" name="Freeform 2475"/>
                          <wps:cNvSpPr>
                            <a:spLocks/>
                          </wps:cNvSpPr>
                          <wps:spPr bwMode="auto">
                            <a:xfrm>
                              <a:off x="10149" y="422"/>
                              <a:ext cx="119" cy="119"/>
                            </a:xfrm>
                            <a:custGeom>
                              <a:avLst/>
                              <a:gdLst>
                                <a:gd name="T0" fmla="+- 0 10267 10149"/>
                                <a:gd name="T1" fmla="*/ T0 w 119"/>
                                <a:gd name="T2" fmla="+- 0 481 422"/>
                                <a:gd name="T3" fmla="*/ 481 h 119"/>
                                <a:gd name="T4" fmla="+- 0 10231 10149"/>
                                <a:gd name="T5" fmla="*/ T4 w 119"/>
                                <a:gd name="T6" fmla="+- 0 536 422"/>
                                <a:gd name="T7" fmla="*/ 536 h 119"/>
                                <a:gd name="T8" fmla="+- 0 10208 10149"/>
                                <a:gd name="T9" fmla="*/ T8 w 119"/>
                                <a:gd name="T10" fmla="+- 0 540 422"/>
                                <a:gd name="T11" fmla="*/ 540 h 119"/>
                                <a:gd name="T12" fmla="+- 0 10196 10149"/>
                                <a:gd name="T13" fmla="*/ T12 w 119"/>
                                <a:gd name="T14" fmla="+- 0 539 422"/>
                                <a:gd name="T15" fmla="*/ 539 h 119"/>
                                <a:gd name="T16" fmla="+- 0 10150 10149"/>
                                <a:gd name="T17" fmla="*/ T16 w 119"/>
                                <a:gd name="T18" fmla="+- 0 493 422"/>
                                <a:gd name="T19" fmla="*/ 493 h 119"/>
                                <a:gd name="T20" fmla="+- 0 10149 10149"/>
                                <a:gd name="T21" fmla="*/ T20 w 119"/>
                                <a:gd name="T22" fmla="+- 0 481 422"/>
                                <a:gd name="T23" fmla="*/ 481 h 119"/>
                                <a:gd name="T24" fmla="+- 0 10150 10149"/>
                                <a:gd name="T25" fmla="*/ T24 w 119"/>
                                <a:gd name="T26" fmla="+- 0 469 422"/>
                                <a:gd name="T27" fmla="*/ 469 h 119"/>
                                <a:gd name="T28" fmla="+- 0 10196 10149"/>
                                <a:gd name="T29" fmla="*/ T28 w 119"/>
                                <a:gd name="T30" fmla="+- 0 423 422"/>
                                <a:gd name="T31" fmla="*/ 423 h 119"/>
                                <a:gd name="T32" fmla="+- 0 10208 10149"/>
                                <a:gd name="T33" fmla="*/ T32 w 119"/>
                                <a:gd name="T34" fmla="+- 0 422 422"/>
                                <a:gd name="T35" fmla="*/ 422 h 119"/>
                                <a:gd name="T36" fmla="+- 0 10220 10149"/>
                                <a:gd name="T37" fmla="*/ T36 w 119"/>
                                <a:gd name="T38" fmla="+- 0 423 422"/>
                                <a:gd name="T39" fmla="*/ 423 h 119"/>
                                <a:gd name="T40" fmla="+- 0 10266 10149"/>
                                <a:gd name="T41" fmla="*/ T40 w 119"/>
                                <a:gd name="T42" fmla="+- 0 469 422"/>
                                <a:gd name="T43" fmla="*/ 469 h 119"/>
                                <a:gd name="T44" fmla="+- 0 10267 10149"/>
                                <a:gd name="T45" fmla="*/ T44 w 119"/>
                                <a:gd name="T46" fmla="+- 0 481 422"/>
                                <a:gd name="T47" fmla="*/ 4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F6AEC4" id="Group 2470" o:spid="_x0000_s1026" style="position:absolute;margin-left:507.15pt;margin-top:20.8pt;width:6.5pt;height:7.05pt;z-index:251451392;mso-position-horizontal-relative:page" coordorigin="10143,41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">
                <v:group id="Group 2471" o:spid="_x0000_s1027" style="position:absolute;left:10143;top:427;width:130;height:130" coordorigin="10143,42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">
                  <v:shape id="Freeform 2472" o:spid="_x0000_s1028" style="position:absolute;left:10143;top:42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" path="m65,129l11,100,,65,1,52,40,5,65,,78,1r47,39l130,65r-2,13l90,125r-25,4xe" fillcolor="black" stroked="f">
                    <v:fill opacity="5397f"/>
                    <v:path arrowok="t" o:connecttype="custom" o:connectlocs="65,556;11,527;0,492;1,479;40,432;65,427;78,428;125,467;130,492;128,505;90,552;65,556" o:connectangles="0,0,0,0,0,0,0,0,0,0,0,0"/>
                  </v:shape>
                  <v:shape id="Picture 2473" o:spid="_x0000_s1029" type="#_x0000_t75" style="position:absolute;left:10143;top:41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">
                    <v:imagedata r:id="rId89" o:title=""/>
                  </v:shape>
                </v:group>
                <v:group id="Group 2474" o:spid="_x0000_s1030" style="position:absolute;left:10149;top:422;width:119;height:119" coordorigin="10149,4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8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SaA23N+EJyN0fAAAA//8DAFBLAQItABQABgAIAAAAIQDb4fbL7gAAAIUBAAATAAAAAAAA&#10;AAAAAAAAAAAAAABbQ29udGVudF9UeXBlc10ueG1sUEsBAi0AFAAGAAgAAAAhAFr0LFu/AAAAFQEA&#10;AAsAAAAAAAAAAAAAAAAAHwEAAF9yZWxzLy5yZWxzUEsBAi0AFAAGAAgAAAAhALNZr7zHAAAA3QAA&#10;AA8AAAAAAAAAAAAAAAAABwIAAGRycy9kb3ducmV2LnhtbFBLBQYAAAAAAwADALcAAAD7AgAAAAA=&#10;">
                  <v:shape id="Freeform 2475" o:spid="_x0000_s1031" style="position:absolute;left:10149;top:4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" path="m118,59l82,114r-23,4l47,117,1,71,,59,1,47,47,1,59,,71,1r46,46l118,59xe" filled="f" strokeweight=".19017mm">
                    <v:path arrowok="t" o:connecttype="custom" o:connectlocs="118,481;82,536;59,540;47,539;1,493;0,481;1,469;47,423;59,422;71,423;117,469;118,481"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52416" behindDoc="0" locked="0" layoutInCell="1" allowOverlap="1" wp14:anchorId="080D2366" wp14:editId="242E0EF7">
                <wp:simplePos x="0" y="0"/>
                <wp:positionH relativeFrom="page">
                  <wp:posOffset>6824345</wp:posOffset>
                </wp:positionH>
                <wp:positionV relativeFrom="paragraph">
                  <wp:posOffset>264160</wp:posOffset>
                </wp:positionV>
                <wp:extent cx="82550" cy="89535"/>
                <wp:effectExtent l="13970" t="15240" r="8255" b="0"/>
                <wp:wrapNone/>
                <wp:docPr id="6793" name="Group 2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10747" y="416"/>
                          <a:chExt cx="130" cy="141"/>
                        </a:xfrm>
                      </wpg:grpSpPr>
                      <wpg:grpSp>
                        <wpg:cNvPr id="6794" name="Group 2465"/>
                        <wpg:cNvGrpSpPr>
                          <a:grpSpLocks/>
                        </wpg:cNvGrpSpPr>
                        <wpg:grpSpPr bwMode="auto">
                          <a:xfrm>
                            <a:off x="10747" y="427"/>
                            <a:ext cx="130" cy="130"/>
                            <a:chOff x="10747" y="427"/>
                            <a:chExt cx="130" cy="130"/>
                          </a:xfrm>
                        </wpg:grpSpPr>
                        <wps:wsp>
                          <wps:cNvPr id="6795" name="Freeform 2466"/>
                          <wps:cNvSpPr>
                            <a:spLocks/>
                          </wps:cNvSpPr>
                          <wps:spPr bwMode="auto">
                            <a:xfrm>
                              <a:off x="10747" y="427"/>
                              <a:ext cx="130" cy="130"/>
                            </a:xfrm>
                            <a:custGeom>
                              <a:avLst/>
                              <a:gdLst>
                                <a:gd name="T0" fmla="+- 0 10812 10747"/>
                                <a:gd name="T1" fmla="*/ T0 w 130"/>
                                <a:gd name="T2" fmla="+- 0 556 427"/>
                                <a:gd name="T3" fmla="*/ 556 h 130"/>
                                <a:gd name="T4" fmla="+- 0 10758 10747"/>
                                <a:gd name="T5" fmla="*/ T4 w 130"/>
                                <a:gd name="T6" fmla="+- 0 527 427"/>
                                <a:gd name="T7" fmla="*/ 527 h 130"/>
                                <a:gd name="T8" fmla="+- 0 10747 10747"/>
                                <a:gd name="T9" fmla="*/ T8 w 130"/>
                                <a:gd name="T10" fmla="+- 0 492 427"/>
                                <a:gd name="T11" fmla="*/ 492 h 130"/>
                                <a:gd name="T12" fmla="+- 0 10748 10747"/>
                                <a:gd name="T13" fmla="*/ T12 w 130"/>
                                <a:gd name="T14" fmla="+- 0 479 427"/>
                                <a:gd name="T15" fmla="*/ 479 h 130"/>
                                <a:gd name="T16" fmla="+- 0 10787 10747"/>
                                <a:gd name="T17" fmla="*/ T16 w 130"/>
                                <a:gd name="T18" fmla="+- 0 432 427"/>
                                <a:gd name="T19" fmla="*/ 432 h 130"/>
                                <a:gd name="T20" fmla="+- 0 10812 10747"/>
                                <a:gd name="T21" fmla="*/ T20 w 130"/>
                                <a:gd name="T22" fmla="+- 0 427 427"/>
                                <a:gd name="T23" fmla="*/ 427 h 130"/>
                                <a:gd name="T24" fmla="+- 0 10825 10747"/>
                                <a:gd name="T25" fmla="*/ T24 w 130"/>
                                <a:gd name="T26" fmla="+- 0 428 427"/>
                                <a:gd name="T27" fmla="*/ 428 h 130"/>
                                <a:gd name="T28" fmla="+- 0 10872 10747"/>
                                <a:gd name="T29" fmla="*/ T28 w 130"/>
                                <a:gd name="T30" fmla="+- 0 467 427"/>
                                <a:gd name="T31" fmla="*/ 467 h 130"/>
                                <a:gd name="T32" fmla="+- 0 10876 10747"/>
                                <a:gd name="T33" fmla="*/ T32 w 130"/>
                                <a:gd name="T34" fmla="+- 0 492 427"/>
                                <a:gd name="T35" fmla="*/ 492 h 130"/>
                                <a:gd name="T36" fmla="+- 0 10875 10747"/>
                                <a:gd name="T37" fmla="*/ T36 w 130"/>
                                <a:gd name="T38" fmla="+- 0 505 427"/>
                                <a:gd name="T39" fmla="*/ 505 h 130"/>
                                <a:gd name="T40" fmla="+- 0 10837 10747"/>
                                <a:gd name="T41" fmla="*/ T40 w 130"/>
                                <a:gd name="T42" fmla="+- 0 552 427"/>
                                <a:gd name="T43" fmla="*/ 552 h 130"/>
                                <a:gd name="T44" fmla="+- 0 10812 10747"/>
                                <a:gd name="T45" fmla="*/ T44 w 130"/>
                                <a:gd name="T46" fmla="+- 0 556 427"/>
                                <a:gd name="T47" fmla="*/ 55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8"/>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96" name="Picture 246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747" y="41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97" name="Group 2468"/>
                        <wpg:cNvGrpSpPr>
                          <a:grpSpLocks/>
                        </wpg:cNvGrpSpPr>
                        <wpg:grpSpPr bwMode="auto">
                          <a:xfrm>
                            <a:off x="10752" y="422"/>
                            <a:ext cx="119" cy="119"/>
                            <a:chOff x="10752" y="422"/>
                            <a:chExt cx="119" cy="119"/>
                          </a:xfrm>
                        </wpg:grpSpPr>
                        <wps:wsp>
                          <wps:cNvPr id="6798" name="Freeform 2469"/>
                          <wps:cNvSpPr>
                            <a:spLocks/>
                          </wps:cNvSpPr>
                          <wps:spPr bwMode="auto">
                            <a:xfrm>
                              <a:off x="10752" y="422"/>
                              <a:ext cx="119" cy="119"/>
                            </a:xfrm>
                            <a:custGeom>
                              <a:avLst/>
                              <a:gdLst>
                                <a:gd name="T0" fmla="+- 0 10871 10752"/>
                                <a:gd name="T1" fmla="*/ T0 w 119"/>
                                <a:gd name="T2" fmla="+- 0 481 422"/>
                                <a:gd name="T3" fmla="*/ 481 h 119"/>
                                <a:gd name="T4" fmla="+- 0 10834 10752"/>
                                <a:gd name="T5" fmla="*/ T4 w 119"/>
                                <a:gd name="T6" fmla="+- 0 536 422"/>
                                <a:gd name="T7" fmla="*/ 536 h 119"/>
                                <a:gd name="T8" fmla="+- 0 10812 10752"/>
                                <a:gd name="T9" fmla="*/ T8 w 119"/>
                                <a:gd name="T10" fmla="+- 0 540 422"/>
                                <a:gd name="T11" fmla="*/ 540 h 119"/>
                                <a:gd name="T12" fmla="+- 0 10800 10752"/>
                                <a:gd name="T13" fmla="*/ T12 w 119"/>
                                <a:gd name="T14" fmla="+- 0 539 422"/>
                                <a:gd name="T15" fmla="*/ 539 h 119"/>
                                <a:gd name="T16" fmla="+- 0 10753 10752"/>
                                <a:gd name="T17" fmla="*/ T16 w 119"/>
                                <a:gd name="T18" fmla="+- 0 493 422"/>
                                <a:gd name="T19" fmla="*/ 493 h 119"/>
                                <a:gd name="T20" fmla="+- 0 10752 10752"/>
                                <a:gd name="T21" fmla="*/ T20 w 119"/>
                                <a:gd name="T22" fmla="+- 0 481 422"/>
                                <a:gd name="T23" fmla="*/ 481 h 119"/>
                                <a:gd name="T24" fmla="+- 0 10753 10752"/>
                                <a:gd name="T25" fmla="*/ T24 w 119"/>
                                <a:gd name="T26" fmla="+- 0 469 422"/>
                                <a:gd name="T27" fmla="*/ 469 h 119"/>
                                <a:gd name="T28" fmla="+- 0 10800 10752"/>
                                <a:gd name="T29" fmla="*/ T28 w 119"/>
                                <a:gd name="T30" fmla="+- 0 423 422"/>
                                <a:gd name="T31" fmla="*/ 423 h 119"/>
                                <a:gd name="T32" fmla="+- 0 10812 10752"/>
                                <a:gd name="T33" fmla="*/ T32 w 119"/>
                                <a:gd name="T34" fmla="+- 0 422 422"/>
                                <a:gd name="T35" fmla="*/ 422 h 119"/>
                                <a:gd name="T36" fmla="+- 0 10824 10752"/>
                                <a:gd name="T37" fmla="*/ T36 w 119"/>
                                <a:gd name="T38" fmla="+- 0 423 422"/>
                                <a:gd name="T39" fmla="*/ 423 h 119"/>
                                <a:gd name="T40" fmla="+- 0 10870 10752"/>
                                <a:gd name="T41" fmla="*/ T40 w 119"/>
                                <a:gd name="T42" fmla="+- 0 469 422"/>
                                <a:gd name="T43" fmla="*/ 469 h 119"/>
                                <a:gd name="T44" fmla="+- 0 10871 10752"/>
                                <a:gd name="T45" fmla="*/ T44 w 119"/>
                                <a:gd name="T46" fmla="+- 0 481 422"/>
                                <a:gd name="T47" fmla="*/ 4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1" y="71"/>
                                  </a:lnTo>
                                  <a:lnTo>
                                    <a:pt x="0" y="59"/>
                                  </a:lnTo>
                                  <a:lnTo>
                                    <a:pt x="1" y="47"/>
                                  </a:lnTo>
                                  <a:lnTo>
                                    <a:pt x="48" y="1"/>
                                  </a:lnTo>
                                  <a:lnTo>
                                    <a:pt x="60" y="0"/>
                                  </a:lnTo>
                                  <a:lnTo>
                                    <a:pt x="72"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37CA6A" id="Group 2464" o:spid="_x0000_s1026" style="position:absolute;margin-left:537.35pt;margin-top:20.8pt;width:6.5pt;height:7.05pt;z-index:251452416;mso-position-horizontal-relative:page" coordorigin="10747,416"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">
                <v:group id="Group 2465" o:spid="_x0000_s1027" style="position:absolute;left:10747;top:427;width:130;height:130" coordorigin="10747,42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">
                  <v:shape id="Freeform 2466" o:spid="_x0000_s1028" style="position:absolute;left:10747;top:42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" path="m65,129l11,100,,65,1,52,40,5,65,,78,1r47,39l129,65r-1,13l90,125r-25,4xe" fillcolor="black" stroked="f">
                    <v:fill opacity="5397f"/>
                    <v:path arrowok="t" o:connecttype="custom" o:connectlocs="65,556;11,527;0,492;1,479;40,432;65,427;78,428;125,467;129,492;128,505;90,552;65,556" o:connectangles="0,0,0,0,0,0,0,0,0,0,0,0"/>
                  </v:shape>
                  <v:shape id="Picture 2467" o:spid="_x0000_s1029" type="#_x0000_t75" style="position:absolute;left:10747;top:41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">
                    <v:imagedata r:id="rId89" o:title=""/>
                  </v:shape>
                </v:group>
                <v:group id="Group 2468" o:spid="_x0000_s1030" style="position:absolute;left:10752;top:422;width:119;height:119" coordorigin="10752,4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">
                  <v:shape id="Freeform 2469" o:spid="_x0000_s1031" style="position:absolute;left:10752;top:4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" path="m119,59l82,114r-22,4l48,117,1,71,,59,1,47,48,1,60,,72,1r46,46l119,59xe" filled="f" strokeweight=".19017mm">
                    <v:path arrowok="t" o:connecttype="custom" o:connectlocs="119,481;82,536;60,540;48,539;1,493;0,481;1,469;48,423;60,422;72,423;118,469;119,481" o:connectangles="0,0,0,0,0,0,0,0,0,0,0,0"/>
                  </v:shape>
                </v:group>
                <w10:wrap anchorx="page"/>
              </v:group>
            </w:pict>
          </mc:Fallback>
        </mc:AlternateContent>
      </w:r>
      <w:r w:rsidR="00F608A2" w:rsidRPr="006265AF">
        <w:rPr>
          <w:rFonts w:ascii="Times New Roman"/>
          <w:sz w:val="17"/>
        </w:rPr>
        <w:t>Entrepreneurial and commercialisation mindset in the digital workplace environment Creativity and experimental mindset in the digital workplace environment</w:t>
      </w:r>
    </w:p>
    <w:p w14:paraId="326FEE16" w14:textId="77777777" w:rsidR="00F608A2" w:rsidRPr="006265AF" w:rsidRDefault="00F608A2">
      <w:pPr>
        <w:spacing w:before="8"/>
        <w:rPr>
          <w:rFonts w:ascii="Times New Roman" w:hAnsi="Times New Roman"/>
          <w:sz w:val="17"/>
          <w:szCs w:val="17"/>
        </w:rPr>
      </w:pPr>
    </w:p>
    <w:p w14:paraId="0B0D8A74" w14:textId="77777777" w:rsidR="00F608A2" w:rsidRPr="00647D01" w:rsidRDefault="00F608A2">
      <w:pPr>
        <w:pStyle w:val="BodyText"/>
        <w:spacing w:after="39"/>
        <w:ind w:left="215"/>
        <w:rPr>
          <w:b w:val="0"/>
          <w:bCs/>
        </w:rPr>
      </w:pPr>
      <w:r w:rsidRPr="006265AF">
        <w:rPr>
          <w:color w:val="130201"/>
        </w:rPr>
        <w:t>Part G:</w:t>
      </w:r>
      <w:r w:rsidRPr="00647D01">
        <w:rPr>
          <w:color w:val="130201"/>
          <w:spacing w:val="20"/>
        </w:rPr>
        <w:t xml:space="preserve"> </w:t>
      </w:r>
      <w:r w:rsidRPr="00647D01">
        <w:rPr>
          <w:color w:val="130201"/>
        </w:rPr>
        <w:t>Evaluation</w:t>
      </w:r>
    </w:p>
    <w:p w14:paraId="21852A0E" w14:textId="577FF03D"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33B8DB9" wp14:editId="25DAD73C">
                <wp:extent cx="1000125" cy="6985"/>
                <wp:effectExtent l="6985" t="6985" r="2540" b="5080"/>
                <wp:docPr id="6790" name="Group 2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6985"/>
                          <a:chOff x="0" y="0"/>
                          <a:chExt cx="1575" cy="11"/>
                        </a:xfrm>
                      </wpg:grpSpPr>
                      <wpg:grpSp>
                        <wpg:cNvPr id="6791" name="Group 2462"/>
                        <wpg:cNvGrpSpPr>
                          <a:grpSpLocks/>
                        </wpg:cNvGrpSpPr>
                        <wpg:grpSpPr bwMode="auto">
                          <a:xfrm>
                            <a:off x="6" y="6"/>
                            <a:ext cx="1564" cy="2"/>
                            <a:chOff x="6" y="6"/>
                            <a:chExt cx="1564" cy="2"/>
                          </a:xfrm>
                        </wpg:grpSpPr>
                        <wps:wsp>
                          <wps:cNvPr id="6792" name="Freeform 2463"/>
                          <wps:cNvSpPr>
                            <a:spLocks/>
                          </wps:cNvSpPr>
                          <wps:spPr bwMode="auto">
                            <a:xfrm>
                              <a:off x="6" y="6"/>
                              <a:ext cx="1564" cy="2"/>
                            </a:xfrm>
                            <a:custGeom>
                              <a:avLst/>
                              <a:gdLst>
                                <a:gd name="T0" fmla="+- 0 6 6"/>
                                <a:gd name="T1" fmla="*/ T0 w 1564"/>
                                <a:gd name="T2" fmla="+- 0 1569 6"/>
                                <a:gd name="T3" fmla="*/ T2 w 1564"/>
                              </a:gdLst>
                              <a:ahLst/>
                              <a:cxnLst>
                                <a:cxn ang="0">
                                  <a:pos x="T1" y="0"/>
                                </a:cxn>
                                <a:cxn ang="0">
                                  <a:pos x="T3" y="0"/>
                                </a:cxn>
                              </a:cxnLst>
                              <a:rect l="0" t="0" r="r" b="b"/>
                              <a:pathLst>
                                <a:path w="1564">
                                  <a:moveTo>
                                    <a:pt x="0" y="0"/>
                                  </a:moveTo>
                                  <a:lnTo>
                                    <a:pt x="1563"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B53DCE" id="Group 2461" o:spid="_x0000_s1026" style="width:78.75pt;height:.55pt;mso-position-horizontal-relative:char;mso-position-vertical-relative:line" coordsize="157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">
                <v:group id="Group 2462" o:spid="_x0000_s1027" style="position:absolute;left:6;top:6;width:1564;height:2" coordorigin="6,6" coordsize="1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">
                  <v:shape id="Freeform 2463" o:spid="_x0000_s1028" style="position:absolute;left:6;top:6;width:1564;height:2;visibility:visible;mso-wrap-style:square;v-text-anchor:top" coordsize="1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" path="m,l1563,e" filled="f" strokecolor="#ccc" strokeweight=".19017mm">
                    <v:path arrowok="t" o:connecttype="custom" o:connectlocs="0,0;1563,0" o:connectangles="0,0"/>
                  </v:shape>
                </v:group>
                <w10:anchorlock/>
              </v:group>
            </w:pict>
          </mc:Fallback>
        </mc:AlternateContent>
      </w:r>
    </w:p>
    <w:p w14:paraId="1E95FFB9" w14:textId="77777777" w:rsidR="00F608A2" w:rsidRPr="00647D01" w:rsidRDefault="00F608A2" w:rsidP="00F608A2">
      <w:pPr>
        <w:pStyle w:val="ListParagraph"/>
        <w:widowControl w:val="0"/>
        <w:numPr>
          <w:ilvl w:val="1"/>
          <w:numId w:val="42"/>
        </w:numPr>
        <w:tabs>
          <w:tab w:val="left" w:pos="766"/>
        </w:tabs>
        <w:spacing w:before="122" w:after="39" w:line="240" w:lineRule="auto"/>
        <w:contextualSpacing w:val="0"/>
        <w:rPr>
          <w:rFonts w:ascii="Arial" w:eastAsia="Arial" w:hAnsi="Arial" w:cs="Arial"/>
          <w:sz w:val="17"/>
          <w:szCs w:val="17"/>
        </w:rPr>
      </w:pPr>
      <w:r w:rsidRPr="006265AF">
        <w:rPr>
          <w:rFonts w:ascii="Arial"/>
          <w:b/>
          <w:color w:val="130201"/>
          <w:sz w:val="17"/>
        </w:rPr>
        <w:t xml:space="preserve">How do you evaluate the Australian government investment in the development of digital  </w:t>
      </w:r>
      <w:r w:rsidRPr="006265AF">
        <w:rPr>
          <w:rFonts w:ascii="Arial"/>
          <w:b/>
          <w:color w:val="130201"/>
          <w:spacing w:val="10"/>
          <w:sz w:val="17"/>
        </w:rPr>
        <w:t xml:space="preserve"> </w:t>
      </w:r>
      <w:r w:rsidRPr="006265AF">
        <w:rPr>
          <w:rFonts w:ascii="Arial"/>
          <w:b/>
          <w:color w:val="130201"/>
          <w:sz w:val="17"/>
        </w:rPr>
        <w:t>skills?</w:t>
      </w:r>
    </w:p>
    <w:p w14:paraId="7B800CFB" w14:textId="1B5BF8FD"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1EB8AF47" wp14:editId="7F16738E">
                <wp:extent cx="6538595" cy="6985"/>
                <wp:effectExtent l="10160" t="8255" r="4445" b="3810"/>
                <wp:docPr id="6787" name="Group 2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6788" name="Group 2459"/>
                        <wpg:cNvGrpSpPr>
                          <a:grpSpLocks/>
                        </wpg:cNvGrpSpPr>
                        <wpg:grpSpPr bwMode="auto">
                          <a:xfrm>
                            <a:off x="6" y="6"/>
                            <a:ext cx="10286" cy="2"/>
                            <a:chOff x="6" y="6"/>
                            <a:chExt cx="10286" cy="2"/>
                          </a:xfrm>
                        </wpg:grpSpPr>
                        <wps:wsp>
                          <wps:cNvPr id="6789" name="Freeform 2460"/>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25DD64" id="Group 2458"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">
                <v:group id="Group 2459"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">
                  <v:shape id="Freeform 2460"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7A7F02E6" w14:textId="77777777" w:rsidR="00F608A2" w:rsidRPr="00647D01" w:rsidRDefault="00F608A2">
      <w:pPr>
        <w:tabs>
          <w:tab w:val="left" w:pos="3054"/>
          <w:tab w:val="left" w:pos="5256"/>
          <w:tab w:val="left" w:pos="7184"/>
          <w:tab w:val="left" w:pos="8891"/>
        </w:tabs>
        <w:spacing w:before="112"/>
        <w:ind w:left="782"/>
        <w:rPr>
          <w:rFonts w:ascii="Times New Roman" w:hAnsi="Times New Roman"/>
          <w:sz w:val="17"/>
          <w:szCs w:val="17"/>
        </w:rPr>
      </w:pPr>
      <w:r w:rsidRPr="006265AF">
        <w:rPr>
          <w:rFonts w:ascii="Times New Roman"/>
          <w:sz w:val="17"/>
        </w:rPr>
        <w:t>Totally</w:t>
      </w:r>
      <w:r w:rsidRPr="006265AF">
        <w:rPr>
          <w:rFonts w:ascii="Times New Roman"/>
          <w:spacing w:val="7"/>
          <w:sz w:val="17"/>
        </w:rPr>
        <w:t xml:space="preserve"> </w:t>
      </w:r>
      <w:r w:rsidRPr="006265AF">
        <w:rPr>
          <w:rFonts w:ascii="Times New Roman"/>
          <w:sz w:val="17"/>
        </w:rPr>
        <w:t>unacceptable</w:t>
      </w:r>
      <w:r w:rsidRPr="006265AF">
        <w:rPr>
          <w:rFonts w:ascii="Times New Roman"/>
          <w:sz w:val="17"/>
        </w:rPr>
        <w:tab/>
        <w:t>Unacceptable</w:t>
      </w:r>
      <w:r w:rsidRPr="006265AF">
        <w:rPr>
          <w:rFonts w:ascii="Times New Roman"/>
          <w:sz w:val="17"/>
        </w:rPr>
        <w:tab/>
        <w:t>Not</w:t>
      </w:r>
      <w:r w:rsidRPr="00647D01">
        <w:rPr>
          <w:rFonts w:ascii="Times New Roman"/>
          <w:spacing w:val="7"/>
          <w:sz w:val="17"/>
        </w:rPr>
        <w:t xml:space="preserve"> </w:t>
      </w:r>
      <w:r w:rsidRPr="00647D01">
        <w:rPr>
          <w:rFonts w:ascii="Times New Roman"/>
          <w:sz w:val="17"/>
        </w:rPr>
        <w:t>sure</w:t>
      </w:r>
      <w:r w:rsidRPr="00647D01">
        <w:rPr>
          <w:rFonts w:ascii="Times New Roman"/>
          <w:sz w:val="17"/>
        </w:rPr>
        <w:tab/>
        <w:t>Acceptable</w:t>
      </w:r>
      <w:r w:rsidRPr="00647D01">
        <w:rPr>
          <w:rFonts w:ascii="Times New Roman"/>
          <w:sz w:val="17"/>
        </w:rPr>
        <w:tab/>
        <w:t>Perfectly</w:t>
      </w:r>
      <w:r w:rsidRPr="00647D01">
        <w:rPr>
          <w:rFonts w:ascii="Times New Roman"/>
          <w:spacing w:val="19"/>
          <w:sz w:val="17"/>
        </w:rPr>
        <w:t xml:space="preserve"> </w:t>
      </w:r>
      <w:r w:rsidRPr="00647D01">
        <w:rPr>
          <w:rFonts w:ascii="Times New Roman"/>
          <w:sz w:val="17"/>
        </w:rPr>
        <w:t>acceptable</w:t>
      </w:r>
    </w:p>
    <w:p w14:paraId="759F2C36" w14:textId="77777777" w:rsidR="00F608A2" w:rsidRPr="00647D01" w:rsidRDefault="00F608A2">
      <w:pPr>
        <w:spacing w:before="1"/>
        <w:rPr>
          <w:rFonts w:ascii="Times New Roman" w:hAnsi="Times New Roman"/>
          <w:sz w:val="7"/>
          <w:szCs w:val="7"/>
        </w:rPr>
      </w:pPr>
    </w:p>
    <w:p w14:paraId="766FFACA" w14:textId="50157D1E" w:rsidR="00F608A2" w:rsidRPr="006265AF" w:rsidRDefault="00647D01">
      <w:pPr>
        <w:tabs>
          <w:tab w:val="left" w:pos="3469"/>
          <w:tab w:val="left" w:pos="5496"/>
          <w:tab w:val="left" w:pos="7512"/>
          <w:tab w:val="left" w:pos="9529"/>
        </w:tabs>
        <w:spacing w:line="140" w:lineRule="exact"/>
        <w:ind w:left="1442"/>
        <w:rPr>
          <w:rFonts w:ascii="Times New Roman" w:hAnsi="Times New Roman"/>
          <w:sz w:val="14"/>
          <w:szCs w:val="14"/>
        </w:rPr>
      </w:pPr>
      <w:r w:rsidRPr="006265AF">
        <w:rPr>
          <w:rFonts w:ascii="Times New Roman" w:eastAsiaTheme="minorHAnsi" w:hAnsiTheme="minorHAnsi" w:cstheme="minorBidi"/>
          <w:noProof/>
          <w:position w:val="-2"/>
          <w:sz w:val="14"/>
          <w:szCs w:val="22"/>
          <w:lang w:val="en-US"/>
        </w:rPr>
        <mc:AlternateContent>
          <mc:Choice Requires="wpg">
            <w:drawing>
              <wp:inline distT="0" distB="0" distL="0" distR="0" wp14:anchorId="2E28EBB2" wp14:editId="70DFADA5">
                <wp:extent cx="82550" cy="89535"/>
                <wp:effectExtent l="10795" t="7620" r="11430" b="7620"/>
                <wp:docPr id="6779" name="Group 2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80" name="Group 2451"/>
                        <wpg:cNvGrpSpPr>
                          <a:grpSpLocks/>
                        </wpg:cNvGrpSpPr>
                        <wpg:grpSpPr bwMode="auto">
                          <a:xfrm>
                            <a:off x="0" y="11"/>
                            <a:ext cx="130" cy="130"/>
                            <a:chOff x="0" y="11"/>
                            <a:chExt cx="130" cy="130"/>
                          </a:xfrm>
                        </wpg:grpSpPr>
                        <wps:wsp>
                          <wps:cNvPr id="6781" name="Freeform 2452"/>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82" name="Freeform 245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83" name="Freeform 245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4" name="Picture 245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85" name="Group 2456"/>
                        <wpg:cNvGrpSpPr>
                          <a:grpSpLocks/>
                        </wpg:cNvGrpSpPr>
                        <wpg:grpSpPr bwMode="auto">
                          <a:xfrm>
                            <a:off x="6" y="6"/>
                            <a:ext cx="119" cy="119"/>
                            <a:chOff x="6" y="6"/>
                            <a:chExt cx="119" cy="119"/>
                          </a:xfrm>
                        </wpg:grpSpPr>
                        <wps:wsp>
                          <wps:cNvPr id="6786" name="Freeform 245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B00B6A" id="Group 245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">
                <v:group id="Group 245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">
                  <v:shape id="Freeform 245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45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" path="m129,65l,65,1,52r127,l129,65xe" fillcolor="black" stroked="f">
                    <v:fill opacity="5397f"/>
                    <v:path arrowok="t" o:connecttype="custom" o:connectlocs="129,76;0,76;1,63;128,63;129,76" o:connectangles="0,0,0,0,0"/>
                  </v:shape>
                  <v:shape id="Freeform 2454"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" path="m65,129l11,100r108,l65,129xe" fillcolor="black" stroked="f">
                    <v:fill opacity="5397f"/>
                    <v:path arrowok="t" o:connecttype="custom" o:connectlocs="65,140;11,111;119,111;65,140" o:connectangles="0,0,0,0"/>
                  </v:shape>
                  <v:shape id="Picture 2455"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">
                    <v:imagedata r:id="rId93" o:title=""/>
                  </v:shape>
                </v:group>
                <v:group id="Group 2456"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">
                  <v:shape id="Freeform 2457"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72E6DF48" wp14:editId="4CFAB172">
                <wp:extent cx="82550" cy="89535"/>
                <wp:effectExtent l="12065" t="7620" r="10160" b="7620"/>
                <wp:docPr id="6771"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72" name="Group 2443"/>
                        <wpg:cNvGrpSpPr>
                          <a:grpSpLocks/>
                        </wpg:cNvGrpSpPr>
                        <wpg:grpSpPr bwMode="auto">
                          <a:xfrm>
                            <a:off x="0" y="11"/>
                            <a:ext cx="130" cy="130"/>
                            <a:chOff x="0" y="11"/>
                            <a:chExt cx="130" cy="130"/>
                          </a:xfrm>
                        </wpg:grpSpPr>
                        <wps:wsp>
                          <wps:cNvPr id="6773" name="Freeform 2444"/>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74" name="Freeform 244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75" name="Freeform 244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76" name="Picture 244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77" name="Group 2448"/>
                        <wpg:cNvGrpSpPr>
                          <a:grpSpLocks/>
                        </wpg:cNvGrpSpPr>
                        <wpg:grpSpPr bwMode="auto">
                          <a:xfrm>
                            <a:off x="6" y="6"/>
                            <a:ext cx="119" cy="119"/>
                            <a:chOff x="6" y="6"/>
                            <a:chExt cx="119" cy="119"/>
                          </a:xfrm>
                        </wpg:grpSpPr>
                        <wps:wsp>
                          <wps:cNvPr id="6778" name="Freeform 244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54DCDA6" id="Group 244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ECsod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">
                <v:group id="Group 244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">
                  <v:shape id="Freeform 244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44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" path="m129,65l,65,1,52r127,l129,65xe" fillcolor="black" stroked="f">
                    <v:fill opacity="5397f"/>
                    <v:path arrowok="t" o:connecttype="custom" o:connectlocs="129,76;0,76;1,63;128,63;129,76" o:connectangles="0,0,0,0,0"/>
                  </v:shape>
                  <v:shape id="Freeform 2446"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" path="m65,129l11,100r108,l65,129xe" fillcolor="black" stroked="f">
                    <v:fill opacity="5397f"/>
                    <v:path arrowok="t" o:connecttype="custom" o:connectlocs="65,140;11,111;119,111;65,140" o:connectangles="0,0,0,0"/>
                  </v:shape>
                  <v:shape id="Picture 2447"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">
                    <v:imagedata r:id="rId93" o:title=""/>
                  </v:shape>
                </v:group>
                <v:group id="Group 2448"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">
                  <v:shape id="Freeform 2449"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1E10C246" wp14:editId="11CB2428">
                <wp:extent cx="82550" cy="89535"/>
                <wp:effectExtent l="13335" t="7620" r="8890" b="7620"/>
                <wp:docPr id="6763" name="Group 2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64" name="Group 2435"/>
                        <wpg:cNvGrpSpPr>
                          <a:grpSpLocks/>
                        </wpg:cNvGrpSpPr>
                        <wpg:grpSpPr bwMode="auto">
                          <a:xfrm>
                            <a:off x="0" y="11"/>
                            <a:ext cx="130" cy="130"/>
                            <a:chOff x="0" y="11"/>
                            <a:chExt cx="130" cy="130"/>
                          </a:xfrm>
                        </wpg:grpSpPr>
                        <wps:wsp>
                          <wps:cNvPr id="6765" name="Freeform 2436"/>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66" name="Freeform 243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67" name="Freeform 243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8" name="Picture 243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69" name="Group 2440"/>
                        <wpg:cNvGrpSpPr>
                          <a:grpSpLocks/>
                        </wpg:cNvGrpSpPr>
                        <wpg:grpSpPr bwMode="auto">
                          <a:xfrm>
                            <a:off x="6" y="6"/>
                            <a:ext cx="119" cy="119"/>
                            <a:chOff x="6" y="6"/>
                            <a:chExt cx="119" cy="119"/>
                          </a:xfrm>
                        </wpg:grpSpPr>
                        <wps:wsp>
                          <wps:cNvPr id="6770" name="Freeform 244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B2453F" id="Group 243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">
                <v:group id="Group 243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">
                  <v:shape id="Freeform 243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43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" path="m129,65l,65,1,52r127,l129,65xe" fillcolor="black" stroked="f">
                    <v:fill opacity="5397f"/>
                    <v:path arrowok="t" o:connecttype="custom" o:connectlocs="129,76;0,76;1,63;128,63;129,76" o:connectangles="0,0,0,0,0"/>
                  </v:shape>
                  <v:shape id="Freeform 2438"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" path="m65,129l11,100r108,l65,129xe" fillcolor="black" stroked="f">
                    <v:fill opacity="5397f"/>
                    <v:path arrowok="t" o:connecttype="custom" o:connectlocs="65,140;11,111;119,111;65,140" o:connectangles="0,0,0,0"/>
                  </v:shape>
                  <v:shape id="Picture 2439"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">
                    <v:imagedata r:id="rId93" o:title=""/>
                  </v:shape>
                </v:group>
                <v:group id="Group 2440"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um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clnMoHnm/AE5OwBAAD//wMAUEsBAi0AFAAGAAgAAAAhANvh9svuAAAAhQEAABMAAAAAAAAA&#10;AAAAAAAAAAAAAFtDb250ZW50X1R5cGVzXS54bWxQSwECLQAUAAYACAAAACEAWvQsW78AAAAVAQAA&#10;CwAAAAAAAAAAAAAAAAAfAQAAX3JlbHMvLnJlbHNQSwECLQAUAAYACAAAACEA+drpoMYAAADdAAAA&#10;DwAAAAAAAAAAAAAAAAAHAgAAZHJzL2Rvd25yZXYueG1sUEsFBgAAAAADAAMAtwAAAPoCAAAAAA==&#10;">
                  <v:shape id="Freeform 2441"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03F9A750" wp14:editId="479F2DEF">
                <wp:extent cx="82550" cy="89535"/>
                <wp:effectExtent l="7620" t="7620" r="14605" b="7620"/>
                <wp:docPr id="6755" name="Group 2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56" name="Group 2427"/>
                        <wpg:cNvGrpSpPr>
                          <a:grpSpLocks/>
                        </wpg:cNvGrpSpPr>
                        <wpg:grpSpPr bwMode="auto">
                          <a:xfrm>
                            <a:off x="0" y="11"/>
                            <a:ext cx="130" cy="130"/>
                            <a:chOff x="0" y="11"/>
                            <a:chExt cx="130" cy="130"/>
                          </a:xfrm>
                        </wpg:grpSpPr>
                        <wps:wsp>
                          <wps:cNvPr id="6757" name="Freeform 2428"/>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58" name="Freeform 242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59" name="Freeform 243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60" name="Picture 243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61" name="Group 2432"/>
                        <wpg:cNvGrpSpPr>
                          <a:grpSpLocks/>
                        </wpg:cNvGrpSpPr>
                        <wpg:grpSpPr bwMode="auto">
                          <a:xfrm>
                            <a:off x="6" y="6"/>
                            <a:ext cx="119" cy="119"/>
                            <a:chOff x="6" y="6"/>
                            <a:chExt cx="119" cy="119"/>
                          </a:xfrm>
                        </wpg:grpSpPr>
                        <wps:wsp>
                          <wps:cNvPr id="6762" name="Freeform 243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068FF2" id="Group 242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">
                <v:group id="Group 242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">
                  <v:shape id="Freeform 242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42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" path="m129,65l,65,1,52r127,l129,65xe" fillcolor="black" stroked="f">
                    <v:fill opacity="5397f"/>
                    <v:path arrowok="t" o:connecttype="custom" o:connectlocs="129,76;0,76;1,63;128,63;129,76" o:connectangles="0,0,0,0,0"/>
                  </v:shape>
                  <v:shape id="Freeform 2430"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" path="m65,129l11,100r108,l65,129xe" fillcolor="black" stroked="f">
                    <v:fill opacity="5397f"/>
                    <v:path arrowok="t" o:connecttype="custom" o:connectlocs="65,140;11,111;119,111;65,140" o:connectangles="0,0,0,0"/>
                  </v:shape>
                  <v:shape id="Picture 2431"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">
                    <v:imagedata r:id="rId93" o:title=""/>
                  </v:shape>
                </v:group>
                <v:group id="Group 2432"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">
                  <v:shape id="Freeform 2433"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1B945E2A" wp14:editId="5B4FABAF">
                <wp:extent cx="82550" cy="89535"/>
                <wp:effectExtent l="12065" t="7620" r="10160" b="7620"/>
                <wp:docPr id="6747" name="Group 2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48" name="Group 2419"/>
                        <wpg:cNvGrpSpPr>
                          <a:grpSpLocks/>
                        </wpg:cNvGrpSpPr>
                        <wpg:grpSpPr bwMode="auto">
                          <a:xfrm>
                            <a:off x="0" y="11"/>
                            <a:ext cx="130" cy="130"/>
                            <a:chOff x="0" y="11"/>
                            <a:chExt cx="130" cy="130"/>
                          </a:xfrm>
                        </wpg:grpSpPr>
                        <wps:wsp>
                          <wps:cNvPr id="6749" name="Freeform 2420"/>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50" name="Freeform 242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51" name="Freeform 242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52" name="Picture 24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53" name="Group 2424"/>
                        <wpg:cNvGrpSpPr>
                          <a:grpSpLocks/>
                        </wpg:cNvGrpSpPr>
                        <wpg:grpSpPr bwMode="auto">
                          <a:xfrm>
                            <a:off x="6" y="6"/>
                            <a:ext cx="119" cy="119"/>
                            <a:chOff x="6" y="6"/>
                            <a:chExt cx="119" cy="119"/>
                          </a:xfrm>
                        </wpg:grpSpPr>
                        <wps:wsp>
                          <wps:cNvPr id="6754" name="Freeform 242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3908BF" id="Group 241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ECsod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">
                <v:group id="Group 241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">
                  <v:shape id="Freeform 242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42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" path="m129,65l,65,1,52r127,l129,65xe" fillcolor="black" stroked="f">
                    <v:fill opacity="5397f"/>
                    <v:path arrowok="t" o:connecttype="custom" o:connectlocs="129,76;0,76;1,63;128,63;129,76" o:connectangles="0,0,0,0,0"/>
                  </v:shape>
                  <v:shape id="Freeform 2422"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" path="m65,129l11,100r108,l65,129xe" fillcolor="black" stroked="f">
                    <v:fill opacity="5397f"/>
                    <v:path arrowok="t" o:connecttype="custom" o:connectlocs="65,140;11,111;119,111;65,140" o:connectangles="0,0,0,0"/>
                  </v:shape>
                  <v:shape id="Picture 2423"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">
                    <v:imagedata r:id="rId93" o:title=""/>
                  </v:shape>
                </v:group>
                <v:group id="Group 2424"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">
                  <v:shape id="Freeform 2425"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1648DF39" w14:textId="77777777" w:rsidR="00F608A2" w:rsidRPr="006265AF" w:rsidRDefault="00F608A2">
      <w:pPr>
        <w:spacing w:before="3"/>
        <w:rPr>
          <w:rFonts w:ascii="Times New Roman" w:hAnsi="Times New Roman"/>
          <w:sz w:val="17"/>
          <w:szCs w:val="17"/>
        </w:rPr>
      </w:pPr>
    </w:p>
    <w:p w14:paraId="04A854BE" w14:textId="77777777" w:rsidR="00F608A2" w:rsidRPr="00647D01" w:rsidRDefault="00F608A2" w:rsidP="00F608A2">
      <w:pPr>
        <w:pStyle w:val="ListParagraph"/>
        <w:widowControl w:val="0"/>
        <w:numPr>
          <w:ilvl w:val="1"/>
          <w:numId w:val="42"/>
        </w:numPr>
        <w:tabs>
          <w:tab w:val="left" w:pos="766"/>
        </w:tabs>
        <w:spacing w:before="80" w:after="39" w:line="240" w:lineRule="auto"/>
        <w:contextualSpacing w:val="0"/>
        <w:rPr>
          <w:rFonts w:ascii="Arial" w:eastAsia="Arial" w:hAnsi="Arial" w:cs="Arial"/>
          <w:sz w:val="17"/>
          <w:szCs w:val="17"/>
        </w:rPr>
      </w:pPr>
      <w:r w:rsidRPr="006265AF">
        <w:rPr>
          <w:rFonts w:ascii="Arial" w:eastAsia="Arial" w:hAnsi="Arial" w:cs="Arial"/>
          <w:b/>
          <w:bCs/>
          <w:color w:val="130201"/>
          <w:sz w:val="17"/>
          <w:szCs w:val="17"/>
        </w:rPr>
        <w:t xml:space="preserve">How do you evaluate your organisation’s commitment to the development of workforce digital  </w:t>
      </w:r>
      <w:r w:rsidRPr="006265AF">
        <w:rPr>
          <w:rFonts w:ascii="Arial" w:eastAsia="Arial" w:hAnsi="Arial" w:cs="Arial"/>
          <w:b/>
          <w:bCs/>
          <w:color w:val="130201"/>
          <w:spacing w:val="9"/>
          <w:sz w:val="17"/>
          <w:szCs w:val="17"/>
        </w:rPr>
        <w:t xml:space="preserve"> </w:t>
      </w:r>
      <w:r w:rsidRPr="00647D01">
        <w:rPr>
          <w:rFonts w:ascii="Arial" w:eastAsia="Arial" w:hAnsi="Arial" w:cs="Arial"/>
          <w:b/>
          <w:bCs/>
          <w:color w:val="130201"/>
          <w:sz w:val="17"/>
          <w:szCs w:val="17"/>
        </w:rPr>
        <w:t>skills?</w:t>
      </w:r>
    </w:p>
    <w:p w14:paraId="48C7B7FE" w14:textId="6CBF949F"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25ED2A48" wp14:editId="0C427643">
                <wp:extent cx="6538595" cy="6985"/>
                <wp:effectExtent l="10160" t="9525" r="4445" b="2540"/>
                <wp:docPr id="6744" name="Group 2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6745" name="Group 2416"/>
                        <wpg:cNvGrpSpPr>
                          <a:grpSpLocks/>
                        </wpg:cNvGrpSpPr>
                        <wpg:grpSpPr bwMode="auto">
                          <a:xfrm>
                            <a:off x="6" y="6"/>
                            <a:ext cx="10286" cy="2"/>
                            <a:chOff x="6" y="6"/>
                            <a:chExt cx="10286" cy="2"/>
                          </a:xfrm>
                        </wpg:grpSpPr>
                        <wps:wsp>
                          <wps:cNvPr id="6746" name="Freeform 2417"/>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F2E707" id="Group 2415"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">
                <v:group id="Group 2416"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">
                  <v:shape id="Freeform 2417"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30EA633E" w14:textId="77777777" w:rsidR="00F608A2" w:rsidRPr="00647D01" w:rsidRDefault="00F608A2">
      <w:pPr>
        <w:tabs>
          <w:tab w:val="left" w:pos="3252"/>
          <w:tab w:val="left" w:pos="5256"/>
          <w:tab w:val="left" w:pos="7232"/>
          <w:tab w:val="left" w:pos="8867"/>
        </w:tabs>
        <w:spacing w:before="112"/>
        <w:ind w:left="847"/>
        <w:rPr>
          <w:rFonts w:ascii="Times New Roman" w:hAnsi="Times New Roman"/>
          <w:sz w:val="17"/>
          <w:szCs w:val="17"/>
        </w:rPr>
      </w:pPr>
      <w:r w:rsidRPr="006265AF">
        <w:rPr>
          <w:rFonts w:ascii="Times New Roman"/>
          <w:sz w:val="17"/>
        </w:rPr>
        <w:t>Absolutely</w:t>
      </w:r>
      <w:r w:rsidRPr="006265AF">
        <w:rPr>
          <w:rFonts w:ascii="Times New Roman"/>
          <w:spacing w:val="18"/>
          <w:sz w:val="17"/>
        </w:rPr>
        <w:t xml:space="preserve"> </w:t>
      </w:r>
      <w:r w:rsidRPr="006265AF">
        <w:rPr>
          <w:rFonts w:ascii="Times New Roman"/>
          <w:sz w:val="17"/>
        </w:rPr>
        <w:t>terrible</w:t>
      </w:r>
      <w:r w:rsidRPr="006265AF">
        <w:rPr>
          <w:rFonts w:ascii="Times New Roman"/>
          <w:sz w:val="17"/>
        </w:rPr>
        <w:tab/>
      </w:r>
      <w:r w:rsidRPr="00647D01">
        <w:rPr>
          <w:rFonts w:ascii="Times New Roman"/>
          <w:spacing w:val="-2"/>
          <w:sz w:val="17"/>
        </w:rPr>
        <w:t>Terrible</w:t>
      </w:r>
      <w:r w:rsidRPr="00647D01">
        <w:rPr>
          <w:rFonts w:ascii="Times New Roman"/>
          <w:spacing w:val="-2"/>
          <w:sz w:val="17"/>
        </w:rPr>
        <w:tab/>
      </w:r>
      <w:r w:rsidRPr="00647D01">
        <w:rPr>
          <w:rFonts w:ascii="Times New Roman"/>
          <w:sz w:val="17"/>
        </w:rPr>
        <w:t>Not</w:t>
      </w:r>
      <w:r w:rsidRPr="00647D01">
        <w:rPr>
          <w:rFonts w:ascii="Times New Roman"/>
          <w:spacing w:val="7"/>
          <w:sz w:val="17"/>
        </w:rPr>
        <w:t xml:space="preserve"> </w:t>
      </w:r>
      <w:r w:rsidRPr="00647D01">
        <w:rPr>
          <w:rFonts w:ascii="Times New Roman"/>
          <w:sz w:val="17"/>
        </w:rPr>
        <w:t>sure</w:t>
      </w:r>
      <w:r w:rsidRPr="00647D01">
        <w:rPr>
          <w:rFonts w:ascii="Times New Roman"/>
          <w:sz w:val="17"/>
        </w:rPr>
        <w:tab/>
        <w:t>Delighted</w:t>
      </w:r>
      <w:r w:rsidRPr="00647D01">
        <w:rPr>
          <w:rFonts w:ascii="Times New Roman"/>
          <w:sz w:val="17"/>
        </w:rPr>
        <w:tab/>
        <w:t>Absolutely</w:t>
      </w:r>
      <w:r w:rsidRPr="00647D01">
        <w:rPr>
          <w:rFonts w:ascii="Times New Roman"/>
          <w:spacing w:val="20"/>
          <w:sz w:val="17"/>
        </w:rPr>
        <w:t xml:space="preserve"> </w:t>
      </w:r>
      <w:r w:rsidRPr="00647D01">
        <w:rPr>
          <w:rFonts w:ascii="Times New Roman"/>
          <w:sz w:val="17"/>
        </w:rPr>
        <w:t>delighted</w:t>
      </w:r>
    </w:p>
    <w:p w14:paraId="2AEDFE71" w14:textId="77777777" w:rsidR="00F608A2" w:rsidRPr="00647D01" w:rsidRDefault="00F608A2">
      <w:pPr>
        <w:spacing w:before="1"/>
        <w:rPr>
          <w:rFonts w:ascii="Times New Roman" w:hAnsi="Times New Roman"/>
          <w:sz w:val="7"/>
          <w:szCs w:val="7"/>
        </w:rPr>
      </w:pPr>
    </w:p>
    <w:p w14:paraId="07470261" w14:textId="4173E4FC" w:rsidR="00F608A2" w:rsidRPr="006265AF" w:rsidRDefault="00647D01">
      <w:pPr>
        <w:tabs>
          <w:tab w:val="left" w:pos="3469"/>
          <w:tab w:val="left" w:pos="5496"/>
          <w:tab w:val="left" w:pos="7512"/>
          <w:tab w:val="left" w:pos="9529"/>
        </w:tabs>
        <w:spacing w:line="140" w:lineRule="exact"/>
        <w:ind w:left="1442"/>
        <w:rPr>
          <w:rFonts w:ascii="Times New Roman" w:hAnsi="Times New Roman"/>
          <w:sz w:val="14"/>
          <w:szCs w:val="14"/>
        </w:rPr>
      </w:pPr>
      <w:r w:rsidRPr="006265AF">
        <w:rPr>
          <w:rFonts w:ascii="Times New Roman" w:eastAsiaTheme="minorHAnsi" w:hAnsiTheme="minorHAnsi" w:cstheme="minorBidi"/>
          <w:noProof/>
          <w:position w:val="-2"/>
          <w:sz w:val="14"/>
          <w:szCs w:val="22"/>
          <w:lang w:val="en-US"/>
        </w:rPr>
        <mc:AlternateContent>
          <mc:Choice Requires="wpg">
            <w:drawing>
              <wp:inline distT="0" distB="0" distL="0" distR="0" wp14:anchorId="167BC867" wp14:editId="3C3B13D0">
                <wp:extent cx="82550" cy="89535"/>
                <wp:effectExtent l="10795" t="8890" r="11430" b="6350"/>
                <wp:docPr id="6737"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38" name="Group 2409"/>
                        <wpg:cNvGrpSpPr>
                          <a:grpSpLocks/>
                        </wpg:cNvGrpSpPr>
                        <wpg:grpSpPr bwMode="auto">
                          <a:xfrm>
                            <a:off x="0" y="11"/>
                            <a:ext cx="130" cy="130"/>
                            <a:chOff x="0" y="11"/>
                            <a:chExt cx="130" cy="130"/>
                          </a:xfrm>
                        </wpg:grpSpPr>
                        <wps:wsp>
                          <wps:cNvPr id="6739" name="Freeform 241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40" name="Freeform 241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41" name="Picture 24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42" name="Group 2413"/>
                        <wpg:cNvGrpSpPr>
                          <a:grpSpLocks/>
                        </wpg:cNvGrpSpPr>
                        <wpg:grpSpPr bwMode="auto">
                          <a:xfrm>
                            <a:off x="6" y="6"/>
                            <a:ext cx="119" cy="119"/>
                            <a:chOff x="6" y="6"/>
                            <a:chExt cx="119" cy="119"/>
                          </a:xfrm>
                        </wpg:grpSpPr>
                        <wps:wsp>
                          <wps:cNvPr id="6743" name="Freeform 241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D0E537" id="Group 240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">
                <v:group id="Group 240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">
                  <v:shape id="Freeform 241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241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" path="m65,129l11,100r108,l65,129xe" fillcolor="black" stroked="f">
                    <v:fill opacity="5397f"/>
                    <v:path arrowok="t" o:connecttype="custom" o:connectlocs="65,140;11,111;119,111;65,140" o:connectangles="0,0,0,0"/>
                  </v:shape>
                  <v:shape id="Picture 2412"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">
                    <v:imagedata r:id="rId91" o:title=""/>
                  </v:shape>
                </v:group>
                <v:group id="Group 2413"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">
                  <v:shape id="Freeform 2414"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25C3CC65" wp14:editId="44278454">
                <wp:extent cx="82550" cy="89535"/>
                <wp:effectExtent l="12065" t="8890" r="10160" b="6350"/>
                <wp:docPr id="6730" name="Group 2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31" name="Group 2402"/>
                        <wpg:cNvGrpSpPr>
                          <a:grpSpLocks/>
                        </wpg:cNvGrpSpPr>
                        <wpg:grpSpPr bwMode="auto">
                          <a:xfrm>
                            <a:off x="0" y="11"/>
                            <a:ext cx="130" cy="130"/>
                            <a:chOff x="0" y="11"/>
                            <a:chExt cx="130" cy="130"/>
                          </a:xfrm>
                        </wpg:grpSpPr>
                        <wps:wsp>
                          <wps:cNvPr id="6732" name="Freeform 240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33" name="Freeform 240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34" name="Picture 240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35" name="Group 2406"/>
                        <wpg:cNvGrpSpPr>
                          <a:grpSpLocks/>
                        </wpg:cNvGrpSpPr>
                        <wpg:grpSpPr bwMode="auto">
                          <a:xfrm>
                            <a:off x="6" y="6"/>
                            <a:ext cx="119" cy="119"/>
                            <a:chOff x="6" y="6"/>
                            <a:chExt cx="119" cy="119"/>
                          </a:xfrm>
                        </wpg:grpSpPr>
                        <wps:wsp>
                          <wps:cNvPr id="6736" name="Freeform 240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C79811" id="Group 240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">
                <v:group id="Group 240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">
                  <v:shape id="Freeform 240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40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" path="m65,129l11,100r108,l65,129xe" fillcolor="black" stroked="f">
                    <v:fill opacity="5397f"/>
                    <v:path arrowok="t" o:connecttype="custom" o:connectlocs="65,140;11,111;119,111;65,140" o:connectangles="0,0,0,0"/>
                  </v:shape>
                  <v:shape id="Picture 2405"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">
                    <v:imagedata r:id="rId91" o:title=""/>
                  </v:shape>
                </v:group>
                <v:group id="Group 2406"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">
                  <v:shape id="Freeform 2407"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63850246" wp14:editId="3E0C6F27">
                <wp:extent cx="82550" cy="89535"/>
                <wp:effectExtent l="13335" t="8890" r="8890" b="6350"/>
                <wp:docPr id="6723"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24" name="Group 2395"/>
                        <wpg:cNvGrpSpPr>
                          <a:grpSpLocks/>
                        </wpg:cNvGrpSpPr>
                        <wpg:grpSpPr bwMode="auto">
                          <a:xfrm>
                            <a:off x="0" y="11"/>
                            <a:ext cx="130" cy="130"/>
                            <a:chOff x="0" y="11"/>
                            <a:chExt cx="130" cy="130"/>
                          </a:xfrm>
                        </wpg:grpSpPr>
                        <wps:wsp>
                          <wps:cNvPr id="6725" name="Freeform 239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26" name="Freeform 239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27" name="Picture 239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28" name="Group 2399"/>
                        <wpg:cNvGrpSpPr>
                          <a:grpSpLocks/>
                        </wpg:cNvGrpSpPr>
                        <wpg:grpSpPr bwMode="auto">
                          <a:xfrm>
                            <a:off x="6" y="6"/>
                            <a:ext cx="119" cy="119"/>
                            <a:chOff x="6" y="6"/>
                            <a:chExt cx="119" cy="119"/>
                          </a:xfrm>
                        </wpg:grpSpPr>
                        <wps:wsp>
                          <wps:cNvPr id="6729" name="Freeform 240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40CA3B" id="Group 239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">
                <v:group id="Group 239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">
                  <v:shape id="Freeform 239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39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" path="m65,129l11,100r108,l65,129xe" fillcolor="black" stroked="f">
                    <v:fill opacity="5397f"/>
                    <v:path arrowok="t" o:connecttype="custom" o:connectlocs="65,140;11,111;119,111;65,140" o:connectangles="0,0,0,0"/>
                  </v:shape>
                  <v:shape id="Picture 2398"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">
                    <v:imagedata r:id="rId91" o:title=""/>
                  </v:shape>
                </v:group>
                <v:group id="Group 2399"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">
                  <v:shape id="Freeform 2400"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00B5317E" wp14:editId="3F3BF8EE">
                <wp:extent cx="82550" cy="89535"/>
                <wp:effectExtent l="7620" t="8890" r="14605" b="6350"/>
                <wp:docPr id="6716" name="Group 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17" name="Group 2388"/>
                        <wpg:cNvGrpSpPr>
                          <a:grpSpLocks/>
                        </wpg:cNvGrpSpPr>
                        <wpg:grpSpPr bwMode="auto">
                          <a:xfrm>
                            <a:off x="0" y="11"/>
                            <a:ext cx="130" cy="130"/>
                            <a:chOff x="0" y="11"/>
                            <a:chExt cx="130" cy="130"/>
                          </a:xfrm>
                        </wpg:grpSpPr>
                        <wps:wsp>
                          <wps:cNvPr id="6718" name="Freeform 238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19" name="Freeform 239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20" name="Picture 239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21" name="Group 2392"/>
                        <wpg:cNvGrpSpPr>
                          <a:grpSpLocks/>
                        </wpg:cNvGrpSpPr>
                        <wpg:grpSpPr bwMode="auto">
                          <a:xfrm>
                            <a:off x="6" y="6"/>
                            <a:ext cx="119" cy="119"/>
                            <a:chOff x="6" y="6"/>
                            <a:chExt cx="119" cy="119"/>
                          </a:xfrm>
                        </wpg:grpSpPr>
                        <wps:wsp>
                          <wps:cNvPr id="6722" name="Freeform 239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744582" id="Group 238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O2QEQ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">
                <v:group id="Group 238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">
                  <v:shape id="Freeform 238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" path="m129,65l,65,1,52,40,5,65,,78,1r47,39l129,65xe" fillcolor="black" stroked="f">
                    <v:fill opacity="5397f"/>
                    <v:path arrowok="t" o:connecttype="custom" o:connectlocs="129,76;0,76;1,63;40,16;65,11;78,12;125,51;129,76" o:connectangles="0,0,0,0,0,0,0,0"/>
                  </v:shape>
                  <v:shape id="Freeform 239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" path="m65,129l11,100r108,l65,129xe" fillcolor="black" stroked="f">
                    <v:fill opacity="5397f"/>
                    <v:path arrowok="t" o:connecttype="custom" o:connectlocs="65,140;11,111;119,111;65,140" o:connectangles="0,0,0,0"/>
                  </v:shape>
                  <v:shape id="Picture 2391"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">
                    <v:imagedata r:id="rId91" o:title=""/>
                  </v:shape>
                </v:group>
                <v:group id="Group 2392"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">
                  <v:shape id="Freeform 2393"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42385E21" wp14:editId="6BDAE943">
                <wp:extent cx="82550" cy="89535"/>
                <wp:effectExtent l="12065" t="8890" r="10160" b="6350"/>
                <wp:docPr id="6709" name="Group 2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10" name="Group 2381"/>
                        <wpg:cNvGrpSpPr>
                          <a:grpSpLocks/>
                        </wpg:cNvGrpSpPr>
                        <wpg:grpSpPr bwMode="auto">
                          <a:xfrm>
                            <a:off x="0" y="11"/>
                            <a:ext cx="130" cy="130"/>
                            <a:chOff x="0" y="11"/>
                            <a:chExt cx="130" cy="130"/>
                          </a:xfrm>
                        </wpg:grpSpPr>
                        <wps:wsp>
                          <wps:cNvPr id="6711" name="Freeform 238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12" name="Freeform 238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3" name="Picture 23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14" name="Group 2385"/>
                        <wpg:cNvGrpSpPr>
                          <a:grpSpLocks/>
                        </wpg:cNvGrpSpPr>
                        <wpg:grpSpPr bwMode="auto">
                          <a:xfrm>
                            <a:off x="6" y="6"/>
                            <a:ext cx="119" cy="119"/>
                            <a:chOff x="6" y="6"/>
                            <a:chExt cx="119" cy="119"/>
                          </a:xfrm>
                        </wpg:grpSpPr>
                        <wps:wsp>
                          <wps:cNvPr id="6715" name="Freeform 238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6D7E1D" id="Group 238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">
                <v:group id="Group 238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">
                  <v:shape id="Freeform 238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38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" path="m65,129l11,100r108,l65,129xe" fillcolor="black" stroked="f">
                    <v:fill opacity="5397f"/>
                    <v:path arrowok="t" o:connecttype="custom" o:connectlocs="65,140;11,111;119,111;65,140" o:connectangles="0,0,0,0"/>
                  </v:shape>
                  <v:shape id="Picture 2384"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">
                    <v:imagedata r:id="rId91" o:title=""/>
                  </v:shape>
                </v:group>
                <v:group id="Group 2385"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">
                  <v:shape id="Freeform 2386"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A330819" w14:textId="77777777" w:rsidR="00F608A2" w:rsidRPr="006265AF" w:rsidRDefault="00F608A2">
      <w:pPr>
        <w:rPr>
          <w:rFonts w:ascii="Times New Roman" w:hAnsi="Times New Roman"/>
          <w:sz w:val="20"/>
        </w:rPr>
      </w:pPr>
    </w:p>
    <w:p w14:paraId="4D565431" w14:textId="78D0B221" w:rsidR="00F608A2" w:rsidRPr="00647D01" w:rsidRDefault="00F608A2" w:rsidP="00F608A2">
      <w:pPr>
        <w:pStyle w:val="ListParagraph"/>
        <w:widowControl w:val="0"/>
        <w:numPr>
          <w:ilvl w:val="1"/>
          <w:numId w:val="42"/>
        </w:numPr>
        <w:tabs>
          <w:tab w:val="left" w:pos="766"/>
        </w:tabs>
        <w:spacing w:before="80" w:after="39" w:line="240" w:lineRule="auto"/>
        <w:contextualSpacing w:val="0"/>
        <w:rPr>
          <w:rFonts w:ascii="Arial" w:eastAsia="Arial" w:hAnsi="Arial" w:cs="Arial"/>
          <w:sz w:val="17"/>
          <w:szCs w:val="17"/>
        </w:rPr>
      </w:pPr>
      <w:r w:rsidRPr="006265AF">
        <w:rPr>
          <w:rFonts w:ascii="Arial"/>
          <w:b/>
          <w:color w:val="130201"/>
          <w:sz w:val="17"/>
        </w:rPr>
        <w:t>How do you evaluate the digital skills of V</w:t>
      </w:r>
      <w:r w:rsidR="003D199B" w:rsidRPr="006265AF">
        <w:rPr>
          <w:rFonts w:ascii="Arial"/>
          <w:b/>
          <w:color w:val="130201"/>
          <w:sz w:val="17"/>
        </w:rPr>
        <w:t>ET graduates recruited from the</w:t>
      </w:r>
      <w:r w:rsidRPr="00647D01">
        <w:rPr>
          <w:rFonts w:ascii="Arial"/>
          <w:b/>
          <w:color w:val="130201"/>
          <w:spacing w:val="42"/>
          <w:sz w:val="17"/>
        </w:rPr>
        <w:t xml:space="preserve"> </w:t>
      </w:r>
      <w:r w:rsidRPr="00647D01">
        <w:rPr>
          <w:rFonts w:ascii="Arial"/>
          <w:b/>
          <w:color w:val="130201"/>
          <w:sz w:val="17"/>
        </w:rPr>
        <w:t>market?</w:t>
      </w:r>
    </w:p>
    <w:p w14:paraId="03E8B438" w14:textId="44DDD179"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77FEA0A" wp14:editId="36250281">
                <wp:extent cx="6538595" cy="6985"/>
                <wp:effectExtent l="10160" t="5080" r="4445" b="6985"/>
                <wp:docPr id="6706" name="Group 2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6707" name="Group 2378"/>
                        <wpg:cNvGrpSpPr>
                          <a:grpSpLocks/>
                        </wpg:cNvGrpSpPr>
                        <wpg:grpSpPr bwMode="auto">
                          <a:xfrm>
                            <a:off x="6" y="6"/>
                            <a:ext cx="10286" cy="2"/>
                            <a:chOff x="6" y="6"/>
                            <a:chExt cx="10286" cy="2"/>
                          </a:xfrm>
                        </wpg:grpSpPr>
                        <wps:wsp>
                          <wps:cNvPr id="6708" name="Freeform 2379"/>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FADB36" id="Group 2377"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">
                <v:group id="Group 2378"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">
                  <v:shape id="Freeform 2379"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" path="m,l10285,e" filled="f" strokecolor="#ccc" strokeweight=".19017mm">
                    <v:path arrowok="t" o:connecttype="custom" o:connectlocs="0,0;10285,0" o:connectangles="0,0"/>
                  </v:shape>
                </v:group>
                <w10:anchorlock/>
              </v:group>
            </w:pict>
          </mc:Fallback>
        </mc:AlternateContent>
      </w:r>
    </w:p>
    <w:p w14:paraId="115688B6" w14:textId="77777777" w:rsidR="00F608A2" w:rsidRPr="00647D01" w:rsidRDefault="00F608A2">
      <w:pPr>
        <w:tabs>
          <w:tab w:val="left" w:pos="3116"/>
          <w:tab w:val="left" w:pos="5256"/>
          <w:tab w:val="left" w:pos="7270"/>
          <w:tab w:val="left" w:pos="9116"/>
        </w:tabs>
        <w:spacing w:before="112"/>
        <w:ind w:left="924"/>
        <w:rPr>
          <w:rFonts w:ascii="Times New Roman" w:hAnsi="Times New Roman"/>
          <w:sz w:val="17"/>
          <w:szCs w:val="17"/>
        </w:rPr>
      </w:pPr>
      <w:r w:rsidRPr="006265AF">
        <w:rPr>
          <w:rFonts w:ascii="Times New Roman"/>
          <w:spacing w:val="-5"/>
          <w:sz w:val="17"/>
        </w:rPr>
        <w:t>Very</w:t>
      </w:r>
      <w:r w:rsidRPr="006265AF">
        <w:rPr>
          <w:rFonts w:ascii="Times New Roman"/>
          <w:spacing w:val="16"/>
          <w:sz w:val="17"/>
        </w:rPr>
        <w:t xml:space="preserve"> </w:t>
      </w:r>
      <w:r w:rsidRPr="006265AF">
        <w:rPr>
          <w:rFonts w:ascii="Times New Roman"/>
          <w:sz w:val="17"/>
        </w:rPr>
        <w:t>dissatisfied</w:t>
      </w:r>
      <w:r w:rsidRPr="006265AF">
        <w:rPr>
          <w:rFonts w:ascii="Times New Roman"/>
          <w:sz w:val="17"/>
        </w:rPr>
        <w:tab/>
        <w:t>Dissatisfied</w:t>
      </w:r>
      <w:r w:rsidRPr="006265AF">
        <w:rPr>
          <w:rFonts w:ascii="Times New Roman"/>
          <w:sz w:val="17"/>
        </w:rPr>
        <w:tab/>
        <w:t>Not</w:t>
      </w:r>
      <w:r w:rsidRPr="00647D01">
        <w:rPr>
          <w:rFonts w:ascii="Times New Roman"/>
          <w:spacing w:val="7"/>
          <w:sz w:val="17"/>
        </w:rPr>
        <w:t xml:space="preserve"> </w:t>
      </w:r>
      <w:r w:rsidRPr="00647D01">
        <w:rPr>
          <w:rFonts w:ascii="Times New Roman"/>
          <w:sz w:val="17"/>
        </w:rPr>
        <w:t>sure</w:t>
      </w:r>
      <w:r w:rsidRPr="00647D01">
        <w:rPr>
          <w:rFonts w:ascii="Times New Roman"/>
          <w:sz w:val="17"/>
        </w:rPr>
        <w:tab/>
        <w:t>Satisfied</w:t>
      </w:r>
      <w:r w:rsidRPr="00647D01">
        <w:rPr>
          <w:rFonts w:ascii="Times New Roman"/>
          <w:sz w:val="17"/>
        </w:rPr>
        <w:tab/>
      </w:r>
      <w:r w:rsidRPr="00647D01">
        <w:rPr>
          <w:rFonts w:ascii="Times New Roman"/>
          <w:spacing w:val="-5"/>
          <w:sz w:val="17"/>
        </w:rPr>
        <w:t>Very</w:t>
      </w:r>
      <w:r w:rsidRPr="00647D01">
        <w:rPr>
          <w:rFonts w:ascii="Times New Roman"/>
          <w:spacing w:val="13"/>
          <w:sz w:val="17"/>
        </w:rPr>
        <w:t xml:space="preserve"> </w:t>
      </w:r>
      <w:r w:rsidRPr="00647D01">
        <w:rPr>
          <w:rFonts w:ascii="Times New Roman"/>
          <w:sz w:val="17"/>
        </w:rPr>
        <w:t>satisfied</w:t>
      </w:r>
    </w:p>
    <w:p w14:paraId="3FC762B8" w14:textId="77777777" w:rsidR="00F608A2" w:rsidRPr="00647D01" w:rsidRDefault="00F608A2">
      <w:pPr>
        <w:spacing w:before="1"/>
        <w:rPr>
          <w:rFonts w:ascii="Times New Roman" w:hAnsi="Times New Roman"/>
          <w:sz w:val="7"/>
          <w:szCs w:val="7"/>
        </w:rPr>
      </w:pPr>
    </w:p>
    <w:p w14:paraId="5F22F3F3" w14:textId="0C1DBBA6" w:rsidR="00F608A2" w:rsidRPr="006265AF" w:rsidRDefault="00647D01">
      <w:pPr>
        <w:tabs>
          <w:tab w:val="left" w:pos="3469"/>
          <w:tab w:val="left" w:pos="5496"/>
          <w:tab w:val="left" w:pos="7512"/>
          <w:tab w:val="left" w:pos="9529"/>
        </w:tabs>
        <w:spacing w:line="140" w:lineRule="exact"/>
        <w:ind w:left="1442"/>
        <w:rPr>
          <w:rFonts w:ascii="Times New Roman" w:hAnsi="Times New Roman"/>
          <w:sz w:val="14"/>
          <w:szCs w:val="14"/>
        </w:rPr>
      </w:pPr>
      <w:r w:rsidRPr="006265AF">
        <w:rPr>
          <w:rFonts w:ascii="Times New Roman" w:eastAsiaTheme="minorHAnsi" w:hAnsiTheme="minorHAnsi" w:cstheme="minorBidi"/>
          <w:noProof/>
          <w:position w:val="-2"/>
          <w:sz w:val="14"/>
          <w:szCs w:val="22"/>
          <w:lang w:val="en-US"/>
        </w:rPr>
        <mc:AlternateContent>
          <mc:Choice Requires="wpg">
            <w:drawing>
              <wp:inline distT="0" distB="0" distL="0" distR="0" wp14:anchorId="51423C9A" wp14:editId="2F5FDFE9">
                <wp:extent cx="82550" cy="89535"/>
                <wp:effectExtent l="10795" t="13970" r="11430" b="1270"/>
                <wp:docPr id="6700"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701" name="Group 2372"/>
                        <wpg:cNvGrpSpPr>
                          <a:grpSpLocks/>
                        </wpg:cNvGrpSpPr>
                        <wpg:grpSpPr bwMode="auto">
                          <a:xfrm>
                            <a:off x="0" y="11"/>
                            <a:ext cx="130" cy="130"/>
                            <a:chOff x="0" y="11"/>
                            <a:chExt cx="130" cy="130"/>
                          </a:xfrm>
                        </wpg:grpSpPr>
                        <wps:wsp>
                          <wps:cNvPr id="6702" name="Freeform 237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3" name="Picture 23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704" name="Group 2375"/>
                        <wpg:cNvGrpSpPr>
                          <a:grpSpLocks/>
                        </wpg:cNvGrpSpPr>
                        <wpg:grpSpPr bwMode="auto">
                          <a:xfrm>
                            <a:off x="6" y="6"/>
                            <a:ext cx="119" cy="119"/>
                            <a:chOff x="6" y="6"/>
                            <a:chExt cx="119" cy="119"/>
                          </a:xfrm>
                        </wpg:grpSpPr>
                        <wps:wsp>
                          <wps:cNvPr id="6705" name="Freeform 237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AB1C030" id="Group 237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">
                <v:group id="Group 237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">
                  <v:shape id="Freeform 237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37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">
                    <v:imagedata r:id="rId89" o:title=""/>
                  </v:shape>
                </v:group>
                <v:group id="Group 237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">
                  <v:shape id="Freeform 237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751BB7E9" wp14:editId="10B13201">
                <wp:extent cx="82550" cy="89535"/>
                <wp:effectExtent l="12065" t="13970" r="10160" b="1270"/>
                <wp:docPr id="6694" name="Group 2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95" name="Group 2366"/>
                        <wpg:cNvGrpSpPr>
                          <a:grpSpLocks/>
                        </wpg:cNvGrpSpPr>
                        <wpg:grpSpPr bwMode="auto">
                          <a:xfrm>
                            <a:off x="0" y="11"/>
                            <a:ext cx="130" cy="130"/>
                            <a:chOff x="0" y="11"/>
                            <a:chExt cx="130" cy="130"/>
                          </a:xfrm>
                        </wpg:grpSpPr>
                        <wps:wsp>
                          <wps:cNvPr id="6696" name="Freeform 236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7" name="Picture 236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98" name="Group 2369"/>
                        <wpg:cNvGrpSpPr>
                          <a:grpSpLocks/>
                        </wpg:cNvGrpSpPr>
                        <wpg:grpSpPr bwMode="auto">
                          <a:xfrm>
                            <a:off x="6" y="6"/>
                            <a:ext cx="119" cy="119"/>
                            <a:chOff x="6" y="6"/>
                            <a:chExt cx="119" cy="119"/>
                          </a:xfrm>
                        </wpg:grpSpPr>
                        <wps:wsp>
                          <wps:cNvPr id="6699" name="Freeform 237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26F9E6" id="Group 236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">
                <v:group id="Group 236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">
                  <v:shape id="Freeform 236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36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">
                    <v:imagedata r:id="rId89" o:title=""/>
                  </v:shape>
                </v:group>
                <v:group id="Group 236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">
                  <v:shape id="Freeform 237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436B48ED" wp14:editId="30D16A1A">
                <wp:extent cx="82550" cy="89535"/>
                <wp:effectExtent l="13335" t="13970" r="8890" b="1270"/>
                <wp:docPr id="6688" name="Group 2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89" name="Group 2360"/>
                        <wpg:cNvGrpSpPr>
                          <a:grpSpLocks/>
                        </wpg:cNvGrpSpPr>
                        <wpg:grpSpPr bwMode="auto">
                          <a:xfrm>
                            <a:off x="0" y="11"/>
                            <a:ext cx="130" cy="130"/>
                            <a:chOff x="0" y="11"/>
                            <a:chExt cx="130" cy="130"/>
                          </a:xfrm>
                        </wpg:grpSpPr>
                        <wps:wsp>
                          <wps:cNvPr id="6690" name="Freeform 236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91" name="Picture 236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92" name="Group 2363"/>
                        <wpg:cNvGrpSpPr>
                          <a:grpSpLocks/>
                        </wpg:cNvGrpSpPr>
                        <wpg:grpSpPr bwMode="auto">
                          <a:xfrm>
                            <a:off x="6" y="6"/>
                            <a:ext cx="119" cy="119"/>
                            <a:chOff x="6" y="6"/>
                            <a:chExt cx="119" cy="119"/>
                          </a:xfrm>
                        </wpg:grpSpPr>
                        <wps:wsp>
                          <wps:cNvPr id="6693" name="Freeform 236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53239A" id="Group 235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">
                <v:group id="Group 236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">
                  <v:shape id="Freeform 236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36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">
                    <v:imagedata r:id="rId89" o:title=""/>
                  </v:shape>
                </v:group>
                <v:group id="Group 236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">
                  <v:shape id="Freeform 236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05D97981" wp14:editId="6909BE77">
                <wp:extent cx="82550" cy="89535"/>
                <wp:effectExtent l="7620" t="13970" r="14605" b="1270"/>
                <wp:docPr id="6682" name="Group 2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83" name="Group 2354"/>
                        <wpg:cNvGrpSpPr>
                          <a:grpSpLocks/>
                        </wpg:cNvGrpSpPr>
                        <wpg:grpSpPr bwMode="auto">
                          <a:xfrm>
                            <a:off x="0" y="11"/>
                            <a:ext cx="130" cy="130"/>
                            <a:chOff x="0" y="11"/>
                            <a:chExt cx="130" cy="130"/>
                          </a:xfrm>
                        </wpg:grpSpPr>
                        <wps:wsp>
                          <wps:cNvPr id="6684" name="Freeform 235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85" name="Picture 23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86" name="Group 2357"/>
                        <wpg:cNvGrpSpPr>
                          <a:grpSpLocks/>
                        </wpg:cNvGrpSpPr>
                        <wpg:grpSpPr bwMode="auto">
                          <a:xfrm>
                            <a:off x="6" y="6"/>
                            <a:ext cx="119" cy="119"/>
                            <a:chOff x="6" y="6"/>
                            <a:chExt cx="119" cy="119"/>
                          </a:xfrm>
                        </wpg:grpSpPr>
                        <wps:wsp>
                          <wps:cNvPr id="6687" name="Freeform 235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53188B" id="Group 235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jOLBwkAALM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">
                <v:group id="Group 235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">
                  <v:shape id="Freeform 235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35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">
                    <v:imagedata r:id="rId89" o:title=""/>
                  </v:shape>
                </v:group>
                <v:group id="Group 235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">
                  <v:shape id="Freeform 235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0316EF55" wp14:editId="75B010F2">
                <wp:extent cx="82550" cy="89535"/>
                <wp:effectExtent l="12065" t="13970" r="10160" b="1270"/>
                <wp:docPr id="6676" name="Group 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77" name="Group 2348"/>
                        <wpg:cNvGrpSpPr>
                          <a:grpSpLocks/>
                        </wpg:cNvGrpSpPr>
                        <wpg:grpSpPr bwMode="auto">
                          <a:xfrm>
                            <a:off x="0" y="11"/>
                            <a:ext cx="130" cy="130"/>
                            <a:chOff x="0" y="11"/>
                            <a:chExt cx="130" cy="130"/>
                          </a:xfrm>
                        </wpg:grpSpPr>
                        <wps:wsp>
                          <wps:cNvPr id="6678" name="Freeform 234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9" name="Picture 23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80" name="Group 2351"/>
                        <wpg:cNvGrpSpPr>
                          <a:grpSpLocks/>
                        </wpg:cNvGrpSpPr>
                        <wpg:grpSpPr bwMode="auto">
                          <a:xfrm>
                            <a:off x="6" y="6"/>
                            <a:ext cx="119" cy="119"/>
                            <a:chOff x="6" y="6"/>
                            <a:chExt cx="119" cy="119"/>
                          </a:xfrm>
                        </wpg:grpSpPr>
                        <wps:wsp>
                          <wps:cNvPr id="6681" name="Freeform 235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156704" id="Group 234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">
                <v:group id="Group 234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">
                  <v:shape id="Freeform 234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35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">
                    <v:imagedata r:id="rId89" o:title=""/>
                  </v:shape>
                </v:group>
                <v:group id="Group 235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">
                  <v:shape id="Freeform 235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1B11969D" w14:textId="77777777" w:rsidR="00F608A2" w:rsidRPr="006265AF" w:rsidRDefault="00F608A2">
      <w:pPr>
        <w:spacing w:before="3"/>
        <w:rPr>
          <w:rFonts w:ascii="Times New Roman" w:hAnsi="Times New Roman"/>
          <w:sz w:val="17"/>
          <w:szCs w:val="17"/>
        </w:rPr>
      </w:pPr>
    </w:p>
    <w:p w14:paraId="0CCBC254" w14:textId="455EAC0C" w:rsidR="00F608A2" w:rsidRPr="00647D01" w:rsidRDefault="00F608A2" w:rsidP="00F608A2">
      <w:pPr>
        <w:pStyle w:val="ListParagraph"/>
        <w:widowControl w:val="0"/>
        <w:numPr>
          <w:ilvl w:val="1"/>
          <w:numId w:val="42"/>
        </w:numPr>
        <w:tabs>
          <w:tab w:val="left" w:pos="766"/>
        </w:tabs>
        <w:spacing w:before="80" w:after="39" w:line="240" w:lineRule="auto"/>
        <w:contextualSpacing w:val="0"/>
        <w:rPr>
          <w:rFonts w:ascii="Arial" w:eastAsia="Arial" w:hAnsi="Arial" w:cs="Arial"/>
          <w:sz w:val="17"/>
          <w:szCs w:val="17"/>
        </w:rPr>
      </w:pPr>
      <w:r w:rsidRPr="006265AF">
        <w:rPr>
          <w:rFonts w:ascii="Arial" w:eastAsia="Arial" w:hAnsi="Arial" w:cs="Arial"/>
          <w:b/>
          <w:bCs/>
          <w:color w:val="130201"/>
          <w:sz w:val="17"/>
          <w:szCs w:val="17"/>
        </w:rPr>
        <w:t>How do you evaluate your employee</w:t>
      </w:r>
      <w:r w:rsidR="003D199B" w:rsidRPr="006265AF">
        <w:rPr>
          <w:rFonts w:ascii="Arial" w:eastAsia="Arial" w:hAnsi="Arial" w:cs="Arial"/>
          <w:b/>
          <w:bCs/>
          <w:color w:val="130201"/>
          <w:sz w:val="17"/>
          <w:szCs w:val="17"/>
        </w:rPr>
        <w:t>s’ ability to learn new digital</w:t>
      </w:r>
      <w:r w:rsidRPr="00647D01">
        <w:rPr>
          <w:rFonts w:ascii="Arial" w:eastAsia="Arial" w:hAnsi="Arial" w:cs="Arial"/>
          <w:b/>
          <w:bCs/>
          <w:color w:val="130201"/>
          <w:spacing w:val="30"/>
          <w:sz w:val="17"/>
          <w:szCs w:val="17"/>
        </w:rPr>
        <w:t xml:space="preserve"> </w:t>
      </w:r>
      <w:r w:rsidRPr="00647D01">
        <w:rPr>
          <w:rFonts w:ascii="Arial" w:eastAsia="Arial" w:hAnsi="Arial" w:cs="Arial"/>
          <w:b/>
          <w:bCs/>
          <w:color w:val="130201"/>
          <w:sz w:val="17"/>
          <w:szCs w:val="17"/>
        </w:rPr>
        <w:t>skills?</w:t>
      </w:r>
    </w:p>
    <w:p w14:paraId="7FEADA51" w14:textId="7A9462C6"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21E83C77" wp14:editId="12FC7800">
                <wp:extent cx="6538595" cy="6985"/>
                <wp:effectExtent l="10160" t="6350" r="4445" b="5715"/>
                <wp:docPr id="6673" name="Group 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6674" name="Group 2345"/>
                        <wpg:cNvGrpSpPr>
                          <a:grpSpLocks/>
                        </wpg:cNvGrpSpPr>
                        <wpg:grpSpPr bwMode="auto">
                          <a:xfrm>
                            <a:off x="6" y="6"/>
                            <a:ext cx="10286" cy="2"/>
                            <a:chOff x="6" y="6"/>
                            <a:chExt cx="10286" cy="2"/>
                          </a:xfrm>
                        </wpg:grpSpPr>
                        <wps:wsp>
                          <wps:cNvPr id="6675" name="Freeform 2346"/>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849D0B" id="Group 2344"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">
                <v:group id="Group 2345"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">
                  <v:shape id="Freeform 2346"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6FC65267" w14:textId="77777777" w:rsidR="00F608A2" w:rsidRPr="00647D01" w:rsidRDefault="00F608A2">
      <w:pPr>
        <w:tabs>
          <w:tab w:val="left" w:pos="3329"/>
          <w:tab w:val="left" w:pos="5256"/>
          <w:tab w:val="left" w:pos="7342"/>
          <w:tab w:val="left" w:pos="9188"/>
        </w:tabs>
        <w:spacing w:before="112"/>
        <w:ind w:left="1130"/>
        <w:rPr>
          <w:rFonts w:ascii="Times New Roman" w:hAnsi="Times New Roman"/>
          <w:sz w:val="17"/>
          <w:szCs w:val="17"/>
        </w:rPr>
      </w:pPr>
      <w:r w:rsidRPr="006265AF">
        <w:rPr>
          <w:rFonts w:ascii="Times New Roman"/>
          <w:spacing w:val="-5"/>
          <w:sz w:val="17"/>
        </w:rPr>
        <w:t>Very</w:t>
      </w:r>
      <w:r w:rsidRPr="006265AF">
        <w:rPr>
          <w:rFonts w:ascii="Times New Roman"/>
          <w:spacing w:val="10"/>
          <w:sz w:val="17"/>
        </w:rPr>
        <w:t xml:space="preserve"> </w:t>
      </w:r>
      <w:r w:rsidRPr="006265AF">
        <w:rPr>
          <w:rFonts w:ascii="Times New Roman"/>
          <w:sz w:val="17"/>
        </w:rPr>
        <w:t>weak</w:t>
      </w:r>
      <w:r w:rsidRPr="006265AF">
        <w:rPr>
          <w:rFonts w:ascii="Times New Roman"/>
          <w:sz w:val="17"/>
        </w:rPr>
        <w:tab/>
      </w:r>
      <w:r w:rsidRPr="00647D01">
        <w:rPr>
          <w:rFonts w:ascii="Times New Roman"/>
          <w:spacing w:val="-4"/>
          <w:sz w:val="17"/>
        </w:rPr>
        <w:t>Weak</w:t>
      </w:r>
      <w:r w:rsidRPr="00647D01">
        <w:rPr>
          <w:rFonts w:ascii="Times New Roman"/>
          <w:spacing w:val="-4"/>
          <w:sz w:val="17"/>
        </w:rPr>
        <w:tab/>
      </w:r>
      <w:r w:rsidRPr="00647D01">
        <w:rPr>
          <w:rFonts w:ascii="Times New Roman"/>
          <w:sz w:val="17"/>
        </w:rPr>
        <w:t>Not</w:t>
      </w:r>
      <w:r w:rsidRPr="00647D01">
        <w:rPr>
          <w:rFonts w:ascii="Times New Roman"/>
          <w:spacing w:val="7"/>
          <w:sz w:val="17"/>
        </w:rPr>
        <w:t xml:space="preserve"> </w:t>
      </w:r>
      <w:r w:rsidRPr="00647D01">
        <w:rPr>
          <w:rFonts w:ascii="Times New Roman"/>
          <w:sz w:val="17"/>
        </w:rPr>
        <w:t>sure</w:t>
      </w:r>
      <w:r w:rsidRPr="00647D01">
        <w:rPr>
          <w:rFonts w:ascii="Times New Roman"/>
          <w:sz w:val="17"/>
        </w:rPr>
        <w:tab/>
        <w:t>Strong</w:t>
      </w:r>
      <w:r w:rsidRPr="00647D01">
        <w:rPr>
          <w:rFonts w:ascii="Times New Roman"/>
          <w:sz w:val="17"/>
        </w:rPr>
        <w:tab/>
      </w:r>
      <w:r w:rsidRPr="00647D01">
        <w:rPr>
          <w:rFonts w:ascii="Times New Roman"/>
          <w:spacing w:val="-5"/>
          <w:sz w:val="17"/>
        </w:rPr>
        <w:t>Very</w:t>
      </w:r>
      <w:r w:rsidRPr="00647D01">
        <w:rPr>
          <w:rFonts w:ascii="Times New Roman"/>
          <w:spacing w:val="11"/>
          <w:sz w:val="17"/>
        </w:rPr>
        <w:t xml:space="preserve"> </w:t>
      </w:r>
      <w:r w:rsidRPr="00647D01">
        <w:rPr>
          <w:rFonts w:ascii="Times New Roman"/>
          <w:sz w:val="17"/>
        </w:rPr>
        <w:t>strong</w:t>
      </w:r>
    </w:p>
    <w:p w14:paraId="265438B9" w14:textId="77777777" w:rsidR="00F608A2" w:rsidRPr="00647D01" w:rsidRDefault="00F608A2">
      <w:pPr>
        <w:spacing w:before="1"/>
        <w:rPr>
          <w:rFonts w:ascii="Times New Roman" w:hAnsi="Times New Roman"/>
          <w:sz w:val="7"/>
          <w:szCs w:val="7"/>
        </w:rPr>
      </w:pPr>
    </w:p>
    <w:p w14:paraId="0810DC10" w14:textId="2A320951" w:rsidR="00F608A2" w:rsidRPr="006265AF" w:rsidRDefault="00647D01">
      <w:pPr>
        <w:tabs>
          <w:tab w:val="left" w:pos="3469"/>
          <w:tab w:val="left" w:pos="5496"/>
          <w:tab w:val="left" w:pos="7512"/>
          <w:tab w:val="left" w:pos="9529"/>
        </w:tabs>
        <w:spacing w:line="140" w:lineRule="exact"/>
        <w:ind w:left="1442"/>
        <w:rPr>
          <w:rFonts w:ascii="Times New Roman" w:hAnsi="Times New Roman"/>
          <w:sz w:val="14"/>
          <w:szCs w:val="14"/>
        </w:rPr>
      </w:pPr>
      <w:r w:rsidRPr="006265AF">
        <w:rPr>
          <w:rFonts w:ascii="Times New Roman" w:eastAsiaTheme="minorHAnsi" w:hAnsiTheme="minorHAnsi" w:cstheme="minorBidi"/>
          <w:noProof/>
          <w:position w:val="-2"/>
          <w:sz w:val="14"/>
          <w:szCs w:val="22"/>
          <w:lang w:val="en-US"/>
        </w:rPr>
        <mc:AlternateContent>
          <mc:Choice Requires="wpg">
            <w:drawing>
              <wp:inline distT="0" distB="0" distL="0" distR="0" wp14:anchorId="656457A1" wp14:editId="2F88B26F">
                <wp:extent cx="82550" cy="89535"/>
                <wp:effectExtent l="10795" t="15240" r="11430" b="0"/>
                <wp:docPr id="6665"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66" name="Group 2337"/>
                        <wpg:cNvGrpSpPr>
                          <a:grpSpLocks/>
                        </wpg:cNvGrpSpPr>
                        <wpg:grpSpPr bwMode="auto">
                          <a:xfrm>
                            <a:off x="0" y="11"/>
                            <a:ext cx="130" cy="130"/>
                            <a:chOff x="0" y="11"/>
                            <a:chExt cx="130" cy="130"/>
                          </a:xfrm>
                        </wpg:grpSpPr>
                        <wps:wsp>
                          <wps:cNvPr id="6667" name="Freeform 2338"/>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68" name="Freeform 233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69" name="Freeform 234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70" name="Picture 23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71" name="Group 2342"/>
                        <wpg:cNvGrpSpPr>
                          <a:grpSpLocks/>
                        </wpg:cNvGrpSpPr>
                        <wpg:grpSpPr bwMode="auto">
                          <a:xfrm>
                            <a:off x="6" y="6"/>
                            <a:ext cx="119" cy="119"/>
                            <a:chOff x="6" y="6"/>
                            <a:chExt cx="119" cy="119"/>
                          </a:xfrm>
                        </wpg:grpSpPr>
                        <wps:wsp>
                          <wps:cNvPr id="6672" name="Freeform 234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63BF0E" id="Group 233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">
                <v:group id="Group 233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">
                  <v:shape id="Freeform 233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33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" path="m129,65l,65,1,52r127,l129,65xe" fillcolor="black" stroked="f">
                    <v:fill opacity="5397f"/>
                    <v:path arrowok="t" o:connecttype="custom" o:connectlocs="129,76;0,76;1,63;128,63;129,76" o:connectangles="0,0,0,0,0"/>
                  </v:shape>
                  <v:shape id="Freeform 2340"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" path="m65,129l11,100r108,l65,129xe" fillcolor="black" stroked="f">
                    <v:fill opacity="5397f"/>
                    <v:path arrowok="t" o:connecttype="custom" o:connectlocs="65,140;11,111;119,111;65,140" o:connectangles="0,0,0,0"/>
                  </v:shape>
                  <v:shape id="Picture 2341"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">
                    <v:imagedata r:id="rId91" o:title=""/>
                  </v:shape>
                </v:group>
                <v:group id="Group 2342"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">
                  <v:shape id="Freeform 2343"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5582A762" wp14:editId="1505ED10">
                <wp:extent cx="82550" cy="89535"/>
                <wp:effectExtent l="12065" t="15240" r="10160" b="0"/>
                <wp:docPr id="6657" name="Group 2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58" name="Group 2329"/>
                        <wpg:cNvGrpSpPr>
                          <a:grpSpLocks/>
                        </wpg:cNvGrpSpPr>
                        <wpg:grpSpPr bwMode="auto">
                          <a:xfrm>
                            <a:off x="0" y="11"/>
                            <a:ext cx="130" cy="130"/>
                            <a:chOff x="0" y="11"/>
                            <a:chExt cx="130" cy="130"/>
                          </a:xfrm>
                        </wpg:grpSpPr>
                        <wps:wsp>
                          <wps:cNvPr id="6659" name="Freeform 2330"/>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60" name="Freeform 233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61" name="Freeform 233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62" name="Picture 23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63" name="Group 2334"/>
                        <wpg:cNvGrpSpPr>
                          <a:grpSpLocks/>
                        </wpg:cNvGrpSpPr>
                        <wpg:grpSpPr bwMode="auto">
                          <a:xfrm>
                            <a:off x="6" y="6"/>
                            <a:ext cx="119" cy="119"/>
                            <a:chOff x="6" y="6"/>
                            <a:chExt cx="119" cy="119"/>
                          </a:xfrm>
                        </wpg:grpSpPr>
                        <wps:wsp>
                          <wps:cNvPr id="6664" name="Freeform 233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73721C" id="Group 232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">
                <v:group id="Group 232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">
                  <v:shape id="Freeform 233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33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" path="m129,65l,65,1,52r127,l129,65xe" fillcolor="black" stroked="f">
                    <v:fill opacity="5397f"/>
                    <v:path arrowok="t" o:connecttype="custom" o:connectlocs="129,76;0,76;1,63;128,63;129,76" o:connectangles="0,0,0,0,0"/>
                  </v:shape>
                  <v:shape id="Freeform 2332"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" path="m65,129l11,100r108,l65,129xe" fillcolor="black" stroked="f">
                    <v:fill opacity="5397f"/>
                    <v:path arrowok="t" o:connecttype="custom" o:connectlocs="65,140;11,111;119,111;65,140" o:connectangles="0,0,0,0"/>
                  </v:shape>
                  <v:shape id="Picture 2333"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">
                    <v:imagedata r:id="rId91" o:title=""/>
                  </v:shape>
                </v:group>
                <v:group id="Group 2334"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">
                  <v:shape id="Freeform 2335"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105C4A06" wp14:editId="00943A30">
                <wp:extent cx="82550" cy="89535"/>
                <wp:effectExtent l="13335" t="15240" r="8890" b="0"/>
                <wp:docPr id="6649" name="Group 2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50" name="Group 2321"/>
                        <wpg:cNvGrpSpPr>
                          <a:grpSpLocks/>
                        </wpg:cNvGrpSpPr>
                        <wpg:grpSpPr bwMode="auto">
                          <a:xfrm>
                            <a:off x="0" y="11"/>
                            <a:ext cx="130" cy="130"/>
                            <a:chOff x="0" y="11"/>
                            <a:chExt cx="130" cy="130"/>
                          </a:xfrm>
                        </wpg:grpSpPr>
                        <wps:wsp>
                          <wps:cNvPr id="6651" name="Freeform 2322"/>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52" name="Freeform 232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53" name="Freeform 232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54" name="Picture 232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55" name="Group 2326"/>
                        <wpg:cNvGrpSpPr>
                          <a:grpSpLocks/>
                        </wpg:cNvGrpSpPr>
                        <wpg:grpSpPr bwMode="auto">
                          <a:xfrm>
                            <a:off x="6" y="6"/>
                            <a:ext cx="119" cy="119"/>
                            <a:chOff x="6" y="6"/>
                            <a:chExt cx="119" cy="119"/>
                          </a:xfrm>
                        </wpg:grpSpPr>
                        <wps:wsp>
                          <wps:cNvPr id="6656" name="Freeform 232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7822D6" id="Group 232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">
                <v:group id="Group 232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">
                  <v:shape id="Freeform 232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32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" path="m129,65l,65,1,52r127,l129,65xe" fillcolor="black" stroked="f">
                    <v:fill opacity="5397f"/>
                    <v:path arrowok="t" o:connecttype="custom" o:connectlocs="129,76;0,76;1,63;128,63;129,76" o:connectangles="0,0,0,0,0"/>
                  </v:shape>
                  <v:shape id="Freeform 2324"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" path="m65,129l11,100r108,l65,129xe" fillcolor="black" stroked="f">
                    <v:fill opacity="5397f"/>
                    <v:path arrowok="t" o:connecttype="custom" o:connectlocs="65,140;11,111;119,111;65,140" o:connectangles="0,0,0,0"/>
                  </v:shape>
                  <v:shape id="Picture 2325"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">
                    <v:imagedata r:id="rId91" o:title=""/>
                  </v:shape>
                </v:group>
                <v:group id="Group 2326"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">
                  <v:shape id="Freeform 2327"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3F907F7A" wp14:editId="24AED653">
                <wp:extent cx="82550" cy="89535"/>
                <wp:effectExtent l="7620" t="15240" r="14605" b="0"/>
                <wp:docPr id="6641" name="Group 2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42" name="Group 2313"/>
                        <wpg:cNvGrpSpPr>
                          <a:grpSpLocks/>
                        </wpg:cNvGrpSpPr>
                        <wpg:grpSpPr bwMode="auto">
                          <a:xfrm>
                            <a:off x="0" y="11"/>
                            <a:ext cx="130" cy="130"/>
                            <a:chOff x="0" y="11"/>
                            <a:chExt cx="130" cy="130"/>
                          </a:xfrm>
                        </wpg:grpSpPr>
                        <wps:wsp>
                          <wps:cNvPr id="6643" name="Freeform 2314"/>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44" name="Freeform 231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45" name="Freeform 231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46" name="Picture 23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47" name="Group 2318"/>
                        <wpg:cNvGrpSpPr>
                          <a:grpSpLocks/>
                        </wpg:cNvGrpSpPr>
                        <wpg:grpSpPr bwMode="auto">
                          <a:xfrm>
                            <a:off x="6" y="6"/>
                            <a:ext cx="119" cy="119"/>
                            <a:chOff x="6" y="6"/>
                            <a:chExt cx="119" cy="119"/>
                          </a:xfrm>
                        </wpg:grpSpPr>
                        <wps:wsp>
                          <wps:cNvPr id="6648" name="Freeform 231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8CE209" id="Group 231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&#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">
                <v:group id="Group 231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">
                  <v:shape id="Freeform 231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31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" path="m129,65l,65,1,52r127,l129,65xe" fillcolor="black" stroked="f">
                    <v:fill opacity="5397f"/>
                    <v:path arrowok="t" o:connecttype="custom" o:connectlocs="129,76;0,76;1,63;128,63;129,76" o:connectangles="0,0,0,0,0"/>
                  </v:shape>
                  <v:shape id="Freeform 2316"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" path="m65,129l11,100r108,l65,129xe" fillcolor="black" stroked="f">
                    <v:fill opacity="5397f"/>
                    <v:path arrowok="t" o:connecttype="custom" o:connectlocs="65,140;11,111;119,111;65,140" o:connectangles="0,0,0,0"/>
                  </v:shape>
                  <v:shape id="Picture 2317"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">
                    <v:imagedata r:id="rId91" o:title=""/>
                  </v:shape>
                </v:group>
                <v:group id="Group 2318"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">
                  <v:shape id="Freeform 2319"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2577471C" wp14:editId="3751906D">
                <wp:extent cx="82550" cy="89535"/>
                <wp:effectExtent l="12065" t="15240" r="10160" b="0"/>
                <wp:docPr id="6633" name="Group 2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34" name="Group 2305"/>
                        <wpg:cNvGrpSpPr>
                          <a:grpSpLocks/>
                        </wpg:cNvGrpSpPr>
                        <wpg:grpSpPr bwMode="auto">
                          <a:xfrm>
                            <a:off x="0" y="11"/>
                            <a:ext cx="130" cy="130"/>
                            <a:chOff x="0" y="11"/>
                            <a:chExt cx="130" cy="130"/>
                          </a:xfrm>
                        </wpg:grpSpPr>
                        <wps:wsp>
                          <wps:cNvPr id="6635" name="Freeform 2306"/>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36" name="Freeform 230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37" name="Freeform 230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38" name="Picture 23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39" name="Group 2310"/>
                        <wpg:cNvGrpSpPr>
                          <a:grpSpLocks/>
                        </wpg:cNvGrpSpPr>
                        <wpg:grpSpPr bwMode="auto">
                          <a:xfrm>
                            <a:off x="6" y="6"/>
                            <a:ext cx="119" cy="119"/>
                            <a:chOff x="6" y="6"/>
                            <a:chExt cx="119" cy="119"/>
                          </a:xfrm>
                        </wpg:grpSpPr>
                        <wps:wsp>
                          <wps:cNvPr id="6640" name="Freeform 231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4506E8" id="Group 230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">
                <v:group id="Group 230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">
                  <v:shape id="Freeform 230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30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" path="m129,65l,65,1,52r127,l129,65xe" fillcolor="black" stroked="f">
                    <v:fill opacity="5397f"/>
                    <v:path arrowok="t" o:connecttype="custom" o:connectlocs="129,76;0,76;1,63;128,63;129,76" o:connectangles="0,0,0,0,0"/>
                  </v:shape>
                  <v:shape id="Freeform 2308"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" path="m65,129l11,100r108,l65,129xe" fillcolor="black" stroked="f">
                    <v:fill opacity="5397f"/>
                    <v:path arrowok="t" o:connecttype="custom" o:connectlocs="65,140;11,111;119,111;65,140" o:connectangles="0,0,0,0"/>
                  </v:shape>
                  <v:shape id="Picture 2309"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">
                    <v:imagedata r:id="rId91" o:title=""/>
                  </v:shape>
                </v:group>
                <v:group id="Group 2310"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">
                  <v:shape id="Freeform 2311"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09D716E6" w14:textId="77777777" w:rsidR="00F608A2" w:rsidRPr="006265AF" w:rsidRDefault="00F608A2">
      <w:pPr>
        <w:rPr>
          <w:rFonts w:ascii="Times New Roman" w:hAnsi="Times New Roman"/>
          <w:sz w:val="20"/>
        </w:rPr>
      </w:pPr>
    </w:p>
    <w:p w14:paraId="6D688A47" w14:textId="77777777" w:rsidR="00F608A2" w:rsidRPr="00647D01" w:rsidRDefault="00F608A2" w:rsidP="00F608A2">
      <w:pPr>
        <w:pStyle w:val="ListParagraph"/>
        <w:widowControl w:val="0"/>
        <w:numPr>
          <w:ilvl w:val="1"/>
          <w:numId w:val="42"/>
        </w:numPr>
        <w:tabs>
          <w:tab w:val="left" w:pos="766"/>
        </w:tabs>
        <w:spacing w:before="80" w:after="39" w:line="240" w:lineRule="auto"/>
        <w:contextualSpacing w:val="0"/>
        <w:rPr>
          <w:rFonts w:ascii="Arial" w:eastAsia="Arial" w:hAnsi="Arial" w:cs="Arial"/>
          <w:sz w:val="17"/>
          <w:szCs w:val="17"/>
        </w:rPr>
      </w:pPr>
      <w:r w:rsidRPr="006265AF">
        <w:rPr>
          <w:rFonts w:ascii="Arial"/>
          <w:b/>
          <w:color w:val="130201"/>
          <w:sz w:val="17"/>
        </w:rPr>
        <w:t xml:space="preserve">How current are the VET Training Package and qualification to meet industry digital skill  </w:t>
      </w:r>
      <w:r w:rsidRPr="006265AF">
        <w:rPr>
          <w:rFonts w:ascii="Arial"/>
          <w:b/>
          <w:color w:val="130201"/>
          <w:spacing w:val="8"/>
          <w:sz w:val="17"/>
        </w:rPr>
        <w:t xml:space="preserve"> </w:t>
      </w:r>
      <w:r w:rsidRPr="00647D01">
        <w:rPr>
          <w:rFonts w:ascii="Arial"/>
          <w:b/>
          <w:color w:val="130201"/>
          <w:sz w:val="17"/>
        </w:rPr>
        <w:t>requirements?</w:t>
      </w:r>
    </w:p>
    <w:p w14:paraId="5E8DC5B2" w14:textId="7238DFA9"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6BEFC434" wp14:editId="5F30E7C8">
                <wp:extent cx="6538595" cy="6985"/>
                <wp:effectExtent l="10160" t="1905" r="4445" b="10160"/>
                <wp:docPr id="6630" name="Group 2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6631" name="Group 2302"/>
                        <wpg:cNvGrpSpPr>
                          <a:grpSpLocks/>
                        </wpg:cNvGrpSpPr>
                        <wpg:grpSpPr bwMode="auto">
                          <a:xfrm>
                            <a:off x="6" y="6"/>
                            <a:ext cx="10286" cy="2"/>
                            <a:chOff x="6" y="6"/>
                            <a:chExt cx="10286" cy="2"/>
                          </a:xfrm>
                        </wpg:grpSpPr>
                        <wps:wsp>
                          <wps:cNvPr id="6632" name="Freeform 2303"/>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72B0D0" id="Group 2301"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">
                <v:group id="Group 2302"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m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">
                  <v:shape id="Freeform 2303"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" path="m,l10285,e" filled="f" strokecolor="#ccc" strokeweight=".19017mm">
                    <v:path arrowok="t" o:connecttype="custom" o:connectlocs="0,0;10285,0" o:connectangles="0,0"/>
                  </v:shape>
                </v:group>
                <w10:anchorlock/>
              </v:group>
            </w:pict>
          </mc:Fallback>
        </mc:AlternateContent>
      </w:r>
    </w:p>
    <w:p w14:paraId="7FE619E6" w14:textId="77777777" w:rsidR="00F608A2" w:rsidRPr="00647D01" w:rsidRDefault="00F608A2">
      <w:pPr>
        <w:tabs>
          <w:tab w:val="left" w:pos="3059"/>
          <w:tab w:val="left" w:pos="5256"/>
          <w:tab w:val="left" w:pos="7155"/>
          <w:tab w:val="left" w:pos="8795"/>
        </w:tabs>
        <w:spacing w:before="112"/>
        <w:ind w:left="636"/>
        <w:rPr>
          <w:rFonts w:ascii="Times New Roman" w:hAnsi="Times New Roman"/>
          <w:sz w:val="17"/>
          <w:szCs w:val="17"/>
        </w:rPr>
      </w:pPr>
      <w:r w:rsidRPr="006265AF">
        <w:rPr>
          <w:rFonts w:ascii="Times New Roman"/>
          <w:sz w:val="17"/>
        </w:rPr>
        <w:t>Absolutely</w:t>
      </w:r>
      <w:r w:rsidRPr="006265AF">
        <w:rPr>
          <w:rFonts w:ascii="Times New Roman"/>
          <w:spacing w:val="24"/>
          <w:sz w:val="17"/>
        </w:rPr>
        <w:t xml:space="preserve"> </w:t>
      </w:r>
      <w:r w:rsidRPr="006265AF">
        <w:rPr>
          <w:rFonts w:ascii="Times New Roman"/>
          <w:sz w:val="17"/>
        </w:rPr>
        <w:t>inappropriate</w:t>
      </w:r>
      <w:r w:rsidRPr="006265AF">
        <w:rPr>
          <w:rFonts w:ascii="Times New Roman"/>
          <w:sz w:val="17"/>
        </w:rPr>
        <w:tab/>
        <w:t>Inappropriate</w:t>
      </w:r>
      <w:r w:rsidRPr="006265AF">
        <w:rPr>
          <w:rFonts w:ascii="Times New Roman"/>
          <w:sz w:val="17"/>
        </w:rPr>
        <w:tab/>
        <w:t>Not</w:t>
      </w:r>
      <w:r w:rsidRPr="00647D01">
        <w:rPr>
          <w:rFonts w:ascii="Times New Roman"/>
          <w:spacing w:val="7"/>
          <w:sz w:val="17"/>
        </w:rPr>
        <w:t xml:space="preserve"> </w:t>
      </w:r>
      <w:r w:rsidRPr="00647D01">
        <w:rPr>
          <w:rFonts w:ascii="Times New Roman"/>
          <w:sz w:val="17"/>
        </w:rPr>
        <w:t>sure</w:t>
      </w:r>
      <w:r w:rsidRPr="00647D01">
        <w:rPr>
          <w:rFonts w:ascii="Times New Roman"/>
          <w:sz w:val="17"/>
        </w:rPr>
        <w:tab/>
        <w:t>Appropriate</w:t>
      </w:r>
      <w:r w:rsidRPr="00647D01">
        <w:rPr>
          <w:rFonts w:ascii="Times New Roman"/>
          <w:sz w:val="17"/>
        </w:rPr>
        <w:tab/>
        <w:t>Absolutely</w:t>
      </w:r>
      <w:r w:rsidRPr="00647D01">
        <w:rPr>
          <w:rFonts w:ascii="Times New Roman"/>
          <w:spacing w:val="22"/>
          <w:sz w:val="17"/>
        </w:rPr>
        <w:t xml:space="preserve"> </w:t>
      </w:r>
      <w:r w:rsidRPr="00647D01">
        <w:rPr>
          <w:rFonts w:ascii="Times New Roman"/>
          <w:sz w:val="17"/>
        </w:rPr>
        <w:t>appropriate</w:t>
      </w:r>
    </w:p>
    <w:p w14:paraId="397C7D66" w14:textId="77777777" w:rsidR="00F608A2" w:rsidRPr="00647D01" w:rsidRDefault="00F608A2">
      <w:pPr>
        <w:spacing w:before="1"/>
        <w:rPr>
          <w:rFonts w:ascii="Times New Roman" w:hAnsi="Times New Roman"/>
          <w:sz w:val="7"/>
          <w:szCs w:val="7"/>
        </w:rPr>
      </w:pPr>
    </w:p>
    <w:p w14:paraId="77E37AA8" w14:textId="62AC992A" w:rsidR="00F608A2" w:rsidRPr="006265AF" w:rsidRDefault="00647D01">
      <w:pPr>
        <w:tabs>
          <w:tab w:val="left" w:pos="3469"/>
          <w:tab w:val="left" w:pos="5496"/>
          <w:tab w:val="left" w:pos="7512"/>
          <w:tab w:val="left" w:pos="9529"/>
        </w:tabs>
        <w:spacing w:line="140" w:lineRule="exact"/>
        <w:ind w:left="1442"/>
        <w:rPr>
          <w:rFonts w:ascii="Times New Roman" w:hAnsi="Times New Roman"/>
          <w:sz w:val="14"/>
          <w:szCs w:val="14"/>
        </w:rPr>
      </w:pPr>
      <w:r w:rsidRPr="006265AF">
        <w:rPr>
          <w:rFonts w:ascii="Times New Roman" w:eastAsiaTheme="minorHAnsi" w:hAnsiTheme="minorHAnsi" w:cstheme="minorBidi"/>
          <w:noProof/>
          <w:position w:val="-2"/>
          <w:sz w:val="14"/>
          <w:szCs w:val="22"/>
          <w:lang w:val="en-US"/>
        </w:rPr>
        <mc:AlternateContent>
          <mc:Choice Requires="wpg">
            <w:drawing>
              <wp:inline distT="0" distB="0" distL="0" distR="0" wp14:anchorId="6846E038" wp14:editId="7EF045A4">
                <wp:extent cx="82550" cy="89535"/>
                <wp:effectExtent l="10795" t="10795" r="11430" b="4445"/>
                <wp:docPr id="6622"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23" name="Group 2294"/>
                        <wpg:cNvGrpSpPr>
                          <a:grpSpLocks/>
                        </wpg:cNvGrpSpPr>
                        <wpg:grpSpPr bwMode="auto">
                          <a:xfrm>
                            <a:off x="0" y="11"/>
                            <a:ext cx="130" cy="130"/>
                            <a:chOff x="0" y="11"/>
                            <a:chExt cx="130" cy="130"/>
                          </a:xfrm>
                        </wpg:grpSpPr>
                        <wps:wsp>
                          <wps:cNvPr id="6624" name="Freeform 2295"/>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25" name="Freeform 229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26" name="Freeform 229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27" name="Picture 229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28" name="Group 2299"/>
                        <wpg:cNvGrpSpPr>
                          <a:grpSpLocks/>
                        </wpg:cNvGrpSpPr>
                        <wpg:grpSpPr bwMode="auto">
                          <a:xfrm>
                            <a:off x="6" y="6"/>
                            <a:ext cx="119" cy="119"/>
                            <a:chOff x="6" y="6"/>
                            <a:chExt cx="119" cy="119"/>
                          </a:xfrm>
                        </wpg:grpSpPr>
                        <wps:wsp>
                          <wps:cNvPr id="6629" name="Freeform 230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277FB3" id="Group 229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&#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">
                <v:group id="Group 229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">
                  <v:shape id="Freeform 229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296"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" path="m129,65l,65,1,52r127,l129,65xe" fillcolor="black" stroked="f">
                    <v:fill opacity="5397f"/>
                    <v:path arrowok="t" o:connecttype="custom" o:connectlocs="129,76;0,76;1,63;128,63;129,76" o:connectangles="0,0,0,0,0"/>
                  </v:shape>
                  <v:shape id="Freeform 2297"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" path="m65,129l11,100r108,l65,129xe" fillcolor="black" stroked="f">
                    <v:fill opacity="5397f"/>
                    <v:path arrowok="t" o:connecttype="custom" o:connectlocs="65,140;11,111;119,111;65,140" o:connectangles="0,0,0,0"/>
                  </v:shape>
                  <v:shape id="Picture 2298"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">
                    <v:imagedata r:id="rId93" o:title=""/>
                  </v:shape>
                </v:group>
                <v:group id="Group 2299"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">
                  <v:shape id="Freeform 2300"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0214C2C0" wp14:editId="025A26FB">
                <wp:extent cx="82550" cy="89535"/>
                <wp:effectExtent l="12065" t="10795" r="10160" b="4445"/>
                <wp:docPr id="6614" name="Group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15" name="Group 2286"/>
                        <wpg:cNvGrpSpPr>
                          <a:grpSpLocks/>
                        </wpg:cNvGrpSpPr>
                        <wpg:grpSpPr bwMode="auto">
                          <a:xfrm>
                            <a:off x="0" y="11"/>
                            <a:ext cx="130" cy="130"/>
                            <a:chOff x="0" y="11"/>
                            <a:chExt cx="130" cy="130"/>
                          </a:xfrm>
                        </wpg:grpSpPr>
                        <wps:wsp>
                          <wps:cNvPr id="6616" name="Freeform 2287"/>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17" name="Freeform 2288"/>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18" name="Freeform 228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19" name="Picture 229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20" name="Group 2291"/>
                        <wpg:cNvGrpSpPr>
                          <a:grpSpLocks/>
                        </wpg:cNvGrpSpPr>
                        <wpg:grpSpPr bwMode="auto">
                          <a:xfrm>
                            <a:off x="6" y="6"/>
                            <a:ext cx="119" cy="119"/>
                            <a:chOff x="6" y="6"/>
                            <a:chExt cx="119" cy="119"/>
                          </a:xfrm>
                        </wpg:grpSpPr>
                        <wps:wsp>
                          <wps:cNvPr id="6621" name="Freeform 229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D6B615" id="Group 228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">
                <v:group id="Group 228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">
                  <v:shape id="Freeform 228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288"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" path="m129,65l,65,1,52r127,l129,65xe" fillcolor="black" stroked="f">
                    <v:fill opacity="5397f"/>
                    <v:path arrowok="t" o:connecttype="custom" o:connectlocs="129,76;0,76;1,63;128,63;129,76" o:connectangles="0,0,0,0,0"/>
                  </v:shape>
                  <v:shape id="Freeform 2289"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" path="m65,129l11,100r108,l65,129xe" fillcolor="black" stroked="f">
                    <v:fill opacity="5397f"/>
                    <v:path arrowok="t" o:connecttype="custom" o:connectlocs="65,140;11,111;119,111;65,140" o:connectangles="0,0,0,0"/>
                  </v:shape>
                  <v:shape id="Picture 2290"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">
                    <v:imagedata r:id="rId93" o:title=""/>
                  </v:shape>
                </v:group>
                <v:group id="Group 2291"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">
                  <v:shape id="Freeform 2292"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718003A2" wp14:editId="11B2132D">
                <wp:extent cx="82550" cy="89535"/>
                <wp:effectExtent l="13335" t="10795" r="8890" b="4445"/>
                <wp:docPr id="6606"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607" name="Group 2278"/>
                        <wpg:cNvGrpSpPr>
                          <a:grpSpLocks/>
                        </wpg:cNvGrpSpPr>
                        <wpg:grpSpPr bwMode="auto">
                          <a:xfrm>
                            <a:off x="0" y="11"/>
                            <a:ext cx="130" cy="130"/>
                            <a:chOff x="0" y="11"/>
                            <a:chExt cx="130" cy="130"/>
                          </a:xfrm>
                        </wpg:grpSpPr>
                        <wps:wsp>
                          <wps:cNvPr id="6608" name="Freeform 2279"/>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09" name="Freeform 228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10" name="Freeform 228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11" name="Picture 228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12" name="Group 2283"/>
                        <wpg:cNvGrpSpPr>
                          <a:grpSpLocks/>
                        </wpg:cNvGrpSpPr>
                        <wpg:grpSpPr bwMode="auto">
                          <a:xfrm>
                            <a:off x="6" y="6"/>
                            <a:ext cx="119" cy="119"/>
                            <a:chOff x="6" y="6"/>
                            <a:chExt cx="119" cy="119"/>
                          </a:xfrm>
                        </wpg:grpSpPr>
                        <wps:wsp>
                          <wps:cNvPr id="6613" name="Freeform 228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FFE275" id="Group 227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">
                <v:group id="Group 227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">
                  <v:shape id="Freeform 227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" path="m111,19r-92,l29,11,40,5,52,1,65,,78,1,90,5r11,6l111,19xe" fillcolor="black" stroked="f">
                    <v:fill opacity="5397f"/>
                    <v:path arrowok="t" o:connecttype="custom" o:connectlocs="111,30;19,30;29,22;40,16;52,12;65,11;78,12;90,16;101,22;111,30" o:connectangles="0,0,0,0,0,0,0,0,0,0"/>
                  </v:shape>
                  <v:shape id="Freeform 228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" path="m129,65l,65,1,52r127,l129,65xe" fillcolor="black" stroked="f">
                    <v:fill opacity="5397f"/>
                    <v:path arrowok="t" o:connecttype="custom" o:connectlocs="129,76;0,76;1,63;128,63;129,76" o:connectangles="0,0,0,0,0"/>
                  </v:shape>
                  <v:shape id="Freeform 2281"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" path="m65,129l11,100r108,l65,129xe" fillcolor="black" stroked="f">
                    <v:fill opacity="5397f"/>
                    <v:path arrowok="t" o:connecttype="custom" o:connectlocs="65,140;11,111;119,111;65,140" o:connectangles="0,0,0,0"/>
                  </v:shape>
                  <v:shape id="Picture 2282"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">
                    <v:imagedata r:id="rId93" o:title=""/>
                  </v:shape>
                </v:group>
                <v:group id="Group 2283"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">
                  <v:shape id="Freeform 2284"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57184D6C" wp14:editId="04551036">
                <wp:extent cx="82550" cy="89535"/>
                <wp:effectExtent l="7620" t="10795" r="14605" b="4445"/>
                <wp:docPr id="6598"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99" name="Group 2270"/>
                        <wpg:cNvGrpSpPr>
                          <a:grpSpLocks/>
                        </wpg:cNvGrpSpPr>
                        <wpg:grpSpPr bwMode="auto">
                          <a:xfrm>
                            <a:off x="0" y="11"/>
                            <a:ext cx="130" cy="130"/>
                            <a:chOff x="0" y="11"/>
                            <a:chExt cx="130" cy="130"/>
                          </a:xfrm>
                        </wpg:grpSpPr>
                        <wps:wsp>
                          <wps:cNvPr id="6600" name="Freeform 2271"/>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01" name="Freeform 227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02" name="Freeform 227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03" name="Picture 22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604" name="Group 2275"/>
                        <wpg:cNvGrpSpPr>
                          <a:grpSpLocks/>
                        </wpg:cNvGrpSpPr>
                        <wpg:grpSpPr bwMode="auto">
                          <a:xfrm>
                            <a:off x="6" y="6"/>
                            <a:ext cx="119" cy="119"/>
                            <a:chOff x="6" y="6"/>
                            <a:chExt cx="119" cy="119"/>
                          </a:xfrm>
                        </wpg:grpSpPr>
                        <wps:wsp>
                          <wps:cNvPr id="6605" name="Freeform 227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8D2BE7" id="Group 226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">
                <v:group id="Group 227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m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E7mc3i+CU9Arv4BAAD//wMAUEsBAi0AFAAGAAgAAAAhANvh9svuAAAAhQEAABMAAAAAAAAA&#10;AAAAAAAAAAAAAFtDb250ZW50X1R5cGVzXS54bWxQSwECLQAUAAYACAAAACEAWvQsW78AAAAVAQAA&#10;CwAAAAAAAAAAAAAAAAAfAQAAX3JlbHMvLnJlbHNQSwECLQAUAAYACAAAACEAYcv3ZsYAAADdAAAA&#10;DwAAAAAAAAAAAAAAAAAHAgAAZHJzL2Rvd25yZXYueG1sUEsFBgAAAAADAAMAtwAAAPoCAAAAAA==&#10;">
                  <v:shape id="Freeform 227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" path="m111,19r-92,l29,11,40,5,52,1,65,,78,1,90,5r11,6l111,19xe" fillcolor="black" stroked="f">
                    <v:fill opacity="5397f"/>
                    <v:path arrowok="t" o:connecttype="custom" o:connectlocs="111,30;19,30;29,22;40,16;52,12;65,11;78,12;90,16;101,22;111,30" o:connectangles="0,0,0,0,0,0,0,0,0,0"/>
                  </v:shape>
                  <v:shape id="Freeform 2272"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" path="m129,65l,65,1,52r127,l129,65xe" fillcolor="black" stroked="f">
                    <v:fill opacity="5397f"/>
                    <v:path arrowok="t" o:connecttype="custom" o:connectlocs="129,76;0,76;1,63;128,63;129,76" o:connectangles="0,0,0,0,0"/>
                  </v:shape>
                  <v:shape id="Freeform 2273"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" path="m65,129l11,100r108,l65,129xe" fillcolor="black" stroked="f">
                    <v:fill opacity="5397f"/>
                    <v:path arrowok="t" o:connecttype="custom" o:connectlocs="65,140;11,111;119,111;65,140" o:connectangles="0,0,0,0"/>
                  </v:shape>
                  <v:shape id="Picture 2274"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">
                    <v:imagedata r:id="rId93" o:title=""/>
                  </v:shape>
                </v:group>
                <v:group id="Group 2275"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">
                  <v:shape id="Freeform 2276"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265AF">
        <w:rPr>
          <w:rFonts w:ascii="Times New Roman"/>
          <w:position w:val="-2"/>
          <w:sz w:val="14"/>
        </w:rPr>
        <w:tab/>
      </w:r>
      <w:r w:rsidRPr="006265AF">
        <w:rPr>
          <w:rFonts w:ascii="Times New Roman"/>
          <w:noProof/>
          <w:position w:val="-2"/>
          <w:sz w:val="14"/>
          <w:lang w:val="en-US"/>
        </w:rPr>
        <mc:AlternateContent>
          <mc:Choice Requires="wpg">
            <w:drawing>
              <wp:inline distT="0" distB="0" distL="0" distR="0" wp14:anchorId="5A5F0478" wp14:editId="567E1350">
                <wp:extent cx="82550" cy="89535"/>
                <wp:effectExtent l="12065" t="10795" r="10160" b="4445"/>
                <wp:docPr id="6590"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91" name="Group 2262"/>
                        <wpg:cNvGrpSpPr>
                          <a:grpSpLocks/>
                        </wpg:cNvGrpSpPr>
                        <wpg:grpSpPr bwMode="auto">
                          <a:xfrm>
                            <a:off x="0" y="11"/>
                            <a:ext cx="130" cy="130"/>
                            <a:chOff x="0" y="11"/>
                            <a:chExt cx="130" cy="130"/>
                          </a:xfrm>
                        </wpg:grpSpPr>
                        <wps:wsp>
                          <wps:cNvPr id="6592" name="Freeform 2263"/>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93" name="Freeform 2264"/>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94" name="Freeform 226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95" name="Picture 22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96" name="Group 2267"/>
                        <wpg:cNvGrpSpPr>
                          <a:grpSpLocks/>
                        </wpg:cNvGrpSpPr>
                        <wpg:grpSpPr bwMode="auto">
                          <a:xfrm>
                            <a:off x="6" y="6"/>
                            <a:ext cx="119" cy="119"/>
                            <a:chOff x="6" y="6"/>
                            <a:chExt cx="119" cy="119"/>
                          </a:xfrm>
                        </wpg:grpSpPr>
                        <wps:wsp>
                          <wps:cNvPr id="6597" name="Freeform 226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34B3AA" id="Group 226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">
                <v:group id="Group 226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">
                  <v:shape id="Freeform 226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26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" path="m129,65l,65,1,52r127,l129,65xe" fillcolor="black" stroked="f">
                    <v:fill opacity="5397f"/>
                    <v:path arrowok="t" o:connecttype="custom" o:connectlocs="129,76;0,76;1,63;128,63;129,76" o:connectangles="0,0,0,0,0"/>
                  </v:shape>
                  <v:shape id="Freeform 2265"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" path="m65,129l11,100r108,l65,129xe" fillcolor="black" stroked="f">
                    <v:fill opacity="5397f"/>
                    <v:path arrowok="t" o:connecttype="custom" o:connectlocs="65,140;11,111;119,111;65,140" o:connectangles="0,0,0,0"/>
                  </v:shape>
                  <v:shape id="Picture 2266"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">
                    <v:imagedata r:id="rId93" o:title=""/>
                  </v:shape>
                </v:group>
                <v:group id="Group 2267"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">
                  <v:shape id="Freeform 2268"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6CE57F9B" w14:textId="77777777" w:rsidR="00F608A2" w:rsidRPr="006265AF" w:rsidRDefault="00F608A2">
      <w:pPr>
        <w:spacing w:before="11"/>
        <w:rPr>
          <w:rFonts w:ascii="Times New Roman" w:hAnsi="Times New Roman"/>
          <w:sz w:val="27"/>
          <w:szCs w:val="27"/>
        </w:rPr>
      </w:pPr>
    </w:p>
    <w:p w14:paraId="3B5D51D3" w14:textId="77777777" w:rsidR="00F608A2" w:rsidRPr="00647D01" w:rsidRDefault="00F608A2">
      <w:pPr>
        <w:pStyle w:val="BodyText"/>
        <w:spacing w:after="39"/>
        <w:ind w:left="216"/>
        <w:rPr>
          <w:b w:val="0"/>
          <w:bCs/>
        </w:rPr>
      </w:pPr>
      <w:r w:rsidRPr="006265AF">
        <w:rPr>
          <w:color w:val="130201"/>
        </w:rPr>
        <w:t>Part H: Digital Skills</w:t>
      </w:r>
      <w:r w:rsidRPr="006265AF">
        <w:rPr>
          <w:color w:val="130201"/>
          <w:spacing w:val="35"/>
        </w:rPr>
        <w:t xml:space="preserve"> </w:t>
      </w:r>
      <w:r w:rsidRPr="00647D01">
        <w:rPr>
          <w:color w:val="130201"/>
        </w:rPr>
        <w:t>Acquisition</w:t>
      </w:r>
    </w:p>
    <w:p w14:paraId="0618D084" w14:textId="2450309E"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A3B6070" wp14:editId="62925EEA">
                <wp:extent cx="1718945" cy="6985"/>
                <wp:effectExtent l="6985" t="7620" r="7620" b="4445"/>
                <wp:docPr id="6587"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8945" cy="6985"/>
                          <a:chOff x="0" y="0"/>
                          <a:chExt cx="2707" cy="11"/>
                        </a:xfrm>
                      </wpg:grpSpPr>
                      <wpg:grpSp>
                        <wpg:cNvPr id="6588" name="Group 2259"/>
                        <wpg:cNvGrpSpPr>
                          <a:grpSpLocks/>
                        </wpg:cNvGrpSpPr>
                        <wpg:grpSpPr bwMode="auto">
                          <a:xfrm>
                            <a:off x="6" y="6"/>
                            <a:ext cx="2696" cy="2"/>
                            <a:chOff x="6" y="6"/>
                            <a:chExt cx="2696" cy="2"/>
                          </a:xfrm>
                        </wpg:grpSpPr>
                        <wps:wsp>
                          <wps:cNvPr id="6589" name="Freeform 2260"/>
                          <wps:cNvSpPr>
                            <a:spLocks/>
                          </wps:cNvSpPr>
                          <wps:spPr bwMode="auto">
                            <a:xfrm>
                              <a:off x="6" y="6"/>
                              <a:ext cx="2696" cy="2"/>
                            </a:xfrm>
                            <a:custGeom>
                              <a:avLst/>
                              <a:gdLst>
                                <a:gd name="T0" fmla="+- 0 6 6"/>
                                <a:gd name="T1" fmla="*/ T0 w 2696"/>
                                <a:gd name="T2" fmla="+- 0 2701 6"/>
                                <a:gd name="T3" fmla="*/ T2 w 2696"/>
                              </a:gdLst>
                              <a:ahLst/>
                              <a:cxnLst>
                                <a:cxn ang="0">
                                  <a:pos x="T1" y="0"/>
                                </a:cxn>
                                <a:cxn ang="0">
                                  <a:pos x="T3" y="0"/>
                                </a:cxn>
                              </a:cxnLst>
                              <a:rect l="0" t="0" r="r" b="b"/>
                              <a:pathLst>
                                <a:path w="2696">
                                  <a:moveTo>
                                    <a:pt x="0" y="0"/>
                                  </a:moveTo>
                                  <a:lnTo>
                                    <a:pt x="269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3CC816" id="Group 2258" o:spid="_x0000_s1026" style="width:135.35pt;height:.55pt;mso-position-horizontal-relative:char;mso-position-vertical-relative:line" coordsize="27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">
                <v:group id="Group 2259" o:spid="_x0000_s1027" style="position:absolute;left:6;top:6;width:2696;height:2" coordorigin="6,6"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">
                  <v:shape id="Freeform 2260" o:spid="_x0000_s1028" style="position:absolute;left:6;top:6;width:2696;height:2;visibility:visible;mso-wrap-style:square;v-text-anchor:top" coordsize="2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" path="m,l2695,e" filled="f" strokecolor="#ccc" strokeweight=".19017mm">
                    <v:path arrowok="t" o:connecttype="custom" o:connectlocs="0,0;2695,0" o:connectangles="0,0"/>
                  </v:shape>
                </v:group>
                <w10:anchorlock/>
              </v:group>
            </w:pict>
          </mc:Fallback>
        </mc:AlternateContent>
      </w:r>
    </w:p>
    <w:p w14:paraId="12CCF16C" w14:textId="77777777" w:rsidR="00F608A2" w:rsidRPr="006265AF" w:rsidRDefault="00F608A2" w:rsidP="00F608A2">
      <w:pPr>
        <w:pStyle w:val="ListParagraph"/>
        <w:widowControl w:val="0"/>
        <w:numPr>
          <w:ilvl w:val="1"/>
          <w:numId w:val="41"/>
        </w:numPr>
        <w:tabs>
          <w:tab w:val="left" w:pos="766"/>
        </w:tabs>
        <w:spacing w:before="122" w:after="30" w:line="247" w:lineRule="auto"/>
        <w:ind w:right="433" w:firstLine="0"/>
        <w:contextualSpacing w:val="0"/>
        <w:rPr>
          <w:rFonts w:ascii="Arial" w:eastAsia="Arial" w:hAnsi="Arial" w:cs="Arial"/>
          <w:sz w:val="14"/>
          <w:szCs w:val="14"/>
        </w:rPr>
      </w:pPr>
      <w:r w:rsidRPr="006265AF">
        <w:rPr>
          <w:rFonts w:ascii="Arial"/>
          <w:b/>
          <w:color w:val="130201"/>
          <w:sz w:val="17"/>
        </w:rPr>
        <w:t xml:space="preserve">Please rate the digital capabilities of your workforce that is not directly employed in an Information Technology role </w:t>
      </w:r>
      <w:r w:rsidRPr="006265AF">
        <w:rPr>
          <w:rFonts w:ascii="Arial"/>
          <w:b/>
          <w:i/>
          <w:color w:val="545454"/>
          <w:sz w:val="14"/>
        </w:rPr>
        <w:t>(The following two sections are also asking about digital capabilities and this is section 1/3)</w:t>
      </w:r>
    </w:p>
    <w:tbl>
      <w:tblPr>
        <w:tblW w:w="0" w:type="auto"/>
        <w:tblInd w:w="391" w:type="dxa"/>
        <w:tblLayout w:type="fixed"/>
        <w:tblCellMar>
          <w:left w:w="0" w:type="dxa"/>
          <w:right w:w="0" w:type="dxa"/>
        </w:tblCellMar>
        <w:tblLook w:val="01E0" w:firstRow="1" w:lastRow="1" w:firstColumn="1" w:lastColumn="1" w:noHBand="0" w:noVBand="0"/>
      </w:tblPr>
      <w:tblGrid>
        <w:gridCol w:w="4782"/>
        <w:gridCol w:w="5504"/>
      </w:tblGrid>
      <w:tr w:rsidR="00F608A2" w:rsidRPr="00647D01" w14:paraId="1675010A" w14:textId="77777777">
        <w:trPr>
          <w:trHeight w:hRule="exact" w:val="291"/>
        </w:trPr>
        <w:tc>
          <w:tcPr>
            <w:tcW w:w="4782" w:type="dxa"/>
            <w:tcBorders>
              <w:top w:val="single" w:sz="4" w:space="0" w:color="CCCCCC"/>
              <w:left w:val="nil"/>
              <w:bottom w:val="single" w:sz="4" w:space="0" w:color="BABABA"/>
              <w:right w:val="single" w:sz="4" w:space="0" w:color="BABABA"/>
            </w:tcBorders>
          </w:tcPr>
          <w:p w14:paraId="5B566E49" w14:textId="77777777" w:rsidR="00F608A2" w:rsidRPr="00647D01" w:rsidRDefault="00F608A2"/>
        </w:tc>
        <w:tc>
          <w:tcPr>
            <w:tcW w:w="5504" w:type="dxa"/>
            <w:tcBorders>
              <w:top w:val="single" w:sz="4" w:space="0" w:color="CCCCCC"/>
              <w:left w:val="single" w:sz="4" w:space="0" w:color="BABABA"/>
              <w:bottom w:val="single" w:sz="4" w:space="0" w:color="BABABA"/>
              <w:right w:val="nil"/>
            </w:tcBorders>
          </w:tcPr>
          <w:p w14:paraId="1DD1D8C0" w14:textId="77777777" w:rsidR="00F608A2" w:rsidRPr="00647D01" w:rsidRDefault="00F608A2">
            <w:pPr>
              <w:pStyle w:val="TableParagraph"/>
              <w:tabs>
                <w:tab w:val="left" w:pos="1469"/>
                <w:tab w:val="left" w:pos="2429"/>
                <w:tab w:val="left" w:pos="3724"/>
                <w:tab w:val="left" w:pos="4627"/>
              </w:tabs>
              <w:spacing w:before="35"/>
              <w:ind w:left="257"/>
              <w:rPr>
                <w:rFonts w:ascii="Times New Roman" w:eastAsia="Times New Roman" w:hAnsi="Times New Roman" w:cs="Times New Roman"/>
                <w:sz w:val="17"/>
                <w:szCs w:val="17"/>
              </w:rPr>
            </w:pPr>
            <w:r w:rsidRPr="00647D01">
              <w:rPr>
                <w:rFonts w:ascii="Times New Roman"/>
                <w:spacing w:val="-5"/>
                <w:sz w:val="17"/>
              </w:rPr>
              <w:t>Very</w:t>
            </w:r>
            <w:r w:rsidRPr="00647D01">
              <w:rPr>
                <w:rFonts w:ascii="Times New Roman"/>
                <w:spacing w:val="8"/>
                <w:sz w:val="17"/>
              </w:rPr>
              <w:t xml:space="preserve"> </w:t>
            </w:r>
            <w:r w:rsidRPr="00647D01">
              <w:rPr>
                <w:rFonts w:ascii="Times New Roman"/>
                <w:sz w:val="17"/>
              </w:rPr>
              <w:t>low</w:t>
            </w:r>
            <w:r w:rsidRPr="00647D01">
              <w:rPr>
                <w:rFonts w:ascii="Times New Roman"/>
                <w:sz w:val="17"/>
              </w:rPr>
              <w:tab/>
              <w:t>Low</w:t>
            </w:r>
            <w:r w:rsidRPr="00647D01">
              <w:rPr>
                <w:rFonts w:ascii="Times New Roman"/>
                <w:sz w:val="17"/>
              </w:rPr>
              <w:tab/>
              <w:t>Moderate</w:t>
            </w:r>
            <w:r w:rsidRPr="00647D01">
              <w:rPr>
                <w:rFonts w:ascii="Times New Roman"/>
                <w:sz w:val="17"/>
              </w:rPr>
              <w:tab/>
              <w:t>High</w:t>
            </w:r>
            <w:r w:rsidRPr="00647D01">
              <w:rPr>
                <w:rFonts w:ascii="Times New Roman"/>
                <w:sz w:val="17"/>
              </w:rPr>
              <w:tab/>
            </w:r>
            <w:r w:rsidRPr="00647D01">
              <w:rPr>
                <w:rFonts w:ascii="Times New Roman"/>
                <w:spacing w:val="-5"/>
                <w:sz w:val="17"/>
              </w:rPr>
              <w:t>Very</w:t>
            </w:r>
            <w:r w:rsidRPr="00647D01">
              <w:rPr>
                <w:rFonts w:ascii="Times New Roman"/>
                <w:spacing w:val="9"/>
                <w:sz w:val="17"/>
              </w:rPr>
              <w:t xml:space="preserve"> </w:t>
            </w:r>
            <w:r w:rsidRPr="00647D01">
              <w:rPr>
                <w:rFonts w:ascii="Times New Roman"/>
                <w:sz w:val="17"/>
              </w:rPr>
              <w:t>high</w:t>
            </w:r>
          </w:p>
        </w:tc>
      </w:tr>
      <w:tr w:rsidR="00F608A2" w:rsidRPr="00647D01" w14:paraId="1CC4A364" w14:textId="77777777">
        <w:trPr>
          <w:trHeight w:hRule="exact" w:val="2464"/>
        </w:trPr>
        <w:tc>
          <w:tcPr>
            <w:tcW w:w="4782" w:type="dxa"/>
            <w:tcBorders>
              <w:top w:val="single" w:sz="4" w:space="0" w:color="BABABA"/>
              <w:left w:val="nil"/>
              <w:bottom w:val="nil"/>
              <w:right w:val="single" w:sz="4" w:space="0" w:color="BABABA"/>
            </w:tcBorders>
          </w:tcPr>
          <w:p w14:paraId="21B59475" w14:textId="77777777" w:rsidR="00F608A2" w:rsidRPr="00647D01" w:rsidRDefault="00F608A2">
            <w:pPr>
              <w:pStyle w:val="TableParagraph"/>
              <w:spacing w:before="35" w:line="343" w:lineRule="auto"/>
              <w:ind w:left="43" w:right="486"/>
              <w:rPr>
                <w:rFonts w:ascii="Times New Roman" w:eastAsia="Times New Roman" w:hAnsi="Times New Roman" w:cs="Times New Roman"/>
                <w:sz w:val="17"/>
                <w:szCs w:val="17"/>
              </w:rPr>
            </w:pPr>
            <w:r w:rsidRPr="00647D01">
              <w:rPr>
                <w:rFonts w:ascii="Times New Roman"/>
                <w:sz w:val="17"/>
              </w:rPr>
              <w:t xml:space="preserve">Mindset to function with an increasingly </w:t>
            </w:r>
            <w:proofErr w:type="spellStart"/>
            <w:r w:rsidRPr="00647D01">
              <w:rPr>
                <w:rFonts w:ascii="Times New Roman"/>
                <w:sz w:val="17"/>
              </w:rPr>
              <w:t>digitised</w:t>
            </w:r>
            <w:proofErr w:type="spellEnd"/>
            <w:r w:rsidRPr="00647D01">
              <w:rPr>
                <w:rFonts w:ascii="Times New Roman"/>
                <w:sz w:val="17"/>
              </w:rPr>
              <w:t xml:space="preserve"> work place Proficient keyboard skills (</w:t>
            </w:r>
            <w:proofErr w:type="gramStart"/>
            <w:r w:rsidRPr="00647D01">
              <w:rPr>
                <w:rFonts w:ascii="Times New Roman"/>
                <w:sz w:val="17"/>
              </w:rPr>
              <w:t xml:space="preserve">keyboard </w:t>
            </w:r>
            <w:r w:rsidRPr="00647D01">
              <w:rPr>
                <w:rFonts w:ascii="Times New Roman"/>
                <w:spacing w:val="1"/>
                <w:sz w:val="17"/>
              </w:rPr>
              <w:t xml:space="preserve"> </w:t>
            </w:r>
            <w:r w:rsidRPr="00647D01">
              <w:rPr>
                <w:rFonts w:ascii="Times New Roman"/>
                <w:sz w:val="17"/>
              </w:rPr>
              <w:t>dexterity</w:t>
            </w:r>
            <w:proofErr w:type="gramEnd"/>
            <w:r w:rsidRPr="00647D01">
              <w:rPr>
                <w:rFonts w:ascii="Times New Roman"/>
                <w:sz w:val="17"/>
              </w:rPr>
              <w:t>)</w:t>
            </w:r>
          </w:p>
          <w:p w14:paraId="4E0D0C58" w14:textId="77777777" w:rsidR="00F608A2" w:rsidRPr="00647D01" w:rsidRDefault="00F608A2">
            <w:pPr>
              <w:pStyle w:val="TableParagraph"/>
              <w:spacing w:before="4"/>
              <w:ind w:left="43" w:right="199"/>
              <w:rPr>
                <w:rFonts w:ascii="Times New Roman" w:eastAsia="Times New Roman" w:hAnsi="Times New Roman" w:cs="Times New Roman"/>
                <w:sz w:val="17"/>
                <w:szCs w:val="17"/>
              </w:rPr>
            </w:pPr>
            <w:r w:rsidRPr="00647D01">
              <w:rPr>
                <w:rFonts w:ascii="Times New Roman"/>
                <w:sz w:val="17"/>
              </w:rPr>
              <w:t xml:space="preserve">Use advanced features of digital technologies with confidence for communication, cooperation </w:t>
            </w:r>
            <w:proofErr w:type="gramStart"/>
            <w:r w:rsidRPr="00647D01">
              <w:rPr>
                <w:rFonts w:ascii="Times New Roman"/>
                <w:sz w:val="17"/>
              </w:rPr>
              <w:t xml:space="preserve">and </w:t>
            </w:r>
            <w:r w:rsidRPr="00647D01">
              <w:rPr>
                <w:rFonts w:ascii="Times New Roman"/>
                <w:spacing w:val="2"/>
                <w:sz w:val="17"/>
              </w:rPr>
              <w:t xml:space="preserve"> </w:t>
            </w:r>
            <w:r w:rsidRPr="00647D01">
              <w:rPr>
                <w:rFonts w:ascii="Times New Roman"/>
                <w:sz w:val="17"/>
              </w:rPr>
              <w:t>collaboration</w:t>
            </w:r>
            <w:proofErr w:type="gramEnd"/>
          </w:p>
          <w:p w14:paraId="659F5C84"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z w:val="17"/>
              </w:rPr>
              <w:t xml:space="preserve">Operate industry (job) specific </w:t>
            </w:r>
            <w:proofErr w:type="gramStart"/>
            <w:r w:rsidRPr="00647D01">
              <w:rPr>
                <w:rFonts w:ascii="Times New Roman"/>
                <w:sz w:val="17"/>
              </w:rPr>
              <w:t xml:space="preserve">digital </w:t>
            </w:r>
            <w:r w:rsidRPr="00647D01">
              <w:rPr>
                <w:rFonts w:ascii="Times New Roman"/>
                <w:spacing w:val="5"/>
                <w:sz w:val="17"/>
              </w:rPr>
              <w:t xml:space="preserve"> </w:t>
            </w:r>
            <w:r w:rsidRPr="00647D01">
              <w:rPr>
                <w:rFonts w:ascii="Times New Roman"/>
                <w:sz w:val="17"/>
              </w:rPr>
              <w:t>technologies</w:t>
            </w:r>
            <w:proofErr w:type="gramEnd"/>
          </w:p>
          <w:p w14:paraId="2DAD17E9" w14:textId="77777777" w:rsidR="00F608A2" w:rsidRPr="00647D01" w:rsidRDefault="00F608A2">
            <w:pPr>
              <w:pStyle w:val="TableParagraph"/>
              <w:spacing w:before="85"/>
              <w:ind w:left="43" w:right="328"/>
              <w:rPr>
                <w:rFonts w:ascii="Times New Roman" w:eastAsia="Times New Roman" w:hAnsi="Times New Roman" w:cs="Times New Roman"/>
                <w:sz w:val="17"/>
                <w:szCs w:val="17"/>
              </w:rPr>
            </w:pPr>
            <w:r w:rsidRPr="00647D01">
              <w:rPr>
                <w:rFonts w:ascii="Times New Roman"/>
                <w:sz w:val="17"/>
              </w:rPr>
              <w:t xml:space="preserve">Ability to learn and adapt quickly to nascent and emerging technologies </w:t>
            </w:r>
            <w:proofErr w:type="gramStart"/>
            <w:r w:rsidRPr="00647D01">
              <w:rPr>
                <w:rFonts w:ascii="Times New Roman"/>
                <w:sz w:val="17"/>
              </w:rPr>
              <w:t>( such</w:t>
            </w:r>
            <w:proofErr w:type="gramEnd"/>
            <w:r w:rsidRPr="00647D01">
              <w:rPr>
                <w:rFonts w:ascii="Times New Roman"/>
                <w:sz w:val="17"/>
              </w:rPr>
              <w:t xml:space="preserve"> as Social, Mobile, Internet of Things, Apps, Robotics, artificial intelligence </w:t>
            </w:r>
            <w:proofErr w:type="spellStart"/>
            <w:r w:rsidRPr="00647D01">
              <w:rPr>
                <w:rFonts w:ascii="Times New Roman"/>
                <w:sz w:val="17"/>
              </w:rPr>
              <w:t>etc</w:t>
            </w:r>
            <w:proofErr w:type="spellEnd"/>
            <w:r w:rsidRPr="00647D01">
              <w:rPr>
                <w:rFonts w:ascii="Times New Roman"/>
                <w:spacing w:val="33"/>
                <w:sz w:val="17"/>
              </w:rPr>
              <w:t xml:space="preserve"> </w:t>
            </w:r>
            <w:r w:rsidRPr="00647D01">
              <w:rPr>
                <w:rFonts w:ascii="Times New Roman"/>
                <w:sz w:val="17"/>
              </w:rPr>
              <w:t>)</w:t>
            </w:r>
          </w:p>
          <w:p w14:paraId="647B04F5" w14:textId="77777777" w:rsidR="00F608A2" w:rsidRPr="00647D01" w:rsidRDefault="00F608A2">
            <w:pPr>
              <w:pStyle w:val="TableParagraph"/>
              <w:spacing w:before="85"/>
              <w:ind w:left="43" w:right="731"/>
              <w:rPr>
                <w:rFonts w:ascii="Times New Roman" w:eastAsia="Times New Roman" w:hAnsi="Times New Roman" w:cs="Times New Roman"/>
                <w:sz w:val="17"/>
                <w:szCs w:val="17"/>
              </w:rPr>
            </w:pPr>
            <w:r w:rsidRPr="00647D01">
              <w:rPr>
                <w:rFonts w:ascii="Times New Roman"/>
                <w:sz w:val="17"/>
              </w:rPr>
              <w:t>Troubleshoot/solve problems that arise when using digital technologies</w:t>
            </w:r>
          </w:p>
        </w:tc>
        <w:tc>
          <w:tcPr>
            <w:tcW w:w="5504" w:type="dxa"/>
            <w:tcBorders>
              <w:top w:val="single" w:sz="4" w:space="0" w:color="BABABA"/>
              <w:left w:val="single" w:sz="4" w:space="0" w:color="BABABA"/>
              <w:bottom w:val="nil"/>
              <w:right w:val="nil"/>
            </w:tcBorders>
          </w:tcPr>
          <w:p w14:paraId="5E7A1780" w14:textId="77777777" w:rsidR="00F608A2" w:rsidRPr="00647D01" w:rsidRDefault="00F608A2">
            <w:pPr>
              <w:pStyle w:val="TableParagraph"/>
              <w:spacing w:before="6"/>
              <w:rPr>
                <w:rFonts w:ascii="Arial" w:eastAsia="Arial" w:hAnsi="Arial" w:cs="Arial"/>
                <w:b/>
                <w:bCs/>
                <w:i/>
                <w:sz w:val="7"/>
                <w:szCs w:val="7"/>
              </w:rPr>
            </w:pPr>
          </w:p>
          <w:p w14:paraId="0CE463F1" w14:textId="3DF86623"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2EF714C" wp14:editId="2C36661E">
                      <wp:extent cx="82550" cy="89535"/>
                      <wp:effectExtent l="6350" t="12065" r="6350" b="3175"/>
                      <wp:docPr id="6580"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81" name="Group 2252"/>
                              <wpg:cNvGrpSpPr>
                                <a:grpSpLocks/>
                              </wpg:cNvGrpSpPr>
                              <wpg:grpSpPr bwMode="auto">
                                <a:xfrm>
                                  <a:off x="0" y="11"/>
                                  <a:ext cx="130" cy="130"/>
                                  <a:chOff x="0" y="11"/>
                                  <a:chExt cx="130" cy="130"/>
                                </a:xfrm>
                              </wpg:grpSpPr>
                              <wps:wsp>
                                <wps:cNvPr id="6582" name="Freeform 225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83" name="Freeform 225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4" name="Picture 22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85" name="Group 2256"/>
                              <wpg:cNvGrpSpPr>
                                <a:grpSpLocks/>
                              </wpg:cNvGrpSpPr>
                              <wpg:grpSpPr bwMode="auto">
                                <a:xfrm>
                                  <a:off x="6" y="6"/>
                                  <a:ext cx="119" cy="119"/>
                                  <a:chOff x="6" y="6"/>
                                  <a:chExt cx="119" cy="119"/>
                                </a:xfrm>
                              </wpg:grpSpPr>
                              <wps:wsp>
                                <wps:cNvPr id="6586" name="Freeform 225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5EC5F4" id="Group 225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">
                      <v:group id="Group 225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29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TLIa/N+EJyM0vAAAA//8DAFBLAQItABQABgAIAAAAIQDb4fbL7gAAAIUBAAATAAAAAAAA&#10;AAAAAAAAAAAAAABbQ29udGVudF9UeXBlc10ueG1sUEsBAi0AFAAGAAgAAAAhAFr0LFu/AAAAFQEA&#10;AAsAAAAAAAAAAAAAAAAAHwEAAF9yZWxzLy5yZWxzUEsBAi0AFAAGAAgAAAAhABpkbb3HAAAA3QAA&#10;AA8AAAAAAAAAAAAAAAAABwIAAGRycy9kb3ducmV2LnhtbFBLBQYAAAAAAwADALcAAAD7AgAAAAA=&#10;">
                        <v:shape id="Freeform 225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225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" path="m65,129l11,100r108,l65,129xe" fillcolor="black" stroked="f">
                          <v:fill opacity="5397f"/>
                          <v:path arrowok="t" o:connecttype="custom" o:connectlocs="65,140;11,111;119,111;65,140" o:connectangles="0,0,0,0"/>
                        </v:shape>
                        <v:shape id="Picture 2255"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">
                          <v:imagedata r:id="rId103" o:title=""/>
                        </v:shape>
                      </v:group>
                      <v:group id="Group 2256"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">
                        <v:shape id="Freeform 2257"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6DA2475" wp14:editId="71D14ED3">
                      <wp:extent cx="82550" cy="89535"/>
                      <wp:effectExtent l="10795" t="12065" r="11430" b="3175"/>
                      <wp:docPr id="6573" name="Group 2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74" name="Group 2245"/>
                              <wpg:cNvGrpSpPr>
                                <a:grpSpLocks/>
                              </wpg:cNvGrpSpPr>
                              <wpg:grpSpPr bwMode="auto">
                                <a:xfrm>
                                  <a:off x="0" y="11"/>
                                  <a:ext cx="130" cy="130"/>
                                  <a:chOff x="0" y="11"/>
                                  <a:chExt cx="130" cy="130"/>
                                </a:xfrm>
                              </wpg:grpSpPr>
                              <wps:wsp>
                                <wps:cNvPr id="6575" name="Freeform 224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76" name="Freeform 224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7" name="Picture 224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78" name="Group 2249"/>
                              <wpg:cNvGrpSpPr>
                                <a:grpSpLocks/>
                              </wpg:cNvGrpSpPr>
                              <wpg:grpSpPr bwMode="auto">
                                <a:xfrm>
                                  <a:off x="6" y="6"/>
                                  <a:ext cx="119" cy="119"/>
                                  <a:chOff x="6" y="6"/>
                                  <a:chExt cx="119" cy="119"/>
                                </a:xfrm>
                              </wpg:grpSpPr>
                              <wps:wsp>
                                <wps:cNvPr id="6579" name="Freeform 225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1BDDBC" id="Group 224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">
                      <v:group id="Group 224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">
                        <v:shape id="Freeform 224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24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" path="m65,129l11,100r108,l65,129xe" fillcolor="black" stroked="f">
                          <v:fill opacity="5397f"/>
                          <v:path arrowok="t" o:connecttype="custom" o:connectlocs="65,140;11,111;119,111;65,140" o:connectangles="0,0,0,0"/>
                        </v:shape>
                        <v:shape id="Picture 2248"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">
                          <v:imagedata r:id="rId103" o:title=""/>
                        </v:shape>
                      </v:group>
                      <v:group id="Group 2249"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">
                        <v:shape id="Freeform 2250"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9B59105" wp14:editId="4D1CAEC0">
                      <wp:extent cx="82550" cy="89535"/>
                      <wp:effectExtent l="15240" t="12065" r="6985" b="3175"/>
                      <wp:docPr id="6566" name="Group 2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67" name="Group 2238"/>
                              <wpg:cNvGrpSpPr>
                                <a:grpSpLocks/>
                              </wpg:cNvGrpSpPr>
                              <wpg:grpSpPr bwMode="auto">
                                <a:xfrm>
                                  <a:off x="0" y="11"/>
                                  <a:ext cx="130" cy="130"/>
                                  <a:chOff x="0" y="11"/>
                                  <a:chExt cx="130" cy="130"/>
                                </a:xfrm>
                              </wpg:grpSpPr>
                              <wps:wsp>
                                <wps:cNvPr id="6568" name="Freeform 223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69" name="Freeform 224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70" name="Picture 22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71" name="Group 2242"/>
                              <wpg:cNvGrpSpPr>
                                <a:grpSpLocks/>
                              </wpg:cNvGrpSpPr>
                              <wpg:grpSpPr bwMode="auto">
                                <a:xfrm>
                                  <a:off x="6" y="6"/>
                                  <a:ext cx="119" cy="119"/>
                                  <a:chOff x="6" y="6"/>
                                  <a:chExt cx="119" cy="119"/>
                                </a:xfrm>
                              </wpg:grpSpPr>
                              <wps:wsp>
                                <wps:cNvPr id="6572" name="Freeform 224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0D636AD" id="Group 223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">
                      <v:group id="Group 223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">
                        <v:shape id="Freeform 223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" path="m129,65l,65,1,52,40,5,65,,78,1r47,39l129,65xe" fillcolor="black" stroked="f">
                          <v:fill opacity="5397f"/>
                          <v:path arrowok="t" o:connecttype="custom" o:connectlocs="129,76;0,76;1,63;40,16;65,11;78,12;125,51;129,76" o:connectangles="0,0,0,0,0,0,0,0"/>
                        </v:shape>
                        <v:shape id="Freeform 224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" path="m65,129l11,100r108,l65,129xe" fillcolor="black" stroked="f">
                          <v:fill opacity="5397f"/>
                          <v:path arrowok="t" o:connecttype="custom" o:connectlocs="65,140;11,111;119,111;65,140" o:connectangles="0,0,0,0"/>
                        </v:shape>
                        <v:shape id="Picture 2241"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">
                          <v:imagedata r:id="rId103" o:title=""/>
                        </v:shape>
                      </v:group>
                      <v:group id="Group 2242"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">
                        <v:shape id="Freeform 2243"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589319A" wp14:editId="5B878470">
                      <wp:extent cx="82550" cy="89535"/>
                      <wp:effectExtent l="10160" t="12065" r="12065" b="3175"/>
                      <wp:docPr id="6559"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60" name="Group 2231"/>
                              <wpg:cNvGrpSpPr>
                                <a:grpSpLocks/>
                              </wpg:cNvGrpSpPr>
                              <wpg:grpSpPr bwMode="auto">
                                <a:xfrm>
                                  <a:off x="0" y="11"/>
                                  <a:ext cx="130" cy="130"/>
                                  <a:chOff x="0" y="11"/>
                                  <a:chExt cx="130" cy="130"/>
                                </a:xfrm>
                              </wpg:grpSpPr>
                              <wps:wsp>
                                <wps:cNvPr id="6561" name="Freeform 223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62" name="Freeform 223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63" name="Picture 223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64" name="Group 2235"/>
                              <wpg:cNvGrpSpPr>
                                <a:grpSpLocks/>
                              </wpg:cNvGrpSpPr>
                              <wpg:grpSpPr bwMode="auto">
                                <a:xfrm>
                                  <a:off x="6" y="6"/>
                                  <a:ext cx="119" cy="119"/>
                                  <a:chOff x="6" y="6"/>
                                  <a:chExt cx="119" cy="119"/>
                                </a:xfrm>
                              </wpg:grpSpPr>
                              <wps:wsp>
                                <wps:cNvPr id="6565" name="Freeform 223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C7C33B" id="Group 223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">
                      <v:group id="Group 223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">
                        <v:shape id="Freeform 223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23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" path="m65,129l11,100r108,l65,129xe" fillcolor="black" stroked="f">
                          <v:fill opacity="5397f"/>
                          <v:path arrowok="t" o:connecttype="custom" o:connectlocs="65,140;11,111;119,111;65,140" o:connectangles="0,0,0,0"/>
                        </v:shape>
                        <v:shape id="Picture 2234"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">
                          <v:imagedata r:id="rId103" o:title=""/>
                        </v:shape>
                      </v:group>
                      <v:group id="Group 2235"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">
                        <v:shape id="Freeform 2236"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B40B10B" wp14:editId="2630E34A">
                      <wp:extent cx="82550" cy="89535"/>
                      <wp:effectExtent l="11430" t="12065" r="10795" b="3175"/>
                      <wp:docPr id="6552" name="Group 2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53" name="Group 2224"/>
                              <wpg:cNvGrpSpPr>
                                <a:grpSpLocks/>
                              </wpg:cNvGrpSpPr>
                              <wpg:grpSpPr bwMode="auto">
                                <a:xfrm>
                                  <a:off x="0" y="11"/>
                                  <a:ext cx="130" cy="130"/>
                                  <a:chOff x="0" y="11"/>
                                  <a:chExt cx="130" cy="130"/>
                                </a:xfrm>
                              </wpg:grpSpPr>
                              <wps:wsp>
                                <wps:cNvPr id="6554" name="Freeform 222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55" name="Freeform 222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56" name="Picture 222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57" name="Group 2228"/>
                              <wpg:cNvGrpSpPr>
                                <a:grpSpLocks/>
                              </wpg:cNvGrpSpPr>
                              <wpg:grpSpPr bwMode="auto">
                                <a:xfrm>
                                  <a:off x="6" y="6"/>
                                  <a:ext cx="119" cy="119"/>
                                  <a:chOff x="6" y="6"/>
                                  <a:chExt cx="119" cy="119"/>
                                </a:xfrm>
                              </wpg:grpSpPr>
                              <wps:wsp>
                                <wps:cNvPr id="6558" name="Freeform 222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C4579B4" id="Group 222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hqngFA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">
                      <v:group id="Group 222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">
                        <v:shape id="Freeform 222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2226"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" path="m65,129l11,100r108,l65,129xe" fillcolor="black" stroked="f">
                          <v:fill opacity="5397f"/>
                          <v:path arrowok="t" o:connecttype="custom" o:connectlocs="65,140;11,111;119,111;65,140" o:connectangles="0,0,0,0"/>
                        </v:shape>
                        <v:shape id="Picture 2227"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">
                          <v:imagedata r:id="rId103" o:title=""/>
                        </v:shape>
                      </v:group>
                      <v:group id="Group 2228"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">
                        <v:shape id="Freeform 2229"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30DAD13E" w14:textId="77777777" w:rsidR="00F608A2" w:rsidRPr="00647D01" w:rsidRDefault="00F608A2">
            <w:pPr>
              <w:pStyle w:val="TableParagraph"/>
              <w:spacing w:before="2"/>
              <w:rPr>
                <w:rFonts w:ascii="Arial" w:eastAsia="Arial" w:hAnsi="Arial" w:cs="Arial"/>
                <w:b/>
                <w:bCs/>
                <w:i/>
                <w:sz w:val="12"/>
                <w:szCs w:val="12"/>
              </w:rPr>
            </w:pPr>
          </w:p>
          <w:p w14:paraId="559A164F" w14:textId="463F29B8"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0BD4D382" wp14:editId="3E0AFAAA">
                      <wp:extent cx="82550" cy="89535"/>
                      <wp:effectExtent l="6350" t="8890" r="6350" b="6350"/>
                      <wp:docPr id="6545"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46" name="Group 2217"/>
                              <wpg:cNvGrpSpPr>
                                <a:grpSpLocks/>
                              </wpg:cNvGrpSpPr>
                              <wpg:grpSpPr bwMode="auto">
                                <a:xfrm>
                                  <a:off x="0" y="11"/>
                                  <a:ext cx="130" cy="130"/>
                                  <a:chOff x="0" y="11"/>
                                  <a:chExt cx="130" cy="130"/>
                                </a:xfrm>
                              </wpg:grpSpPr>
                              <wps:wsp>
                                <wps:cNvPr id="6547" name="Freeform 2218"/>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48" name="Freeform 221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9" name="Picture 222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50" name="Group 2221"/>
                              <wpg:cNvGrpSpPr>
                                <a:grpSpLocks/>
                              </wpg:cNvGrpSpPr>
                              <wpg:grpSpPr bwMode="auto">
                                <a:xfrm>
                                  <a:off x="6" y="6"/>
                                  <a:ext cx="119" cy="119"/>
                                  <a:chOff x="6" y="6"/>
                                  <a:chExt cx="119" cy="119"/>
                                </a:xfrm>
                              </wpg:grpSpPr>
                              <wps:wsp>
                                <wps:cNvPr id="6551" name="Freeform 222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710A9B" id="Group 221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JLZGAkAAM4lAAAOAAAAZHJzL2Uyb0RvYy54bWzsWm2Po0YS/n7S/QfE&#10;xzt5TWP8qvVGs56ZVaTcZZX4fgDG2EbBwAEezybKf89T1TQ0prGdzWW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">
                      <v:group id="Group 221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">
                        <v:shape id="Freeform 221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221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" path="m65,129l11,100r108,l65,129xe" fillcolor="black" stroked="f">
                          <v:fill opacity="5397f"/>
                          <v:path arrowok="t" o:connecttype="custom" o:connectlocs="65,140;11,111;119,111;65,140" o:connectangles="0,0,0,0"/>
                        </v:shape>
                        <v:shape id="Picture 2220"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">
                          <v:imagedata r:id="rId103" o:title=""/>
                        </v:shape>
                      </v:group>
                      <v:group id="Group 2221"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">
                        <v:shape id="Freeform 2222"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EC2D3E7" wp14:editId="54A0969B">
                      <wp:extent cx="82550" cy="89535"/>
                      <wp:effectExtent l="10795" t="8890" r="11430" b="6350"/>
                      <wp:docPr id="6538" name="Group 2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39" name="Group 2210"/>
                              <wpg:cNvGrpSpPr>
                                <a:grpSpLocks/>
                              </wpg:cNvGrpSpPr>
                              <wpg:grpSpPr bwMode="auto">
                                <a:xfrm>
                                  <a:off x="0" y="11"/>
                                  <a:ext cx="130" cy="130"/>
                                  <a:chOff x="0" y="11"/>
                                  <a:chExt cx="130" cy="130"/>
                                </a:xfrm>
                              </wpg:grpSpPr>
                              <wps:wsp>
                                <wps:cNvPr id="6540" name="Freeform 221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41" name="Freeform 221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2" name="Picture 22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43" name="Group 2214"/>
                              <wpg:cNvGrpSpPr>
                                <a:grpSpLocks/>
                              </wpg:cNvGrpSpPr>
                              <wpg:grpSpPr bwMode="auto">
                                <a:xfrm>
                                  <a:off x="6" y="6"/>
                                  <a:ext cx="119" cy="119"/>
                                  <a:chOff x="6" y="6"/>
                                  <a:chExt cx="119" cy="119"/>
                                </a:xfrm>
                              </wpg:grpSpPr>
                              <wps:wsp>
                                <wps:cNvPr id="6544" name="Freeform 221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2BE17D" id="Group 220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">
                      <v:group id="Group 221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hc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7Gc/h7E56AXL0AAAD//wMAUEsBAi0AFAAGAAgAAAAhANvh9svuAAAAhQEAABMAAAAAAAAA&#10;AAAAAAAAAAAAAFtDb250ZW50X1R5cGVzXS54bWxQSwECLQAUAAYACAAAACEAWvQsW78AAAAVAQAA&#10;CwAAAAAAAAAAAAAAAAAfAQAAX3JlbHMvLnJlbHNQSwECLQAUAAYACAAAACEAR62oXMYAAADdAAAA&#10;DwAAAAAAAAAAAAAAAAAHAgAAZHJzL2Rvd25yZXYueG1sUEsFBgAAAAADAAMAtwAAAPoCAAAAAA==&#10;">
                        <v:shape id="Freeform 221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2212"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" path="m65,129l11,100r108,l65,129xe" fillcolor="black" stroked="f">
                          <v:fill opacity="5397f"/>
                          <v:path arrowok="t" o:connecttype="custom" o:connectlocs="65,140;11,111;119,111;65,140" o:connectangles="0,0,0,0"/>
                        </v:shape>
                        <v:shape id="Picture 2213"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">
                          <v:imagedata r:id="rId103" o:title=""/>
                        </v:shape>
                      </v:group>
                      <v:group id="Group 2214"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">
                        <v:shape id="Freeform 2215"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3482F2B" wp14:editId="76744A08">
                      <wp:extent cx="82550" cy="89535"/>
                      <wp:effectExtent l="15240" t="8890" r="6985" b="6350"/>
                      <wp:docPr id="6531" name="Group 2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32" name="Group 2203"/>
                              <wpg:cNvGrpSpPr>
                                <a:grpSpLocks/>
                              </wpg:cNvGrpSpPr>
                              <wpg:grpSpPr bwMode="auto">
                                <a:xfrm>
                                  <a:off x="0" y="11"/>
                                  <a:ext cx="130" cy="130"/>
                                  <a:chOff x="0" y="11"/>
                                  <a:chExt cx="130" cy="130"/>
                                </a:xfrm>
                              </wpg:grpSpPr>
                              <wps:wsp>
                                <wps:cNvPr id="6533" name="Freeform 2204"/>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34" name="Freeform 220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35" name="Picture 220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36" name="Group 2207"/>
                              <wpg:cNvGrpSpPr>
                                <a:grpSpLocks/>
                              </wpg:cNvGrpSpPr>
                              <wpg:grpSpPr bwMode="auto">
                                <a:xfrm>
                                  <a:off x="6" y="6"/>
                                  <a:ext cx="119" cy="119"/>
                                  <a:chOff x="6" y="6"/>
                                  <a:chExt cx="119" cy="119"/>
                                </a:xfrm>
                              </wpg:grpSpPr>
                              <wps:wsp>
                                <wps:cNvPr id="6537" name="Freeform 220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E4E8E9" id="Group 220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lfrEQ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">
                      <v:group id="Group 220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">
                        <v:shape id="Freeform 220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20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" path="m65,129l11,100r108,l65,129xe" fillcolor="black" stroked="f">
                          <v:fill opacity="5397f"/>
                          <v:path arrowok="t" o:connecttype="custom" o:connectlocs="65,140;11,111;119,111;65,140" o:connectangles="0,0,0,0"/>
                        </v:shape>
                        <v:shape id="Picture 2206"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">
                          <v:imagedata r:id="rId103" o:title=""/>
                        </v:shape>
                      </v:group>
                      <v:group id="Group 2207"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">
                        <v:shape id="Freeform 2208"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3464DD3" wp14:editId="0B24740D">
                      <wp:extent cx="82550" cy="89535"/>
                      <wp:effectExtent l="10160" t="8890" r="12065" b="6350"/>
                      <wp:docPr id="6524" name="Group 2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25" name="Group 2196"/>
                              <wpg:cNvGrpSpPr>
                                <a:grpSpLocks/>
                              </wpg:cNvGrpSpPr>
                              <wpg:grpSpPr bwMode="auto">
                                <a:xfrm>
                                  <a:off x="0" y="11"/>
                                  <a:ext cx="130" cy="130"/>
                                  <a:chOff x="0" y="11"/>
                                  <a:chExt cx="130" cy="130"/>
                                </a:xfrm>
                              </wpg:grpSpPr>
                              <wps:wsp>
                                <wps:cNvPr id="6526" name="Freeform 219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27" name="Freeform 219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28" name="Picture 21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29" name="Group 2200"/>
                              <wpg:cNvGrpSpPr>
                                <a:grpSpLocks/>
                              </wpg:cNvGrpSpPr>
                              <wpg:grpSpPr bwMode="auto">
                                <a:xfrm>
                                  <a:off x="6" y="6"/>
                                  <a:ext cx="119" cy="119"/>
                                  <a:chOff x="6" y="6"/>
                                  <a:chExt cx="119" cy="119"/>
                                </a:xfrm>
                              </wpg:grpSpPr>
                              <wps:wsp>
                                <wps:cNvPr id="6530" name="Freeform 220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9E4DDD" id="Group 219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iuVEA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">
                      <v:group id="Group 219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">
                        <v:shape id="Freeform 219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198"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" path="m65,129l11,100r108,l65,129xe" fillcolor="black" stroked="f">
                          <v:fill opacity="5397f"/>
                          <v:path arrowok="t" o:connecttype="custom" o:connectlocs="65,140;11,111;119,111;65,140" o:connectangles="0,0,0,0"/>
                        </v:shape>
                        <v:shape id="Picture 2199"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">
                          <v:imagedata r:id="rId103" o:title=""/>
                        </v:shape>
                      </v:group>
                      <v:group id="Group 2200"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">
                        <v:shape id="Freeform 2201"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B248340" wp14:editId="77DAF654">
                      <wp:extent cx="82550" cy="89535"/>
                      <wp:effectExtent l="11430" t="8890" r="10795" b="6350"/>
                      <wp:docPr id="6517" name="Group 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18" name="Group 2189"/>
                              <wpg:cNvGrpSpPr>
                                <a:grpSpLocks/>
                              </wpg:cNvGrpSpPr>
                              <wpg:grpSpPr bwMode="auto">
                                <a:xfrm>
                                  <a:off x="0" y="11"/>
                                  <a:ext cx="130" cy="130"/>
                                  <a:chOff x="0" y="11"/>
                                  <a:chExt cx="130" cy="130"/>
                                </a:xfrm>
                              </wpg:grpSpPr>
                              <wps:wsp>
                                <wps:cNvPr id="6519" name="Freeform 219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20" name="Freeform 219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21" name="Picture 21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22" name="Group 2193"/>
                              <wpg:cNvGrpSpPr>
                                <a:grpSpLocks/>
                              </wpg:cNvGrpSpPr>
                              <wpg:grpSpPr bwMode="auto">
                                <a:xfrm>
                                  <a:off x="6" y="6"/>
                                  <a:ext cx="119" cy="119"/>
                                  <a:chOff x="6" y="6"/>
                                  <a:chExt cx="119" cy="119"/>
                                </a:xfrm>
                              </wpg:grpSpPr>
                              <wps:wsp>
                                <wps:cNvPr id="6523" name="Freeform 219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12846C" id="Group 218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">
                      <v:group id="Group 218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">
                        <v:shape id="Freeform 219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19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" path="m65,129l11,100r108,l65,129xe" fillcolor="black" stroked="f">
                          <v:fill opacity="5397f"/>
                          <v:path arrowok="t" o:connecttype="custom" o:connectlocs="65,140;11,111;119,111;65,140" o:connectangles="0,0,0,0"/>
                        </v:shape>
                        <v:shape id="Picture 2192"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">
                          <v:imagedata r:id="rId103" o:title=""/>
                        </v:shape>
                      </v:group>
                      <v:group id="Group 2193"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">
                        <v:shape id="Freeform 2194"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1356A5ED" w14:textId="77777777" w:rsidR="00F608A2" w:rsidRPr="00647D01" w:rsidRDefault="00F608A2">
            <w:pPr>
              <w:pStyle w:val="TableParagraph"/>
              <w:spacing w:before="7"/>
              <w:rPr>
                <w:rFonts w:ascii="Arial" w:eastAsia="Arial" w:hAnsi="Arial" w:cs="Arial"/>
                <w:b/>
                <w:bCs/>
                <w:i/>
                <w:sz w:val="20"/>
                <w:szCs w:val="20"/>
              </w:rPr>
            </w:pPr>
          </w:p>
          <w:p w14:paraId="7E2824AC" w14:textId="290B6EA6"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2CC01CB" wp14:editId="1097C273">
                      <wp:extent cx="82550" cy="89535"/>
                      <wp:effectExtent l="6350" t="10160" r="6350" b="5080"/>
                      <wp:docPr id="6510" name="Group 2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11" name="Group 2182"/>
                              <wpg:cNvGrpSpPr>
                                <a:grpSpLocks/>
                              </wpg:cNvGrpSpPr>
                              <wpg:grpSpPr bwMode="auto">
                                <a:xfrm>
                                  <a:off x="0" y="11"/>
                                  <a:ext cx="130" cy="130"/>
                                  <a:chOff x="0" y="11"/>
                                  <a:chExt cx="130" cy="130"/>
                                </a:xfrm>
                              </wpg:grpSpPr>
                              <wps:wsp>
                                <wps:cNvPr id="6512" name="Freeform 218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13" name="Freeform 218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14" name="Picture 21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15" name="Group 2186"/>
                              <wpg:cNvGrpSpPr>
                                <a:grpSpLocks/>
                              </wpg:cNvGrpSpPr>
                              <wpg:grpSpPr bwMode="auto">
                                <a:xfrm>
                                  <a:off x="6" y="6"/>
                                  <a:ext cx="119" cy="119"/>
                                  <a:chOff x="6" y="6"/>
                                  <a:chExt cx="119" cy="119"/>
                                </a:xfrm>
                              </wpg:grpSpPr>
                              <wps:wsp>
                                <wps:cNvPr id="6516" name="Freeform 218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EAFDC2" id="Group 218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ECsod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">
                      <v:group id="Group 218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">
                        <v:shape id="Freeform 218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18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" path="m65,129l11,100r108,l65,129xe" fillcolor="black" stroked="f">
                          <v:fill opacity="5397f"/>
                          <v:path arrowok="t" o:connecttype="custom" o:connectlocs="65,140;11,111;119,111;65,140" o:connectangles="0,0,0,0"/>
                        </v:shape>
                        <v:shape id="Picture 2185"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">
                          <v:imagedata r:id="rId105" o:title=""/>
                        </v:shape>
                      </v:group>
                      <v:group id="Group 2186"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">
                        <v:shape id="Freeform 2187"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76DB6E3" wp14:editId="4535FE29">
                      <wp:extent cx="82550" cy="89535"/>
                      <wp:effectExtent l="10795" t="10160" r="11430" b="5080"/>
                      <wp:docPr id="6503"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504" name="Group 2175"/>
                              <wpg:cNvGrpSpPr>
                                <a:grpSpLocks/>
                              </wpg:cNvGrpSpPr>
                              <wpg:grpSpPr bwMode="auto">
                                <a:xfrm>
                                  <a:off x="0" y="11"/>
                                  <a:ext cx="130" cy="130"/>
                                  <a:chOff x="0" y="11"/>
                                  <a:chExt cx="130" cy="130"/>
                                </a:xfrm>
                              </wpg:grpSpPr>
                              <wps:wsp>
                                <wps:cNvPr id="6505" name="Freeform 217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06" name="Freeform 217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07" name="Picture 21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08" name="Group 2179"/>
                              <wpg:cNvGrpSpPr>
                                <a:grpSpLocks/>
                              </wpg:cNvGrpSpPr>
                              <wpg:grpSpPr bwMode="auto">
                                <a:xfrm>
                                  <a:off x="6" y="6"/>
                                  <a:ext cx="119" cy="119"/>
                                  <a:chOff x="6" y="6"/>
                                  <a:chExt cx="119" cy="119"/>
                                </a:xfrm>
                              </wpg:grpSpPr>
                              <wps:wsp>
                                <wps:cNvPr id="6509" name="Freeform 218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1DB266" id="Group 217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">
                      <v:group id="Group 217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">
                        <v:shape id="Freeform 217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17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" path="m65,129l11,100r108,l65,129xe" fillcolor="black" stroked="f">
                          <v:fill opacity="5397f"/>
                          <v:path arrowok="t" o:connecttype="custom" o:connectlocs="65,140;11,111;119,111;65,140" o:connectangles="0,0,0,0"/>
                        </v:shape>
                        <v:shape id="Picture 2178"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">
                          <v:imagedata r:id="rId105" o:title=""/>
                        </v:shape>
                      </v:group>
                      <v:group id="Group 2179"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">
                        <v:shape id="Freeform 2180"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70E231E" wp14:editId="50601136">
                      <wp:extent cx="82550" cy="89535"/>
                      <wp:effectExtent l="15240" t="10160" r="6985" b="5080"/>
                      <wp:docPr id="6496" name="Group 2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97" name="Group 2168"/>
                              <wpg:cNvGrpSpPr>
                                <a:grpSpLocks/>
                              </wpg:cNvGrpSpPr>
                              <wpg:grpSpPr bwMode="auto">
                                <a:xfrm>
                                  <a:off x="0" y="11"/>
                                  <a:ext cx="130" cy="130"/>
                                  <a:chOff x="0" y="11"/>
                                  <a:chExt cx="130" cy="130"/>
                                </a:xfrm>
                              </wpg:grpSpPr>
                              <wps:wsp>
                                <wps:cNvPr id="6498" name="Freeform 216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99" name="Freeform 217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00" name="Picture 21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501" name="Group 2172"/>
                              <wpg:cNvGrpSpPr>
                                <a:grpSpLocks/>
                              </wpg:cNvGrpSpPr>
                              <wpg:grpSpPr bwMode="auto">
                                <a:xfrm>
                                  <a:off x="6" y="6"/>
                                  <a:ext cx="119" cy="119"/>
                                  <a:chOff x="6" y="6"/>
                                  <a:chExt cx="119" cy="119"/>
                                </a:xfrm>
                              </wpg:grpSpPr>
                              <wps:wsp>
                                <wps:cNvPr id="6502" name="Freeform 217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9331F8" id="Group 216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KJGEw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">
                      <v:group id="Group 216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">
                        <v:shape id="Freeform 216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217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" path="m65,129l11,100r108,l65,129xe" fillcolor="black" stroked="f">
                          <v:fill opacity="5397f"/>
                          <v:path arrowok="t" o:connecttype="custom" o:connectlocs="65,140;11,111;119,111;65,140" o:connectangles="0,0,0,0"/>
                        </v:shape>
                        <v:shape id="Picture 2171"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">
                          <v:imagedata r:id="rId105" o:title=""/>
                        </v:shape>
                      </v:group>
                      <v:group id="Group 2172"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">
                        <v:shape id="Freeform 2173"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4660B19" wp14:editId="539ACCBA">
                      <wp:extent cx="82550" cy="89535"/>
                      <wp:effectExtent l="10160" t="10160" r="12065" b="5080"/>
                      <wp:docPr id="6489" name="Group 2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90" name="Group 2161"/>
                              <wpg:cNvGrpSpPr>
                                <a:grpSpLocks/>
                              </wpg:cNvGrpSpPr>
                              <wpg:grpSpPr bwMode="auto">
                                <a:xfrm>
                                  <a:off x="0" y="11"/>
                                  <a:ext cx="130" cy="130"/>
                                  <a:chOff x="0" y="11"/>
                                  <a:chExt cx="130" cy="130"/>
                                </a:xfrm>
                              </wpg:grpSpPr>
                              <wps:wsp>
                                <wps:cNvPr id="6491" name="Freeform 216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92" name="Freeform 216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3" name="Picture 216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94" name="Group 2165"/>
                              <wpg:cNvGrpSpPr>
                                <a:grpSpLocks/>
                              </wpg:cNvGrpSpPr>
                              <wpg:grpSpPr bwMode="auto">
                                <a:xfrm>
                                  <a:off x="6" y="6"/>
                                  <a:ext cx="119" cy="119"/>
                                  <a:chOff x="6" y="6"/>
                                  <a:chExt cx="119" cy="119"/>
                                </a:xfrm>
                              </wpg:grpSpPr>
                              <wps:wsp>
                                <wps:cNvPr id="6495" name="Freeform 216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585BD0" id="Group 216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">
                      <v:group id="Group 216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">
                        <v:shape id="Freeform 216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16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" path="m65,129l11,100r108,l65,129xe" fillcolor="black" stroked="f">
                          <v:fill opacity="5397f"/>
                          <v:path arrowok="t" o:connecttype="custom" o:connectlocs="65,140;11,111;119,111;65,140" o:connectangles="0,0,0,0"/>
                        </v:shape>
                        <v:shape id="Picture 2164"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">
                          <v:imagedata r:id="rId105" o:title=""/>
                        </v:shape>
                      </v:group>
                      <v:group id="Group 2165"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">
                        <v:shape id="Freeform 2166"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9C45F59" wp14:editId="37556C2B">
                      <wp:extent cx="82550" cy="89535"/>
                      <wp:effectExtent l="11430" t="10160" r="10795" b="5080"/>
                      <wp:docPr id="6482" name="Group 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83" name="Group 2154"/>
                              <wpg:cNvGrpSpPr>
                                <a:grpSpLocks/>
                              </wpg:cNvGrpSpPr>
                              <wpg:grpSpPr bwMode="auto">
                                <a:xfrm>
                                  <a:off x="0" y="11"/>
                                  <a:ext cx="130" cy="130"/>
                                  <a:chOff x="0" y="11"/>
                                  <a:chExt cx="130" cy="130"/>
                                </a:xfrm>
                              </wpg:grpSpPr>
                              <wps:wsp>
                                <wps:cNvPr id="6484" name="Freeform 215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85" name="Freeform 215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6" name="Picture 21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87" name="Group 2158"/>
                              <wpg:cNvGrpSpPr>
                                <a:grpSpLocks/>
                              </wpg:cNvGrpSpPr>
                              <wpg:grpSpPr bwMode="auto">
                                <a:xfrm>
                                  <a:off x="6" y="6"/>
                                  <a:ext cx="119" cy="119"/>
                                  <a:chOff x="6" y="6"/>
                                  <a:chExt cx="119" cy="119"/>
                                </a:xfrm>
                              </wpg:grpSpPr>
                              <wps:wsp>
                                <wps:cNvPr id="6488" name="Freeform 215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514775" id="Group 215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96/EA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">
                      <v:group id="Group 215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">
                        <v:shape id="Freeform 215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156"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" path="m65,129l11,100r108,l65,129xe" fillcolor="black" stroked="f">
                          <v:fill opacity="5397f"/>
                          <v:path arrowok="t" o:connecttype="custom" o:connectlocs="65,140;11,111;119,111;65,140" o:connectangles="0,0,0,0"/>
                        </v:shape>
                        <v:shape id="Picture 2157"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">
                          <v:imagedata r:id="rId105" o:title=""/>
                        </v:shape>
                      </v:group>
                      <v:group id="Group 2158"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">
                        <v:shape id="Freeform 2159"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6513E7CC" w14:textId="77777777" w:rsidR="00F608A2" w:rsidRPr="00647D01" w:rsidRDefault="00F608A2">
            <w:pPr>
              <w:pStyle w:val="TableParagraph"/>
              <w:spacing w:before="7"/>
              <w:rPr>
                <w:rFonts w:ascii="Arial" w:eastAsia="Arial" w:hAnsi="Arial" w:cs="Arial"/>
                <w:b/>
                <w:bCs/>
                <w:i/>
                <w:sz w:val="20"/>
                <w:szCs w:val="20"/>
              </w:rPr>
            </w:pPr>
          </w:p>
          <w:p w14:paraId="47B06CFA" w14:textId="5FEEDC25"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D8ACC0C" wp14:editId="4933B68B">
                      <wp:extent cx="82550" cy="89535"/>
                      <wp:effectExtent l="6350" t="11430" r="6350" b="3810"/>
                      <wp:docPr id="6474"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75" name="Group 2146"/>
                              <wpg:cNvGrpSpPr>
                                <a:grpSpLocks/>
                              </wpg:cNvGrpSpPr>
                              <wpg:grpSpPr bwMode="auto">
                                <a:xfrm>
                                  <a:off x="0" y="11"/>
                                  <a:ext cx="130" cy="130"/>
                                  <a:chOff x="0" y="11"/>
                                  <a:chExt cx="130" cy="130"/>
                                </a:xfrm>
                              </wpg:grpSpPr>
                              <wps:wsp>
                                <wps:cNvPr id="6476" name="Freeform 2147"/>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77" name="Freeform 2148"/>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78" name="Freeform 214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9" name="Picture 215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80" name="Group 2151"/>
                              <wpg:cNvGrpSpPr>
                                <a:grpSpLocks/>
                              </wpg:cNvGrpSpPr>
                              <wpg:grpSpPr bwMode="auto">
                                <a:xfrm>
                                  <a:off x="6" y="6"/>
                                  <a:ext cx="119" cy="119"/>
                                  <a:chOff x="6" y="6"/>
                                  <a:chExt cx="119" cy="119"/>
                                </a:xfrm>
                              </wpg:grpSpPr>
                              <wps:wsp>
                                <wps:cNvPr id="6481" name="Freeform 215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3D7A81" id="Group 214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">
                      <v:group id="Group 214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">
                        <v:shape id="Freeform 214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148"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" path="m129,65l,65,1,52r127,l129,65xe" fillcolor="black" stroked="f">
                          <v:fill opacity="5397f"/>
                          <v:path arrowok="t" o:connecttype="custom" o:connectlocs="129,76;0,76;1,63;128,63;129,76" o:connectangles="0,0,0,0,0"/>
                        </v:shape>
                        <v:shape id="Freeform 2149"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" path="m65,129l11,100r108,l65,129xe" fillcolor="black" stroked="f">
                          <v:fill opacity="5397f"/>
                          <v:path arrowok="t" o:connecttype="custom" o:connectlocs="65,140;11,111;119,111;65,140" o:connectangles="0,0,0,0"/>
                        </v:shape>
                        <v:shape id="Picture 2150"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">
                          <v:imagedata r:id="rId107" o:title=""/>
                        </v:shape>
                      </v:group>
                      <v:group id="Group 2151"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">
                        <v:shape id="Freeform 2152"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0C2C5B9" wp14:editId="39F78D26">
                      <wp:extent cx="82550" cy="89535"/>
                      <wp:effectExtent l="10795" t="11430" r="11430" b="3810"/>
                      <wp:docPr id="6466" name="Group 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67" name="Group 2138"/>
                              <wpg:cNvGrpSpPr>
                                <a:grpSpLocks/>
                              </wpg:cNvGrpSpPr>
                              <wpg:grpSpPr bwMode="auto">
                                <a:xfrm>
                                  <a:off x="0" y="11"/>
                                  <a:ext cx="130" cy="130"/>
                                  <a:chOff x="0" y="11"/>
                                  <a:chExt cx="130" cy="130"/>
                                </a:xfrm>
                              </wpg:grpSpPr>
                              <wps:wsp>
                                <wps:cNvPr id="6468" name="Freeform 2139"/>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69" name="Freeform 214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70" name="Freeform 214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71" name="Picture 21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72" name="Group 2143"/>
                              <wpg:cNvGrpSpPr>
                                <a:grpSpLocks/>
                              </wpg:cNvGrpSpPr>
                              <wpg:grpSpPr bwMode="auto">
                                <a:xfrm>
                                  <a:off x="6" y="6"/>
                                  <a:ext cx="119" cy="119"/>
                                  <a:chOff x="6" y="6"/>
                                  <a:chExt cx="119" cy="119"/>
                                </a:xfrm>
                              </wpg:grpSpPr>
                              <wps:wsp>
                                <wps:cNvPr id="6473" name="Freeform 214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269C56" id="Group 213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">
                      <v:group id="Group 213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">
                        <v:shape id="Freeform 213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" path="m111,19r-92,l29,11,40,5,52,1,65,,78,1,90,5r11,6l111,19xe" fillcolor="black" stroked="f">
                          <v:fill opacity="5397f"/>
                          <v:path arrowok="t" o:connecttype="custom" o:connectlocs="111,30;19,30;29,22;40,16;52,12;65,11;78,12;90,16;101,22;111,30" o:connectangles="0,0,0,0,0,0,0,0,0,0"/>
                        </v:shape>
                        <v:shape id="Freeform 214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" path="m129,65l,65,1,52r127,l129,65xe" fillcolor="black" stroked="f">
                          <v:fill opacity="5397f"/>
                          <v:path arrowok="t" o:connecttype="custom" o:connectlocs="129,76;0,76;1,63;128,63;129,76" o:connectangles="0,0,0,0,0"/>
                        </v:shape>
                        <v:shape id="Freeform 2141"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" path="m65,129l11,100r108,l65,129xe" fillcolor="black" stroked="f">
                          <v:fill opacity="5397f"/>
                          <v:path arrowok="t" o:connecttype="custom" o:connectlocs="65,140;11,111;119,111;65,140" o:connectangles="0,0,0,0"/>
                        </v:shape>
                        <v:shape id="Picture 2142"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">
                          <v:imagedata r:id="rId107" o:title=""/>
                        </v:shape>
                      </v:group>
                      <v:group id="Group 2143"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">
                        <v:shape id="Freeform 2144"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B280A1F" wp14:editId="7D1E7409">
                      <wp:extent cx="82550" cy="89535"/>
                      <wp:effectExtent l="15240" t="11430" r="6985" b="3810"/>
                      <wp:docPr id="6458"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59" name="Group 2130"/>
                              <wpg:cNvGrpSpPr>
                                <a:grpSpLocks/>
                              </wpg:cNvGrpSpPr>
                              <wpg:grpSpPr bwMode="auto">
                                <a:xfrm>
                                  <a:off x="0" y="11"/>
                                  <a:ext cx="130" cy="130"/>
                                  <a:chOff x="0" y="11"/>
                                  <a:chExt cx="130" cy="130"/>
                                </a:xfrm>
                              </wpg:grpSpPr>
                              <wps:wsp>
                                <wps:cNvPr id="6460" name="Freeform 2131"/>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61" name="Freeform 213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62" name="Freeform 213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63" name="Picture 21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64" name="Group 2135"/>
                              <wpg:cNvGrpSpPr>
                                <a:grpSpLocks/>
                              </wpg:cNvGrpSpPr>
                              <wpg:grpSpPr bwMode="auto">
                                <a:xfrm>
                                  <a:off x="6" y="6"/>
                                  <a:ext cx="119" cy="119"/>
                                  <a:chOff x="6" y="6"/>
                                  <a:chExt cx="119" cy="119"/>
                                </a:xfrm>
                              </wpg:grpSpPr>
                              <wps:wsp>
                                <wps:cNvPr id="6465" name="Freeform 213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5A545E" id="Group 212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">
                      <v:group id="Group 213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">
                        <v:shape id="Freeform 213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" path="m111,19r-92,l29,11,40,5,52,1,65,,78,1,90,5r11,6l111,19xe" fillcolor="black" stroked="f">
                          <v:fill opacity="5397f"/>
                          <v:path arrowok="t" o:connecttype="custom" o:connectlocs="111,30;19,30;29,22;40,16;52,12;65,11;78,12;90,16;101,22;111,30" o:connectangles="0,0,0,0,0,0,0,0,0,0"/>
                        </v:shape>
                        <v:shape id="Freeform 2132"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" path="m129,65l,65,1,52r127,l129,65xe" fillcolor="black" stroked="f">
                          <v:fill opacity="5397f"/>
                          <v:path arrowok="t" o:connecttype="custom" o:connectlocs="129,76;0,76;1,63;128,63;129,76" o:connectangles="0,0,0,0,0"/>
                        </v:shape>
                        <v:shape id="Freeform 2133"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" path="m65,129l11,100r108,l65,129xe" fillcolor="black" stroked="f">
                          <v:fill opacity="5397f"/>
                          <v:path arrowok="t" o:connecttype="custom" o:connectlocs="65,140;11,111;119,111;65,140" o:connectangles="0,0,0,0"/>
                        </v:shape>
                        <v:shape id="Picture 2134"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">
                          <v:imagedata r:id="rId107" o:title=""/>
                        </v:shape>
                      </v:group>
                      <v:group id="Group 2135"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">
                        <v:shape id="Freeform 2136"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A191EC8" wp14:editId="2C335603">
                      <wp:extent cx="82550" cy="89535"/>
                      <wp:effectExtent l="10160" t="11430" r="12065" b="3810"/>
                      <wp:docPr id="6450" name="Group 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51" name="Group 2122"/>
                              <wpg:cNvGrpSpPr>
                                <a:grpSpLocks/>
                              </wpg:cNvGrpSpPr>
                              <wpg:grpSpPr bwMode="auto">
                                <a:xfrm>
                                  <a:off x="0" y="11"/>
                                  <a:ext cx="130" cy="130"/>
                                  <a:chOff x="0" y="11"/>
                                  <a:chExt cx="130" cy="130"/>
                                </a:xfrm>
                              </wpg:grpSpPr>
                              <wps:wsp>
                                <wps:cNvPr id="6452" name="Freeform 2123"/>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53" name="Freeform 2124"/>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54" name="Freeform 212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55" name="Picture 21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56" name="Group 2127"/>
                              <wpg:cNvGrpSpPr>
                                <a:grpSpLocks/>
                              </wpg:cNvGrpSpPr>
                              <wpg:grpSpPr bwMode="auto">
                                <a:xfrm>
                                  <a:off x="6" y="6"/>
                                  <a:ext cx="119" cy="119"/>
                                  <a:chOff x="6" y="6"/>
                                  <a:chExt cx="119" cy="119"/>
                                </a:xfrm>
                              </wpg:grpSpPr>
                              <wps:wsp>
                                <wps:cNvPr id="6457" name="Freeform 212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282B25" id="Group 212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">
                      <v:group id="Group 212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">
                        <v:shape id="Freeform 212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12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" path="m129,65l,65,1,52r127,l129,65xe" fillcolor="black" stroked="f">
                          <v:fill opacity="5397f"/>
                          <v:path arrowok="t" o:connecttype="custom" o:connectlocs="129,76;0,76;1,63;128,63;129,76" o:connectangles="0,0,0,0,0"/>
                        </v:shape>
                        <v:shape id="Freeform 2125"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" path="m65,129l11,100r108,l65,129xe" fillcolor="black" stroked="f">
                          <v:fill opacity="5397f"/>
                          <v:path arrowok="t" o:connecttype="custom" o:connectlocs="65,140;11,111;119,111;65,140" o:connectangles="0,0,0,0"/>
                        </v:shape>
                        <v:shape id="Picture 2126"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">
                          <v:imagedata r:id="rId107" o:title=""/>
                        </v:shape>
                      </v:group>
                      <v:group id="Group 2127"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">
                        <v:shape id="Freeform 2128"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0BE9821" wp14:editId="590DF817">
                      <wp:extent cx="82550" cy="89535"/>
                      <wp:effectExtent l="11430" t="11430" r="10795" b="3810"/>
                      <wp:docPr id="6442"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43" name="Group 2114"/>
                              <wpg:cNvGrpSpPr>
                                <a:grpSpLocks/>
                              </wpg:cNvGrpSpPr>
                              <wpg:grpSpPr bwMode="auto">
                                <a:xfrm>
                                  <a:off x="0" y="11"/>
                                  <a:ext cx="130" cy="130"/>
                                  <a:chOff x="0" y="11"/>
                                  <a:chExt cx="130" cy="130"/>
                                </a:xfrm>
                              </wpg:grpSpPr>
                              <wps:wsp>
                                <wps:cNvPr id="6444" name="Freeform 2115"/>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45" name="Freeform 211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46" name="Freeform 211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47" name="Picture 2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48" name="Group 2119"/>
                              <wpg:cNvGrpSpPr>
                                <a:grpSpLocks/>
                              </wpg:cNvGrpSpPr>
                              <wpg:grpSpPr bwMode="auto">
                                <a:xfrm>
                                  <a:off x="6" y="6"/>
                                  <a:ext cx="119" cy="119"/>
                                  <a:chOff x="6" y="6"/>
                                  <a:chExt cx="119" cy="119"/>
                                </a:xfrm>
                              </wpg:grpSpPr>
                              <wps:wsp>
                                <wps:cNvPr id="6449" name="Freeform 212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5610E9" id="Group 211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">
                      <v:group id="Group 211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">
                        <v:shape id="Freeform 211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116"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" path="m129,65l,65,1,52r127,l129,65xe" fillcolor="black" stroked="f">
                          <v:fill opacity="5397f"/>
                          <v:path arrowok="t" o:connecttype="custom" o:connectlocs="129,76;0,76;1,63;128,63;129,76" o:connectangles="0,0,0,0,0"/>
                        </v:shape>
                        <v:shape id="Freeform 2117"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" path="m65,129l11,100r108,l65,129xe" fillcolor="black" stroked="f">
                          <v:fill opacity="5397f"/>
                          <v:path arrowok="t" o:connecttype="custom" o:connectlocs="65,140;11,111;119,111;65,140" o:connectangles="0,0,0,0"/>
                        </v:shape>
                        <v:shape id="Picture 2118"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">
                          <v:imagedata r:id="rId107" o:title=""/>
                        </v:shape>
                      </v:group>
                      <v:group id="Group 2119"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">
                        <v:shape id="Freeform 2120"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565193ED" w14:textId="77777777" w:rsidR="00F608A2" w:rsidRPr="00647D01" w:rsidRDefault="00F608A2">
            <w:pPr>
              <w:pStyle w:val="TableParagraph"/>
              <w:spacing w:before="1"/>
              <w:rPr>
                <w:rFonts w:ascii="Arial" w:eastAsia="Arial" w:hAnsi="Arial" w:cs="Arial"/>
                <w:b/>
                <w:bCs/>
                <w:i/>
                <w:sz w:val="29"/>
                <w:szCs w:val="29"/>
              </w:rPr>
            </w:pPr>
          </w:p>
          <w:p w14:paraId="12A4D486" w14:textId="5F84BC98"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ADEE9AE" wp14:editId="4EB060F7">
                      <wp:extent cx="82550" cy="89535"/>
                      <wp:effectExtent l="6350" t="8255" r="6350" b="6985"/>
                      <wp:docPr id="6435" name="Group 2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36" name="Group 2107"/>
                              <wpg:cNvGrpSpPr>
                                <a:grpSpLocks/>
                              </wpg:cNvGrpSpPr>
                              <wpg:grpSpPr bwMode="auto">
                                <a:xfrm>
                                  <a:off x="0" y="11"/>
                                  <a:ext cx="130" cy="130"/>
                                  <a:chOff x="0" y="11"/>
                                  <a:chExt cx="130" cy="130"/>
                                </a:xfrm>
                              </wpg:grpSpPr>
                              <wps:wsp>
                                <wps:cNvPr id="6437" name="Freeform 2108"/>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38" name="Freeform 210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39" name="Picture 21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40" name="Group 2111"/>
                              <wpg:cNvGrpSpPr>
                                <a:grpSpLocks/>
                              </wpg:cNvGrpSpPr>
                              <wpg:grpSpPr bwMode="auto">
                                <a:xfrm>
                                  <a:off x="6" y="6"/>
                                  <a:ext cx="119" cy="119"/>
                                  <a:chOff x="6" y="6"/>
                                  <a:chExt cx="119" cy="119"/>
                                </a:xfrm>
                              </wpg:grpSpPr>
                              <wps:wsp>
                                <wps:cNvPr id="6441" name="Freeform 211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929A0E" id="Group 210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">
                      <v:group id="Group 210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">
                        <v:shape id="Freeform 210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210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" path="m65,129l11,100r108,l65,129xe" fillcolor="black" stroked="f">
                          <v:fill opacity="5397f"/>
                          <v:path arrowok="t" o:connecttype="custom" o:connectlocs="65,140;11,111;119,111;65,140" o:connectangles="0,0,0,0"/>
                        </v:shape>
                        <v:shape id="Picture 2110"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">
                          <v:imagedata r:id="rId105" o:title=""/>
                        </v:shape>
                      </v:group>
                      <v:group id="Group 2111"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">
                        <v:shape id="Freeform 2112"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4B77AD3" wp14:editId="2F72CF5E">
                      <wp:extent cx="82550" cy="89535"/>
                      <wp:effectExtent l="10795" t="8255" r="11430" b="6985"/>
                      <wp:docPr id="6428"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29" name="Group 2100"/>
                              <wpg:cNvGrpSpPr>
                                <a:grpSpLocks/>
                              </wpg:cNvGrpSpPr>
                              <wpg:grpSpPr bwMode="auto">
                                <a:xfrm>
                                  <a:off x="0" y="11"/>
                                  <a:ext cx="130" cy="130"/>
                                  <a:chOff x="0" y="11"/>
                                  <a:chExt cx="130" cy="130"/>
                                </a:xfrm>
                              </wpg:grpSpPr>
                              <wps:wsp>
                                <wps:cNvPr id="6430" name="Freeform 210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31" name="Freeform 210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32" name="Picture 210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33" name="Group 2104"/>
                              <wpg:cNvGrpSpPr>
                                <a:grpSpLocks/>
                              </wpg:cNvGrpSpPr>
                              <wpg:grpSpPr bwMode="auto">
                                <a:xfrm>
                                  <a:off x="6" y="6"/>
                                  <a:ext cx="119" cy="119"/>
                                  <a:chOff x="6" y="6"/>
                                  <a:chExt cx="119" cy="119"/>
                                </a:xfrm>
                              </wpg:grpSpPr>
                              <wps:wsp>
                                <wps:cNvPr id="6434" name="Freeform 210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58868D" id="Group 209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">
                      <v:group id="Group 210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">
                        <v:shape id="Freeform 210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2102"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" path="m65,129l11,100r108,l65,129xe" fillcolor="black" stroked="f">
                          <v:fill opacity="5397f"/>
                          <v:path arrowok="t" o:connecttype="custom" o:connectlocs="65,140;11,111;119,111;65,140" o:connectangles="0,0,0,0"/>
                        </v:shape>
                        <v:shape id="Picture 2103"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">
                          <v:imagedata r:id="rId105" o:title=""/>
                        </v:shape>
                      </v:group>
                      <v:group id="Group 2104"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">
                        <v:shape id="Freeform 2105"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DEFC1FD" wp14:editId="049FC763">
                      <wp:extent cx="82550" cy="89535"/>
                      <wp:effectExtent l="15240" t="8255" r="6985" b="6985"/>
                      <wp:docPr id="6421" name="Group 2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22" name="Group 2093"/>
                              <wpg:cNvGrpSpPr>
                                <a:grpSpLocks/>
                              </wpg:cNvGrpSpPr>
                              <wpg:grpSpPr bwMode="auto">
                                <a:xfrm>
                                  <a:off x="0" y="11"/>
                                  <a:ext cx="130" cy="130"/>
                                  <a:chOff x="0" y="11"/>
                                  <a:chExt cx="130" cy="130"/>
                                </a:xfrm>
                              </wpg:grpSpPr>
                              <wps:wsp>
                                <wps:cNvPr id="6423" name="Freeform 2094"/>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24" name="Freeform 209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25" name="Picture 209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26" name="Group 2097"/>
                              <wpg:cNvGrpSpPr>
                                <a:grpSpLocks/>
                              </wpg:cNvGrpSpPr>
                              <wpg:grpSpPr bwMode="auto">
                                <a:xfrm>
                                  <a:off x="6" y="6"/>
                                  <a:ext cx="119" cy="119"/>
                                  <a:chOff x="6" y="6"/>
                                  <a:chExt cx="119" cy="119"/>
                                </a:xfrm>
                              </wpg:grpSpPr>
                              <wps:wsp>
                                <wps:cNvPr id="6427" name="Freeform 209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0B3EA4" id="Group 209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H1aEA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">
                      <v:group id="Group 209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">
                        <v:shape id="Freeform 209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09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" path="m65,129l11,100r108,l65,129xe" fillcolor="black" stroked="f">
                          <v:fill opacity="5397f"/>
                          <v:path arrowok="t" o:connecttype="custom" o:connectlocs="65,140;11,111;119,111;65,140" o:connectangles="0,0,0,0"/>
                        </v:shape>
                        <v:shape id="Picture 2096"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">
                          <v:imagedata r:id="rId105" o:title=""/>
                        </v:shape>
                      </v:group>
                      <v:group id="Group 2097"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">
                        <v:shape id="Freeform 2098"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1F1D42A" wp14:editId="634CCA00">
                      <wp:extent cx="82550" cy="89535"/>
                      <wp:effectExtent l="10160" t="8255" r="12065" b="6985"/>
                      <wp:docPr id="6414"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15" name="Group 2086"/>
                              <wpg:cNvGrpSpPr>
                                <a:grpSpLocks/>
                              </wpg:cNvGrpSpPr>
                              <wpg:grpSpPr bwMode="auto">
                                <a:xfrm>
                                  <a:off x="0" y="11"/>
                                  <a:ext cx="130" cy="130"/>
                                  <a:chOff x="0" y="11"/>
                                  <a:chExt cx="130" cy="130"/>
                                </a:xfrm>
                              </wpg:grpSpPr>
                              <wps:wsp>
                                <wps:cNvPr id="6416" name="Freeform 208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17" name="Freeform 208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8" name="Picture 20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19" name="Group 2090"/>
                              <wpg:cNvGrpSpPr>
                                <a:grpSpLocks/>
                              </wpg:cNvGrpSpPr>
                              <wpg:grpSpPr bwMode="auto">
                                <a:xfrm>
                                  <a:off x="6" y="6"/>
                                  <a:ext cx="119" cy="119"/>
                                  <a:chOff x="6" y="6"/>
                                  <a:chExt cx="119" cy="119"/>
                                </a:xfrm>
                              </wpg:grpSpPr>
                              <wps:wsp>
                                <wps:cNvPr id="6420" name="Freeform 209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C88A74" id="Group 208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Sq6qEA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">
                      <v:group id="Group 208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">
                        <v:shape id="Freeform 208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2088"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" path="m65,129l11,100r108,l65,129xe" fillcolor="black" stroked="f">
                          <v:fill opacity="5397f"/>
                          <v:path arrowok="t" o:connecttype="custom" o:connectlocs="65,140;11,111;119,111;65,140" o:connectangles="0,0,0,0"/>
                        </v:shape>
                        <v:shape id="Picture 2089"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">
                          <v:imagedata r:id="rId105" o:title=""/>
                        </v:shape>
                      </v:group>
                      <v:group id="Group 2090"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">
                        <v:shape id="Freeform 2091"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5650D26" wp14:editId="64982442">
                      <wp:extent cx="82550" cy="89535"/>
                      <wp:effectExtent l="11430" t="8255" r="10795" b="6985"/>
                      <wp:docPr id="6407" name="Group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08" name="Group 2079"/>
                              <wpg:cNvGrpSpPr>
                                <a:grpSpLocks/>
                              </wpg:cNvGrpSpPr>
                              <wpg:grpSpPr bwMode="auto">
                                <a:xfrm>
                                  <a:off x="0" y="11"/>
                                  <a:ext cx="130" cy="130"/>
                                  <a:chOff x="0" y="11"/>
                                  <a:chExt cx="130" cy="130"/>
                                </a:xfrm>
                              </wpg:grpSpPr>
                              <wps:wsp>
                                <wps:cNvPr id="6409" name="Freeform 208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10" name="Freeform 208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1" name="Picture 20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12" name="Group 2083"/>
                              <wpg:cNvGrpSpPr>
                                <a:grpSpLocks/>
                              </wpg:cNvGrpSpPr>
                              <wpg:grpSpPr bwMode="auto">
                                <a:xfrm>
                                  <a:off x="6" y="6"/>
                                  <a:ext cx="119" cy="119"/>
                                  <a:chOff x="6" y="6"/>
                                  <a:chExt cx="119" cy="119"/>
                                </a:xfrm>
                              </wpg:grpSpPr>
                              <wps:wsp>
                                <wps:cNvPr id="6413" name="Freeform 208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E1EC26" id="Group 207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">
                      <v:group id="Group 207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">
                        <v:shape id="Freeform 208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208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" path="m65,129l11,100r108,l65,129xe" fillcolor="black" stroked="f">
                          <v:fill opacity="5397f"/>
                          <v:path arrowok="t" o:connecttype="custom" o:connectlocs="65,140;11,111;119,111;65,140" o:connectangles="0,0,0,0"/>
                        </v:shape>
                        <v:shape id="Picture 2082"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">
                          <v:imagedata r:id="rId105" o:title=""/>
                        </v:shape>
                      </v:group>
                      <v:group id="Group 2083"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">
                        <v:shape id="Freeform 2084"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5879E1F5" w14:textId="77777777" w:rsidR="00F608A2" w:rsidRPr="00647D01" w:rsidRDefault="00F608A2">
            <w:pPr>
              <w:pStyle w:val="TableParagraph"/>
              <w:rPr>
                <w:rFonts w:ascii="Arial" w:eastAsia="Arial" w:hAnsi="Arial" w:cs="Arial"/>
                <w:b/>
                <w:bCs/>
                <w:i/>
                <w:sz w:val="20"/>
                <w:szCs w:val="20"/>
              </w:rPr>
            </w:pPr>
          </w:p>
          <w:p w14:paraId="56DE6691" w14:textId="77777777" w:rsidR="00F608A2" w:rsidRPr="00647D01" w:rsidRDefault="00F608A2">
            <w:pPr>
              <w:pStyle w:val="TableParagraph"/>
              <w:spacing w:before="6"/>
              <w:rPr>
                <w:rFonts w:ascii="Arial" w:eastAsia="Arial" w:hAnsi="Arial" w:cs="Arial"/>
                <w:b/>
                <w:bCs/>
                <w:i/>
                <w:sz w:val="17"/>
                <w:szCs w:val="17"/>
              </w:rPr>
            </w:pPr>
          </w:p>
          <w:p w14:paraId="2D11BE77" w14:textId="2BA3516B"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00B64600" wp14:editId="7D792592">
                      <wp:extent cx="82550" cy="89535"/>
                      <wp:effectExtent l="6350" t="8890" r="6350" b="6350"/>
                      <wp:docPr id="6401" name="Group 2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402" name="Group 2073"/>
                              <wpg:cNvGrpSpPr>
                                <a:grpSpLocks/>
                              </wpg:cNvGrpSpPr>
                              <wpg:grpSpPr bwMode="auto">
                                <a:xfrm>
                                  <a:off x="0" y="11"/>
                                  <a:ext cx="130" cy="130"/>
                                  <a:chOff x="0" y="11"/>
                                  <a:chExt cx="130" cy="130"/>
                                </a:xfrm>
                              </wpg:grpSpPr>
                              <wps:wsp>
                                <wps:cNvPr id="6403" name="Freeform 207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04" name="Picture 207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405" name="Group 2076"/>
                              <wpg:cNvGrpSpPr>
                                <a:grpSpLocks/>
                              </wpg:cNvGrpSpPr>
                              <wpg:grpSpPr bwMode="auto">
                                <a:xfrm>
                                  <a:off x="6" y="6"/>
                                  <a:ext cx="119" cy="119"/>
                                  <a:chOff x="6" y="6"/>
                                  <a:chExt cx="119" cy="119"/>
                                </a:xfrm>
                              </wpg:grpSpPr>
                              <wps:wsp>
                                <wps:cNvPr id="6406" name="Freeform 207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BE8185" id="Group 207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QaLDQ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">
                      <v:group id="Group 207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">
                        <v:shape id="Freeform 207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07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">
                          <v:imagedata r:id="rId105" o:title=""/>
                        </v:shape>
                      </v:group>
                      <v:group id="Group 207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">
                        <v:shape id="Freeform 207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BA81449" wp14:editId="6E3B87DE">
                      <wp:extent cx="82550" cy="89535"/>
                      <wp:effectExtent l="10795" t="8890" r="11430" b="6350"/>
                      <wp:docPr id="6395" name="Group 2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96" name="Group 2067"/>
                              <wpg:cNvGrpSpPr>
                                <a:grpSpLocks/>
                              </wpg:cNvGrpSpPr>
                              <wpg:grpSpPr bwMode="auto">
                                <a:xfrm>
                                  <a:off x="0" y="11"/>
                                  <a:ext cx="130" cy="130"/>
                                  <a:chOff x="0" y="11"/>
                                  <a:chExt cx="130" cy="130"/>
                                </a:xfrm>
                              </wpg:grpSpPr>
                              <wps:wsp>
                                <wps:cNvPr id="6397" name="Freeform 206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8" name="Picture 206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99" name="Group 2070"/>
                              <wpg:cNvGrpSpPr>
                                <a:grpSpLocks/>
                              </wpg:cNvGrpSpPr>
                              <wpg:grpSpPr bwMode="auto">
                                <a:xfrm>
                                  <a:off x="6" y="6"/>
                                  <a:ext cx="119" cy="119"/>
                                  <a:chOff x="6" y="6"/>
                                  <a:chExt cx="119" cy="119"/>
                                </a:xfrm>
                              </wpg:grpSpPr>
                              <wps:wsp>
                                <wps:cNvPr id="6400" name="Freeform 207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6C680A" id="Group 206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GncEQ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">
                      <v:group id="Group 206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">
                        <v:shape id="Freeform 206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06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">
                          <v:imagedata r:id="rId105" o:title=""/>
                        </v:shape>
                      </v:group>
                      <v:group id="Group 207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">
                        <v:shape id="Freeform 207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A1F2DC2" wp14:editId="1F5F5FB1">
                      <wp:extent cx="82550" cy="89535"/>
                      <wp:effectExtent l="15240" t="8890" r="6985" b="6350"/>
                      <wp:docPr id="6389" name="Group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90" name="Group 2061"/>
                              <wpg:cNvGrpSpPr>
                                <a:grpSpLocks/>
                              </wpg:cNvGrpSpPr>
                              <wpg:grpSpPr bwMode="auto">
                                <a:xfrm>
                                  <a:off x="0" y="11"/>
                                  <a:ext cx="130" cy="130"/>
                                  <a:chOff x="0" y="11"/>
                                  <a:chExt cx="130" cy="130"/>
                                </a:xfrm>
                              </wpg:grpSpPr>
                              <wps:wsp>
                                <wps:cNvPr id="6391" name="Freeform 206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2" name="Picture 206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93" name="Group 2064"/>
                              <wpg:cNvGrpSpPr>
                                <a:grpSpLocks/>
                              </wpg:cNvGrpSpPr>
                              <wpg:grpSpPr bwMode="auto">
                                <a:xfrm>
                                  <a:off x="6" y="6"/>
                                  <a:ext cx="119" cy="119"/>
                                  <a:chOff x="6" y="6"/>
                                  <a:chExt cx="119" cy="119"/>
                                </a:xfrm>
                              </wpg:grpSpPr>
                              <wps:wsp>
                                <wps:cNvPr id="6394" name="Freeform 206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E1CB57" id="Group 206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">
                      <v:group id="Group 206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">
                        <v:shape id="Freeform 206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06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">
                          <v:imagedata r:id="rId105" o:title=""/>
                        </v:shape>
                      </v:group>
                      <v:group id="Group 206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">
                        <v:shape id="Freeform 206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92B2673" wp14:editId="43EEBB95">
                      <wp:extent cx="82550" cy="89535"/>
                      <wp:effectExtent l="10160" t="8890" r="12065" b="6350"/>
                      <wp:docPr id="6383"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84" name="Group 2055"/>
                              <wpg:cNvGrpSpPr>
                                <a:grpSpLocks/>
                              </wpg:cNvGrpSpPr>
                              <wpg:grpSpPr bwMode="auto">
                                <a:xfrm>
                                  <a:off x="0" y="11"/>
                                  <a:ext cx="130" cy="130"/>
                                  <a:chOff x="0" y="11"/>
                                  <a:chExt cx="130" cy="130"/>
                                </a:xfrm>
                              </wpg:grpSpPr>
                              <wps:wsp>
                                <wps:cNvPr id="6385" name="Freeform 205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86" name="Picture 20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87" name="Group 2058"/>
                              <wpg:cNvGrpSpPr>
                                <a:grpSpLocks/>
                              </wpg:cNvGrpSpPr>
                              <wpg:grpSpPr bwMode="auto">
                                <a:xfrm>
                                  <a:off x="6" y="6"/>
                                  <a:ext cx="119" cy="119"/>
                                  <a:chOff x="6" y="6"/>
                                  <a:chExt cx="119" cy="119"/>
                                </a:xfrm>
                              </wpg:grpSpPr>
                              <wps:wsp>
                                <wps:cNvPr id="6388" name="Freeform 205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96F175" id="Group 205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">
                      <v:group id="Group 205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">
                        <v:shape id="Freeform 205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05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">
                          <v:imagedata r:id="rId105" o:title=""/>
                        </v:shape>
                      </v:group>
                      <v:group id="Group 205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">
                        <v:shape id="Freeform 205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76EBB61" wp14:editId="2A9DA542">
                      <wp:extent cx="82550" cy="89535"/>
                      <wp:effectExtent l="11430" t="8890" r="10795" b="6350"/>
                      <wp:docPr id="6377"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78" name="Group 2049"/>
                              <wpg:cNvGrpSpPr>
                                <a:grpSpLocks/>
                              </wpg:cNvGrpSpPr>
                              <wpg:grpSpPr bwMode="auto">
                                <a:xfrm>
                                  <a:off x="0" y="11"/>
                                  <a:ext cx="130" cy="130"/>
                                  <a:chOff x="0" y="11"/>
                                  <a:chExt cx="130" cy="130"/>
                                </a:xfrm>
                              </wpg:grpSpPr>
                              <wps:wsp>
                                <wps:cNvPr id="6379" name="Freeform 205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80" name="Picture 205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81" name="Group 2052"/>
                              <wpg:cNvGrpSpPr>
                                <a:grpSpLocks/>
                              </wpg:cNvGrpSpPr>
                              <wpg:grpSpPr bwMode="auto">
                                <a:xfrm>
                                  <a:off x="6" y="6"/>
                                  <a:ext cx="119" cy="119"/>
                                  <a:chOff x="6" y="6"/>
                                  <a:chExt cx="119" cy="119"/>
                                </a:xfrm>
                              </wpg:grpSpPr>
                              <wps:wsp>
                                <wps:cNvPr id="6382" name="Freeform 205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9F49AD" id="Group 204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RhkBw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">
                      <v:group id="Group 204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">
                        <v:shape id="Freeform 205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05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">
                          <v:imagedata r:id="rId105" o:title=""/>
                        </v:shape>
                      </v:group>
                      <v:group id="Group 205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">
                        <v:shape id="Freeform 205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tc>
      </w:tr>
    </w:tbl>
    <w:p w14:paraId="3EBCE3BB" w14:textId="77777777" w:rsidR="00F608A2" w:rsidRPr="00647D01" w:rsidRDefault="00F608A2">
      <w:pPr>
        <w:spacing w:before="4"/>
        <w:rPr>
          <w:rFonts w:ascii="Arial" w:eastAsia="Arial" w:hAnsi="Arial" w:cs="Arial"/>
          <w:b/>
          <w:bCs/>
          <w:i/>
          <w:sz w:val="29"/>
          <w:szCs w:val="29"/>
        </w:rPr>
      </w:pPr>
    </w:p>
    <w:p w14:paraId="459296E3" w14:textId="77777777" w:rsidR="00FC7CE6" w:rsidRPr="00647D01" w:rsidRDefault="00FC7CE6">
      <w:pPr>
        <w:spacing w:before="0" w:line="240" w:lineRule="auto"/>
        <w:rPr>
          <w:rFonts w:ascii="Arial"/>
          <w:b/>
          <w:color w:val="130201"/>
          <w:sz w:val="17"/>
        </w:rPr>
      </w:pPr>
      <w:r w:rsidRPr="00647D01">
        <w:rPr>
          <w:rFonts w:ascii="Arial"/>
          <w:b/>
          <w:color w:val="130201"/>
          <w:sz w:val="17"/>
        </w:rPr>
        <w:br w:type="page"/>
      </w:r>
    </w:p>
    <w:p w14:paraId="23B35D0E" w14:textId="77777777" w:rsidR="00FC7CE6" w:rsidRPr="00647D01" w:rsidRDefault="00FC7CE6" w:rsidP="00FC7CE6">
      <w:pPr>
        <w:widowControl w:val="0"/>
        <w:tabs>
          <w:tab w:val="left" w:pos="766"/>
        </w:tabs>
        <w:spacing w:before="80" w:after="39" w:line="240" w:lineRule="auto"/>
        <w:ind w:right="825"/>
        <w:rPr>
          <w:rFonts w:ascii="Arial" w:eastAsia="Arial" w:hAnsi="Arial" w:cs="Arial"/>
          <w:sz w:val="17"/>
          <w:szCs w:val="17"/>
        </w:rPr>
      </w:pPr>
    </w:p>
    <w:p w14:paraId="6F7963CF" w14:textId="0A3C4793" w:rsidR="00F608A2" w:rsidRPr="00647D01" w:rsidRDefault="00F608A2" w:rsidP="00F608A2">
      <w:pPr>
        <w:pStyle w:val="ListParagraph"/>
        <w:widowControl w:val="0"/>
        <w:numPr>
          <w:ilvl w:val="1"/>
          <w:numId w:val="41"/>
        </w:numPr>
        <w:tabs>
          <w:tab w:val="left" w:pos="766"/>
        </w:tabs>
        <w:spacing w:before="80" w:after="39" w:line="240" w:lineRule="auto"/>
        <w:ind w:right="825" w:firstLine="0"/>
        <w:contextualSpacing w:val="0"/>
        <w:rPr>
          <w:rFonts w:ascii="Arial" w:eastAsia="Arial" w:hAnsi="Arial" w:cs="Arial"/>
          <w:sz w:val="17"/>
          <w:szCs w:val="17"/>
        </w:rPr>
      </w:pPr>
      <w:r w:rsidRPr="00647D01">
        <w:rPr>
          <w:rFonts w:ascii="Arial"/>
          <w:b/>
          <w:color w:val="130201"/>
          <w:sz w:val="17"/>
        </w:rPr>
        <w:t>Please rate the digital capabilities of your workforce that is not directly employed in an Information Technology role (Section</w:t>
      </w:r>
      <w:r w:rsidRPr="00647D01">
        <w:rPr>
          <w:rFonts w:ascii="Arial"/>
          <w:b/>
          <w:color w:val="130201"/>
          <w:spacing w:val="14"/>
          <w:sz w:val="17"/>
        </w:rPr>
        <w:t xml:space="preserve"> </w:t>
      </w:r>
      <w:r w:rsidRPr="00647D01">
        <w:rPr>
          <w:rFonts w:ascii="Arial"/>
          <w:b/>
          <w:color w:val="130201"/>
          <w:sz w:val="17"/>
        </w:rPr>
        <w:t>2/3)</w:t>
      </w:r>
    </w:p>
    <w:tbl>
      <w:tblPr>
        <w:tblW w:w="0" w:type="auto"/>
        <w:tblInd w:w="391" w:type="dxa"/>
        <w:tblLayout w:type="fixed"/>
        <w:tblCellMar>
          <w:left w:w="0" w:type="dxa"/>
          <w:right w:w="0" w:type="dxa"/>
        </w:tblCellMar>
        <w:tblLook w:val="01E0" w:firstRow="1" w:lastRow="1" w:firstColumn="1" w:lastColumn="1" w:noHBand="0" w:noVBand="0"/>
      </w:tblPr>
      <w:tblGrid>
        <w:gridCol w:w="4782"/>
        <w:gridCol w:w="5504"/>
      </w:tblGrid>
      <w:tr w:rsidR="00F608A2" w:rsidRPr="00647D01" w14:paraId="5A6720BF" w14:textId="77777777">
        <w:trPr>
          <w:trHeight w:hRule="exact" w:val="291"/>
        </w:trPr>
        <w:tc>
          <w:tcPr>
            <w:tcW w:w="4782" w:type="dxa"/>
            <w:tcBorders>
              <w:top w:val="single" w:sz="4" w:space="0" w:color="CCCCCC"/>
              <w:left w:val="nil"/>
              <w:bottom w:val="single" w:sz="4" w:space="0" w:color="BABABA"/>
              <w:right w:val="single" w:sz="4" w:space="0" w:color="BABABA"/>
            </w:tcBorders>
          </w:tcPr>
          <w:p w14:paraId="1EF6E51A" w14:textId="77777777" w:rsidR="00F608A2" w:rsidRPr="00647D01" w:rsidRDefault="00F608A2"/>
        </w:tc>
        <w:tc>
          <w:tcPr>
            <w:tcW w:w="5504" w:type="dxa"/>
            <w:tcBorders>
              <w:top w:val="single" w:sz="4" w:space="0" w:color="CCCCCC"/>
              <w:left w:val="single" w:sz="4" w:space="0" w:color="BABABA"/>
              <w:bottom w:val="single" w:sz="4" w:space="0" w:color="BABABA"/>
              <w:right w:val="nil"/>
            </w:tcBorders>
          </w:tcPr>
          <w:p w14:paraId="00BFD550" w14:textId="77777777" w:rsidR="00F608A2" w:rsidRPr="00647D01" w:rsidRDefault="00F608A2">
            <w:pPr>
              <w:pStyle w:val="TableParagraph"/>
              <w:tabs>
                <w:tab w:val="left" w:pos="1469"/>
                <w:tab w:val="left" w:pos="2429"/>
                <w:tab w:val="left" w:pos="3724"/>
                <w:tab w:val="left" w:pos="4627"/>
              </w:tabs>
              <w:spacing w:before="35"/>
              <w:ind w:left="257"/>
              <w:rPr>
                <w:rFonts w:ascii="Times New Roman" w:eastAsia="Times New Roman" w:hAnsi="Times New Roman" w:cs="Times New Roman"/>
                <w:sz w:val="17"/>
                <w:szCs w:val="17"/>
              </w:rPr>
            </w:pPr>
            <w:r w:rsidRPr="00647D01">
              <w:rPr>
                <w:rFonts w:ascii="Times New Roman"/>
                <w:spacing w:val="-5"/>
                <w:sz w:val="17"/>
              </w:rPr>
              <w:t>Very</w:t>
            </w:r>
            <w:r w:rsidRPr="00647D01">
              <w:rPr>
                <w:rFonts w:ascii="Times New Roman"/>
                <w:spacing w:val="8"/>
                <w:sz w:val="17"/>
              </w:rPr>
              <w:t xml:space="preserve"> </w:t>
            </w:r>
            <w:r w:rsidRPr="00647D01">
              <w:rPr>
                <w:rFonts w:ascii="Times New Roman"/>
                <w:sz w:val="17"/>
              </w:rPr>
              <w:t>low</w:t>
            </w:r>
            <w:r w:rsidRPr="00647D01">
              <w:rPr>
                <w:rFonts w:ascii="Times New Roman"/>
                <w:sz w:val="17"/>
              </w:rPr>
              <w:tab/>
              <w:t>Low</w:t>
            </w:r>
            <w:r w:rsidRPr="00647D01">
              <w:rPr>
                <w:rFonts w:ascii="Times New Roman"/>
                <w:sz w:val="17"/>
              </w:rPr>
              <w:tab/>
              <w:t>Moderate</w:t>
            </w:r>
            <w:r w:rsidRPr="00647D01">
              <w:rPr>
                <w:rFonts w:ascii="Times New Roman"/>
                <w:sz w:val="17"/>
              </w:rPr>
              <w:tab/>
              <w:t>High</w:t>
            </w:r>
            <w:r w:rsidRPr="00647D01">
              <w:rPr>
                <w:rFonts w:ascii="Times New Roman"/>
                <w:sz w:val="17"/>
              </w:rPr>
              <w:tab/>
            </w:r>
            <w:r w:rsidRPr="00647D01">
              <w:rPr>
                <w:rFonts w:ascii="Times New Roman"/>
                <w:spacing w:val="-5"/>
                <w:sz w:val="17"/>
              </w:rPr>
              <w:t>Very</w:t>
            </w:r>
            <w:r w:rsidRPr="00647D01">
              <w:rPr>
                <w:rFonts w:ascii="Times New Roman"/>
                <w:spacing w:val="9"/>
                <w:sz w:val="17"/>
              </w:rPr>
              <w:t xml:space="preserve"> </w:t>
            </w:r>
            <w:r w:rsidRPr="00647D01">
              <w:rPr>
                <w:rFonts w:ascii="Times New Roman"/>
                <w:sz w:val="17"/>
              </w:rPr>
              <w:t>high</w:t>
            </w:r>
          </w:p>
        </w:tc>
      </w:tr>
      <w:tr w:rsidR="00F608A2" w:rsidRPr="00647D01" w14:paraId="54FC9699" w14:textId="77777777">
        <w:trPr>
          <w:trHeight w:hRule="exact" w:val="1903"/>
        </w:trPr>
        <w:tc>
          <w:tcPr>
            <w:tcW w:w="4782" w:type="dxa"/>
            <w:tcBorders>
              <w:top w:val="single" w:sz="4" w:space="0" w:color="BABABA"/>
              <w:left w:val="nil"/>
              <w:bottom w:val="nil"/>
              <w:right w:val="single" w:sz="4" w:space="0" w:color="BABABA"/>
            </w:tcBorders>
          </w:tcPr>
          <w:p w14:paraId="4160328E" w14:textId="77777777" w:rsidR="00F608A2" w:rsidRPr="00647D01" w:rsidRDefault="00F608A2">
            <w:pPr>
              <w:pStyle w:val="TableParagraph"/>
              <w:spacing w:before="35"/>
              <w:ind w:left="43" w:right="367"/>
              <w:rPr>
                <w:rFonts w:ascii="Times New Roman" w:eastAsia="Times New Roman" w:hAnsi="Times New Roman" w:cs="Times New Roman"/>
                <w:sz w:val="17"/>
                <w:szCs w:val="17"/>
              </w:rPr>
            </w:pPr>
            <w:r w:rsidRPr="00647D01">
              <w:rPr>
                <w:rFonts w:ascii="Times New Roman"/>
                <w:sz w:val="17"/>
              </w:rPr>
              <w:t>Effectively search, find, retrieve, process and communicate information from a variety of digital sources and in a variety of formats</w:t>
            </w:r>
          </w:p>
          <w:p w14:paraId="2280377F" w14:textId="77777777" w:rsidR="00F608A2" w:rsidRPr="00647D01" w:rsidRDefault="00F608A2">
            <w:pPr>
              <w:pStyle w:val="TableParagraph"/>
              <w:spacing w:before="85"/>
              <w:ind w:left="43" w:right="806"/>
              <w:rPr>
                <w:rFonts w:ascii="Times New Roman" w:eastAsia="Times New Roman" w:hAnsi="Times New Roman" w:cs="Times New Roman"/>
                <w:sz w:val="17"/>
                <w:szCs w:val="17"/>
              </w:rPr>
            </w:pPr>
            <w:r w:rsidRPr="00647D01">
              <w:rPr>
                <w:rFonts w:ascii="Times New Roman"/>
                <w:sz w:val="17"/>
              </w:rPr>
              <w:t>Use different enterprise information systems to complete complex</w:t>
            </w:r>
            <w:r w:rsidRPr="00647D01">
              <w:rPr>
                <w:rFonts w:ascii="Times New Roman"/>
                <w:spacing w:val="20"/>
                <w:sz w:val="17"/>
              </w:rPr>
              <w:t xml:space="preserve"> </w:t>
            </w:r>
            <w:r w:rsidRPr="00647D01">
              <w:rPr>
                <w:rFonts w:ascii="Times New Roman"/>
                <w:sz w:val="17"/>
              </w:rPr>
              <w:t>transactions</w:t>
            </w:r>
          </w:p>
          <w:p w14:paraId="2BDDC8AC"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z w:val="17"/>
              </w:rPr>
              <w:t xml:space="preserve">Gather and </w:t>
            </w:r>
            <w:proofErr w:type="spellStart"/>
            <w:r w:rsidRPr="00647D01">
              <w:rPr>
                <w:rFonts w:ascii="Times New Roman"/>
                <w:sz w:val="17"/>
              </w:rPr>
              <w:t>analyse</w:t>
            </w:r>
            <w:proofErr w:type="spellEnd"/>
            <w:r w:rsidRPr="00647D01">
              <w:rPr>
                <w:rFonts w:ascii="Times New Roman"/>
                <w:sz w:val="17"/>
              </w:rPr>
              <w:t xml:space="preserve"> big</w:t>
            </w:r>
            <w:r w:rsidRPr="00647D01">
              <w:rPr>
                <w:rFonts w:ascii="Times New Roman"/>
                <w:spacing w:val="25"/>
                <w:sz w:val="17"/>
              </w:rPr>
              <w:t xml:space="preserve"> </w:t>
            </w:r>
            <w:r w:rsidRPr="00647D01">
              <w:rPr>
                <w:rFonts w:ascii="Times New Roman"/>
                <w:sz w:val="17"/>
              </w:rPr>
              <w:t>data</w:t>
            </w:r>
          </w:p>
          <w:p w14:paraId="76683789" w14:textId="77777777" w:rsidR="00F608A2" w:rsidRPr="00647D01" w:rsidRDefault="00F608A2">
            <w:pPr>
              <w:pStyle w:val="TableParagraph"/>
              <w:spacing w:before="85"/>
              <w:ind w:left="43" w:right="860"/>
              <w:rPr>
                <w:rFonts w:ascii="Times New Roman" w:eastAsia="Times New Roman" w:hAnsi="Times New Roman" w:cs="Times New Roman"/>
                <w:sz w:val="17"/>
                <w:szCs w:val="17"/>
              </w:rPr>
            </w:pPr>
            <w:r w:rsidRPr="00647D01">
              <w:rPr>
                <w:rFonts w:ascii="Times New Roman"/>
                <w:sz w:val="17"/>
              </w:rPr>
              <w:t>Extract insight from data analytics systems, engines and dashboards</w:t>
            </w:r>
          </w:p>
        </w:tc>
        <w:tc>
          <w:tcPr>
            <w:tcW w:w="5504" w:type="dxa"/>
            <w:tcBorders>
              <w:top w:val="single" w:sz="4" w:space="0" w:color="BABABA"/>
              <w:left w:val="single" w:sz="4" w:space="0" w:color="BABABA"/>
              <w:bottom w:val="nil"/>
              <w:right w:val="nil"/>
            </w:tcBorders>
          </w:tcPr>
          <w:p w14:paraId="172786CC" w14:textId="77777777" w:rsidR="00F608A2" w:rsidRPr="00647D01" w:rsidRDefault="00F608A2">
            <w:pPr>
              <w:pStyle w:val="TableParagraph"/>
              <w:spacing w:before="4"/>
              <w:rPr>
                <w:rFonts w:ascii="Arial" w:eastAsia="Arial" w:hAnsi="Arial" w:cs="Arial"/>
                <w:b/>
                <w:bCs/>
                <w:sz w:val="24"/>
                <w:szCs w:val="24"/>
              </w:rPr>
            </w:pPr>
          </w:p>
          <w:p w14:paraId="626AF588" w14:textId="6D90A79F"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4E175B85" wp14:editId="58E8945D">
                      <wp:extent cx="82550" cy="89535"/>
                      <wp:effectExtent l="6350" t="11430" r="6350" b="3810"/>
                      <wp:docPr id="6369" name="Group 2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70" name="Group 2041"/>
                              <wpg:cNvGrpSpPr>
                                <a:grpSpLocks/>
                              </wpg:cNvGrpSpPr>
                              <wpg:grpSpPr bwMode="auto">
                                <a:xfrm>
                                  <a:off x="0" y="11"/>
                                  <a:ext cx="130" cy="130"/>
                                  <a:chOff x="0" y="11"/>
                                  <a:chExt cx="130" cy="130"/>
                                </a:xfrm>
                              </wpg:grpSpPr>
                              <wps:wsp>
                                <wps:cNvPr id="6371" name="Freeform 2042"/>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72" name="Freeform 204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73" name="Freeform 204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74" name="Picture 20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75" name="Group 2046"/>
                              <wpg:cNvGrpSpPr>
                                <a:grpSpLocks/>
                              </wpg:cNvGrpSpPr>
                              <wpg:grpSpPr bwMode="auto">
                                <a:xfrm>
                                  <a:off x="6" y="6"/>
                                  <a:ext cx="119" cy="119"/>
                                  <a:chOff x="6" y="6"/>
                                  <a:chExt cx="119" cy="119"/>
                                </a:xfrm>
                              </wpg:grpSpPr>
                              <wps:wsp>
                                <wps:cNvPr id="6376" name="Freeform 204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AFD261" id="Group 204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">
                      <v:group id="Group 204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">
                        <v:shape id="Freeform 204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04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" path="m129,65l,65,1,52r127,l129,65xe" fillcolor="black" stroked="f">
                          <v:fill opacity="5397f"/>
                          <v:path arrowok="t" o:connecttype="custom" o:connectlocs="129,76;0,76;1,63;128,63;129,76" o:connectangles="0,0,0,0,0"/>
                        </v:shape>
                        <v:shape id="Freeform 2044"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" path="m65,129l11,100r108,l65,129xe" fillcolor="black" stroked="f">
                          <v:fill opacity="5397f"/>
                          <v:path arrowok="t" o:connecttype="custom" o:connectlocs="65,140;11,111;119,111;65,140" o:connectangles="0,0,0,0"/>
                        </v:shape>
                        <v:shape id="Picture 2045"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">
                          <v:imagedata r:id="rId107" o:title=""/>
                        </v:shape>
                      </v:group>
                      <v:group id="Group 2046"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">
                        <v:shape id="Freeform 2047"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11ECAA4" wp14:editId="5EE28E3D">
                      <wp:extent cx="82550" cy="89535"/>
                      <wp:effectExtent l="10795" t="11430" r="11430" b="3810"/>
                      <wp:docPr id="6361" name="Group 2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62" name="Group 2033"/>
                              <wpg:cNvGrpSpPr>
                                <a:grpSpLocks/>
                              </wpg:cNvGrpSpPr>
                              <wpg:grpSpPr bwMode="auto">
                                <a:xfrm>
                                  <a:off x="0" y="11"/>
                                  <a:ext cx="130" cy="130"/>
                                  <a:chOff x="0" y="11"/>
                                  <a:chExt cx="130" cy="130"/>
                                </a:xfrm>
                              </wpg:grpSpPr>
                              <wps:wsp>
                                <wps:cNvPr id="6363" name="Freeform 2034"/>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64" name="Freeform 203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65" name="Freeform 203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66" name="Picture 20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67" name="Group 2038"/>
                              <wpg:cNvGrpSpPr>
                                <a:grpSpLocks/>
                              </wpg:cNvGrpSpPr>
                              <wpg:grpSpPr bwMode="auto">
                                <a:xfrm>
                                  <a:off x="6" y="6"/>
                                  <a:ext cx="119" cy="119"/>
                                  <a:chOff x="6" y="6"/>
                                  <a:chExt cx="119" cy="119"/>
                                </a:xfrm>
                              </wpg:grpSpPr>
                              <wps:wsp>
                                <wps:cNvPr id="6368" name="Freeform 203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11A145" id="Group 203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">
                      <v:group id="Group 203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">
                        <v:shape id="Freeform 203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03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" path="m129,65l,65,1,52r127,l129,65xe" fillcolor="black" stroked="f">
                          <v:fill opacity="5397f"/>
                          <v:path arrowok="t" o:connecttype="custom" o:connectlocs="129,76;0,76;1,63;128,63;129,76" o:connectangles="0,0,0,0,0"/>
                        </v:shape>
                        <v:shape id="Freeform 2036"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" path="m65,129l11,100r108,l65,129xe" fillcolor="black" stroked="f">
                          <v:fill opacity="5397f"/>
                          <v:path arrowok="t" o:connecttype="custom" o:connectlocs="65,140;11,111;119,111;65,140" o:connectangles="0,0,0,0"/>
                        </v:shape>
                        <v:shape id="Picture 2037"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">
                          <v:imagedata r:id="rId107" o:title=""/>
                        </v:shape>
                      </v:group>
                      <v:group id="Group 2038"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">
                        <v:shape id="Freeform 2039"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550E0CD" wp14:editId="7626EF97">
                      <wp:extent cx="82550" cy="89535"/>
                      <wp:effectExtent l="15240" t="11430" r="6985" b="3810"/>
                      <wp:docPr id="6353"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54" name="Group 2025"/>
                              <wpg:cNvGrpSpPr>
                                <a:grpSpLocks/>
                              </wpg:cNvGrpSpPr>
                              <wpg:grpSpPr bwMode="auto">
                                <a:xfrm>
                                  <a:off x="0" y="11"/>
                                  <a:ext cx="130" cy="130"/>
                                  <a:chOff x="0" y="11"/>
                                  <a:chExt cx="130" cy="130"/>
                                </a:xfrm>
                              </wpg:grpSpPr>
                              <wps:wsp>
                                <wps:cNvPr id="6355" name="Freeform 2026"/>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56" name="Freeform 202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57" name="Freeform 202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58" name="Picture 202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59" name="Group 2030"/>
                              <wpg:cNvGrpSpPr>
                                <a:grpSpLocks/>
                              </wpg:cNvGrpSpPr>
                              <wpg:grpSpPr bwMode="auto">
                                <a:xfrm>
                                  <a:off x="6" y="6"/>
                                  <a:ext cx="119" cy="119"/>
                                  <a:chOff x="6" y="6"/>
                                  <a:chExt cx="119" cy="119"/>
                                </a:xfrm>
                              </wpg:grpSpPr>
                              <wps:wsp>
                                <wps:cNvPr id="6360" name="Freeform 203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18FE27" id="Group 202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&#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">
                      <v:group id="Group 202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">
                        <v:shape id="Freeform 202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02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" path="m129,65l,65,1,52r127,l129,65xe" fillcolor="black" stroked="f">
                          <v:fill opacity="5397f"/>
                          <v:path arrowok="t" o:connecttype="custom" o:connectlocs="129,76;0,76;1,63;128,63;129,76" o:connectangles="0,0,0,0,0"/>
                        </v:shape>
                        <v:shape id="Freeform 2028"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" path="m65,129l11,100r108,l65,129xe" fillcolor="black" stroked="f">
                          <v:fill opacity="5397f"/>
                          <v:path arrowok="t" o:connecttype="custom" o:connectlocs="65,140;11,111;119,111;65,140" o:connectangles="0,0,0,0"/>
                        </v:shape>
                        <v:shape id="Picture 2029"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">
                          <v:imagedata r:id="rId107" o:title=""/>
                        </v:shape>
                      </v:group>
                      <v:group id="Group 2030"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8E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4nc/h7E56AXL0AAAD//wMAUEsBAi0AFAAGAAgAAAAhANvh9svuAAAAhQEAABMAAAAAAAAA&#10;AAAAAAAAAAAAAFtDb250ZW50X1R5cGVzXS54bWxQSwECLQAUAAYACAAAACEAWvQsW78AAAAVAQAA&#10;CwAAAAAAAAAAAAAAAAAfAQAAX3JlbHMvLnJlbHNQSwECLQAUAAYACAAAACEALDmPBMYAAADdAAAA&#10;DwAAAAAAAAAAAAAAAAAHAgAAZHJzL2Rvd25yZXYueG1sUEsFBgAAAAADAAMAtwAAAPoCAAAAAA==&#10;">
                        <v:shape id="Freeform 2031"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ACCEF9D" wp14:editId="7BFA4263">
                      <wp:extent cx="82550" cy="89535"/>
                      <wp:effectExtent l="10160" t="11430" r="12065" b="3810"/>
                      <wp:docPr id="6345"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46" name="Group 2017"/>
                              <wpg:cNvGrpSpPr>
                                <a:grpSpLocks/>
                              </wpg:cNvGrpSpPr>
                              <wpg:grpSpPr bwMode="auto">
                                <a:xfrm>
                                  <a:off x="0" y="11"/>
                                  <a:ext cx="130" cy="130"/>
                                  <a:chOff x="0" y="11"/>
                                  <a:chExt cx="130" cy="130"/>
                                </a:xfrm>
                              </wpg:grpSpPr>
                              <wps:wsp>
                                <wps:cNvPr id="6347" name="Freeform 2018"/>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48" name="Freeform 201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49" name="Freeform 202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50" name="Picture 20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51" name="Group 2022"/>
                              <wpg:cNvGrpSpPr>
                                <a:grpSpLocks/>
                              </wpg:cNvGrpSpPr>
                              <wpg:grpSpPr bwMode="auto">
                                <a:xfrm>
                                  <a:off x="6" y="6"/>
                                  <a:ext cx="119" cy="119"/>
                                  <a:chOff x="6" y="6"/>
                                  <a:chExt cx="119" cy="119"/>
                                </a:xfrm>
                              </wpg:grpSpPr>
                              <wps:wsp>
                                <wps:cNvPr id="6352" name="Freeform 202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78B272" id="Group 201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">
                      <v:group id="Group 201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">
                        <v:shape id="Freeform 201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201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" path="m129,65l,65,1,52r127,l129,65xe" fillcolor="black" stroked="f">
                          <v:fill opacity="5397f"/>
                          <v:path arrowok="t" o:connecttype="custom" o:connectlocs="129,76;0,76;1,63;128,63;129,76" o:connectangles="0,0,0,0,0"/>
                        </v:shape>
                        <v:shape id="Freeform 2020"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" path="m65,129l11,100r108,l65,129xe" fillcolor="black" stroked="f">
                          <v:fill opacity="5397f"/>
                          <v:path arrowok="t" o:connecttype="custom" o:connectlocs="65,140;11,111;119,111;65,140" o:connectangles="0,0,0,0"/>
                        </v:shape>
                        <v:shape id="Picture 2021"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">
                          <v:imagedata r:id="rId107" o:title=""/>
                        </v:shape>
                      </v:group>
                      <v:group id="Group 2022"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">
                        <v:shape id="Freeform 2023"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3113D64" wp14:editId="0517EEAC">
                      <wp:extent cx="82550" cy="89535"/>
                      <wp:effectExtent l="11430" t="11430" r="10795" b="3810"/>
                      <wp:docPr id="6337"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38" name="Group 2009"/>
                              <wpg:cNvGrpSpPr>
                                <a:grpSpLocks/>
                              </wpg:cNvGrpSpPr>
                              <wpg:grpSpPr bwMode="auto">
                                <a:xfrm>
                                  <a:off x="0" y="11"/>
                                  <a:ext cx="130" cy="130"/>
                                  <a:chOff x="0" y="11"/>
                                  <a:chExt cx="130" cy="130"/>
                                </a:xfrm>
                              </wpg:grpSpPr>
                              <wps:wsp>
                                <wps:cNvPr id="6339" name="Freeform 2010"/>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40" name="Freeform 201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41" name="Freeform 201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42" name="Picture 20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43" name="Group 2014"/>
                              <wpg:cNvGrpSpPr>
                                <a:grpSpLocks/>
                              </wpg:cNvGrpSpPr>
                              <wpg:grpSpPr bwMode="auto">
                                <a:xfrm>
                                  <a:off x="6" y="6"/>
                                  <a:ext cx="119" cy="119"/>
                                  <a:chOff x="6" y="6"/>
                                  <a:chExt cx="119" cy="119"/>
                                </a:xfrm>
                              </wpg:grpSpPr>
                              <wps:wsp>
                                <wps:cNvPr id="6344" name="Freeform 201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B84F4E" id="Group 200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">
                      <v:group id="Group 200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">
                        <v:shape id="Freeform 201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01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" path="m129,65l,65,1,52r127,l129,65xe" fillcolor="black" stroked="f">
                          <v:fill opacity="5397f"/>
                          <v:path arrowok="t" o:connecttype="custom" o:connectlocs="129,76;0,76;1,63;128,63;129,76" o:connectangles="0,0,0,0,0"/>
                        </v:shape>
                        <v:shape id="Freeform 2012"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" path="m65,129l11,100r108,l65,129xe" fillcolor="black" stroked="f">
                          <v:fill opacity="5397f"/>
                          <v:path arrowok="t" o:connecttype="custom" o:connectlocs="65,140;11,111;119,111;65,140" o:connectangles="0,0,0,0"/>
                        </v:shape>
                        <v:shape id="Picture 2013"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">
                          <v:imagedata r:id="rId107" o:title=""/>
                        </v:shape>
                      </v:group>
                      <v:group id="Group 2014"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">
                        <v:shape id="Freeform 2015"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3C5A4FCD" w14:textId="77777777" w:rsidR="00F608A2" w:rsidRPr="00647D01" w:rsidRDefault="00F608A2">
            <w:pPr>
              <w:pStyle w:val="TableParagraph"/>
              <w:rPr>
                <w:rFonts w:ascii="Arial" w:eastAsia="Arial" w:hAnsi="Arial" w:cs="Arial"/>
                <w:b/>
                <w:bCs/>
                <w:sz w:val="20"/>
                <w:szCs w:val="20"/>
              </w:rPr>
            </w:pPr>
          </w:p>
          <w:p w14:paraId="6FB44CCD" w14:textId="77777777" w:rsidR="00F608A2" w:rsidRPr="00647D01" w:rsidRDefault="00F608A2">
            <w:pPr>
              <w:pStyle w:val="TableParagraph"/>
              <w:spacing w:before="6"/>
              <w:rPr>
                <w:rFonts w:ascii="Arial" w:eastAsia="Arial" w:hAnsi="Arial" w:cs="Arial"/>
                <w:b/>
                <w:bCs/>
                <w:sz w:val="17"/>
                <w:szCs w:val="17"/>
              </w:rPr>
            </w:pPr>
          </w:p>
          <w:p w14:paraId="72F352CD" w14:textId="7ABBED24"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376CF9A0" wp14:editId="1F46D090">
                      <wp:extent cx="82550" cy="89535"/>
                      <wp:effectExtent l="6350" t="12065" r="6350" b="3175"/>
                      <wp:docPr id="6329" name="Group 2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30" name="Group 2001"/>
                              <wpg:cNvGrpSpPr>
                                <a:grpSpLocks/>
                              </wpg:cNvGrpSpPr>
                              <wpg:grpSpPr bwMode="auto">
                                <a:xfrm>
                                  <a:off x="0" y="11"/>
                                  <a:ext cx="130" cy="130"/>
                                  <a:chOff x="0" y="11"/>
                                  <a:chExt cx="130" cy="130"/>
                                </a:xfrm>
                              </wpg:grpSpPr>
                              <wps:wsp>
                                <wps:cNvPr id="6331" name="Freeform 2002"/>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32" name="Freeform 200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33" name="Freeform 200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34" name="Picture 20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35" name="Group 2006"/>
                              <wpg:cNvGrpSpPr>
                                <a:grpSpLocks/>
                              </wpg:cNvGrpSpPr>
                              <wpg:grpSpPr bwMode="auto">
                                <a:xfrm>
                                  <a:off x="6" y="6"/>
                                  <a:ext cx="119" cy="119"/>
                                  <a:chOff x="6" y="6"/>
                                  <a:chExt cx="119" cy="119"/>
                                </a:xfrm>
                              </wpg:grpSpPr>
                              <wps:wsp>
                                <wps:cNvPr id="6336" name="Freeform 200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E3191C" id="Group 200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">
                      <v:group id="Group 200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">
                        <v:shape id="Freeform 200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200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" path="m129,65l,65,1,52r127,l129,65xe" fillcolor="black" stroked="f">
                          <v:fill opacity="5397f"/>
                          <v:path arrowok="t" o:connecttype="custom" o:connectlocs="129,76;0,76;1,63;128,63;129,76" o:connectangles="0,0,0,0,0"/>
                        </v:shape>
                        <v:shape id="Freeform 2004"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" path="m65,129l11,100r108,l65,129xe" fillcolor="black" stroked="f">
                          <v:fill opacity="5397f"/>
                          <v:path arrowok="t" o:connecttype="custom" o:connectlocs="65,140;11,111;119,111;65,140" o:connectangles="0,0,0,0"/>
                        </v:shape>
                        <v:shape id="Picture 2005"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">
                          <v:imagedata r:id="rId107" o:title=""/>
                        </v:shape>
                      </v:group>
                      <v:group id="Group 2006"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">
                        <v:shape id="Freeform 2007"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AB12FDC" wp14:editId="44521BDB">
                      <wp:extent cx="82550" cy="89535"/>
                      <wp:effectExtent l="10795" t="12065" r="11430" b="3175"/>
                      <wp:docPr id="6321"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22" name="Group 1993"/>
                              <wpg:cNvGrpSpPr>
                                <a:grpSpLocks/>
                              </wpg:cNvGrpSpPr>
                              <wpg:grpSpPr bwMode="auto">
                                <a:xfrm>
                                  <a:off x="0" y="11"/>
                                  <a:ext cx="130" cy="130"/>
                                  <a:chOff x="0" y="11"/>
                                  <a:chExt cx="130" cy="130"/>
                                </a:xfrm>
                              </wpg:grpSpPr>
                              <wps:wsp>
                                <wps:cNvPr id="6323" name="Freeform 1994"/>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24" name="Freeform 199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25" name="Freeform 199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6" name="Picture 199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27" name="Group 1998"/>
                              <wpg:cNvGrpSpPr>
                                <a:grpSpLocks/>
                              </wpg:cNvGrpSpPr>
                              <wpg:grpSpPr bwMode="auto">
                                <a:xfrm>
                                  <a:off x="6" y="6"/>
                                  <a:ext cx="119" cy="119"/>
                                  <a:chOff x="6" y="6"/>
                                  <a:chExt cx="119" cy="119"/>
                                </a:xfrm>
                              </wpg:grpSpPr>
                              <wps:wsp>
                                <wps:cNvPr id="6328" name="Freeform 199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C1DA91" id="Group 199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&#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">
                      <v:group id="Group 199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">
                        <v:shape id="Freeform 199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199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" path="m129,65l,65,1,52r127,l129,65xe" fillcolor="black" stroked="f">
                          <v:fill opacity="5397f"/>
                          <v:path arrowok="t" o:connecttype="custom" o:connectlocs="129,76;0,76;1,63;128,63;129,76" o:connectangles="0,0,0,0,0"/>
                        </v:shape>
                        <v:shape id="Freeform 1996"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" path="m65,129l11,100r108,l65,129xe" fillcolor="black" stroked="f">
                          <v:fill opacity="5397f"/>
                          <v:path arrowok="t" o:connecttype="custom" o:connectlocs="65,140;11,111;119,111;65,140" o:connectangles="0,0,0,0"/>
                        </v:shape>
                        <v:shape id="Picture 1997"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">
                          <v:imagedata r:id="rId107" o:title=""/>
                        </v:shape>
                      </v:group>
                      <v:group id="Group 1998"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M2Q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kNp/B6E56AXDwBAAD//wMAUEsBAi0AFAAGAAgAAAAhANvh9svuAAAAhQEAABMAAAAAAAAA&#10;AAAAAAAAAAAAAFtDb250ZW50X1R5cGVzXS54bWxQSwECLQAUAAYACAAAACEAWvQsW78AAAAVAQAA&#10;CwAAAAAAAAAAAAAAAAAfAQAAX3JlbHMvLnJlbHNQSwECLQAUAAYACAAAACEAauzNkMYAAADdAAAA&#10;DwAAAAAAAAAAAAAAAAAHAgAAZHJzL2Rvd25yZXYueG1sUEsFBgAAAAADAAMAtwAAAPoCAAAAAA==&#10;">
                        <v:shape id="Freeform 1999"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A8608BA" wp14:editId="1135690A">
                      <wp:extent cx="82550" cy="89535"/>
                      <wp:effectExtent l="15240" t="12065" r="6985" b="3175"/>
                      <wp:docPr id="6313" name="Group 1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14" name="Group 1985"/>
                              <wpg:cNvGrpSpPr>
                                <a:grpSpLocks/>
                              </wpg:cNvGrpSpPr>
                              <wpg:grpSpPr bwMode="auto">
                                <a:xfrm>
                                  <a:off x="0" y="11"/>
                                  <a:ext cx="130" cy="130"/>
                                  <a:chOff x="0" y="11"/>
                                  <a:chExt cx="130" cy="130"/>
                                </a:xfrm>
                              </wpg:grpSpPr>
                              <wps:wsp>
                                <wps:cNvPr id="6315" name="Freeform 1986"/>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16" name="Freeform 198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17" name="Freeform 198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18" name="Picture 19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19" name="Group 1990"/>
                              <wpg:cNvGrpSpPr>
                                <a:grpSpLocks/>
                              </wpg:cNvGrpSpPr>
                              <wpg:grpSpPr bwMode="auto">
                                <a:xfrm>
                                  <a:off x="6" y="6"/>
                                  <a:ext cx="119" cy="119"/>
                                  <a:chOff x="6" y="6"/>
                                  <a:chExt cx="119" cy="119"/>
                                </a:xfrm>
                              </wpg:grpSpPr>
                              <wps:wsp>
                                <wps:cNvPr id="6320" name="Freeform 199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E9D40D" id="Group 198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">
                      <v:group id="Group 198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">
                        <v:shape id="Freeform 198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198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" path="m129,65l,65,1,52r127,l129,65xe" fillcolor="black" stroked="f">
                          <v:fill opacity="5397f"/>
                          <v:path arrowok="t" o:connecttype="custom" o:connectlocs="129,76;0,76;1,63;128,63;129,76" o:connectangles="0,0,0,0,0"/>
                        </v:shape>
                        <v:shape id="Freeform 1988"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" path="m65,129l11,100r108,l65,129xe" fillcolor="black" stroked="f">
                          <v:fill opacity="5397f"/>
                          <v:path arrowok="t" o:connecttype="custom" o:connectlocs="65,140;11,111;119,111;65,140" o:connectangles="0,0,0,0"/>
                        </v:shape>
                        <v:shape id="Picture 1989"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">
                          <v:imagedata r:id="rId107" o:title=""/>
                        </v:shape>
                      </v:group>
                      <v:group id="Group 1990"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">
                        <v:shape id="Freeform 1991"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309A06F" wp14:editId="3DCA5F71">
                      <wp:extent cx="82550" cy="89535"/>
                      <wp:effectExtent l="10160" t="12065" r="12065" b="3175"/>
                      <wp:docPr id="6305" name="Group 1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306" name="Group 1977"/>
                              <wpg:cNvGrpSpPr>
                                <a:grpSpLocks/>
                              </wpg:cNvGrpSpPr>
                              <wpg:grpSpPr bwMode="auto">
                                <a:xfrm>
                                  <a:off x="0" y="11"/>
                                  <a:ext cx="130" cy="130"/>
                                  <a:chOff x="0" y="11"/>
                                  <a:chExt cx="130" cy="130"/>
                                </a:xfrm>
                              </wpg:grpSpPr>
                              <wps:wsp>
                                <wps:cNvPr id="6307" name="Freeform 1978"/>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08" name="Freeform 197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09" name="Freeform 198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10" name="Picture 198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11" name="Group 1982"/>
                              <wpg:cNvGrpSpPr>
                                <a:grpSpLocks/>
                              </wpg:cNvGrpSpPr>
                              <wpg:grpSpPr bwMode="auto">
                                <a:xfrm>
                                  <a:off x="6" y="6"/>
                                  <a:ext cx="119" cy="119"/>
                                  <a:chOff x="6" y="6"/>
                                  <a:chExt cx="119" cy="119"/>
                                </a:xfrm>
                              </wpg:grpSpPr>
                              <wps:wsp>
                                <wps:cNvPr id="6312" name="Freeform 198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D7F7E4" id="Group 197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">
                      <v:group id="Group 197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">
                        <v:shape id="Freeform 197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197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" path="m129,65l,65,1,52r127,l129,65xe" fillcolor="black" stroked="f">
                          <v:fill opacity="5397f"/>
                          <v:path arrowok="t" o:connecttype="custom" o:connectlocs="129,76;0,76;1,63;128,63;129,76" o:connectangles="0,0,0,0,0"/>
                        </v:shape>
                        <v:shape id="Freeform 1980"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" path="m65,129l11,100r108,l65,129xe" fillcolor="black" stroked="f">
                          <v:fill opacity="5397f"/>
                          <v:path arrowok="t" o:connecttype="custom" o:connectlocs="65,140;11,111;119,111;65,140" o:connectangles="0,0,0,0"/>
                        </v:shape>
                        <v:shape id="Picture 1981"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">
                          <v:imagedata r:id="rId107" o:title=""/>
                        </v:shape>
                      </v:group>
                      <v:group id="Group 1982"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">
                        <v:shape id="Freeform 1983"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35CAC7F" wp14:editId="724A76F3">
                      <wp:extent cx="82550" cy="89535"/>
                      <wp:effectExtent l="11430" t="12065" r="10795" b="3175"/>
                      <wp:docPr id="6297" name="Group 1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98" name="Group 1969"/>
                              <wpg:cNvGrpSpPr>
                                <a:grpSpLocks/>
                              </wpg:cNvGrpSpPr>
                              <wpg:grpSpPr bwMode="auto">
                                <a:xfrm>
                                  <a:off x="0" y="11"/>
                                  <a:ext cx="130" cy="130"/>
                                  <a:chOff x="0" y="11"/>
                                  <a:chExt cx="130" cy="130"/>
                                </a:xfrm>
                              </wpg:grpSpPr>
                              <wps:wsp>
                                <wps:cNvPr id="6299" name="Freeform 1970"/>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00" name="Freeform 197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01" name="Freeform 197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02" name="Picture 197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303" name="Group 1974"/>
                              <wpg:cNvGrpSpPr>
                                <a:grpSpLocks/>
                              </wpg:cNvGrpSpPr>
                              <wpg:grpSpPr bwMode="auto">
                                <a:xfrm>
                                  <a:off x="6" y="6"/>
                                  <a:ext cx="119" cy="119"/>
                                  <a:chOff x="6" y="6"/>
                                  <a:chExt cx="119" cy="119"/>
                                </a:xfrm>
                              </wpg:grpSpPr>
                              <wps:wsp>
                                <wps:cNvPr id="6304" name="Freeform 197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75E034" id="Group 196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">
                      <v:group id="Group 196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">
                        <v:shape id="Freeform 197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197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" path="m129,65l,65,1,52r127,l129,65xe" fillcolor="black" stroked="f">
                          <v:fill opacity="5397f"/>
                          <v:path arrowok="t" o:connecttype="custom" o:connectlocs="129,76;0,76;1,63;128,63;129,76" o:connectangles="0,0,0,0,0"/>
                        </v:shape>
                        <v:shape id="Freeform 1972"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" path="m65,129l11,100r108,l65,129xe" fillcolor="black" stroked="f">
                          <v:fill opacity="5397f"/>
                          <v:path arrowok="t" o:connecttype="custom" o:connectlocs="65,140;11,111;119,111;65,140" o:connectangles="0,0,0,0"/>
                        </v:shape>
                        <v:shape id="Picture 1973"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">
                          <v:imagedata r:id="rId107" o:title=""/>
                        </v:shape>
                      </v:group>
                      <v:group id="Group 1974"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">
                        <v:shape id="Freeform 1975"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7BBC65C0" w14:textId="77777777" w:rsidR="00F608A2" w:rsidRPr="00647D01" w:rsidRDefault="00F608A2">
            <w:pPr>
              <w:pStyle w:val="TableParagraph"/>
              <w:spacing w:before="7"/>
              <w:rPr>
                <w:rFonts w:ascii="Arial" w:eastAsia="Arial" w:hAnsi="Arial" w:cs="Arial"/>
                <w:b/>
                <w:bCs/>
                <w:sz w:val="20"/>
                <w:szCs w:val="20"/>
              </w:rPr>
            </w:pPr>
          </w:p>
          <w:p w14:paraId="05986A85" w14:textId="5A9078A9"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5526CD0" wp14:editId="3B6CDE14">
                      <wp:extent cx="82550" cy="89535"/>
                      <wp:effectExtent l="6350" t="13335" r="6350" b="1905"/>
                      <wp:docPr id="6289" name="Group 1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90" name="Group 1961"/>
                              <wpg:cNvGrpSpPr>
                                <a:grpSpLocks/>
                              </wpg:cNvGrpSpPr>
                              <wpg:grpSpPr bwMode="auto">
                                <a:xfrm>
                                  <a:off x="0" y="11"/>
                                  <a:ext cx="130" cy="130"/>
                                  <a:chOff x="0" y="11"/>
                                  <a:chExt cx="130" cy="130"/>
                                </a:xfrm>
                              </wpg:grpSpPr>
                              <wps:wsp>
                                <wps:cNvPr id="6291" name="Freeform 1962"/>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92" name="Freeform 196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93" name="Freeform 196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94" name="Picture 196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95" name="Group 1966"/>
                              <wpg:cNvGrpSpPr>
                                <a:grpSpLocks/>
                              </wpg:cNvGrpSpPr>
                              <wpg:grpSpPr bwMode="auto">
                                <a:xfrm>
                                  <a:off x="6" y="6"/>
                                  <a:ext cx="119" cy="119"/>
                                  <a:chOff x="6" y="6"/>
                                  <a:chExt cx="119" cy="119"/>
                                </a:xfrm>
                              </wpg:grpSpPr>
                              <wps:wsp>
                                <wps:cNvPr id="6296" name="Freeform 196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5D76B0" id="Group 196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">
                      <v:group id="Group 196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">
                        <v:shape id="Freeform 196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196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" path="m129,65l,65,1,52r127,l129,65xe" fillcolor="black" stroked="f">
                          <v:fill opacity="5397f"/>
                          <v:path arrowok="t" o:connecttype="custom" o:connectlocs="129,76;0,76;1,63;128,63;129,76" o:connectangles="0,0,0,0,0"/>
                        </v:shape>
                        <v:shape id="Freeform 1964"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" path="m65,129l11,100r108,l65,129xe" fillcolor="black" stroked="f">
                          <v:fill opacity="5397f"/>
                          <v:path arrowok="t" o:connecttype="custom" o:connectlocs="65,140;11,111;119,111;65,140" o:connectangles="0,0,0,0"/>
                        </v:shape>
                        <v:shape id="Picture 1965"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">
                          <v:imagedata r:id="rId105" o:title=""/>
                        </v:shape>
                      </v:group>
                      <v:group id="Group 1966"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">
                        <v:shape id="Freeform 1967"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62537E2" wp14:editId="455B7ACC">
                      <wp:extent cx="82550" cy="89535"/>
                      <wp:effectExtent l="10795" t="13335" r="11430" b="1905"/>
                      <wp:docPr id="6281" name="Group 1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82" name="Group 1953"/>
                              <wpg:cNvGrpSpPr>
                                <a:grpSpLocks/>
                              </wpg:cNvGrpSpPr>
                              <wpg:grpSpPr bwMode="auto">
                                <a:xfrm>
                                  <a:off x="0" y="11"/>
                                  <a:ext cx="130" cy="130"/>
                                  <a:chOff x="0" y="11"/>
                                  <a:chExt cx="130" cy="130"/>
                                </a:xfrm>
                              </wpg:grpSpPr>
                              <wps:wsp>
                                <wps:cNvPr id="6283" name="Freeform 1954"/>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84" name="Freeform 195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85" name="Freeform 195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6" name="Picture 195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87" name="Group 1958"/>
                              <wpg:cNvGrpSpPr>
                                <a:grpSpLocks/>
                              </wpg:cNvGrpSpPr>
                              <wpg:grpSpPr bwMode="auto">
                                <a:xfrm>
                                  <a:off x="6" y="6"/>
                                  <a:ext cx="119" cy="119"/>
                                  <a:chOff x="6" y="6"/>
                                  <a:chExt cx="119" cy="119"/>
                                </a:xfrm>
                              </wpg:grpSpPr>
                              <wps:wsp>
                                <wps:cNvPr id="6288" name="Freeform 195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69992B" id="Group 195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&#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">
                      <v:group id="Group 195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">
                        <v:shape id="Freeform 195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" path="m111,19r-92,l29,11,40,5,52,1,65,,78,1,90,5r11,6l111,19xe" fillcolor="black" stroked="f">
                          <v:fill opacity="5397f"/>
                          <v:path arrowok="t" o:connecttype="custom" o:connectlocs="111,30;19,30;29,22;40,16;52,12;65,11;78,12;90,16;101,22;111,30" o:connectangles="0,0,0,0,0,0,0,0,0,0"/>
                        </v:shape>
                        <v:shape id="Freeform 195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" path="m129,65l,65,1,52r127,l129,65xe" fillcolor="black" stroked="f">
                          <v:fill opacity="5397f"/>
                          <v:path arrowok="t" o:connecttype="custom" o:connectlocs="129,76;0,76;1,63;128,63;129,76" o:connectangles="0,0,0,0,0"/>
                        </v:shape>
                        <v:shape id="Freeform 1956"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" path="m65,129l11,100r108,l65,129xe" fillcolor="black" stroked="f">
                          <v:fill opacity="5397f"/>
                          <v:path arrowok="t" o:connecttype="custom" o:connectlocs="65,140;11,111;119,111;65,140" o:connectangles="0,0,0,0"/>
                        </v:shape>
                        <v:shape id="Picture 1957"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">
                          <v:imagedata r:id="rId105" o:title=""/>
                        </v:shape>
                      </v:group>
                      <v:group id="Group 1958"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">
                        <v:shape id="Freeform 1959"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CDDCE84" wp14:editId="5BC7C851">
                      <wp:extent cx="82550" cy="89535"/>
                      <wp:effectExtent l="15240" t="13335" r="6985" b="1905"/>
                      <wp:docPr id="6273"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74" name="Group 1945"/>
                              <wpg:cNvGrpSpPr>
                                <a:grpSpLocks/>
                              </wpg:cNvGrpSpPr>
                              <wpg:grpSpPr bwMode="auto">
                                <a:xfrm>
                                  <a:off x="0" y="11"/>
                                  <a:ext cx="130" cy="130"/>
                                  <a:chOff x="0" y="11"/>
                                  <a:chExt cx="130" cy="130"/>
                                </a:xfrm>
                              </wpg:grpSpPr>
                              <wps:wsp>
                                <wps:cNvPr id="6275" name="Freeform 1946"/>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76" name="Freeform 194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77" name="Freeform 194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78" name="Picture 19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79" name="Group 1950"/>
                              <wpg:cNvGrpSpPr>
                                <a:grpSpLocks/>
                              </wpg:cNvGrpSpPr>
                              <wpg:grpSpPr bwMode="auto">
                                <a:xfrm>
                                  <a:off x="6" y="6"/>
                                  <a:ext cx="119" cy="119"/>
                                  <a:chOff x="6" y="6"/>
                                  <a:chExt cx="119" cy="119"/>
                                </a:xfrm>
                              </wpg:grpSpPr>
                              <wps:wsp>
                                <wps:cNvPr id="6280" name="Freeform 195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4426F7" id="Group 194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">
                      <v:group id="Group 194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">
                        <v:shape id="Freeform 194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194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" path="m129,65l,65,1,52r127,l129,65xe" fillcolor="black" stroked="f">
                          <v:fill opacity="5397f"/>
                          <v:path arrowok="t" o:connecttype="custom" o:connectlocs="129,76;0,76;1,63;128,63;129,76" o:connectangles="0,0,0,0,0"/>
                        </v:shape>
                        <v:shape id="Freeform 1948"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" path="m65,129l11,100r108,l65,129xe" fillcolor="black" stroked="f">
                          <v:fill opacity="5397f"/>
                          <v:path arrowok="t" o:connecttype="custom" o:connectlocs="65,140;11,111;119,111;65,140" o:connectangles="0,0,0,0"/>
                        </v:shape>
                        <v:shape id="Picture 1949"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">
                          <v:imagedata r:id="rId105" o:title=""/>
                        </v:shape>
                      </v:group>
                      <v:group id="Group 1950"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">
                        <v:shape id="Freeform 1951"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44869A2" wp14:editId="290F94E9">
                      <wp:extent cx="82550" cy="89535"/>
                      <wp:effectExtent l="10160" t="13335" r="12065" b="1905"/>
                      <wp:docPr id="6265"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66" name="Group 1937"/>
                              <wpg:cNvGrpSpPr>
                                <a:grpSpLocks/>
                              </wpg:cNvGrpSpPr>
                              <wpg:grpSpPr bwMode="auto">
                                <a:xfrm>
                                  <a:off x="0" y="11"/>
                                  <a:ext cx="130" cy="130"/>
                                  <a:chOff x="0" y="11"/>
                                  <a:chExt cx="130" cy="130"/>
                                </a:xfrm>
                              </wpg:grpSpPr>
                              <wps:wsp>
                                <wps:cNvPr id="6267" name="Freeform 1938"/>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68" name="Freeform 193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69" name="Freeform 194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70" name="Picture 194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71" name="Group 1942"/>
                              <wpg:cNvGrpSpPr>
                                <a:grpSpLocks/>
                              </wpg:cNvGrpSpPr>
                              <wpg:grpSpPr bwMode="auto">
                                <a:xfrm>
                                  <a:off x="6" y="6"/>
                                  <a:ext cx="119" cy="119"/>
                                  <a:chOff x="6" y="6"/>
                                  <a:chExt cx="119" cy="119"/>
                                </a:xfrm>
                              </wpg:grpSpPr>
                              <wps:wsp>
                                <wps:cNvPr id="6272" name="Freeform 194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4C7D9B" id="Group 193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">
                      <v:group id="Group 193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">
                        <v:shape id="Freeform 193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193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" path="m129,65l,65,1,52r127,l129,65xe" fillcolor="black" stroked="f">
                          <v:fill opacity="5397f"/>
                          <v:path arrowok="t" o:connecttype="custom" o:connectlocs="129,76;0,76;1,63;128,63;129,76" o:connectangles="0,0,0,0,0"/>
                        </v:shape>
                        <v:shape id="Freeform 1940"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" path="m65,129l11,100r108,l65,129xe" fillcolor="black" stroked="f">
                          <v:fill opacity="5397f"/>
                          <v:path arrowok="t" o:connecttype="custom" o:connectlocs="65,140;11,111;119,111;65,140" o:connectangles="0,0,0,0"/>
                        </v:shape>
                        <v:shape id="Picture 1941"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">
                          <v:imagedata r:id="rId105" o:title=""/>
                        </v:shape>
                      </v:group>
                      <v:group id="Group 1942"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">
                        <v:shape id="Freeform 1943"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90930DD" wp14:editId="195B7A41">
                      <wp:extent cx="82550" cy="89535"/>
                      <wp:effectExtent l="11430" t="13335" r="10795" b="1905"/>
                      <wp:docPr id="6257"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58" name="Group 1929"/>
                              <wpg:cNvGrpSpPr>
                                <a:grpSpLocks/>
                              </wpg:cNvGrpSpPr>
                              <wpg:grpSpPr bwMode="auto">
                                <a:xfrm>
                                  <a:off x="0" y="11"/>
                                  <a:ext cx="130" cy="130"/>
                                  <a:chOff x="0" y="11"/>
                                  <a:chExt cx="130" cy="130"/>
                                </a:xfrm>
                              </wpg:grpSpPr>
                              <wps:wsp>
                                <wps:cNvPr id="6259" name="Freeform 1930"/>
                                <wps:cNvSpPr>
                                  <a:spLocks/>
                                </wps:cNvSpPr>
                                <wps:spPr bwMode="auto">
                                  <a:xfrm>
                                    <a:off x="0" y="11"/>
                                    <a:ext cx="130" cy="130"/>
                                  </a:xfrm>
                                  <a:custGeom>
                                    <a:avLst/>
                                    <a:gdLst>
                                      <a:gd name="T0" fmla="*/ 111 w 130"/>
                                      <a:gd name="T1" fmla="+- 0 30 11"/>
                                      <a:gd name="T2" fmla="*/ 30 h 130"/>
                                      <a:gd name="T3" fmla="*/ 19 w 130"/>
                                      <a:gd name="T4" fmla="+- 0 30 11"/>
                                      <a:gd name="T5" fmla="*/ 30 h 130"/>
                                      <a:gd name="T6" fmla="*/ 29 w 130"/>
                                      <a:gd name="T7" fmla="+- 0 22 11"/>
                                      <a:gd name="T8" fmla="*/ 22 h 130"/>
                                      <a:gd name="T9" fmla="*/ 40 w 130"/>
                                      <a:gd name="T10" fmla="+- 0 16 11"/>
                                      <a:gd name="T11" fmla="*/ 16 h 130"/>
                                      <a:gd name="T12" fmla="*/ 52 w 130"/>
                                      <a:gd name="T13" fmla="+- 0 12 11"/>
                                      <a:gd name="T14" fmla="*/ 12 h 130"/>
                                      <a:gd name="T15" fmla="*/ 65 w 130"/>
                                      <a:gd name="T16" fmla="+- 0 11 11"/>
                                      <a:gd name="T17" fmla="*/ 11 h 130"/>
                                      <a:gd name="T18" fmla="*/ 78 w 130"/>
                                      <a:gd name="T19" fmla="+- 0 12 11"/>
                                      <a:gd name="T20" fmla="*/ 12 h 130"/>
                                      <a:gd name="T21" fmla="*/ 90 w 130"/>
                                      <a:gd name="T22" fmla="+- 0 16 11"/>
                                      <a:gd name="T23" fmla="*/ 16 h 130"/>
                                      <a:gd name="T24" fmla="*/ 101 w 130"/>
                                      <a:gd name="T25" fmla="+- 0 22 11"/>
                                      <a:gd name="T26" fmla="*/ 22 h 130"/>
                                      <a:gd name="T27" fmla="*/ 111 w 130"/>
                                      <a:gd name="T28" fmla="+- 0 30 11"/>
                                      <a:gd name="T29" fmla="*/ 3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60" name="Freeform 193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128 w 130"/>
                                      <a:gd name="T10" fmla="+- 0 63 11"/>
                                      <a:gd name="T11" fmla="*/ 63 h 130"/>
                                      <a:gd name="T12" fmla="*/ 129 w 130"/>
                                      <a:gd name="T13" fmla="+- 0 76 11"/>
                                      <a:gd name="T14" fmla="*/ 76 h 130"/>
                                    </a:gdLst>
                                    <a:ahLst/>
                                    <a:cxnLst>
                                      <a:cxn ang="0">
                                        <a:pos x="T0" y="T2"/>
                                      </a:cxn>
                                      <a:cxn ang="0">
                                        <a:pos x="T3" y="T5"/>
                                      </a:cxn>
                                      <a:cxn ang="0">
                                        <a:pos x="T6" y="T8"/>
                                      </a:cxn>
                                      <a:cxn ang="0">
                                        <a:pos x="T9" y="T11"/>
                                      </a:cxn>
                                      <a:cxn ang="0">
                                        <a:pos x="T12" y="T14"/>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61" name="Freeform 193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62" name="Picture 193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63" name="Group 1934"/>
                              <wpg:cNvGrpSpPr>
                                <a:grpSpLocks/>
                              </wpg:cNvGrpSpPr>
                              <wpg:grpSpPr bwMode="auto">
                                <a:xfrm>
                                  <a:off x="6" y="6"/>
                                  <a:ext cx="119" cy="119"/>
                                  <a:chOff x="6" y="6"/>
                                  <a:chExt cx="119" cy="119"/>
                                </a:xfrm>
                              </wpg:grpSpPr>
                              <wps:wsp>
                                <wps:cNvPr id="6264" name="Freeform 193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1B26E3" id="Group 192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">
                      <v:group id="Group 192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">
                        <v:shape id="Freeform 193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" path="m111,19r-92,l29,11,40,5,52,1,65,,78,1,90,5r11,6l111,19xe" fillcolor="black" stroked="f">
                          <v:fill opacity="5397f"/>
                          <v:path arrowok="t" o:connecttype="custom" o:connectlocs="111,30;19,30;29,22;40,16;52,12;65,11;78,12;90,16;101,22;111,30" o:connectangles="0,0,0,0,0,0,0,0,0,0"/>
                        </v:shape>
                        <v:shape id="Freeform 193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" path="m129,65l,65,1,52r127,l129,65xe" fillcolor="black" stroked="f">
                          <v:fill opacity="5397f"/>
                          <v:path arrowok="t" o:connecttype="custom" o:connectlocs="129,76;0,76;1,63;128,63;129,76" o:connectangles="0,0,0,0,0"/>
                        </v:shape>
                        <v:shape id="Freeform 1932" o:spid="_x0000_s1030"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" path="m65,129l11,100r108,l65,129xe" fillcolor="black" stroked="f">
                          <v:fill opacity="5397f"/>
                          <v:path arrowok="t" o:connecttype="custom" o:connectlocs="65,140;11,111;119,111;65,140" o:connectangles="0,0,0,0"/>
                        </v:shape>
                        <v:shape id="Picture 1933" o:spid="_x0000_s1031"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">
                          <v:imagedata r:id="rId105" o:title=""/>
                        </v:shape>
                      </v:group>
                      <v:group id="Group 1934" o:spid="_x0000_s1032"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">
                        <v:shape id="Freeform 1935" o:spid="_x0000_s1033"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33B15DB" w14:textId="77777777" w:rsidR="00F608A2" w:rsidRPr="00647D01" w:rsidRDefault="00F608A2">
            <w:pPr>
              <w:pStyle w:val="TableParagraph"/>
              <w:spacing w:before="7"/>
              <w:rPr>
                <w:rFonts w:ascii="Arial" w:eastAsia="Arial" w:hAnsi="Arial" w:cs="Arial"/>
                <w:b/>
                <w:bCs/>
                <w:sz w:val="20"/>
                <w:szCs w:val="20"/>
              </w:rPr>
            </w:pPr>
          </w:p>
          <w:p w14:paraId="4CC24C79" w14:textId="2565E490" w:rsidR="00F608A2" w:rsidRPr="00647D01" w:rsidRDefault="00647D01">
            <w:pPr>
              <w:pStyle w:val="TableParagraph"/>
              <w:tabs>
                <w:tab w:val="left" w:pos="1574"/>
                <w:tab w:val="left" w:pos="2706"/>
                <w:tab w:val="left" w:pos="3838"/>
                <w:tab w:val="left" w:pos="4905"/>
              </w:tabs>
              <w:spacing w:line="140" w:lineRule="exact"/>
              <w:ind w:left="51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40A44CED" wp14:editId="58D2ADE4">
                      <wp:extent cx="82550" cy="89535"/>
                      <wp:effectExtent l="6350" t="14605" r="6350" b="635"/>
                      <wp:docPr id="6250" name="Group 1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51" name="Group 1922"/>
                              <wpg:cNvGrpSpPr>
                                <a:grpSpLocks/>
                              </wpg:cNvGrpSpPr>
                              <wpg:grpSpPr bwMode="auto">
                                <a:xfrm>
                                  <a:off x="0" y="11"/>
                                  <a:ext cx="130" cy="130"/>
                                  <a:chOff x="0" y="11"/>
                                  <a:chExt cx="130" cy="130"/>
                                </a:xfrm>
                              </wpg:grpSpPr>
                              <wps:wsp>
                                <wps:cNvPr id="6252" name="Freeform 192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53" name="Freeform 192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54" name="Picture 19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55" name="Group 1926"/>
                              <wpg:cNvGrpSpPr>
                                <a:grpSpLocks/>
                              </wpg:cNvGrpSpPr>
                              <wpg:grpSpPr bwMode="auto">
                                <a:xfrm>
                                  <a:off x="6" y="6"/>
                                  <a:ext cx="119" cy="119"/>
                                  <a:chOff x="6" y="6"/>
                                  <a:chExt cx="119" cy="119"/>
                                </a:xfrm>
                              </wpg:grpSpPr>
                              <wps:wsp>
                                <wps:cNvPr id="6256" name="Freeform 192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8A3912" id="Group 192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">
                      <v:group id="Group 192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">
                        <v:shape id="Freeform 192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92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" path="m65,129l11,100r108,l65,129xe" fillcolor="black" stroked="f">
                          <v:fill opacity="5397f"/>
                          <v:path arrowok="t" o:connecttype="custom" o:connectlocs="65,140;11,111;119,111;65,140" o:connectangles="0,0,0,0"/>
                        </v:shape>
                        <v:shape id="Picture 1925"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">
                          <v:imagedata r:id="rId103" o:title=""/>
                        </v:shape>
                      </v:group>
                      <v:group id="Group 1926"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">
                        <v:shape id="Freeform 1927"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A27F43D" wp14:editId="5A7361E5">
                      <wp:extent cx="82550" cy="89535"/>
                      <wp:effectExtent l="10795" t="14605" r="11430" b="635"/>
                      <wp:docPr id="6243" name="Group 1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44" name="Group 1915"/>
                              <wpg:cNvGrpSpPr>
                                <a:grpSpLocks/>
                              </wpg:cNvGrpSpPr>
                              <wpg:grpSpPr bwMode="auto">
                                <a:xfrm>
                                  <a:off x="0" y="11"/>
                                  <a:ext cx="130" cy="130"/>
                                  <a:chOff x="0" y="11"/>
                                  <a:chExt cx="130" cy="130"/>
                                </a:xfrm>
                              </wpg:grpSpPr>
                              <wps:wsp>
                                <wps:cNvPr id="6245" name="Freeform 191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46" name="Freeform 191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7" name="Picture 191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48" name="Group 1919"/>
                              <wpg:cNvGrpSpPr>
                                <a:grpSpLocks/>
                              </wpg:cNvGrpSpPr>
                              <wpg:grpSpPr bwMode="auto">
                                <a:xfrm>
                                  <a:off x="6" y="6"/>
                                  <a:ext cx="119" cy="119"/>
                                  <a:chOff x="6" y="6"/>
                                  <a:chExt cx="119" cy="119"/>
                                </a:xfrm>
                              </wpg:grpSpPr>
                              <wps:wsp>
                                <wps:cNvPr id="6249" name="Freeform 192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9A733E" id="Group 191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">
                      <v:group id="Group 191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">
                        <v:shape id="Freeform 191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91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" path="m65,129l11,100r108,l65,129xe" fillcolor="black" stroked="f">
                          <v:fill opacity="5397f"/>
                          <v:path arrowok="t" o:connecttype="custom" o:connectlocs="65,140;11,111;119,111;65,140" o:connectangles="0,0,0,0"/>
                        </v:shape>
                        <v:shape id="Picture 1918"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">
                          <v:imagedata r:id="rId103" o:title=""/>
                        </v:shape>
                      </v:group>
                      <v:group id="Group 1919"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">
                        <v:shape id="Freeform 1920"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9D1C7B0" wp14:editId="0CDD8280">
                      <wp:extent cx="82550" cy="89535"/>
                      <wp:effectExtent l="15240" t="14605" r="6985" b="635"/>
                      <wp:docPr id="6236" name="Group 1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37" name="Group 1908"/>
                              <wpg:cNvGrpSpPr>
                                <a:grpSpLocks/>
                              </wpg:cNvGrpSpPr>
                              <wpg:grpSpPr bwMode="auto">
                                <a:xfrm>
                                  <a:off x="0" y="11"/>
                                  <a:ext cx="130" cy="130"/>
                                  <a:chOff x="0" y="11"/>
                                  <a:chExt cx="130" cy="130"/>
                                </a:xfrm>
                              </wpg:grpSpPr>
                              <wps:wsp>
                                <wps:cNvPr id="6238" name="Freeform 190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39" name="Freeform 191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0" name="Picture 19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41" name="Group 1912"/>
                              <wpg:cNvGrpSpPr>
                                <a:grpSpLocks/>
                              </wpg:cNvGrpSpPr>
                              <wpg:grpSpPr bwMode="auto">
                                <a:xfrm>
                                  <a:off x="6" y="6"/>
                                  <a:ext cx="119" cy="119"/>
                                  <a:chOff x="6" y="6"/>
                                  <a:chExt cx="119" cy="119"/>
                                </a:xfrm>
                              </wpg:grpSpPr>
                              <wps:wsp>
                                <wps:cNvPr id="6242" name="Freeform 191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3A1D2E" id="Group 190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">
                      <v:group id="Group 190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FTQ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mOpvB6E56AXDwBAAD//wMAUEsBAi0AFAAGAAgAAAAhANvh9svuAAAAhQEAABMAAAAAAAAA&#10;AAAAAAAAAAAAAFtDb250ZW50X1R5cGVzXS54bWxQSwECLQAUAAYACAAAACEAWvQsW78AAAAVAQAA&#10;CwAAAAAAAAAAAAAAAAAfAQAAX3JlbHMvLnJlbHNQSwECLQAUAAYACAAAACEAmdRU0MYAAADdAAAA&#10;DwAAAAAAAAAAAAAAAAAHAgAAZHJzL2Rvd25yZXYueG1sUEsFBgAAAAADAAMAtwAAAPoCAAAAAA==&#10;">
                        <v:shape id="Freeform 190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191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" path="m65,129l11,100r108,l65,129xe" fillcolor="black" stroked="f">
                          <v:fill opacity="5397f"/>
                          <v:path arrowok="t" o:connecttype="custom" o:connectlocs="65,140;11,111;119,111;65,140" o:connectangles="0,0,0,0"/>
                        </v:shape>
                        <v:shape id="Picture 1911"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">
                          <v:imagedata r:id="rId103" o:title=""/>
                        </v:shape>
                      </v:group>
                      <v:group id="Group 1912"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">
                        <v:shape id="Freeform 1913"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FE68A9F" wp14:editId="069339CA">
                      <wp:extent cx="82550" cy="89535"/>
                      <wp:effectExtent l="10160" t="14605" r="12065" b="635"/>
                      <wp:docPr id="6229"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30" name="Group 1901"/>
                              <wpg:cNvGrpSpPr>
                                <a:grpSpLocks/>
                              </wpg:cNvGrpSpPr>
                              <wpg:grpSpPr bwMode="auto">
                                <a:xfrm>
                                  <a:off x="0" y="11"/>
                                  <a:ext cx="130" cy="130"/>
                                  <a:chOff x="0" y="11"/>
                                  <a:chExt cx="130" cy="130"/>
                                </a:xfrm>
                              </wpg:grpSpPr>
                              <wps:wsp>
                                <wps:cNvPr id="6231" name="Freeform 190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32" name="Freeform 190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33" name="Picture 19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34" name="Group 1905"/>
                              <wpg:cNvGrpSpPr>
                                <a:grpSpLocks/>
                              </wpg:cNvGrpSpPr>
                              <wpg:grpSpPr bwMode="auto">
                                <a:xfrm>
                                  <a:off x="6" y="6"/>
                                  <a:ext cx="119" cy="119"/>
                                  <a:chOff x="6" y="6"/>
                                  <a:chExt cx="119" cy="119"/>
                                </a:xfrm>
                              </wpg:grpSpPr>
                              <wps:wsp>
                                <wps:cNvPr id="6235" name="Freeform 190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EA9A38" id="Group 190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">
                      <v:group id="Group 190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">
                        <v:shape id="Freeform 190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90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" path="m65,129l11,100r108,l65,129xe" fillcolor="black" stroked="f">
                          <v:fill opacity="5397f"/>
                          <v:path arrowok="t" o:connecttype="custom" o:connectlocs="65,140;11,111;119,111;65,140" o:connectangles="0,0,0,0"/>
                        </v:shape>
                        <v:shape id="Picture 1904"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">
                          <v:imagedata r:id="rId103" o:title=""/>
                        </v:shape>
                      </v:group>
                      <v:group id="Group 1905"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sq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ocjeH5JjwBuXgAAAD//wMAUEsBAi0AFAAGAAgAAAAhANvh9svuAAAAhQEAABMAAAAAAAAA&#10;AAAAAAAAAAAAAFtDb250ZW50X1R5cGVzXS54bWxQSwECLQAUAAYACAAAACEAWvQsW78AAAAVAQAA&#10;CwAAAAAAAAAAAAAAAAAfAQAAX3JlbHMvLnJlbHNQSwECLQAUAAYACAAAACEAaQbKp8YAAADdAAAA&#10;DwAAAAAAAAAAAAAAAAAHAgAAZHJzL2Rvd25yZXYueG1sUEsFBgAAAAADAAMAtwAAAPoCAAAAAA==&#10;">
                        <v:shape id="Freeform 1906"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A60CDE1" wp14:editId="4E2D8DD5">
                      <wp:extent cx="82550" cy="89535"/>
                      <wp:effectExtent l="11430" t="14605" r="10795" b="635"/>
                      <wp:docPr id="6222"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6223" name="Group 1894"/>
                              <wpg:cNvGrpSpPr>
                                <a:grpSpLocks/>
                              </wpg:cNvGrpSpPr>
                              <wpg:grpSpPr bwMode="auto">
                                <a:xfrm>
                                  <a:off x="0" y="11"/>
                                  <a:ext cx="130" cy="130"/>
                                  <a:chOff x="0" y="11"/>
                                  <a:chExt cx="130" cy="130"/>
                                </a:xfrm>
                              </wpg:grpSpPr>
                              <wps:wsp>
                                <wps:cNvPr id="6224" name="Freeform 189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25" name="Freeform 189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26" name="Picture 189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27" name="Group 1898"/>
                              <wpg:cNvGrpSpPr>
                                <a:grpSpLocks/>
                              </wpg:cNvGrpSpPr>
                              <wpg:grpSpPr bwMode="auto">
                                <a:xfrm>
                                  <a:off x="6" y="6"/>
                                  <a:ext cx="119" cy="119"/>
                                  <a:chOff x="6" y="6"/>
                                  <a:chExt cx="119" cy="119"/>
                                </a:xfrm>
                              </wpg:grpSpPr>
                              <wps:wsp>
                                <wps:cNvPr id="6228" name="Freeform 189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7E92C7" id="Group 189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FtQCw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">
                      <v:group id="Group 189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">
                        <v:shape id="Freeform 189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896"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" path="m65,129l11,100r108,l65,129xe" fillcolor="black" stroked="f">
                          <v:fill opacity="5397f"/>
                          <v:path arrowok="t" o:connecttype="custom" o:connectlocs="65,140;11,111;119,111;65,140" o:connectangles="0,0,0,0"/>
                        </v:shape>
                        <v:shape id="Picture 1897"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">
                          <v:imagedata r:id="rId103" o:title=""/>
                        </v:shape>
                      </v:group>
                      <v:group id="Group 1898"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">
                        <v:shape id="Freeform 1899"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tc>
      </w:tr>
    </w:tbl>
    <w:p w14:paraId="20E994C6" w14:textId="325E17D9" w:rsidR="00FC7CE6" w:rsidRPr="006265AF" w:rsidRDefault="00FC7CE6" w:rsidP="00FC7CE6">
      <w:pPr>
        <w:ind w:left="391"/>
        <w:rPr>
          <w:rFonts w:ascii="Arial" w:eastAsia="Arial" w:hAnsi="Arial" w:cs="Arial"/>
          <w:sz w:val="20"/>
        </w:rPr>
      </w:pPr>
      <w:r w:rsidRPr="006265AF">
        <w:rPr>
          <w:rFonts w:ascii="Arial" w:eastAsia="Arial" w:hAnsi="Arial" w:cs="Arial"/>
          <w:noProof/>
          <w:sz w:val="20"/>
          <w:lang w:val="en-US"/>
        </w:rPr>
        <mc:AlternateContent>
          <mc:Choice Requires="wpg">
            <w:drawing>
              <wp:inline distT="0" distB="0" distL="0" distR="0" wp14:anchorId="192E5A66" wp14:editId="408B12D4">
                <wp:extent cx="6538595" cy="454660"/>
                <wp:effectExtent l="9525" t="0" r="5080" b="2540"/>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454660"/>
                          <a:chOff x="0" y="0"/>
                          <a:chExt cx="10297" cy="716"/>
                        </a:xfrm>
                      </wpg:grpSpPr>
                      <wpg:grpSp>
                        <wpg:cNvPr id="267" name="Group 8441"/>
                        <wpg:cNvGrpSpPr>
                          <a:grpSpLocks/>
                        </wpg:cNvGrpSpPr>
                        <wpg:grpSpPr bwMode="auto">
                          <a:xfrm>
                            <a:off x="6" y="230"/>
                            <a:ext cx="4647" cy="2"/>
                            <a:chOff x="6" y="230"/>
                            <a:chExt cx="4647" cy="2"/>
                          </a:xfrm>
                        </wpg:grpSpPr>
                        <wps:wsp>
                          <wps:cNvPr id="268" name="Freeform 8442"/>
                          <wps:cNvSpPr>
                            <a:spLocks/>
                          </wps:cNvSpPr>
                          <wps:spPr bwMode="auto">
                            <a:xfrm>
                              <a:off x="6" y="230"/>
                              <a:ext cx="4647" cy="2"/>
                            </a:xfrm>
                            <a:custGeom>
                              <a:avLst/>
                              <a:gdLst>
                                <a:gd name="T0" fmla="+- 0 6 6"/>
                                <a:gd name="T1" fmla="*/ T0 w 4647"/>
                                <a:gd name="T2" fmla="+- 0 4652 6"/>
                                <a:gd name="T3" fmla="*/ T2 w 4647"/>
                              </a:gdLst>
                              <a:ahLst/>
                              <a:cxnLst>
                                <a:cxn ang="0">
                                  <a:pos x="T1" y="0"/>
                                </a:cxn>
                                <a:cxn ang="0">
                                  <a:pos x="T3" y="0"/>
                                </a:cxn>
                              </a:cxnLst>
                              <a:rect l="0" t="0" r="r" b="b"/>
                              <a:pathLst>
                                <a:path w="4647">
                                  <a:moveTo>
                                    <a:pt x="0" y="0"/>
                                  </a:moveTo>
                                  <a:lnTo>
                                    <a:pt x="4646"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9" name="Group 8443"/>
                        <wpg:cNvGrpSpPr>
                          <a:grpSpLocks/>
                        </wpg:cNvGrpSpPr>
                        <wpg:grpSpPr bwMode="auto">
                          <a:xfrm>
                            <a:off x="4652" y="230"/>
                            <a:ext cx="141" cy="2"/>
                            <a:chOff x="4652" y="230"/>
                            <a:chExt cx="141" cy="2"/>
                          </a:xfrm>
                        </wpg:grpSpPr>
                        <wps:wsp>
                          <wps:cNvPr id="270" name="Freeform 8444"/>
                          <wps:cNvSpPr>
                            <a:spLocks/>
                          </wps:cNvSpPr>
                          <wps:spPr bwMode="auto">
                            <a:xfrm>
                              <a:off x="4652" y="230"/>
                              <a:ext cx="141" cy="2"/>
                            </a:xfrm>
                            <a:custGeom>
                              <a:avLst/>
                              <a:gdLst>
                                <a:gd name="T0" fmla="+- 0 4652 4652"/>
                                <a:gd name="T1" fmla="*/ T0 w 141"/>
                                <a:gd name="T2" fmla="+- 0 4793 4652"/>
                                <a:gd name="T3" fmla="*/ T2 w 141"/>
                              </a:gdLst>
                              <a:ahLst/>
                              <a:cxnLst>
                                <a:cxn ang="0">
                                  <a:pos x="T1" y="0"/>
                                </a:cxn>
                                <a:cxn ang="0">
                                  <a:pos x="T3" y="0"/>
                                </a:cxn>
                              </a:cxnLst>
                              <a:rect l="0" t="0" r="r" b="b"/>
                              <a:pathLst>
                                <a:path w="141">
                                  <a:moveTo>
                                    <a:pt x="0" y="0"/>
                                  </a:moveTo>
                                  <a:lnTo>
                                    <a:pt x="141"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1" name="Group 8445"/>
                        <wpg:cNvGrpSpPr>
                          <a:grpSpLocks/>
                        </wpg:cNvGrpSpPr>
                        <wpg:grpSpPr bwMode="auto">
                          <a:xfrm>
                            <a:off x="4787" y="20"/>
                            <a:ext cx="2" cy="216"/>
                            <a:chOff x="4787" y="20"/>
                            <a:chExt cx="2" cy="216"/>
                          </a:xfrm>
                        </wpg:grpSpPr>
                        <wps:wsp>
                          <wps:cNvPr id="272" name="Freeform 8446"/>
                          <wps:cNvSpPr>
                            <a:spLocks/>
                          </wps:cNvSpPr>
                          <wps:spPr bwMode="auto">
                            <a:xfrm>
                              <a:off x="4787" y="20"/>
                              <a:ext cx="2" cy="216"/>
                            </a:xfrm>
                            <a:custGeom>
                              <a:avLst/>
                              <a:gdLst>
                                <a:gd name="T0" fmla="+- 0 20 20"/>
                                <a:gd name="T1" fmla="*/ 20 h 216"/>
                                <a:gd name="T2" fmla="+- 0 236 20"/>
                                <a:gd name="T3" fmla="*/ 236 h 216"/>
                              </a:gdLst>
                              <a:ahLst/>
                              <a:cxnLst>
                                <a:cxn ang="0">
                                  <a:pos x="0" y="T1"/>
                                </a:cxn>
                                <a:cxn ang="0">
                                  <a:pos x="0" y="T3"/>
                                </a:cxn>
                              </a:cxnLst>
                              <a:rect l="0" t="0" r="r" b="b"/>
                              <a:pathLst>
                                <a:path h="216">
                                  <a:moveTo>
                                    <a:pt x="0" y="0"/>
                                  </a:moveTo>
                                  <a:lnTo>
                                    <a:pt x="0" y="216"/>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3" name="Group 8447"/>
                        <wpg:cNvGrpSpPr>
                          <a:grpSpLocks/>
                        </wpg:cNvGrpSpPr>
                        <wpg:grpSpPr bwMode="auto">
                          <a:xfrm>
                            <a:off x="4793" y="230"/>
                            <a:ext cx="44" cy="2"/>
                            <a:chOff x="4793" y="230"/>
                            <a:chExt cx="44" cy="2"/>
                          </a:xfrm>
                        </wpg:grpSpPr>
                        <wps:wsp>
                          <wps:cNvPr id="274" name="Freeform 8448"/>
                          <wps:cNvSpPr>
                            <a:spLocks/>
                          </wps:cNvSpPr>
                          <wps:spPr bwMode="auto">
                            <a:xfrm>
                              <a:off x="4793" y="230"/>
                              <a:ext cx="44" cy="2"/>
                            </a:xfrm>
                            <a:custGeom>
                              <a:avLst/>
                              <a:gdLst>
                                <a:gd name="T0" fmla="+- 0 4793 4793"/>
                                <a:gd name="T1" fmla="*/ T0 w 44"/>
                                <a:gd name="T2" fmla="+- 0 4836 4793"/>
                                <a:gd name="T3" fmla="*/ T2 w 44"/>
                              </a:gdLst>
                              <a:ahLst/>
                              <a:cxnLst>
                                <a:cxn ang="0">
                                  <a:pos x="T1" y="0"/>
                                </a:cxn>
                                <a:cxn ang="0">
                                  <a:pos x="T3" y="0"/>
                                </a:cxn>
                              </a:cxnLst>
                              <a:rect l="0" t="0" r="r" b="b"/>
                              <a:pathLst>
                                <a:path w="44">
                                  <a:moveTo>
                                    <a:pt x="0" y="0"/>
                                  </a:moveTo>
                                  <a:lnTo>
                                    <a:pt x="4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5" name="Group 8449"/>
                        <wpg:cNvGrpSpPr>
                          <a:grpSpLocks/>
                        </wpg:cNvGrpSpPr>
                        <wpg:grpSpPr bwMode="auto">
                          <a:xfrm>
                            <a:off x="4836" y="230"/>
                            <a:ext cx="1057" cy="2"/>
                            <a:chOff x="4836" y="230"/>
                            <a:chExt cx="1057" cy="2"/>
                          </a:xfrm>
                        </wpg:grpSpPr>
                        <wps:wsp>
                          <wps:cNvPr id="276" name="Freeform 8450"/>
                          <wps:cNvSpPr>
                            <a:spLocks/>
                          </wps:cNvSpPr>
                          <wps:spPr bwMode="auto">
                            <a:xfrm>
                              <a:off x="4836" y="230"/>
                              <a:ext cx="1057" cy="2"/>
                            </a:xfrm>
                            <a:custGeom>
                              <a:avLst/>
                              <a:gdLst>
                                <a:gd name="T0" fmla="+- 0 4836 4836"/>
                                <a:gd name="T1" fmla="*/ T0 w 1057"/>
                                <a:gd name="T2" fmla="+- 0 5892 4836"/>
                                <a:gd name="T3" fmla="*/ T2 w 1057"/>
                              </a:gdLst>
                              <a:ahLst/>
                              <a:cxnLst>
                                <a:cxn ang="0">
                                  <a:pos x="T1" y="0"/>
                                </a:cxn>
                                <a:cxn ang="0">
                                  <a:pos x="T3" y="0"/>
                                </a:cxn>
                              </a:cxnLst>
                              <a:rect l="0" t="0" r="r" b="b"/>
                              <a:pathLst>
                                <a:path w="1057">
                                  <a:moveTo>
                                    <a:pt x="0" y="0"/>
                                  </a:moveTo>
                                  <a:lnTo>
                                    <a:pt x="1056"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7" name="Group 8451"/>
                        <wpg:cNvGrpSpPr>
                          <a:grpSpLocks/>
                        </wpg:cNvGrpSpPr>
                        <wpg:grpSpPr bwMode="auto">
                          <a:xfrm>
                            <a:off x="5892" y="230"/>
                            <a:ext cx="1057" cy="2"/>
                            <a:chOff x="5892" y="230"/>
                            <a:chExt cx="1057" cy="2"/>
                          </a:xfrm>
                        </wpg:grpSpPr>
                        <wps:wsp>
                          <wps:cNvPr id="278" name="Freeform 8452"/>
                          <wps:cNvSpPr>
                            <a:spLocks/>
                          </wps:cNvSpPr>
                          <wps:spPr bwMode="auto">
                            <a:xfrm>
                              <a:off x="5892" y="230"/>
                              <a:ext cx="1057" cy="2"/>
                            </a:xfrm>
                            <a:custGeom>
                              <a:avLst/>
                              <a:gdLst>
                                <a:gd name="T0" fmla="+- 0 5892 5892"/>
                                <a:gd name="T1" fmla="*/ T0 w 1057"/>
                                <a:gd name="T2" fmla="+- 0 6949 5892"/>
                                <a:gd name="T3" fmla="*/ T2 w 1057"/>
                              </a:gdLst>
                              <a:ahLst/>
                              <a:cxnLst>
                                <a:cxn ang="0">
                                  <a:pos x="T1" y="0"/>
                                </a:cxn>
                                <a:cxn ang="0">
                                  <a:pos x="T3" y="0"/>
                                </a:cxn>
                              </a:cxnLst>
                              <a:rect l="0" t="0" r="r" b="b"/>
                              <a:pathLst>
                                <a:path w="1057">
                                  <a:moveTo>
                                    <a:pt x="0" y="0"/>
                                  </a:moveTo>
                                  <a:lnTo>
                                    <a:pt x="105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9" name="Group 8453"/>
                        <wpg:cNvGrpSpPr>
                          <a:grpSpLocks/>
                        </wpg:cNvGrpSpPr>
                        <wpg:grpSpPr bwMode="auto">
                          <a:xfrm>
                            <a:off x="6949" y="230"/>
                            <a:ext cx="1208" cy="2"/>
                            <a:chOff x="6949" y="230"/>
                            <a:chExt cx="1208" cy="2"/>
                          </a:xfrm>
                        </wpg:grpSpPr>
                        <wps:wsp>
                          <wps:cNvPr id="280" name="Freeform 8454"/>
                          <wps:cNvSpPr>
                            <a:spLocks/>
                          </wps:cNvSpPr>
                          <wps:spPr bwMode="auto">
                            <a:xfrm>
                              <a:off x="6949" y="230"/>
                              <a:ext cx="1208" cy="2"/>
                            </a:xfrm>
                            <a:custGeom>
                              <a:avLst/>
                              <a:gdLst>
                                <a:gd name="T0" fmla="+- 0 6949 6949"/>
                                <a:gd name="T1" fmla="*/ T0 w 1208"/>
                                <a:gd name="T2" fmla="+- 0 8156 6949"/>
                                <a:gd name="T3" fmla="*/ T2 w 1208"/>
                              </a:gdLst>
                              <a:ahLst/>
                              <a:cxnLst>
                                <a:cxn ang="0">
                                  <a:pos x="T1" y="0"/>
                                </a:cxn>
                                <a:cxn ang="0">
                                  <a:pos x="T3" y="0"/>
                                </a:cxn>
                              </a:cxnLst>
                              <a:rect l="0" t="0" r="r" b="b"/>
                              <a:pathLst>
                                <a:path w="1208">
                                  <a:moveTo>
                                    <a:pt x="0" y="0"/>
                                  </a:moveTo>
                                  <a:lnTo>
                                    <a:pt x="120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1" name="Group 8455"/>
                        <wpg:cNvGrpSpPr>
                          <a:grpSpLocks/>
                        </wpg:cNvGrpSpPr>
                        <wpg:grpSpPr bwMode="auto">
                          <a:xfrm>
                            <a:off x="8156" y="230"/>
                            <a:ext cx="1068" cy="2"/>
                            <a:chOff x="8156" y="230"/>
                            <a:chExt cx="1068" cy="2"/>
                          </a:xfrm>
                        </wpg:grpSpPr>
                        <wps:wsp>
                          <wps:cNvPr id="282" name="Freeform 8456"/>
                          <wps:cNvSpPr>
                            <a:spLocks/>
                          </wps:cNvSpPr>
                          <wps:spPr bwMode="auto">
                            <a:xfrm>
                              <a:off x="8156" y="230"/>
                              <a:ext cx="1068" cy="2"/>
                            </a:xfrm>
                            <a:custGeom>
                              <a:avLst/>
                              <a:gdLst>
                                <a:gd name="T0" fmla="+- 0 8156 8156"/>
                                <a:gd name="T1" fmla="*/ T0 w 1068"/>
                                <a:gd name="T2" fmla="+- 0 9224 8156"/>
                                <a:gd name="T3" fmla="*/ T2 w 1068"/>
                              </a:gdLst>
                              <a:ahLst/>
                              <a:cxnLst>
                                <a:cxn ang="0">
                                  <a:pos x="T1" y="0"/>
                                </a:cxn>
                                <a:cxn ang="0">
                                  <a:pos x="T3" y="0"/>
                                </a:cxn>
                              </a:cxnLst>
                              <a:rect l="0" t="0" r="r" b="b"/>
                              <a:pathLst>
                                <a:path w="1068">
                                  <a:moveTo>
                                    <a:pt x="0" y="0"/>
                                  </a:moveTo>
                                  <a:lnTo>
                                    <a:pt x="1068"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3" name="Group 8457"/>
                        <wpg:cNvGrpSpPr>
                          <a:grpSpLocks/>
                        </wpg:cNvGrpSpPr>
                        <wpg:grpSpPr bwMode="auto">
                          <a:xfrm>
                            <a:off x="9224" y="230"/>
                            <a:ext cx="1068" cy="2"/>
                            <a:chOff x="9224" y="230"/>
                            <a:chExt cx="1068" cy="2"/>
                          </a:xfrm>
                        </wpg:grpSpPr>
                        <wps:wsp>
                          <wps:cNvPr id="284" name="Freeform 8458"/>
                          <wps:cNvSpPr>
                            <a:spLocks/>
                          </wps:cNvSpPr>
                          <wps:spPr bwMode="auto">
                            <a:xfrm>
                              <a:off x="9224" y="230"/>
                              <a:ext cx="1068" cy="2"/>
                            </a:xfrm>
                            <a:custGeom>
                              <a:avLst/>
                              <a:gdLst>
                                <a:gd name="T0" fmla="+- 0 9224 9224"/>
                                <a:gd name="T1" fmla="*/ T0 w 1068"/>
                                <a:gd name="T2" fmla="+- 0 10291 9224"/>
                                <a:gd name="T3" fmla="*/ T2 w 1068"/>
                              </a:gdLst>
                              <a:ahLst/>
                              <a:cxnLst>
                                <a:cxn ang="0">
                                  <a:pos x="T1" y="0"/>
                                </a:cxn>
                                <a:cxn ang="0">
                                  <a:pos x="T3" y="0"/>
                                </a:cxn>
                              </a:cxnLst>
                              <a:rect l="0" t="0" r="r" b="b"/>
                              <a:pathLst>
                                <a:path w="1068">
                                  <a:moveTo>
                                    <a:pt x="0" y="0"/>
                                  </a:moveTo>
                                  <a:lnTo>
                                    <a:pt x="106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5" name="Group 8459"/>
                        <wpg:cNvGrpSpPr>
                          <a:grpSpLocks/>
                        </wpg:cNvGrpSpPr>
                        <wpg:grpSpPr bwMode="auto">
                          <a:xfrm>
                            <a:off x="4787" y="236"/>
                            <a:ext cx="2" cy="475"/>
                            <a:chOff x="4787" y="236"/>
                            <a:chExt cx="2" cy="475"/>
                          </a:xfrm>
                        </wpg:grpSpPr>
                        <wps:wsp>
                          <wps:cNvPr id="286" name="Freeform 8460"/>
                          <wps:cNvSpPr>
                            <a:spLocks/>
                          </wps:cNvSpPr>
                          <wps:spPr bwMode="auto">
                            <a:xfrm>
                              <a:off x="4787" y="236"/>
                              <a:ext cx="2" cy="475"/>
                            </a:xfrm>
                            <a:custGeom>
                              <a:avLst/>
                              <a:gdLst>
                                <a:gd name="T0" fmla="+- 0 236 236"/>
                                <a:gd name="T1" fmla="*/ 236 h 475"/>
                                <a:gd name="T2" fmla="+- 0 710 236"/>
                                <a:gd name="T3" fmla="*/ 710 h 475"/>
                              </a:gdLst>
                              <a:ahLst/>
                              <a:cxnLst>
                                <a:cxn ang="0">
                                  <a:pos x="0" y="T1"/>
                                </a:cxn>
                                <a:cxn ang="0">
                                  <a:pos x="0" y="T3"/>
                                </a:cxn>
                              </a:cxnLst>
                              <a:rect l="0" t="0" r="r" b="b"/>
                              <a:pathLst>
                                <a:path h="475">
                                  <a:moveTo>
                                    <a:pt x="0" y="0"/>
                                  </a:moveTo>
                                  <a:lnTo>
                                    <a:pt x="0" y="47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7" name="Group 8461"/>
                        <wpg:cNvGrpSpPr>
                          <a:grpSpLocks/>
                        </wpg:cNvGrpSpPr>
                        <wpg:grpSpPr bwMode="auto">
                          <a:xfrm>
                            <a:off x="5310" y="430"/>
                            <a:ext cx="130" cy="130"/>
                            <a:chOff x="5310" y="430"/>
                            <a:chExt cx="130" cy="130"/>
                          </a:xfrm>
                        </wpg:grpSpPr>
                        <wps:wsp>
                          <wps:cNvPr id="288" name="Freeform 8462"/>
                          <wps:cNvSpPr>
                            <a:spLocks/>
                          </wps:cNvSpPr>
                          <wps:spPr bwMode="auto">
                            <a:xfrm>
                              <a:off x="5310" y="430"/>
                              <a:ext cx="130" cy="130"/>
                            </a:xfrm>
                            <a:custGeom>
                              <a:avLst/>
                              <a:gdLst>
                                <a:gd name="T0" fmla="+- 0 5439 5310"/>
                                <a:gd name="T1" fmla="*/ T0 w 130"/>
                                <a:gd name="T2" fmla="+- 0 495 430"/>
                                <a:gd name="T3" fmla="*/ 495 h 130"/>
                                <a:gd name="T4" fmla="+- 0 5310 5310"/>
                                <a:gd name="T5" fmla="*/ T4 w 130"/>
                                <a:gd name="T6" fmla="+- 0 495 430"/>
                                <a:gd name="T7" fmla="*/ 495 h 130"/>
                                <a:gd name="T8" fmla="+- 0 5311 5310"/>
                                <a:gd name="T9" fmla="*/ T8 w 130"/>
                                <a:gd name="T10" fmla="+- 0 482 430"/>
                                <a:gd name="T11" fmla="*/ 482 h 130"/>
                                <a:gd name="T12" fmla="+- 0 5350 5310"/>
                                <a:gd name="T13" fmla="*/ T12 w 130"/>
                                <a:gd name="T14" fmla="+- 0 435 430"/>
                                <a:gd name="T15" fmla="*/ 435 h 130"/>
                                <a:gd name="T16" fmla="+- 0 5375 5310"/>
                                <a:gd name="T17" fmla="*/ T16 w 130"/>
                                <a:gd name="T18" fmla="+- 0 430 430"/>
                                <a:gd name="T19" fmla="*/ 430 h 130"/>
                                <a:gd name="T20" fmla="+- 0 5388 5310"/>
                                <a:gd name="T21" fmla="*/ T20 w 130"/>
                                <a:gd name="T22" fmla="+- 0 431 430"/>
                                <a:gd name="T23" fmla="*/ 431 h 130"/>
                                <a:gd name="T24" fmla="+- 0 5435 5310"/>
                                <a:gd name="T25" fmla="*/ T24 w 130"/>
                                <a:gd name="T26" fmla="+- 0 470 430"/>
                                <a:gd name="T27" fmla="*/ 470 h 130"/>
                                <a:gd name="T28" fmla="+- 0 5439 5310"/>
                                <a:gd name="T29" fmla="*/ T28 w 130"/>
                                <a:gd name="T30" fmla="+- 0 495 430"/>
                                <a:gd name="T31" fmla="*/ 49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9" name="Freeform 8463"/>
                          <wps:cNvSpPr>
                            <a:spLocks/>
                          </wps:cNvSpPr>
                          <wps:spPr bwMode="auto">
                            <a:xfrm>
                              <a:off x="5310" y="430"/>
                              <a:ext cx="130" cy="130"/>
                            </a:xfrm>
                            <a:custGeom>
                              <a:avLst/>
                              <a:gdLst>
                                <a:gd name="T0" fmla="+- 0 5375 5310"/>
                                <a:gd name="T1" fmla="*/ T0 w 130"/>
                                <a:gd name="T2" fmla="+- 0 559 430"/>
                                <a:gd name="T3" fmla="*/ 559 h 130"/>
                                <a:gd name="T4" fmla="+- 0 5321 5310"/>
                                <a:gd name="T5" fmla="*/ T4 w 130"/>
                                <a:gd name="T6" fmla="+- 0 530 430"/>
                                <a:gd name="T7" fmla="*/ 530 h 130"/>
                                <a:gd name="T8" fmla="+- 0 5429 5310"/>
                                <a:gd name="T9" fmla="*/ T8 w 130"/>
                                <a:gd name="T10" fmla="+- 0 530 430"/>
                                <a:gd name="T11" fmla="*/ 530 h 130"/>
                                <a:gd name="T12" fmla="+- 0 5375 5310"/>
                                <a:gd name="T13" fmla="*/ T12 w 130"/>
                                <a:gd name="T14" fmla="+- 0 559 430"/>
                                <a:gd name="T15" fmla="*/ 559 h 130"/>
                              </a:gdLst>
                              <a:ahLst/>
                              <a:cxnLst>
                                <a:cxn ang="0">
                                  <a:pos x="T1" y="T3"/>
                                </a:cxn>
                                <a:cxn ang="0">
                                  <a:pos x="T5" y="T7"/>
                                </a:cxn>
                                <a:cxn ang="0">
                                  <a:pos x="T9" y="T11"/>
                                </a:cxn>
                                <a:cxn ang="0">
                                  <a:pos x="T13" y="T15"/>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0" name="Picture 846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310" y="41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291" name="Group 8465"/>
                        <wpg:cNvGrpSpPr>
                          <a:grpSpLocks/>
                        </wpg:cNvGrpSpPr>
                        <wpg:grpSpPr bwMode="auto">
                          <a:xfrm>
                            <a:off x="5315" y="425"/>
                            <a:ext cx="119" cy="119"/>
                            <a:chOff x="5315" y="425"/>
                            <a:chExt cx="119" cy="119"/>
                          </a:xfrm>
                        </wpg:grpSpPr>
                        <wps:wsp>
                          <wps:cNvPr id="292" name="Freeform 8466"/>
                          <wps:cNvSpPr>
                            <a:spLocks/>
                          </wps:cNvSpPr>
                          <wps:spPr bwMode="auto">
                            <a:xfrm>
                              <a:off x="5315" y="425"/>
                              <a:ext cx="119" cy="119"/>
                            </a:xfrm>
                            <a:custGeom>
                              <a:avLst/>
                              <a:gdLst>
                                <a:gd name="T0" fmla="+- 0 5434 5315"/>
                                <a:gd name="T1" fmla="*/ T0 w 119"/>
                                <a:gd name="T2" fmla="+- 0 484 425"/>
                                <a:gd name="T3" fmla="*/ 484 h 119"/>
                                <a:gd name="T4" fmla="+- 0 5397 5315"/>
                                <a:gd name="T5" fmla="*/ T4 w 119"/>
                                <a:gd name="T6" fmla="+- 0 539 425"/>
                                <a:gd name="T7" fmla="*/ 539 h 119"/>
                                <a:gd name="T8" fmla="+- 0 5375 5315"/>
                                <a:gd name="T9" fmla="*/ T8 w 119"/>
                                <a:gd name="T10" fmla="+- 0 543 425"/>
                                <a:gd name="T11" fmla="*/ 543 h 119"/>
                                <a:gd name="T12" fmla="+- 0 5363 5315"/>
                                <a:gd name="T13" fmla="*/ T12 w 119"/>
                                <a:gd name="T14" fmla="+- 0 542 425"/>
                                <a:gd name="T15" fmla="*/ 542 h 119"/>
                                <a:gd name="T16" fmla="+- 0 5317 5315"/>
                                <a:gd name="T17" fmla="*/ T16 w 119"/>
                                <a:gd name="T18" fmla="+- 0 496 425"/>
                                <a:gd name="T19" fmla="*/ 496 h 119"/>
                                <a:gd name="T20" fmla="+- 0 5315 5315"/>
                                <a:gd name="T21" fmla="*/ T20 w 119"/>
                                <a:gd name="T22" fmla="+- 0 484 425"/>
                                <a:gd name="T23" fmla="*/ 484 h 119"/>
                                <a:gd name="T24" fmla="+- 0 5317 5315"/>
                                <a:gd name="T25" fmla="*/ T24 w 119"/>
                                <a:gd name="T26" fmla="+- 0 472 425"/>
                                <a:gd name="T27" fmla="*/ 472 h 119"/>
                                <a:gd name="T28" fmla="+- 0 5363 5315"/>
                                <a:gd name="T29" fmla="*/ T28 w 119"/>
                                <a:gd name="T30" fmla="+- 0 426 425"/>
                                <a:gd name="T31" fmla="*/ 426 h 119"/>
                                <a:gd name="T32" fmla="+- 0 5375 5315"/>
                                <a:gd name="T33" fmla="*/ T32 w 119"/>
                                <a:gd name="T34" fmla="+- 0 425 425"/>
                                <a:gd name="T35" fmla="*/ 425 h 119"/>
                                <a:gd name="T36" fmla="+- 0 5387 5315"/>
                                <a:gd name="T37" fmla="*/ T36 w 119"/>
                                <a:gd name="T38" fmla="+- 0 426 425"/>
                                <a:gd name="T39" fmla="*/ 426 h 119"/>
                                <a:gd name="T40" fmla="+- 0 5433 5315"/>
                                <a:gd name="T41" fmla="*/ T40 w 119"/>
                                <a:gd name="T42" fmla="+- 0 472 425"/>
                                <a:gd name="T43" fmla="*/ 472 h 119"/>
                                <a:gd name="T44" fmla="+- 0 5434 5315"/>
                                <a:gd name="T45" fmla="*/ T44 w 119"/>
                                <a:gd name="T46" fmla="+- 0 484 425"/>
                                <a:gd name="T47" fmla="*/ 48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2" y="71"/>
                                  </a:lnTo>
                                  <a:lnTo>
                                    <a:pt x="0" y="59"/>
                                  </a:lnTo>
                                  <a:lnTo>
                                    <a:pt x="2" y="47"/>
                                  </a:lnTo>
                                  <a:lnTo>
                                    <a:pt x="48" y="1"/>
                                  </a:lnTo>
                                  <a:lnTo>
                                    <a:pt x="60" y="0"/>
                                  </a:lnTo>
                                  <a:lnTo>
                                    <a:pt x="72"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3" name="Group 8467"/>
                        <wpg:cNvGrpSpPr>
                          <a:grpSpLocks/>
                        </wpg:cNvGrpSpPr>
                        <wpg:grpSpPr bwMode="auto">
                          <a:xfrm>
                            <a:off x="6367" y="430"/>
                            <a:ext cx="130" cy="130"/>
                            <a:chOff x="6367" y="430"/>
                            <a:chExt cx="130" cy="130"/>
                          </a:xfrm>
                        </wpg:grpSpPr>
                        <wps:wsp>
                          <wps:cNvPr id="294" name="Freeform 8468"/>
                          <wps:cNvSpPr>
                            <a:spLocks/>
                          </wps:cNvSpPr>
                          <wps:spPr bwMode="auto">
                            <a:xfrm>
                              <a:off x="6367" y="430"/>
                              <a:ext cx="130" cy="130"/>
                            </a:xfrm>
                            <a:custGeom>
                              <a:avLst/>
                              <a:gdLst>
                                <a:gd name="T0" fmla="+- 0 6496 6367"/>
                                <a:gd name="T1" fmla="*/ T0 w 130"/>
                                <a:gd name="T2" fmla="+- 0 495 430"/>
                                <a:gd name="T3" fmla="*/ 495 h 130"/>
                                <a:gd name="T4" fmla="+- 0 6367 6367"/>
                                <a:gd name="T5" fmla="*/ T4 w 130"/>
                                <a:gd name="T6" fmla="+- 0 495 430"/>
                                <a:gd name="T7" fmla="*/ 495 h 130"/>
                                <a:gd name="T8" fmla="+- 0 6368 6367"/>
                                <a:gd name="T9" fmla="*/ T8 w 130"/>
                                <a:gd name="T10" fmla="+- 0 482 430"/>
                                <a:gd name="T11" fmla="*/ 482 h 130"/>
                                <a:gd name="T12" fmla="+- 0 6406 6367"/>
                                <a:gd name="T13" fmla="*/ T12 w 130"/>
                                <a:gd name="T14" fmla="+- 0 435 430"/>
                                <a:gd name="T15" fmla="*/ 435 h 130"/>
                                <a:gd name="T16" fmla="+- 0 6431 6367"/>
                                <a:gd name="T17" fmla="*/ T16 w 130"/>
                                <a:gd name="T18" fmla="+- 0 430 430"/>
                                <a:gd name="T19" fmla="*/ 430 h 130"/>
                                <a:gd name="T20" fmla="+- 0 6444 6367"/>
                                <a:gd name="T21" fmla="*/ T20 w 130"/>
                                <a:gd name="T22" fmla="+- 0 431 430"/>
                                <a:gd name="T23" fmla="*/ 431 h 130"/>
                                <a:gd name="T24" fmla="+- 0 6491 6367"/>
                                <a:gd name="T25" fmla="*/ T24 w 130"/>
                                <a:gd name="T26" fmla="+- 0 470 430"/>
                                <a:gd name="T27" fmla="*/ 470 h 130"/>
                                <a:gd name="T28" fmla="+- 0 6496 6367"/>
                                <a:gd name="T29" fmla="*/ T28 w 130"/>
                                <a:gd name="T30" fmla="+- 0 495 430"/>
                                <a:gd name="T31" fmla="*/ 49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5"/>
                                  </a:moveTo>
                                  <a:lnTo>
                                    <a:pt x="0" y="65"/>
                                  </a:lnTo>
                                  <a:lnTo>
                                    <a:pt x="1" y="52"/>
                                  </a:lnTo>
                                  <a:lnTo>
                                    <a:pt x="39" y="5"/>
                                  </a:lnTo>
                                  <a:lnTo>
                                    <a:pt x="64" y="0"/>
                                  </a:lnTo>
                                  <a:lnTo>
                                    <a:pt x="77" y="1"/>
                                  </a:lnTo>
                                  <a:lnTo>
                                    <a:pt x="124"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5" name="Freeform 8469"/>
                          <wps:cNvSpPr>
                            <a:spLocks/>
                          </wps:cNvSpPr>
                          <wps:spPr bwMode="auto">
                            <a:xfrm>
                              <a:off x="6367" y="430"/>
                              <a:ext cx="130" cy="130"/>
                            </a:xfrm>
                            <a:custGeom>
                              <a:avLst/>
                              <a:gdLst>
                                <a:gd name="T0" fmla="+- 0 6431 6367"/>
                                <a:gd name="T1" fmla="*/ T0 w 130"/>
                                <a:gd name="T2" fmla="+- 0 559 430"/>
                                <a:gd name="T3" fmla="*/ 559 h 130"/>
                                <a:gd name="T4" fmla="+- 0 6377 6367"/>
                                <a:gd name="T5" fmla="*/ T4 w 130"/>
                                <a:gd name="T6" fmla="+- 0 530 430"/>
                                <a:gd name="T7" fmla="*/ 530 h 130"/>
                                <a:gd name="T8" fmla="+- 0 6485 6367"/>
                                <a:gd name="T9" fmla="*/ T8 w 130"/>
                                <a:gd name="T10" fmla="+- 0 530 430"/>
                                <a:gd name="T11" fmla="*/ 530 h 130"/>
                                <a:gd name="T12" fmla="+- 0 6431 6367"/>
                                <a:gd name="T13" fmla="*/ T12 w 130"/>
                                <a:gd name="T14" fmla="+- 0 559 430"/>
                                <a:gd name="T15" fmla="*/ 559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6" name="Picture 847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6367" y="41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297" name="Group 8471"/>
                        <wpg:cNvGrpSpPr>
                          <a:grpSpLocks/>
                        </wpg:cNvGrpSpPr>
                        <wpg:grpSpPr bwMode="auto">
                          <a:xfrm>
                            <a:off x="6372" y="425"/>
                            <a:ext cx="119" cy="119"/>
                            <a:chOff x="6372" y="425"/>
                            <a:chExt cx="119" cy="119"/>
                          </a:xfrm>
                        </wpg:grpSpPr>
                        <wps:wsp>
                          <wps:cNvPr id="298" name="Freeform 8472"/>
                          <wps:cNvSpPr>
                            <a:spLocks/>
                          </wps:cNvSpPr>
                          <wps:spPr bwMode="auto">
                            <a:xfrm>
                              <a:off x="6372" y="425"/>
                              <a:ext cx="119" cy="119"/>
                            </a:xfrm>
                            <a:custGeom>
                              <a:avLst/>
                              <a:gdLst>
                                <a:gd name="T0" fmla="+- 0 6491 6372"/>
                                <a:gd name="T1" fmla="*/ T0 w 119"/>
                                <a:gd name="T2" fmla="+- 0 484 425"/>
                                <a:gd name="T3" fmla="*/ 484 h 119"/>
                                <a:gd name="T4" fmla="+- 0 6454 6372"/>
                                <a:gd name="T5" fmla="*/ T4 w 119"/>
                                <a:gd name="T6" fmla="+- 0 539 425"/>
                                <a:gd name="T7" fmla="*/ 539 h 119"/>
                                <a:gd name="T8" fmla="+- 0 6431 6372"/>
                                <a:gd name="T9" fmla="*/ T8 w 119"/>
                                <a:gd name="T10" fmla="+- 0 543 425"/>
                                <a:gd name="T11" fmla="*/ 543 h 119"/>
                                <a:gd name="T12" fmla="+- 0 6419 6372"/>
                                <a:gd name="T13" fmla="*/ T12 w 119"/>
                                <a:gd name="T14" fmla="+- 0 542 425"/>
                                <a:gd name="T15" fmla="*/ 542 h 119"/>
                                <a:gd name="T16" fmla="+- 0 6373 6372"/>
                                <a:gd name="T17" fmla="*/ T16 w 119"/>
                                <a:gd name="T18" fmla="+- 0 496 425"/>
                                <a:gd name="T19" fmla="*/ 496 h 119"/>
                                <a:gd name="T20" fmla="+- 0 6372 6372"/>
                                <a:gd name="T21" fmla="*/ T20 w 119"/>
                                <a:gd name="T22" fmla="+- 0 484 425"/>
                                <a:gd name="T23" fmla="*/ 484 h 119"/>
                                <a:gd name="T24" fmla="+- 0 6373 6372"/>
                                <a:gd name="T25" fmla="*/ T24 w 119"/>
                                <a:gd name="T26" fmla="+- 0 472 425"/>
                                <a:gd name="T27" fmla="*/ 472 h 119"/>
                                <a:gd name="T28" fmla="+- 0 6419 6372"/>
                                <a:gd name="T29" fmla="*/ T28 w 119"/>
                                <a:gd name="T30" fmla="+- 0 426 425"/>
                                <a:gd name="T31" fmla="*/ 426 h 119"/>
                                <a:gd name="T32" fmla="+- 0 6431 6372"/>
                                <a:gd name="T33" fmla="*/ T32 w 119"/>
                                <a:gd name="T34" fmla="+- 0 425 425"/>
                                <a:gd name="T35" fmla="*/ 425 h 119"/>
                                <a:gd name="T36" fmla="+- 0 6443 6372"/>
                                <a:gd name="T37" fmla="*/ T36 w 119"/>
                                <a:gd name="T38" fmla="+- 0 426 425"/>
                                <a:gd name="T39" fmla="*/ 426 h 119"/>
                                <a:gd name="T40" fmla="+- 0 6490 6372"/>
                                <a:gd name="T41" fmla="*/ T40 w 119"/>
                                <a:gd name="T42" fmla="+- 0 472 425"/>
                                <a:gd name="T43" fmla="*/ 472 h 119"/>
                                <a:gd name="T44" fmla="+- 0 6491 6372"/>
                                <a:gd name="T45" fmla="*/ T44 w 119"/>
                                <a:gd name="T46" fmla="+- 0 484 425"/>
                                <a:gd name="T47" fmla="*/ 48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7" y="117"/>
                                  </a:lnTo>
                                  <a:lnTo>
                                    <a:pt x="1" y="71"/>
                                  </a:lnTo>
                                  <a:lnTo>
                                    <a:pt x="0" y="59"/>
                                  </a:lnTo>
                                  <a:lnTo>
                                    <a:pt x="1" y="47"/>
                                  </a:lnTo>
                                  <a:lnTo>
                                    <a:pt x="47"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9" name="Group 8473"/>
                        <wpg:cNvGrpSpPr>
                          <a:grpSpLocks/>
                        </wpg:cNvGrpSpPr>
                        <wpg:grpSpPr bwMode="auto">
                          <a:xfrm>
                            <a:off x="7499" y="430"/>
                            <a:ext cx="130" cy="130"/>
                            <a:chOff x="7499" y="430"/>
                            <a:chExt cx="130" cy="130"/>
                          </a:xfrm>
                        </wpg:grpSpPr>
                        <wps:wsp>
                          <wps:cNvPr id="300" name="Freeform 8474"/>
                          <wps:cNvSpPr>
                            <a:spLocks/>
                          </wps:cNvSpPr>
                          <wps:spPr bwMode="auto">
                            <a:xfrm>
                              <a:off x="7499" y="430"/>
                              <a:ext cx="130" cy="130"/>
                            </a:xfrm>
                            <a:custGeom>
                              <a:avLst/>
                              <a:gdLst>
                                <a:gd name="T0" fmla="+- 0 7628 7499"/>
                                <a:gd name="T1" fmla="*/ T0 w 130"/>
                                <a:gd name="T2" fmla="+- 0 495 430"/>
                                <a:gd name="T3" fmla="*/ 495 h 130"/>
                                <a:gd name="T4" fmla="+- 0 7499 7499"/>
                                <a:gd name="T5" fmla="*/ T4 w 130"/>
                                <a:gd name="T6" fmla="+- 0 495 430"/>
                                <a:gd name="T7" fmla="*/ 495 h 130"/>
                                <a:gd name="T8" fmla="+- 0 7500 7499"/>
                                <a:gd name="T9" fmla="*/ T8 w 130"/>
                                <a:gd name="T10" fmla="+- 0 482 430"/>
                                <a:gd name="T11" fmla="*/ 482 h 130"/>
                                <a:gd name="T12" fmla="+- 0 7539 7499"/>
                                <a:gd name="T13" fmla="*/ T12 w 130"/>
                                <a:gd name="T14" fmla="+- 0 435 430"/>
                                <a:gd name="T15" fmla="*/ 435 h 130"/>
                                <a:gd name="T16" fmla="+- 0 7563 7499"/>
                                <a:gd name="T17" fmla="*/ T16 w 130"/>
                                <a:gd name="T18" fmla="+- 0 430 430"/>
                                <a:gd name="T19" fmla="*/ 430 h 130"/>
                                <a:gd name="T20" fmla="+- 0 7576 7499"/>
                                <a:gd name="T21" fmla="*/ T20 w 130"/>
                                <a:gd name="T22" fmla="+- 0 431 430"/>
                                <a:gd name="T23" fmla="*/ 431 h 130"/>
                                <a:gd name="T24" fmla="+- 0 7623 7499"/>
                                <a:gd name="T25" fmla="*/ T24 w 130"/>
                                <a:gd name="T26" fmla="+- 0 470 430"/>
                                <a:gd name="T27" fmla="*/ 470 h 130"/>
                                <a:gd name="T28" fmla="+- 0 7628 7499"/>
                                <a:gd name="T29" fmla="*/ T28 w 130"/>
                                <a:gd name="T30" fmla="+- 0 495 430"/>
                                <a:gd name="T31" fmla="*/ 49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5"/>
                                  </a:moveTo>
                                  <a:lnTo>
                                    <a:pt x="0" y="65"/>
                                  </a:lnTo>
                                  <a:lnTo>
                                    <a:pt x="1" y="52"/>
                                  </a:lnTo>
                                  <a:lnTo>
                                    <a:pt x="40" y="5"/>
                                  </a:lnTo>
                                  <a:lnTo>
                                    <a:pt x="64" y="0"/>
                                  </a:lnTo>
                                  <a:lnTo>
                                    <a:pt x="77" y="1"/>
                                  </a:lnTo>
                                  <a:lnTo>
                                    <a:pt x="124"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1" name="Freeform 8475"/>
                          <wps:cNvSpPr>
                            <a:spLocks/>
                          </wps:cNvSpPr>
                          <wps:spPr bwMode="auto">
                            <a:xfrm>
                              <a:off x="7499" y="430"/>
                              <a:ext cx="130" cy="130"/>
                            </a:xfrm>
                            <a:custGeom>
                              <a:avLst/>
                              <a:gdLst>
                                <a:gd name="T0" fmla="+- 0 7563 7499"/>
                                <a:gd name="T1" fmla="*/ T0 w 130"/>
                                <a:gd name="T2" fmla="+- 0 559 430"/>
                                <a:gd name="T3" fmla="*/ 559 h 130"/>
                                <a:gd name="T4" fmla="+- 0 7509 7499"/>
                                <a:gd name="T5" fmla="*/ T4 w 130"/>
                                <a:gd name="T6" fmla="+- 0 530 430"/>
                                <a:gd name="T7" fmla="*/ 530 h 130"/>
                                <a:gd name="T8" fmla="+- 0 7617 7499"/>
                                <a:gd name="T9" fmla="*/ T8 w 130"/>
                                <a:gd name="T10" fmla="+- 0 530 430"/>
                                <a:gd name="T11" fmla="*/ 530 h 130"/>
                                <a:gd name="T12" fmla="+- 0 7563 7499"/>
                                <a:gd name="T13" fmla="*/ T12 w 130"/>
                                <a:gd name="T14" fmla="+- 0 559 430"/>
                                <a:gd name="T15" fmla="*/ 559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84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499" y="41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03" name="Group 8477"/>
                        <wpg:cNvGrpSpPr>
                          <a:grpSpLocks/>
                        </wpg:cNvGrpSpPr>
                        <wpg:grpSpPr bwMode="auto">
                          <a:xfrm>
                            <a:off x="7504" y="425"/>
                            <a:ext cx="119" cy="119"/>
                            <a:chOff x="7504" y="425"/>
                            <a:chExt cx="119" cy="119"/>
                          </a:xfrm>
                        </wpg:grpSpPr>
                        <wps:wsp>
                          <wps:cNvPr id="304" name="Freeform 8478"/>
                          <wps:cNvSpPr>
                            <a:spLocks/>
                          </wps:cNvSpPr>
                          <wps:spPr bwMode="auto">
                            <a:xfrm>
                              <a:off x="7504" y="425"/>
                              <a:ext cx="119" cy="119"/>
                            </a:xfrm>
                            <a:custGeom>
                              <a:avLst/>
                              <a:gdLst>
                                <a:gd name="T0" fmla="+- 0 7623 7504"/>
                                <a:gd name="T1" fmla="*/ T0 w 119"/>
                                <a:gd name="T2" fmla="+- 0 484 425"/>
                                <a:gd name="T3" fmla="*/ 484 h 119"/>
                                <a:gd name="T4" fmla="+- 0 7586 7504"/>
                                <a:gd name="T5" fmla="*/ T4 w 119"/>
                                <a:gd name="T6" fmla="+- 0 539 425"/>
                                <a:gd name="T7" fmla="*/ 539 h 119"/>
                                <a:gd name="T8" fmla="+- 0 7563 7504"/>
                                <a:gd name="T9" fmla="*/ T8 w 119"/>
                                <a:gd name="T10" fmla="+- 0 543 425"/>
                                <a:gd name="T11" fmla="*/ 543 h 119"/>
                                <a:gd name="T12" fmla="+- 0 7552 7504"/>
                                <a:gd name="T13" fmla="*/ T12 w 119"/>
                                <a:gd name="T14" fmla="+- 0 542 425"/>
                                <a:gd name="T15" fmla="*/ 542 h 119"/>
                                <a:gd name="T16" fmla="+- 0 7505 7504"/>
                                <a:gd name="T17" fmla="*/ T16 w 119"/>
                                <a:gd name="T18" fmla="+- 0 496 425"/>
                                <a:gd name="T19" fmla="*/ 496 h 119"/>
                                <a:gd name="T20" fmla="+- 0 7504 7504"/>
                                <a:gd name="T21" fmla="*/ T20 w 119"/>
                                <a:gd name="T22" fmla="+- 0 484 425"/>
                                <a:gd name="T23" fmla="*/ 484 h 119"/>
                                <a:gd name="T24" fmla="+- 0 7505 7504"/>
                                <a:gd name="T25" fmla="*/ T24 w 119"/>
                                <a:gd name="T26" fmla="+- 0 472 425"/>
                                <a:gd name="T27" fmla="*/ 472 h 119"/>
                                <a:gd name="T28" fmla="+- 0 7552 7504"/>
                                <a:gd name="T29" fmla="*/ T28 w 119"/>
                                <a:gd name="T30" fmla="+- 0 426 425"/>
                                <a:gd name="T31" fmla="*/ 426 h 119"/>
                                <a:gd name="T32" fmla="+- 0 7563 7504"/>
                                <a:gd name="T33" fmla="*/ T32 w 119"/>
                                <a:gd name="T34" fmla="+- 0 425 425"/>
                                <a:gd name="T35" fmla="*/ 425 h 119"/>
                                <a:gd name="T36" fmla="+- 0 7575 7504"/>
                                <a:gd name="T37" fmla="*/ T36 w 119"/>
                                <a:gd name="T38" fmla="+- 0 426 425"/>
                                <a:gd name="T39" fmla="*/ 426 h 119"/>
                                <a:gd name="T40" fmla="+- 0 7622 7504"/>
                                <a:gd name="T41" fmla="*/ T40 w 119"/>
                                <a:gd name="T42" fmla="+- 0 472 425"/>
                                <a:gd name="T43" fmla="*/ 472 h 119"/>
                                <a:gd name="T44" fmla="+- 0 7623 7504"/>
                                <a:gd name="T45" fmla="*/ T44 w 119"/>
                                <a:gd name="T46" fmla="+- 0 484 425"/>
                                <a:gd name="T47" fmla="*/ 48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05" name="Group 8479"/>
                        <wpg:cNvGrpSpPr>
                          <a:grpSpLocks/>
                        </wpg:cNvGrpSpPr>
                        <wpg:grpSpPr bwMode="auto">
                          <a:xfrm>
                            <a:off x="8631" y="430"/>
                            <a:ext cx="130" cy="130"/>
                            <a:chOff x="8631" y="430"/>
                            <a:chExt cx="130" cy="130"/>
                          </a:xfrm>
                        </wpg:grpSpPr>
                        <wps:wsp>
                          <wps:cNvPr id="306" name="Freeform 8480"/>
                          <wps:cNvSpPr>
                            <a:spLocks/>
                          </wps:cNvSpPr>
                          <wps:spPr bwMode="auto">
                            <a:xfrm>
                              <a:off x="8631" y="430"/>
                              <a:ext cx="130" cy="130"/>
                            </a:xfrm>
                            <a:custGeom>
                              <a:avLst/>
                              <a:gdLst>
                                <a:gd name="T0" fmla="+- 0 8760 8631"/>
                                <a:gd name="T1" fmla="*/ T0 w 130"/>
                                <a:gd name="T2" fmla="+- 0 495 430"/>
                                <a:gd name="T3" fmla="*/ 495 h 130"/>
                                <a:gd name="T4" fmla="+- 0 8631 8631"/>
                                <a:gd name="T5" fmla="*/ T4 w 130"/>
                                <a:gd name="T6" fmla="+- 0 495 430"/>
                                <a:gd name="T7" fmla="*/ 495 h 130"/>
                                <a:gd name="T8" fmla="+- 0 8632 8631"/>
                                <a:gd name="T9" fmla="*/ T8 w 130"/>
                                <a:gd name="T10" fmla="+- 0 482 430"/>
                                <a:gd name="T11" fmla="*/ 482 h 130"/>
                                <a:gd name="T12" fmla="+- 0 8671 8631"/>
                                <a:gd name="T13" fmla="*/ T12 w 130"/>
                                <a:gd name="T14" fmla="+- 0 435 430"/>
                                <a:gd name="T15" fmla="*/ 435 h 130"/>
                                <a:gd name="T16" fmla="+- 0 8695 8631"/>
                                <a:gd name="T17" fmla="*/ T16 w 130"/>
                                <a:gd name="T18" fmla="+- 0 430 430"/>
                                <a:gd name="T19" fmla="*/ 430 h 130"/>
                                <a:gd name="T20" fmla="+- 0 8708 8631"/>
                                <a:gd name="T21" fmla="*/ T20 w 130"/>
                                <a:gd name="T22" fmla="+- 0 431 430"/>
                                <a:gd name="T23" fmla="*/ 431 h 130"/>
                                <a:gd name="T24" fmla="+- 0 8755 8631"/>
                                <a:gd name="T25" fmla="*/ T24 w 130"/>
                                <a:gd name="T26" fmla="+- 0 470 430"/>
                                <a:gd name="T27" fmla="*/ 470 h 130"/>
                                <a:gd name="T28" fmla="+- 0 8760 8631"/>
                                <a:gd name="T29" fmla="*/ T28 w 130"/>
                                <a:gd name="T30" fmla="+- 0 495 430"/>
                                <a:gd name="T31" fmla="*/ 49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5"/>
                                  </a:moveTo>
                                  <a:lnTo>
                                    <a:pt x="0" y="65"/>
                                  </a:lnTo>
                                  <a:lnTo>
                                    <a:pt x="1" y="52"/>
                                  </a:lnTo>
                                  <a:lnTo>
                                    <a:pt x="40" y="5"/>
                                  </a:lnTo>
                                  <a:lnTo>
                                    <a:pt x="64" y="0"/>
                                  </a:lnTo>
                                  <a:lnTo>
                                    <a:pt x="77" y="1"/>
                                  </a:lnTo>
                                  <a:lnTo>
                                    <a:pt x="124"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7" name="Freeform 8481"/>
                          <wps:cNvSpPr>
                            <a:spLocks/>
                          </wps:cNvSpPr>
                          <wps:spPr bwMode="auto">
                            <a:xfrm>
                              <a:off x="8631" y="430"/>
                              <a:ext cx="130" cy="130"/>
                            </a:xfrm>
                            <a:custGeom>
                              <a:avLst/>
                              <a:gdLst>
                                <a:gd name="T0" fmla="+- 0 8695 8631"/>
                                <a:gd name="T1" fmla="*/ T0 w 130"/>
                                <a:gd name="T2" fmla="+- 0 559 430"/>
                                <a:gd name="T3" fmla="*/ 559 h 130"/>
                                <a:gd name="T4" fmla="+- 0 8641 8631"/>
                                <a:gd name="T5" fmla="*/ T4 w 130"/>
                                <a:gd name="T6" fmla="+- 0 530 430"/>
                                <a:gd name="T7" fmla="*/ 530 h 130"/>
                                <a:gd name="T8" fmla="+- 0 8749 8631"/>
                                <a:gd name="T9" fmla="*/ T8 w 130"/>
                                <a:gd name="T10" fmla="+- 0 530 430"/>
                                <a:gd name="T11" fmla="*/ 530 h 130"/>
                                <a:gd name="T12" fmla="+- 0 8695 8631"/>
                                <a:gd name="T13" fmla="*/ T12 w 130"/>
                                <a:gd name="T14" fmla="+- 0 559 430"/>
                                <a:gd name="T15" fmla="*/ 559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848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8631" y="41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09" name="Group 8483"/>
                        <wpg:cNvGrpSpPr>
                          <a:grpSpLocks/>
                        </wpg:cNvGrpSpPr>
                        <wpg:grpSpPr bwMode="auto">
                          <a:xfrm>
                            <a:off x="8636" y="425"/>
                            <a:ext cx="119" cy="119"/>
                            <a:chOff x="8636" y="425"/>
                            <a:chExt cx="119" cy="119"/>
                          </a:xfrm>
                        </wpg:grpSpPr>
                        <wps:wsp>
                          <wps:cNvPr id="310" name="Freeform 8484"/>
                          <wps:cNvSpPr>
                            <a:spLocks/>
                          </wps:cNvSpPr>
                          <wps:spPr bwMode="auto">
                            <a:xfrm>
                              <a:off x="8636" y="425"/>
                              <a:ext cx="119" cy="119"/>
                            </a:xfrm>
                            <a:custGeom>
                              <a:avLst/>
                              <a:gdLst>
                                <a:gd name="T0" fmla="+- 0 8755 8636"/>
                                <a:gd name="T1" fmla="*/ T0 w 119"/>
                                <a:gd name="T2" fmla="+- 0 484 425"/>
                                <a:gd name="T3" fmla="*/ 484 h 119"/>
                                <a:gd name="T4" fmla="+- 0 8718 8636"/>
                                <a:gd name="T5" fmla="*/ T4 w 119"/>
                                <a:gd name="T6" fmla="+- 0 539 425"/>
                                <a:gd name="T7" fmla="*/ 539 h 119"/>
                                <a:gd name="T8" fmla="+- 0 8695 8636"/>
                                <a:gd name="T9" fmla="*/ T8 w 119"/>
                                <a:gd name="T10" fmla="+- 0 543 425"/>
                                <a:gd name="T11" fmla="*/ 543 h 119"/>
                                <a:gd name="T12" fmla="+- 0 8684 8636"/>
                                <a:gd name="T13" fmla="*/ T12 w 119"/>
                                <a:gd name="T14" fmla="+- 0 542 425"/>
                                <a:gd name="T15" fmla="*/ 542 h 119"/>
                                <a:gd name="T16" fmla="+- 0 8637 8636"/>
                                <a:gd name="T17" fmla="*/ T16 w 119"/>
                                <a:gd name="T18" fmla="+- 0 496 425"/>
                                <a:gd name="T19" fmla="*/ 496 h 119"/>
                                <a:gd name="T20" fmla="+- 0 8636 8636"/>
                                <a:gd name="T21" fmla="*/ T20 w 119"/>
                                <a:gd name="T22" fmla="+- 0 484 425"/>
                                <a:gd name="T23" fmla="*/ 484 h 119"/>
                                <a:gd name="T24" fmla="+- 0 8637 8636"/>
                                <a:gd name="T25" fmla="*/ T24 w 119"/>
                                <a:gd name="T26" fmla="+- 0 472 425"/>
                                <a:gd name="T27" fmla="*/ 472 h 119"/>
                                <a:gd name="T28" fmla="+- 0 8684 8636"/>
                                <a:gd name="T29" fmla="*/ T28 w 119"/>
                                <a:gd name="T30" fmla="+- 0 426 425"/>
                                <a:gd name="T31" fmla="*/ 426 h 119"/>
                                <a:gd name="T32" fmla="+- 0 8695 8636"/>
                                <a:gd name="T33" fmla="*/ T32 w 119"/>
                                <a:gd name="T34" fmla="+- 0 425 425"/>
                                <a:gd name="T35" fmla="*/ 425 h 119"/>
                                <a:gd name="T36" fmla="+- 0 8707 8636"/>
                                <a:gd name="T37" fmla="*/ T36 w 119"/>
                                <a:gd name="T38" fmla="+- 0 426 425"/>
                                <a:gd name="T39" fmla="*/ 426 h 119"/>
                                <a:gd name="T40" fmla="+- 0 8754 8636"/>
                                <a:gd name="T41" fmla="*/ T40 w 119"/>
                                <a:gd name="T42" fmla="+- 0 472 425"/>
                                <a:gd name="T43" fmla="*/ 472 h 119"/>
                                <a:gd name="T44" fmla="+- 0 8755 8636"/>
                                <a:gd name="T45" fmla="*/ T44 w 119"/>
                                <a:gd name="T46" fmla="+- 0 484 425"/>
                                <a:gd name="T47" fmla="*/ 48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1" name="Group 8485"/>
                        <wpg:cNvGrpSpPr>
                          <a:grpSpLocks/>
                        </wpg:cNvGrpSpPr>
                        <wpg:grpSpPr bwMode="auto">
                          <a:xfrm>
                            <a:off x="9698" y="430"/>
                            <a:ext cx="130" cy="130"/>
                            <a:chOff x="9698" y="430"/>
                            <a:chExt cx="130" cy="130"/>
                          </a:xfrm>
                        </wpg:grpSpPr>
                        <wps:wsp>
                          <wps:cNvPr id="312" name="Freeform 8486"/>
                          <wps:cNvSpPr>
                            <a:spLocks/>
                          </wps:cNvSpPr>
                          <wps:spPr bwMode="auto">
                            <a:xfrm>
                              <a:off x="9698" y="430"/>
                              <a:ext cx="130" cy="130"/>
                            </a:xfrm>
                            <a:custGeom>
                              <a:avLst/>
                              <a:gdLst>
                                <a:gd name="T0" fmla="+- 0 9828 9698"/>
                                <a:gd name="T1" fmla="*/ T0 w 130"/>
                                <a:gd name="T2" fmla="+- 0 495 430"/>
                                <a:gd name="T3" fmla="*/ 495 h 130"/>
                                <a:gd name="T4" fmla="+- 0 9698 9698"/>
                                <a:gd name="T5" fmla="*/ T4 w 130"/>
                                <a:gd name="T6" fmla="+- 0 495 430"/>
                                <a:gd name="T7" fmla="*/ 495 h 130"/>
                                <a:gd name="T8" fmla="+- 0 9699 9698"/>
                                <a:gd name="T9" fmla="*/ T8 w 130"/>
                                <a:gd name="T10" fmla="+- 0 482 430"/>
                                <a:gd name="T11" fmla="*/ 482 h 130"/>
                                <a:gd name="T12" fmla="+- 0 9738 9698"/>
                                <a:gd name="T13" fmla="*/ T12 w 130"/>
                                <a:gd name="T14" fmla="+- 0 435 430"/>
                                <a:gd name="T15" fmla="*/ 435 h 130"/>
                                <a:gd name="T16" fmla="+- 0 9763 9698"/>
                                <a:gd name="T17" fmla="*/ T16 w 130"/>
                                <a:gd name="T18" fmla="+- 0 430 430"/>
                                <a:gd name="T19" fmla="*/ 430 h 130"/>
                                <a:gd name="T20" fmla="+- 0 9776 9698"/>
                                <a:gd name="T21" fmla="*/ T20 w 130"/>
                                <a:gd name="T22" fmla="+- 0 431 430"/>
                                <a:gd name="T23" fmla="*/ 431 h 130"/>
                                <a:gd name="T24" fmla="+- 0 9823 9698"/>
                                <a:gd name="T25" fmla="*/ T24 w 130"/>
                                <a:gd name="T26" fmla="+- 0 470 430"/>
                                <a:gd name="T27" fmla="*/ 470 h 130"/>
                                <a:gd name="T28" fmla="+- 0 9828 9698"/>
                                <a:gd name="T29" fmla="*/ T28 w 130"/>
                                <a:gd name="T30" fmla="+- 0 495 430"/>
                                <a:gd name="T31" fmla="*/ 49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30" y="65"/>
                                  </a:moveTo>
                                  <a:lnTo>
                                    <a:pt x="0" y="65"/>
                                  </a:lnTo>
                                  <a:lnTo>
                                    <a:pt x="1" y="52"/>
                                  </a:lnTo>
                                  <a:lnTo>
                                    <a:pt x="40" y="5"/>
                                  </a:lnTo>
                                  <a:lnTo>
                                    <a:pt x="65" y="0"/>
                                  </a:lnTo>
                                  <a:lnTo>
                                    <a:pt x="78" y="1"/>
                                  </a:lnTo>
                                  <a:lnTo>
                                    <a:pt x="125" y="40"/>
                                  </a:lnTo>
                                  <a:lnTo>
                                    <a:pt x="130"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3" name="Freeform 8487"/>
                          <wps:cNvSpPr>
                            <a:spLocks/>
                          </wps:cNvSpPr>
                          <wps:spPr bwMode="auto">
                            <a:xfrm>
                              <a:off x="9698" y="430"/>
                              <a:ext cx="130" cy="130"/>
                            </a:xfrm>
                            <a:custGeom>
                              <a:avLst/>
                              <a:gdLst>
                                <a:gd name="T0" fmla="+- 0 9763 9698"/>
                                <a:gd name="T1" fmla="*/ T0 w 130"/>
                                <a:gd name="T2" fmla="+- 0 559 430"/>
                                <a:gd name="T3" fmla="*/ 559 h 130"/>
                                <a:gd name="T4" fmla="+- 0 9709 9698"/>
                                <a:gd name="T5" fmla="*/ T4 w 130"/>
                                <a:gd name="T6" fmla="+- 0 530 430"/>
                                <a:gd name="T7" fmla="*/ 530 h 130"/>
                                <a:gd name="T8" fmla="+- 0 9817 9698"/>
                                <a:gd name="T9" fmla="*/ T8 w 130"/>
                                <a:gd name="T10" fmla="+- 0 530 430"/>
                                <a:gd name="T11" fmla="*/ 530 h 130"/>
                                <a:gd name="T12" fmla="+- 0 9763 9698"/>
                                <a:gd name="T13" fmla="*/ T12 w 130"/>
                                <a:gd name="T14" fmla="+- 0 559 430"/>
                                <a:gd name="T15" fmla="*/ 559 h 130"/>
                              </a:gdLst>
                              <a:ahLst/>
                              <a:cxnLst>
                                <a:cxn ang="0">
                                  <a:pos x="T1" y="T3"/>
                                </a:cxn>
                                <a:cxn ang="0">
                                  <a:pos x="T5" y="T7"/>
                                </a:cxn>
                                <a:cxn ang="0">
                                  <a:pos x="T9" y="T11"/>
                                </a:cxn>
                                <a:cxn ang="0">
                                  <a:pos x="T13" y="T15"/>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4" name="Picture 848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698" y="41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15" name="Group 8489"/>
                        <wpg:cNvGrpSpPr>
                          <a:grpSpLocks/>
                        </wpg:cNvGrpSpPr>
                        <wpg:grpSpPr bwMode="auto">
                          <a:xfrm>
                            <a:off x="9704" y="425"/>
                            <a:ext cx="119" cy="119"/>
                            <a:chOff x="9704" y="425"/>
                            <a:chExt cx="119" cy="119"/>
                          </a:xfrm>
                        </wpg:grpSpPr>
                        <wps:wsp>
                          <wps:cNvPr id="316" name="Freeform 8490"/>
                          <wps:cNvSpPr>
                            <a:spLocks/>
                          </wps:cNvSpPr>
                          <wps:spPr bwMode="auto">
                            <a:xfrm>
                              <a:off x="9704" y="425"/>
                              <a:ext cx="119" cy="119"/>
                            </a:xfrm>
                            <a:custGeom>
                              <a:avLst/>
                              <a:gdLst>
                                <a:gd name="T0" fmla="+- 0 9822 9704"/>
                                <a:gd name="T1" fmla="*/ T0 w 119"/>
                                <a:gd name="T2" fmla="+- 0 484 425"/>
                                <a:gd name="T3" fmla="*/ 484 h 119"/>
                                <a:gd name="T4" fmla="+- 0 9786 9704"/>
                                <a:gd name="T5" fmla="*/ T4 w 119"/>
                                <a:gd name="T6" fmla="+- 0 539 425"/>
                                <a:gd name="T7" fmla="*/ 539 h 119"/>
                                <a:gd name="T8" fmla="+- 0 9763 9704"/>
                                <a:gd name="T9" fmla="*/ T8 w 119"/>
                                <a:gd name="T10" fmla="+- 0 543 425"/>
                                <a:gd name="T11" fmla="*/ 543 h 119"/>
                                <a:gd name="T12" fmla="+- 0 9751 9704"/>
                                <a:gd name="T13" fmla="*/ T12 w 119"/>
                                <a:gd name="T14" fmla="+- 0 542 425"/>
                                <a:gd name="T15" fmla="*/ 542 h 119"/>
                                <a:gd name="T16" fmla="+- 0 9705 9704"/>
                                <a:gd name="T17" fmla="*/ T16 w 119"/>
                                <a:gd name="T18" fmla="+- 0 496 425"/>
                                <a:gd name="T19" fmla="*/ 496 h 119"/>
                                <a:gd name="T20" fmla="+- 0 9704 9704"/>
                                <a:gd name="T21" fmla="*/ T20 w 119"/>
                                <a:gd name="T22" fmla="+- 0 484 425"/>
                                <a:gd name="T23" fmla="*/ 484 h 119"/>
                                <a:gd name="T24" fmla="+- 0 9705 9704"/>
                                <a:gd name="T25" fmla="*/ T24 w 119"/>
                                <a:gd name="T26" fmla="+- 0 472 425"/>
                                <a:gd name="T27" fmla="*/ 472 h 119"/>
                                <a:gd name="T28" fmla="+- 0 9751 9704"/>
                                <a:gd name="T29" fmla="*/ T28 w 119"/>
                                <a:gd name="T30" fmla="+- 0 426 425"/>
                                <a:gd name="T31" fmla="*/ 426 h 119"/>
                                <a:gd name="T32" fmla="+- 0 9763 9704"/>
                                <a:gd name="T33" fmla="*/ T32 w 119"/>
                                <a:gd name="T34" fmla="+- 0 425 425"/>
                                <a:gd name="T35" fmla="*/ 425 h 119"/>
                                <a:gd name="T36" fmla="+- 0 9775 9704"/>
                                <a:gd name="T37" fmla="*/ T36 w 119"/>
                                <a:gd name="T38" fmla="+- 0 426 425"/>
                                <a:gd name="T39" fmla="*/ 426 h 119"/>
                                <a:gd name="T40" fmla="+- 0 9821 9704"/>
                                <a:gd name="T41" fmla="*/ T40 w 119"/>
                                <a:gd name="T42" fmla="+- 0 472 425"/>
                                <a:gd name="T43" fmla="*/ 472 h 119"/>
                                <a:gd name="T44" fmla="+- 0 9822 9704"/>
                                <a:gd name="T45" fmla="*/ T44 w 119"/>
                                <a:gd name="T46" fmla="+- 0 484 425"/>
                                <a:gd name="T47" fmla="*/ 48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17" name="Text Box 8491"/>
                          <wps:cNvSpPr txBox="1">
                            <a:spLocks noChangeArrowheads="1"/>
                          </wps:cNvSpPr>
                          <wps:spPr bwMode="auto">
                            <a:xfrm>
                              <a:off x="5050" y="0"/>
                              <a:ext cx="628"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07EBE16" w14:textId="77777777" w:rsidR="00BA0F88" w:rsidRDefault="00BA0F88" w:rsidP="00FC7CE6">
                                <w:pPr>
                                  <w:spacing w:line="173" w:lineRule="exact"/>
                                  <w:rPr>
                                    <w:rFonts w:ascii="Times New Roman" w:hAnsi="Times New Roman"/>
                                    <w:sz w:val="17"/>
                                    <w:szCs w:val="17"/>
                                  </w:rPr>
                                </w:pPr>
                                <w:r>
                                  <w:rPr>
                                    <w:rFonts w:ascii="Times New Roman"/>
                                    <w:spacing w:val="-5"/>
                                    <w:sz w:val="17"/>
                                  </w:rPr>
                                  <w:t>Very</w:t>
                                </w:r>
                                <w:r>
                                  <w:rPr>
                                    <w:rFonts w:ascii="Times New Roman"/>
                                    <w:spacing w:val="8"/>
                                    <w:sz w:val="17"/>
                                  </w:rPr>
                                  <w:t xml:space="preserve"> </w:t>
                                </w:r>
                                <w:r>
                                  <w:rPr>
                                    <w:rFonts w:ascii="Times New Roman"/>
                                    <w:sz w:val="17"/>
                                  </w:rPr>
                                  <w:t>low</w:t>
                                </w:r>
                              </w:p>
                            </w:txbxContent>
                          </wps:txbx>
                          <wps:bodyPr rot="0" vert="horz" wrap="square" lIns="0" tIns="0" rIns="0" bIns="0" anchor="t" anchorCtr="0" upright="1">
                            <a:noAutofit/>
                          </wps:bodyPr>
                        </wps:wsp>
                        <wps:wsp>
                          <wps:cNvPr id="318" name="Text Box 8492"/>
                          <wps:cNvSpPr txBox="1">
                            <a:spLocks noChangeArrowheads="1"/>
                          </wps:cNvSpPr>
                          <wps:spPr bwMode="auto">
                            <a:xfrm>
                              <a:off x="6262" y="0"/>
                              <a:ext cx="317"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94F265C" w14:textId="77777777" w:rsidR="00BA0F88" w:rsidRDefault="00BA0F88" w:rsidP="00FC7CE6">
                                <w:pPr>
                                  <w:spacing w:line="173" w:lineRule="exact"/>
                                  <w:rPr>
                                    <w:rFonts w:ascii="Times New Roman" w:hAnsi="Times New Roman"/>
                                    <w:sz w:val="17"/>
                                    <w:szCs w:val="17"/>
                                  </w:rPr>
                                </w:pPr>
                                <w:r>
                                  <w:rPr>
                                    <w:rFonts w:ascii="Times New Roman"/>
                                    <w:sz w:val="17"/>
                                  </w:rPr>
                                  <w:t>Low</w:t>
                                </w:r>
                              </w:p>
                            </w:txbxContent>
                          </wps:txbx>
                          <wps:bodyPr rot="0" vert="horz" wrap="square" lIns="0" tIns="0" rIns="0" bIns="0" anchor="t" anchorCtr="0" upright="1">
                            <a:noAutofit/>
                          </wps:bodyPr>
                        </wps:wsp>
                        <wps:wsp>
                          <wps:cNvPr id="319" name="Text Box 8493"/>
                          <wps:cNvSpPr txBox="1">
                            <a:spLocks noChangeArrowheads="1"/>
                          </wps:cNvSpPr>
                          <wps:spPr bwMode="auto">
                            <a:xfrm>
                              <a:off x="7222" y="0"/>
                              <a:ext cx="661"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7F857E" w14:textId="77777777" w:rsidR="00BA0F88" w:rsidRDefault="00BA0F88" w:rsidP="00FC7CE6">
                                <w:pPr>
                                  <w:spacing w:line="173" w:lineRule="exact"/>
                                  <w:rPr>
                                    <w:rFonts w:ascii="Times New Roman" w:hAnsi="Times New Roman"/>
                                    <w:sz w:val="17"/>
                                    <w:szCs w:val="17"/>
                                  </w:rPr>
                                </w:pPr>
                                <w:r>
                                  <w:rPr>
                                    <w:rFonts w:ascii="Times New Roman"/>
                                    <w:sz w:val="17"/>
                                  </w:rPr>
                                  <w:t>Moderate</w:t>
                                </w:r>
                              </w:p>
                            </w:txbxContent>
                          </wps:txbx>
                          <wps:bodyPr rot="0" vert="horz" wrap="square" lIns="0" tIns="0" rIns="0" bIns="0" anchor="t" anchorCtr="0" upright="1">
                            <a:noAutofit/>
                          </wps:bodyPr>
                        </wps:wsp>
                        <wps:wsp>
                          <wps:cNvPr id="320" name="Text Box 8494"/>
                          <wps:cNvSpPr txBox="1">
                            <a:spLocks noChangeArrowheads="1"/>
                          </wps:cNvSpPr>
                          <wps:spPr bwMode="auto">
                            <a:xfrm>
                              <a:off x="8518" y="0"/>
                              <a:ext cx="345"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310618" w14:textId="77777777" w:rsidR="00BA0F88" w:rsidRDefault="00BA0F88" w:rsidP="00FC7CE6">
                                <w:pPr>
                                  <w:spacing w:line="173" w:lineRule="exact"/>
                                  <w:rPr>
                                    <w:rFonts w:ascii="Times New Roman" w:hAnsi="Times New Roman"/>
                                    <w:sz w:val="17"/>
                                    <w:szCs w:val="17"/>
                                  </w:rPr>
                                </w:pPr>
                                <w:r>
                                  <w:rPr>
                                    <w:rFonts w:ascii="Times New Roman"/>
                                    <w:sz w:val="17"/>
                                  </w:rPr>
                                  <w:t>High</w:t>
                                </w:r>
                              </w:p>
                            </w:txbxContent>
                          </wps:txbx>
                          <wps:bodyPr rot="0" vert="horz" wrap="square" lIns="0" tIns="0" rIns="0" bIns="0" anchor="t" anchorCtr="0" upright="1">
                            <a:noAutofit/>
                          </wps:bodyPr>
                        </wps:wsp>
                        <wps:wsp>
                          <wps:cNvPr id="321" name="Text Box 8495"/>
                          <wps:cNvSpPr txBox="1">
                            <a:spLocks noChangeArrowheads="1"/>
                          </wps:cNvSpPr>
                          <wps:spPr bwMode="auto">
                            <a:xfrm>
                              <a:off x="9420" y="0"/>
                              <a:ext cx="676"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C39FF6" w14:textId="77777777" w:rsidR="00BA0F88" w:rsidRDefault="00BA0F88" w:rsidP="00FC7CE6">
                                <w:pPr>
                                  <w:spacing w:line="173" w:lineRule="exact"/>
                                  <w:rPr>
                                    <w:rFonts w:ascii="Times New Roman" w:hAnsi="Times New Roman"/>
                                    <w:sz w:val="17"/>
                                    <w:szCs w:val="17"/>
                                  </w:rPr>
                                </w:pPr>
                                <w:r>
                                  <w:rPr>
                                    <w:rFonts w:ascii="Times New Roman"/>
                                    <w:spacing w:val="-5"/>
                                    <w:sz w:val="17"/>
                                  </w:rPr>
                                  <w:t>Very</w:t>
                                </w:r>
                                <w:r>
                                  <w:rPr>
                                    <w:rFonts w:ascii="Times New Roman"/>
                                    <w:spacing w:val="9"/>
                                    <w:sz w:val="17"/>
                                  </w:rPr>
                                  <w:t xml:space="preserve"> </w:t>
                                </w:r>
                                <w:r>
                                  <w:rPr>
                                    <w:rFonts w:ascii="Times New Roman"/>
                                    <w:sz w:val="17"/>
                                  </w:rPr>
                                  <w:t>high</w:t>
                                </w:r>
                              </w:p>
                            </w:txbxContent>
                          </wps:txbx>
                          <wps:bodyPr rot="0" vert="horz" wrap="square" lIns="0" tIns="0" rIns="0" bIns="0" anchor="t" anchorCtr="0" upright="1">
                            <a:noAutofit/>
                          </wps:bodyPr>
                        </wps:wsp>
                        <wps:wsp>
                          <wps:cNvPr id="322" name="Text Box 8496"/>
                          <wps:cNvSpPr txBox="1">
                            <a:spLocks noChangeArrowheads="1"/>
                          </wps:cNvSpPr>
                          <wps:spPr bwMode="auto">
                            <a:xfrm>
                              <a:off x="49" y="291"/>
                              <a:ext cx="4520" cy="36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DC60A7" w14:textId="77777777" w:rsidR="00BA0F88" w:rsidRDefault="00BA0F88" w:rsidP="00FC7CE6">
                                <w:pPr>
                                  <w:spacing w:line="175" w:lineRule="exact"/>
                                  <w:rPr>
                                    <w:rFonts w:ascii="Times New Roman" w:hAnsi="Times New Roman"/>
                                    <w:sz w:val="17"/>
                                    <w:szCs w:val="17"/>
                                  </w:rPr>
                                </w:pPr>
                                <w:r>
                                  <w:rPr>
                                    <w:rFonts w:ascii="Times New Roman"/>
                                    <w:sz w:val="17"/>
                                  </w:rPr>
                                  <w:t xml:space="preserve">Comply with organisational security policies to </w:t>
                                </w:r>
                                <w:proofErr w:type="gramStart"/>
                                <w:r>
                                  <w:rPr>
                                    <w:rFonts w:ascii="Times New Roman"/>
                                    <w:sz w:val="17"/>
                                  </w:rPr>
                                  <w:t xml:space="preserve">protect </w:t>
                                </w:r>
                                <w:r>
                                  <w:rPr>
                                    <w:rFonts w:ascii="Times New Roman"/>
                                    <w:spacing w:val="14"/>
                                    <w:sz w:val="17"/>
                                  </w:rPr>
                                  <w:t xml:space="preserve"> </w:t>
                                </w:r>
                                <w:r>
                                  <w:rPr>
                                    <w:rFonts w:ascii="Times New Roman"/>
                                    <w:sz w:val="17"/>
                                  </w:rPr>
                                  <w:t>hardware</w:t>
                                </w:r>
                                <w:proofErr w:type="gramEnd"/>
                                <w:r>
                                  <w:rPr>
                                    <w:rFonts w:ascii="Times New Roman"/>
                                    <w:sz w:val="17"/>
                                  </w:rPr>
                                  <w:t>,</w:t>
                                </w:r>
                              </w:p>
                              <w:p w14:paraId="6A74E106" w14:textId="77777777" w:rsidR="00BA0F88" w:rsidRDefault="00BA0F88" w:rsidP="00FC7CE6">
                                <w:pPr>
                                  <w:spacing w:line="192" w:lineRule="exact"/>
                                  <w:rPr>
                                    <w:rFonts w:ascii="Times New Roman" w:hAnsi="Times New Roman"/>
                                    <w:sz w:val="17"/>
                                    <w:szCs w:val="17"/>
                                  </w:rPr>
                                </w:pPr>
                                <w:r>
                                  <w:rPr>
                                    <w:rFonts w:ascii="Times New Roman"/>
                                    <w:sz w:val="17"/>
                                  </w:rPr>
                                  <w:t>software, information and</w:t>
                                </w:r>
                                <w:r>
                                  <w:rPr>
                                    <w:rFonts w:ascii="Times New Roman"/>
                                    <w:spacing w:val="32"/>
                                    <w:sz w:val="17"/>
                                  </w:rPr>
                                  <w:t xml:space="preserve"> </w:t>
                                </w:r>
                                <w:r>
                                  <w:rPr>
                                    <w:rFonts w:ascii="Times New Roman"/>
                                    <w:sz w:val="17"/>
                                  </w:rPr>
                                  <w:t>systems</w:t>
                                </w:r>
                              </w:p>
                            </w:txbxContent>
                          </wps:txbx>
                          <wps:bodyPr rot="0" vert="horz" wrap="square" lIns="0" tIns="0" rIns="0" bIns="0" anchor="t" anchorCtr="0" upright="1">
                            <a:noAutofit/>
                          </wps:bodyPr>
                        </wps:wsp>
                      </wpg:grpSp>
                    </wpg:wgp>
                  </a:graphicData>
                </a:graphic>
              </wp:inline>
            </w:drawing>
          </mc:Choice>
          <mc:Fallback>
            <w:pict>
              <v:group w14:anchorId="192E5A66" id="Group 266" o:spid="_x0000_s1028" style="width:514.85pt;height:35.8pt;mso-position-horizontal-relative:char;mso-position-vertical-relative:line" coordsize="1029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">
                <v:group id="Group 8441" o:spid="_x0000_s1029" style="position:absolute;left:6;top:230;width:4647;height:2" coordorigin="6,230" coordsize="4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8442" o:spid="_x0000_s1030" style="position:absolute;left:6;top:230;width:4647;height:2;visibility:visible;mso-wrap-style:square;v-text-anchor:top" coordsize="4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" path="m,l4646,e" filled="f" strokecolor="#bababa" strokeweight=".19017mm">
                    <v:path arrowok="t" o:connecttype="custom" o:connectlocs="0,0;4646,0" o:connectangles="0,0"/>
                  </v:shape>
                </v:group>
                <v:group id="Group 8443" o:spid="_x0000_s1031" style="position:absolute;left:4652;top:230;width:141;height:2" coordorigin="4652,230"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8444" o:spid="_x0000_s1032" style="position:absolute;left:4652;top:230;width:141;height:2;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" path="m,l141,e" filled="f" strokecolor="#bababa" strokeweight=".19017mm">
                    <v:path arrowok="t" o:connecttype="custom" o:connectlocs="0,0;141,0" o:connectangles="0,0"/>
                  </v:shape>
                </v:group>
                <v:group id="Group 8445" o:spid="_x0000_s1033" style="position:absolute;left:4787;top:20;width:2;height:216" coordorigin="4787,20"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8446" o:spid="_x0000_s1034" style="position:absolute;left:4787;top:20;width:2;height:216;visibility:visible;mso-wrap-style:square;v-text-anchor:top" coordsize="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" path="m,l,216e" filled="f" strokecolor="#bababa" strokeweight=".19017mm">
                    <v:path arrowok="t" o:connecttype="custom" o:connectlocs="0,20;0,236" o:connectangles="0,0"/>
                  </v:shape>
                </v:group>
                <v:group id="Group 8447" o:spid="_x0000_s1035" style="position:absolute;left:4793;top:230;width:44;height:2" coordorigin="4793,230"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8448" o:spid="_x0000_s1036" style="position:absolute;left:4793;top:230;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" path="m,l43,e" filled="f" strokecolor="#bababa" strokeweight=".19017mm">
                    <v:path arrowok="t" o:connecttype="custom" o:connectlocs="0,0;43,0" o:connectangles="0,0"/>
                  </v:shape>
                </v:group>
                <v:group id="Group 8449" o:spid="_x0000_s1037" style="position:absolute;left:4836;top:230;width:1057;height:2" coordorigin="4836,230"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8450" o:spid="_x0000_s1038" style="position:absolute;left:4836;top:230;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" path="m,l1056,e" filled="f" strokecolor="#bababa" strokeweight=".19017mm">
                    <v:path arrowok="t" o:connecttype="custom" o:connectlocs="0,0;1056,0" o:connectangles="0,0"/>
                  </v:shape>
                </v:group>
                <v:group id="Group 8451" o:spid="_x0000_s1039" style="position:absolute;left:5892;top:230;width:1057;height:2" coordorigin="5892,230"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8452" o:spid="_x0000_s1040" style="position:absolute;left:5892;top:230;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" path="m,l1057,e" filled="f" strokecolor="#bababa" strokeweight=".19017mm">
                    <v:path arrowok="t" o:connecttype="custom" o:connectlocs="0,0;1057,0" o:connectangles="0,0"/>
                  </v:shape>
                </v:group>
                <v:group id="Group 8453" o:spid="_x0000_s1041" style="position:absolute;left:6949;top:230;width:1208;height:2" coordorigin="6949,230"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8454" o:spid="_x0000_s1042" style="position:absolute;left:6949;top:230;width:1208;height:2;visibility:visible;mso-wrap-style:square;v-text-anchor:top"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" path="m,l1207,e" filled="f" strokecolor="#bababa" strokeweight=".19017mm">
                    <v:path arrowok="t" o:connecttype="custom" o:connectlocs="0,0;1207,0" o:connectangles="0,0"/>
                  </v:shape>
                </v:group>
                <v:group id="Group 8455" o:spid="_x0000_s1043" style="position:absolute;left:8156;top:230;width:1068;height:2" coordorigin="8156,230"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8456" o:spid="_x0000_s1044" style="position:absolute;left:8156;top:230;width:1068;height:2;visibility:visible;mso-wrap-style:square;v-text-anchor:top"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" path="m,l1068,e" filled="f" strokecolor="#bababa" strokeweight=".19017mm">
                    <v:path arrowok="t" o:connecttype="custom" o:connectlocs="0,0;1068,0" o:connectangles="0,0"/>
                  </v:shape>
                </v:group>
                <v:group id="Group 8457" o:spid="_x0000_s1045" style="position:absolute;left:9224;top:230;width:1068;height:2" coordorigin="9224,230"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8458" o:spid="_x0000_s1046" style="position:absolute;left:9224;top:230;width:1068;height:2;visibility:visible;mso-wrap-style:square;v-text-anchor:top"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" path="m,l1067,e" filled="f" strokecolor="#bababa" strokeweight=".19017mm">
                    <v:path arrowok="t" o:connecttype="custom" o:connectlocs="0,0;1067,0" o:connectangles="0,0"/>
                  </v:shape>
                </v:group>
                <v:group id="Group 8459" o:spid="_x0000_s1047" style="position:absolute;left:4787;top:236;width:2;height:475" coordorigin="4787,236"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8460" o:spid="_x0000_s1048" style="position:absolute;left:4787;top:236;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" path="m,l,474e" filled="f" strokecolor="#bababa" strokeweight=".19017mm">
                    <v:path arrowok="t" o:connecttype="custom" o:connectlocs="0,236;0,710" o:connectangles="0,0"/>
                  </v:shape>
                </v:group>
                <v:group id="Group 8461" o:spid="_x0000_s1049" style="position:absolute;left:5310;top:430;width:130;height:130" coordorigin="5310,430"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8462" o:spid="_x0000_s1050" style="position:absolute;left:5310;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" path="m129,65l,65,1,52,40,5,65,,78,1r47,39l129,65xe" fillcolor="black" stroked="f">
                    <v:fill opacity="5397f"/>
                    <v:path arrowok="t" o:connecttype="custom" o:connectlocs="129,495;0,495;1,482;40,435;65,430;78,431;125,470;129,495" o:connectangles="0,0,0,0,0,0,0,0"/>
                  </v:shape>
                  <v:shape id="Freeform 8463" o:spid="_x0000_s1051" style="position:absolute;left:5310;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" path="m65,129l11,100r108,l65,129xe" fillcolor="black" stroked="f">
                    <v:fill opacity="5397f"/>
                    <v:path arrowok="t" o:connecttype="custom" o:connectlocs="65,559;11,530;119,530;65,559"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64" o:spid="_x0000_s1052" type="#_x0000_t75" style="position:absolute;left:5310;top:41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">
                    <v:imagedata r:id="rId108" o:title=""/>
                  </v:shape>
                </v:group>
                <v:group id="Group 8465" o:spid="_x0000_s1053" style="position:absolute;left:5315;top:425;width:119;height:119" coordorigin="5315,42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8466" o:spid="_x0000_s1054" style="position:absolute;left:5315;top:42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" path="m119,59l82,114r-22,4l48,117,2,71,,59,2,47,48,1,60,,72,1r46,46l119,59xe" filled="f" strokeweight=".19017mm">
                    <v:path arrowok="t" o:connecttype="custom" o:connectlocs="119,484;82,539;60,543;48,542;2,496;0,484;2,472;48,426;60,425;72,426;118,472;119,484" o:connectangles="0,0,0,0,0,0,0,0,0,0,0,0"/>
                  </v:shape>
                </v:group>
                <v:group id="Group 8467" o:spid="_x0000_s1055" style="position:absolute;left:6367;top:430;width:130;height:130" coordorigin="6367,430"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8468" o:spid="_x0000_s1056" style="position:absolute;left:6367;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" path="m129,65l,65,1,52,39,5,64,,77,1r47,39l129,65xe" fillcolor="black" stroked="f">
                    <v:fill opacity="5397f"/>
                    <v:path arrowok="t" o:connecttype="custom" o:connectlocs="129,495;0,495;1,482;39,435;64,430;77,431;124,470;129,495" o:connectangles="0,0,0,0,0,0,0,0"/>
                  </v:shape>
                  <v:shape id="Freeform 8469" o:spid="_x0000_s1057" style="position:absolute;left:6367;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" path="m64,129l10,100r108,l64,129xe" fillcolor="black" stroked="f">
                    <v:fill opacity="5397f"/>
                    <v:path arrowok="t" o:connecttype="custom" o:connectlocs="64,559;10,530;118,530;64,559" o:connectangles="0,0,0,0"/>
                  </v:shape>
                  <v:shape id="Picture 8470" o:spid="_x0000_s1058" type="#_x0000_t75" style="position:absolute;left:6367;top:41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">
                    <v:imagedata r:id="rId108" o:title=""/>
                  </v:shape>
                </v:group>
                <v:group id="Group 8471" o:spid="_x0000_s1059" style="position:absolute;left:6372;top:425;width:119;height:119" coordorigin="6372,42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8472" o:spid="_x0000_s1060" style="position:absolute;left:6372;top:42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" path="m119,59l82,114r-23,4l47,117,1,71,,59,1,47,47,1,59,,71,1r47,46l119,59xe" filled="f" strokeweight=".19017mm">
                    <v:path arrowok="t" o:connecttype="custom" o:connectlocs="119,484;82,539;59,543;47,542;1,496;0,484;1,472;47,426;59,425;71,426;118,472;119,484" o:connectangles="0,0,0,0,0,0,0,0,0,0,0,0"/>
                  </v:shape>
                </v:group>
                <v:group id="Group 8473" o:spid="_x0000_s1061" style="position:absolute;left:7499;top:430;width:130;height:130" coordorigin="7499,430"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8474" o:spid="_x0000_s1062" style="position:absolute;left:7499;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" path="m129,65l,65,1,52,40,5,64,,77,1r47,39l129,65xe" fillcolor="black" stroked="f">
                    <v:fill opacity="5397f"/>
                    <v:path arrowok="t" o:connecttype="custom" o:connectlocs="129,495;0,495;1,482;40,435;64,430;77,431;124,470;129,495" o:connectangles="0,0,0,0,0,0,0,0"/>
                  </v:shape>
                  <v:shape id="Freeform 8475" o:spid="_x0000_s1063" style="position:absolute;left:7499;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" path="m64,129l10,100r108,l64,129xe" fillcolor="black" stroked="f">
                    <v:fill opacity="5397f"/>
                    <v:path arrowok="t" o:connecttype="custom" o:connectlocs="64,559;10,530;118,530;64,559" o:connectangles="0,0,0,0"/>
                  </v:shape>
                  <v:shape id="Picture 8476" o:spid="_x0000_s1064" type="#_x0000_t75" style="position:absolute;left:7499;top:41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">
                    <v:imagedata r:id="rId108" o:title=""/>
                  </v:shape>
                </v:group>
                <v:group id="Group 8477" o:spid="_x0000_s1065" style="position:absolute;left:7504;top:425;width:119;height:119" coordorigin="7504,42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8478" o:spid="_x0000_s1066" style="position:absolute;left:7504;top:42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" path="m119,59l82,114r-23,4l48,117,1,71,,59,1,47,48,1,59,,71,1r47,46l119,59xe" filled="f" strokeweight=".19017mm">
                    <v:path arrowok="t" o:connecttype="custom" o:connectlocs="119,484;82,539;59,543;48,542;1,496;0,484;1,472;48,426;59,425;71,426;118,472;119,484" o:connectangles="0,0,0,0,0,0,0,0,0,0,0,0"/>
                  </v:shape>
                </v:group>
                <v:group id="Group 8479" o:spid="_x0000_s1067" style="position:absolute;left:8631;top:430;width:130;height:130" coordorigin="8631,430"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8480" o:spid="_x0000_s1068" style="position:absolute;left:8631;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" path="m129,65l,65,1,52,40,5,64,,77,1r47,39l129,65xe" fillcolor="black" stroked="f">
                    <v:fill opacity="5397f"/>
                    <v:path arrowok="t" o:connecttype="custom" o:connectlocs="129,495;0,495;1,482;40,435;64,430;77,431;124,470;129,495" o:connectangles="0,0,0,0,0,0,0,0"/>
                  </v:shape>
                  <v:shape id="Freeform 8481" o:spid="_x0000_s1069" style="position:absolute;left:8631;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" path="m64,129l10,100r108,l64,129xe" fillcolor="black" stroked="f">
                    <v:fill opacity="5397f"/>
                    <v:path arrowok="t" o:connecttype="custom" o:connectlocs="64,559;10,530;118,530;64,559" o:connectangles="0,0,0,0"/>
                  </v:shape>
                  <v:shape id="Picture 8482" o:spid="_x0000_s1070" type="#_x0000_t75" style="position:absolute;left:8631;top:41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">
                    <v:imagedata r:id="rId108" o:title=""/>
                  </v:shape>
                </v:group>
                <v:group id="Group 8483" o:spid="_x0000_s1071" style="position:absolute;left:8636;top:425;width:119;height:119" coordorigin="8636,42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8484" o:spid="_x0000_s1072" style="position:absolute;left:8636;top:42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" path="m119,59l82,114r-23,4l48,117,1,71,,59,1,47,48,1,59,,71,1r47,46l119,59xe" filled="f" strokeweight=".19017mm">
                    <v:path arrowok="t" o:connecttype="custom" o:connectlocs="119,484;82,539;59,543;48,542;1,496;0,484;1,472;48,426;59,425;71,426;118,472;119,484" o:connectangles="0,0,0,0,0,0,0,0,0,0,0,0"/>
                  </v:shape>
                </v:group>
                <v:group id="Group 8485" o:spid="_x0000_s1073" style="position:absolute;left:9698;top:430;width:130;height:130" coordorigin="9698,430"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8486" o:spid="_x0000_s1074" style="position:absolute;left:9698;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" path="m130,65l,65,1,52,40,5,65,,78,1r47,39l130,65xe" fillcolor="black" stroked="f">
                    <v:fill opacity="5397f"/>
                    <v:path arrowok="t" o:connecttype="custom" o:connectlocs="130,495;0,495;1,482;40,435;65,430;78,431;125,470;130,495" o:connectangles="0,0,0,0,0,0,0,0"/>
                  </v:shape>
                  <v:shape id="Freeform 8487" o:spid="_x0000_s1075" style="position:absolute;left:9698;top:430;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" path="m65,129l11,100r108,l65,129xe" fillcolor="black" stroked="f">
                    <v:fill opacity="5397f"/>
                    <v:path arrowok="t" o:connecttype="custom" o:connectlocs="65,559;11,530;119,530;65,559" o:connectangles="0,0,0,0"/>
                  </v:shape>
                  <v:shape id="Picture 8488" o:spid="_x0000_s1076" type="#_x0000_t75" style="position:absolute;left:9698;top:41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">
                    <v:imagedata r:id="rId108" o:title=""/>
                  </v:shape>
                </v:group>
                <v:group id="Group 8489" o:spid="_x0000_s1077" style="position:absolute;left:9704;top:425;width:119;height:119" coordorigin="9704,42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8490" o:spid="_x0000_s1078" style="position:absolute;left:9704;top:42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" path="m118,59l82,114r-23,4l47,117,1,71,,59,1,47,47,1,59,,71,1r46,46l118,59xe" filled="f" strokeweight=".19017mm">
                    <v:path arrowok="t" o:connecttype="custom" o:connectlocs="118,484;82,539;59,543;47,542;1,496;0,484;1,472;47,426;59,425;71,426;117,472;118,484" o:connectangles="0,0,0,0,0,0,0,0,0,0,0,0"/>
                  </v:shape>
                  <v:shape id="Text Box 8491" o:spid="_x0000_s1079" type="#_x0000_t202" style="position:absolute;left:5050;width:628;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407EBE16" w14:textId="77777777" w:rsidR="00BA0F88" w:rsidRDefault="00BA0F88" w:rsidP="00FC7CE6">
                          <w:pPr>
                            <w:spacing w:line="173" w:lineRule="exact"/>
                            <w:rPr>
                              <w:rFonts w:ascii="Times New Roman" w:hAnsi="Times New Roman"/>
                              <w:sz w:val="17"/>
                              <w:szCs w:val="17"/>
                            </w:rPr>
                          </w:pPr>
                          <w:r>
                            <w:rPr>
                              <w:rFonts w:ascii="Times New Roman"/>
                              <w:spacing w:val="-5"/>
                              <w:sz w:val="17"/>
                            </w:rPr>
                            <w:t>Very</w:t>
                          </w:r>
                          <w:r>
                            <w:rPr>
                              <w:rFonts w:ascii="Times New Roman"/>
                              <w:spacing w:val="8"/>
                              <w:sz w:val="17"/>
                            </w:rPr>
                            <w:t xml:space="preserve"> </w:t>
                          </w:r>
                          <w:r>
                            <w:rPr>
                              <w:rFonts w:ascii="Times New Roman"/>
                              <w:sz w:val="17"/>
                            </w:rPr>
                            <w:t>low</w:t>
                          </w:r>
                        </w:p>
                      </w:txbxContent>
                    </v:textbox>
                  </v:shape>
                  <v:shape id="Text Box 8492" o:spid="_x0000_s1080" type="#_x0000_t202" style="position:absolute;left:6262;width:317;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594F265C" w14:textId="77777777" w:rsidR="00BA0F88" w:rsidRDefault="00BA0F88" w:rsidP="00FC7CE6">
                          <w:pPr>
                            <w:spacing w:line="173" w:lineRule="exact"/>
                            <w:rPr>
                              <w:rFonts w:ascii="Times New Roman" w:hAnsi="Times New Roman"/>
                              <w:sz w:val="17"/>
                              <w:szCs w:val="17"/>
                            </w:rPr>
                          </w:pPr>
                          <w:r>
                            <w:rPr>
                              <w:rFonts w:ascii="Times New Roman"/>
                              <w:sz w:val="17"/>
                            </w:rPr>
                            <w:t>Low</w:t>
                          </w:r>
                        </w:p>
                      </w:txbxContent>
                    </v:textbox>
                  </v:shape>
                  <v:shape id="Text Box 8493" o:spid="_x0000_s1081" type="#_x0000_t202" style="position:absolute;left:7222;width:66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4C7F857E" w14:textId="77777777" w:rsidR="00BA0F88" w:rsidRDefault="00BA0F88" w:rsidP="00FC7CE6">
                          <w:pPr>
                            <w:spacing w:line="173" w:lineRule="exact"/>
                            <w:rPr>
                              <w:rFonts w:ascii="Times New Roman" w:hAnsi="Times New Roman"/>
                              <w:sz w:val="17"/>
                              <w:szCs w:val="17"/>
                            </w:rPr>
                          </w:pPr>
                          <w:r>
                            <w:rPr>
                              <w:rFonts w:ascii="Times New Roman"/>
                              <w:sz w:val="17"/>
                            </w:rPr>
                            <w:t>Moderate</w:t>
                          </w:r>
                        </w:p>
                      </w:txbxContent>
                    </v:textbox>
                  </v:shape>
                  <v:shape id="Text Box 8494" o:spid="_x0000_s1082" type="#_x0000_t202" style="position:absolute;left:8518;width:34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3310618" w14:textId="77777777" w:rsidR="00BA0F88" w:rsidRDefault="00BA0F88" w:rsidP="00FC7CE6">
                          <w:pPr>
                            <w:spacing w:line="173" w:lineRule="exact"/>
                            <w:rPr>
                              <w:rFonts w:ascii="Times New Roman" w:hAnsi="Times New Roman"/>
                              <w:sz w:val="17"/>
                              <w:szCs w:val="17"/>
                            </w:rPr>
                          </w:pPr>
                          <w:r>
                            <w:rPr>
                              <w:rFonts w:ascii="Times New Roman"/>
                              <w:sz w:val="17"/>
                            </w:rPr>
                            <w:t>High</w:t>
                          </w:r>
                        </w:p>
                      </w:txbxContent>
                    </v:textbox>
                  </v:shape>
                  <v:shape id="Text Box 8495" o:spid="_x0000_s1083" type="#_x0000_t202" style="position:absolute;left:9420;width:67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1AC39FF6" w14:textId="77777777" w:rsidR="00BA0F88" w:rsidRDefault="00BA0F88" w:rsidP="00FC7CE6">
                          <w:pPr>
                            <w:spacing w:line="173" w:lineRule="exact"/>
                            <w:rPr>
                              <w:rFonts w:ascii="Times New Roman" w:hAnsi="Times New Roman"/>
                              <w:sz w:val="17"/>
                              <w:szCs w:val="17"/>
                            </w:rPr>
                          </w:pPr>
                          <w:r>
                            <w:rPr>
                              <w:rFonts w:ascii="Times New Roman"/>
                              <w:spacing w:val="-5"/>
                              <w:sz w:val="17"/>
                            </w:rPr>
                            <w:t>Very</w:t>
                          </w:r>
                          <w:r>
                            <w:rPr>
                              <w:rFonts w:ascii="Times New Roman"/>
                              <w:spacing w:val="9"/>
                              <w:sz w:val="17"/>
                            </w:rPr>
                            <w:t xml:space="preserve"> </w:t>
                          </w:r>
                          <w:r>
                            <w:rPr>
                              <w:rFonts w:ascii="Times New Roman"/>
                              <w:sz w:val="17"/>
                            </w:rPr>
                            <w:t>high</w:t>
                          </w:r>
                        </w:p>
                      </w:txbxContent>
                    </v:textbox>
                  </v:shape>
                  <v:shape id="Text Box 8496" o:spid="_x0000_s1084" type="#_x0000_t202" style="position:absolute;left:49;top:291;width:452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5DDC60A7" w14:textId="77777777" w:rsidR="00BA0F88" w:rsidRDefault="00BA0F88" w:rsidP="00FC7CE6">
                          <w:pPr>
                            <w:spacing w:line="175" w:lineRule="exact"/>
                            <w:rPr>
                              <w:rFonts w:ascii="Times New Roman" w:hAnsi="Times New Roman"/>
                              <w:sz w:val="17"/>
                              <w:szCs w:val="17"/>
                            </w:rPr>
                          </w:pPr>
                          <w:r>
                            <w:rPr>
                              <w:rFonts w:ascii="Times New Roman"/>
                              <w:sz w:val="17"/>
                            </w:rPr>
                            <w:t xml:space="preserve">Comply with organisational security policies to </w:t>
                          </w:r>
                          <w:proofErr w:type="gramStart"/>
                          <w:r>
                            <w:rPr>
                              <w:rFonts w:ascii="Times New Roman"/>
                              <w:sz w:val="17"/>
                            </w:rPr>
                            <w:t xml:space="preserve">protect </w:t>
                          </w:r>
                          <w:r>
                            <w:rPr>
                              <w:rFonts w:ascii="Times New Roman"/>
                              <w:spacing w:val="14"/>
                              <w:sz w:val="17"/>
                            </w:rPr>
                            <w:t xml:space="preserve"> </w:t>
                          </w:r>
                          <w:r>
                            <w:rPr>
                              <w:rFonts w:ascii="Times New Roman"/>
                              <w:sz w:val="17"/>
                            </w:rPr>
                            <w:t>hardware</w:t>
                          </w:r>
                          <w:proofErr w:type="gramEnd"/>
                          <w:r>
                            <w:rPr>
                              <w:rFonts w:ascii="Times New Roman"/>
                              <w:sz w:val="17"/>
                            </w:rPr>
                            <w:t>,</w:t>
                          </w:r>
                        </w:p>
                        <w:p w14:paraId="6A74E106" w14:textId="77777777" w:rsidR="00BA0F88" w:rsidRDefault="00BA0F88" w:rsidP="00FC7CE6">
                          <w:pPr>
                            <w:spacing w:line="192" w:lineRule="exact"/>
                            <w:rPr>
                              <w:rFonts w:ascii="Times New Roman" w:hAnsi="Times New Roman"/>
                              <w:sz w:val="17"/>
                              <w:szCs w:val="17"/>
                            </w:rPr>
                          </w:pPr>
                          <w:r>
                            <w:rPr>
                              <w:rFonts w:ascii="Times New Roman"/>
                              <w:sz w:val="17"/>
                            </w:rPr>
                            <w:t>software, information and</w:t>
                          </w:r>
                          <w:r>
                            <w:rPr>
                              <w:rFonts w:ascii="Times New Roman"/>
                              <w:spacing w:val="32"/>
                              <w:sz w:val="17"/>
                            </w:rPr>
                            <w:t xml:space="preserve"> </w:t>
                          </w:r>
                          <w:r>
                            <w:rPr>
                              <w:rFonts w:ascii="Times New Roman"/>
                              <w:sz w:val="17"/>
                            </w:rPr>
                            <w:t>systems</w:t>
                          </w:r>
                        </w:p>
                      </w:txbxContent>
                    </v:textbox>
                  </v:shape>
                </v:group>
                <w10:anchorlock/>
              </v:group>
            </w:pict>
          </mc:Fallback>
        </mc:AlternateContent>
      </w:r>
    </w:p>
    <w:p w14:paraId="792A40D9" w14:textId="77777777" w:rsidR="00F608A2" w:rsidRPr="006265AF" w:rsidRDefault="00F608A2">
      <w:pPr>
        <w:spacing w:before="4"/>
        <w:rPr>
          <w:rFonts w:ascii="Arial" w:eastAsia="Arial" w:hAnsi="Arial" w:cs="Arial"/>
          <w:b/>
          <w:bCs/>
          <w:sz w:val="29"/>
          <w:szCs w:val="29"/>
        </w:rPr>
      </w:pPr>
    </w:p>
    <w:p w14:paraId="79B3CDE9" w14:textId="77777777" w:rsidR="00FC7CE6" w:rsidRPr="00647D01" w:rsidRDefault="00F608A2" w:rsidP="00F608A2">
      <w:pPr>
        <w:pStyle w:val="ListParagraph"/>
        <w:widowControl w:val="0"/>
        <w:numPr>
          <w:ilvl w:val="1"/>
          <w:numId w:val="41"/>
        </w:numPr>
        <w:tabs>
          <w:tab w:val="left" w:pos="766"/>
        </w:tabs>
        <w:spacing w:before="80" w:after="39" w:line="240" w:lineRule="auto"/>
        <w:ind w:right="720" w:firstLine="0"/>
        <w:contextualSpacing w:val="0"/>
        <w:rPr>
          <w:rFonts w:ascii="Arial" w:eastAsia="Arial" w:hAnsi="Arial" w:cs="Arial"/>
          <w:sz w:val="17"/>
          <w:szCs w:val="17"/>
        </w:rPr>
      </w:pPr>
      <w:r w:rsidRPr="006265AF">
        <w:rPr>
          <w:rFonts w:ascii="Arial"/>
          <w:b/>
          <w:color w:val="130201"/>
          <w:sz w:val="17"/>
        </w:rPr>
        <w:t xml:space="preserve">Please rate the digital capabilities of your workforce that is not directly employed in an Information Technology role </w:t>
      </w:r>
      <w:r w:rsidR="00FC7CE6" w:rsidRPr="00647D01">
        <w:rPr>
          <w:rFonts w:ascii="Arial"/>
          <w:b/>
          <w:color w:val="130201"/>
          <w:sz w:val="17"/>
        </w:rPr>
        <w:t>(Section</w:t>
      </w:r>
      <w:r w:rsidR="00FC7CE6" w:rsidRPr="00647D01">
        <w:rPr>
          <w:rFonts w:ascii="Arial"/>
          <w:b/>
          <w:color w:val="130201"/>
          <w:spacing w:val="13"/>
          <w:sz w:val="17"/>
        </w:rPr>
        <w:t xml:space="preserve"> </w:t>
      </w:r>
      <w:r w:rsidR="00FC7CE6" w:rsidRPr="00647D01">
        <w:rPr>
          <w:rFonts w:ascii="Arial"/>
          <w:b/>
          <w:color w:val="130201"/>
          <w:sz w:val="17"/>
        </w:rPr>
        <w:t>3/3)</w:t>
      </w:r>
    </w:p>
    <w:p w14:paraId="23FE7D52" w14:textId="79C08BDA" w:rsidR="00FC7CE6" w:rsidRPr="006265AF" w:rsidRDefault="00FC7CE6" w:rsidP="00FC7CE6">
      <w:pPr>
        <w:widowControl w:val="0"/>
        <w:spacing w:before="0" w:line="240" w:lineRule="auto"/>
        <w:ind w:left="391"/>
        <w:rPr>
          <w:rFonts w:ascii="Arial" w:eastAsia="Arial" w:hAnsi="Arial" w:cs="Arial"/>
          <w:sz w:val="20"/>
          <w:lang w:val="en-US"/>
        </w:rPr>
      </w:pPr>
      <w:r w:rsidRPr="006265AF">
        <w:rPr>
          <w:rFonts w:ascii="Arial" w:eastAsia="Arial" w:hAnsi="Arial" w:cs="Arial"/>
          <w:noProof/>
          <w:sz w:val="20"/>
          <w:lang w:val="en-US"/>
        </w:rPr>
        <mc:AlternateContent>
          <mc:Choice Requires="wpg">
            <w:drawing>
              <wp:inline distT="0" distB="0" distL="0" distR="0" wp14:anchorId="6CFA5DDC" wp14:editId="49CD2A21">
                <wp:extent cx="6531610" cy="2334506"/>
                <wp:effectExtent l="0" t="0" r="21590" b="27940"/>
                <wp:docPr id="323"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2334506"/>
                          <a:chOff x="6" y="-84"/>
                          <a:chExt cx="10286" cy="3228"/>
                        </a:xfrm>
                      </wpg:grpSpPr>
                      <wpg:grpSp>
                        <wpg:cNvPr id="324" name="Group 8498"/>
                        <wpg:cNvGrpSpPr>
                          <a:grpSpLocks/>
                        </wpg:cNvGrpSpPr>
                        <wpg:grpSpPr bwMode="auto">
                          <a:xfrm>
                            <a:off x="6" y="291"/>
                            <a:ext cx="4647" cy="2"/>
                            <a:chOff x="6" y="291"/>
                            <a:chExt cx="4647" cy="2"/>
                          </a:xfrm>
                        </wpg:grpSpPr>
                        <wps:wsp>
                          <wps:cNvPr id="325" name="Freeform 8499"/>
                          <wps:cNvSpPr>
                            <a:spLocks/>
                          </wps:cNvSpPr>
                          <wps:spPr bwMode="auto">
                            <a:xfrm>
                              <a:off x="6" y="291"/>
                              <a:ext cx="4647" cy="2"/>
                            </a:xfrm>
                            <a:custGeom>
                              <a:avLst/>
                              <a:gdLst>
                                <a:gd name="T0" fmla="+- 0 6 6"/>
                                <a:gd name="T1" fmla="*/ T0 w 4647"/>
                                <a:gd name="T2" fmla="+- 0 4652 6"/>
                                <a:gd name="T3" fmla="*/ T2 w 4647"/>
                              </a:gdLst>
                              <a:ahLst/>
                              <a:cxnLst>
                                <a:cxn ang="0">
                                  <a:pos x="T1" y="0"/>
                                </a:cxn>
                                <a:cxn ang="0">
                                  <a:pos x="T3" y="0"/>
                                </a:cxn>
                              </a:cxnLst>
                              <a:rect l="0" t="0" r="r" b="b"/>
                              <a:pathLst>
                                <a:path w="4647">
                                  <a:moveTo>
                                    <a:pt x="0" y="0"/>
                                  </a:moveTo>
                                  <a:lnTo>
                                    <a:pt x="4646"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6" name="Group 8500"/>
                        <wpg:cNvGrpSpPr>
                          <a:grpSpLocks/>
                        </wpg:cNvGrpSpPr>
                        <wpg:grpSpPr bwMode="auto">
                          <a:xfrm>
                            <a:off x="4652" y="291"/>
                            <a:ext cx="141" cy="2"/>
                            <a:chOff x="4652" y="291"/>
                            <a:chExt cx="141" cy="2"/>
                          </a:xfrm>
                        </wpg:grpSpPr>
                        <wps:wsp>
                          <wps:cNvPr id="327" name="Freeform 8501"/>
                          <wps:cNvSpPr>
                            <a:spLocks/>
                          </wps:cNvSpPr>
                          <wps:spPr bwMode="auto">
                            <a:xfrm>
                              <a:off x="4652" y="291"/>
                              <a:ext cx="141" cy="2"/>
                            </a:xfrm>
                            <a:custGeom>
                              <a:avLst/>
                              <a:gdLst>
                                <a:gd name="T0" fmla="+- 0 4652 4652"/>
                                <a:gd name="T1" fmla="*/ T0 w 141"/>
                                <a:gd name="T2" fmla="+- 0 4793 4652"/>
                                <a:gd name="T3" fmla="*/ T2 w 141"/>
                              </a:gdLst>
                              <a:ahLst/>
                              <a:cxnLst>
                                <a:cxn ang="0">
                                  <a:pos x="T1" y="0"/>
                                </a:cxn>
                                <a:cxn ang="0">
                                  <a:pos x="T3" y="0"/>
                                </a:cxn>
                              </a:cxnLst>
                              <a:rect l="0" t="0" r="r" b="b"/>
                              <a:pathLst>
                                <a:path w="141">
                                  <a:moveTo>
                                    <a:pt x="0" y="0"/>
                                  </a:moveTo>
                                  <a:lnTo>
                                    <a:pt x="141"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8" name="Group 8502"/>
                        <wpg:cNvGrpSpPr>
                          <a:grpSpLocks/>
                        </wpg:cNvGrpSpPr>
                        <wpg:grpSpPr bwMode="auto">
                          <a:xfrm>
                            <a:off x="4787" y="6"/>
                            <a:ext cx="2" cy="292"/>
                            <a:chOff x="4787" y="6"/>
                            <a:chExt cx="2" cy="292"/>
                          </a:xfrm>
                        </wpg:grpSpPr>
                        <wps:wsp>
                          <wps:cNvPr id="329" name="Freeform 8503"/>
                          <wps:cNvSpPr>
                            <a:spLocks/>
                          </wps:cNvSpPr>
                          <wps:spPr bwMode="auto">
                            <a:xfrm>
                              <a:off x="4787" y="6"/>
                              <a:ext cx="2" cy="292"/>
                            </a:xfrm>
                            <a:custGeom>
                              <a:avLst/>
                              <a:gdLst>
                                <a:gd name="T0" fmla="+- 0 6 6"/>
                                <a:gd name="T1" fmla="*/ 6 h 292"/>
                                <a:gd name="T2" fmla="+- 0 297 6"/>
                                <a:gd name="T3" fmla="*/ 297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0" name="Group 8504"/>
                        <wpg:cNvGrpSpPr>
                          <a:grpSpLocks/>
                        </wpg:cNvGrpSpPr>
                        <wpg:grpSpPr bwMode="auto">
                          <a:xfrm>
                            <a:off x="4793" y="291"/>
                            <a:ext cx="44" cy="2"/>
                            <a:chOff x="4793" y="291"/>
                            <a:chExt cx="44" cy="2"/>
                          </a:xfrm>
                        </wpg:grpSpPr>
                        <wps:wsp>
                          <wps:cNvPr id="331" name="Freeform 8505"/>
                          <wps:cNvSpPr>
                            <a:spLocks/>
                          </wps:cNvSpPr>
                          <wps:spPr bwMode="auto">
                            <a:xfrm>
                              <a:off x="4793" y="291"/>
                              <a:ext cx="44" cy="2"/>
                            </a:xfrm>
                            <a:custGeom>
                              <a:avLst/>
                              <a:gdLst>
                                <a:gd name="T0" fmla="+- 0 4793 4793"/>
                                <a:gd name="T1" fmla="*/ T0 w 44"/>
                                <a:gd name="T2" fmla="+- 0 4836 4793"/>
                                <a:gd name="T3" fmla="*/ T2 w 44"/>
                              </a:gdLst>
                              <a:ahLst/>
                              <a:cxnLst>
                                <a:cxn ang="0">
                                  <a:pos x="T1" y="0"/>
                                </a:cxn>
                                <a:cxn ang="0">
                                  <a:pos x="T3" y="0"/>
                                </a:cxn>
                              </a:cxnLst>
                              <a:rect l="0" t="0" r="r" b="b"/>
                              <a:pathLst>
                                <a:path w="44">
                                  <a:moveTo>
                                    <a:pt x="0" y="0"/>
                                  </a:moveTo>
                                  <a:lnTo>
                                    <a:pt x="4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2" name="Group 8506"/>
                        <wpg:cNvGrpSpPr>
                          <a:grpSpLocks/>
                        </wpg:cNvGrpSpPr>
                        <wpg:grpSpPr bwMode="auto">
                          <a:xfrm>
                            <a:off x="4836" y="291"/>
                            <a:ext cx="1057" cy="2"/>
                            <a:chOff x="4836" y="291"/>
                            <a:chExt cx="1057" cy="2"/>
                          </a:xfrm>
                        </wpg:grpSpPr>
                        <wps:wsp>
                          <wps:cNvPr id="333" name="Freeform 8507"/>
                          <wps:cNvSpPr>
                            <a:spLocks/>
                          </wps:cNvSpPr>
                          <wps:spPr bwMode="auto">
                            <a:xfrm>
                              <a:off x="4836" y="291"/>
                              <a:ext cx="1057" cy="2"/>
                            </a:xfrm>
                            <a:custGeom>
                              <a:avLst/>
                              <a:gdLst>
                                <a:gd name="T0" fmla="+- 0 4836 4836"/>
                                <a:gd name="T1" fmla="*/ T0 w 1057"/>
                                <a:gd name="T2" fmla="+- 0 5892 4836"/>
                                <a:gd name="T3" fmla="*/ T2 w 1057"/>
                              </a:gdLst>
                              <a:ahLst/>
                              <a:cxnLst>
                                <a:cxn ang="0">
                                  <a:pos x="T1" y="0"/>
                                </a:cxn>
                                <a:cxn ang="0">
                                  <a:pos x="T3" y="0"/>
                                </a:cxn>
                              </a:cxnLst>
                              <a:rect l="0" t="0" r="r" b="b"/>
                              <a:pathLst>
                                <a:path w="1057">
                                  <a:moveTo>
                                    <a:pt x="0" y="0"/>
                                  </a:moveTo>
                                  <a:lnTo>
                                    <a:pt x="1056"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4" name="Group 8508"/>
                        <wpg:cNvGrpSpPr>
                          <a:grpSpLocks/>
                        </wpg:cNvGrpSpPr>
                        <wpg:grpSpPr bwMode="auto">
                          <a:xfrm>
                            <a:off x="5892" y="291"/>
                            <a:ext cx="1057" cy="2"/>
                            <a:chOff x="5892" y="291"/>
                            <a:chExt cx="1057" cy="2"/>
                          </a:xfrm>
                        </wpg:grpSpPr>
                        <wps:wsp>
                          <wps:cNvPr id="335" name="Freeform 8509"/>
                          <wps:cNvSpPr>
                            <a:spLocks/>
                          </wps:cNvSpPr>
                          <wps:spPr bwMode="auto">
                            <a:xfrm>
                              <a:off x="5892" y="291"/>
                              <a:ext cx="1057" cy="2"/>
                            </a:xfrm>
                            <a:custGeom>
                              <a:avLst/>
                              <a:gdLst>
                                <a:gd name="T0" fmla="+- 0 5892 5892"/>
                                <a:gd name="T1" fmla="*/ T0 w 1057"/>
                                <a:gd name="T2" fmla="+- 0 6949 5892"/>
                                <a:gd name="T3" fmla="*/ T2 w 1057"/>
                              </a:gdLst>
                              <a:ahLst/>
                              <a:cxnLst>
                                <a:cxn ang="0">
                                  <a:pos x="T1" y="0"/>
                                </a:cxn>
                                <a:cxn ang="0">
                                  <a:pos x="T3" y="0"/>
                                </a:cxn>
                              </a:cxnLst>
                              <a:rect l="0" t="0" r="r" b="b"/>
                              <a:pathLst>
                                <a:path w="1057">
                                  <a:moveTo>
                                    <a:pt x="0" y="0"/>
                                  </a:moveTo>
                                  <a:lnTo>
                                    <a:pt x="105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6" name="Group 8510"/>
                        <wpg:cNvGrpSpPr>
                          <a:grpSpLocks/>
                        </wpg:cNvGrpSpPr>
                        <wpg:grpSpPr bwMode="auto">
                          <a:xfrm>
                            <a:off x="6949" y="291"/>
                            <a:ext cx="1208" cy="2"/>
                            <a:chOff x="6949" y="291"/>
                            <a:chExt cx="1208" cy="2"/>
                          </a:xfrm>
                        </wpg:grpSpPr>
                        <wps:wsp>
                          <wps:cNvPr id="337" name="Freeform 8511"/>
                          <wps:cNvSpPr>
                            <a:spLocks/>
                          </wps:cNvSpPr>
                          <wps:spPr bwMode="auto">
                            <a:xfrm>
                              <a:off x="6949" y="291"/>
                              <a:ext cx="1208" cy="2"/>
                            </a:xfrm>
                            <a:custGeom>
                              <a:avLst/>
                              <a:gdLst>
                                <a:gd name="T0" fmla="+- 0 6949 6949"/>
                                <a:gd name="T1" fmla="*/ T0 w 1208"/>
                                <a:gd name="T2" fmla="+- 0 8156 6949"/>
                                <a:gd name="T3" fmla="*/ T2 w 1208"/>
                              </a:gdLst>
                              <a:ahLst/>
                              <a:cxnLst>
                                <a:cxn ang="0">
                                  <a:pos x="T1" y="0"/>
                                </a:cxn>
                                <a:cxn ang="0">
                                  <a:pos x="T3" y="0"/>
                                </a:cxn>
                              </a:cxnLst>
                              <a:rect l="0" t="0" r="r" b="b"/>
                              <a:pathLst>
                                <a:path w="1208">
                                  <a:moveTo>
                                    <a:pt x="0" y="0"/>
                                  </a:moveTo>
                                  <a:lnTo>
                                    <a:pt x="120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8" name="Group 8512"/>
                        <wpg:cNvGrpSpPr>
                          <a:grpSpLocks/>
                        </wpg:cNvGrpSpPr>
                        <wpg:grpSpPr bwMode="auto">
                          <a:xfrm>
                            <a:off x="8156" y="291"/>
                            <a:ext cx="1068" cy="2"/>
                            <a:chOff x="8156" y="291"/>
                            <a:chExt cx="1068" cy="2"/>
                          </a:xfrm>
                        </wpg:grpSpPr>
                        <wps:wsp>
                          <wps:cNvPr id="339" name="Freeform 8513"/>
                          <wps:cNvSpPr>
                            <a:spLocks/>
                          </wps:cNvSpPr>
                          <wps:spPr bwMode="auto">
                            <a:xfrm>
                              <a:off x="8156" y="291"/>
                              <a:ext cx="1068" cy="2"/>
                            </a:xfrm>
                            <a:custGeom>
                              <a:avLst/>
                              <a:gdLst>
                                <a:gd name="T0" fmla="+- 0 8156 8156"/>
                                <a:gd name="T1" fmla="*/ T0 w 1068"/>
                                <a:gd name="T2" fmla="+- 0 9224 8156"/>
                                <a:gd name="T3" fmla="*/ T2 w 1068"/>
                              </a:gdLst>
                              <a:ahLst/>
                              <a:cxnLst>
                                <a:cxn ang="0">
                                  <a:pos x="T1" y="0"/>
                                </a:cxn>
                                <a:cxn ang="0">
                                  <a:pos x="T3" y="0"/>
                                </a:cxn>
                              </a:cxnLst>
                              <a:rect l="0" t="0" r="r" b="b"/>
                              <a:pathLst>
                                <a:path w="1068">
                                  <a:moveTo>
                                    <a:pt x="0" y="0"/>
                                  </a:moveTo>
                                  <a:lnTo>
                                    <a:pt x="1068"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0" name="Group 8514"/>
                        <wpg:cNvGrpSpPr>
                          <a:grpSpLocks/>
                        </wpg:cNvGrpSpPr>
                        <wpg:grpSpPr bwMode="auto">
                          <a:xfrm>
                            <a:off x="9224" y="291"/>
                            <a:ext cx="1068" cy="2"/>
                            <a:chOff x="9224" y="291"/>
                            <a:chExt cx="1068" cy="2"/>
                          </a:xfrm>
                        </wpg:grpSpPr>
                        <wps:wsp>
                          <wps:cNvPr id="341" name="Freeform 8515"/>
                          <wps:cNvSpPr>
                            <a:spLocks/>
                          </wps:cNvSpPr>
                          <wps:spPr bwMode="auto">
                            <a:xfrm>
                              <a:off x="9224" y="291"/>
                              <a:ext cx="1068" cy="2"/>
                            </a:xfrm>
                            <a:custGeom>
                              <a:avLst/>
                              <a:gdLst>
                                <a:gd name="T0" fmla="+- 0 9224 9224"/>
                                <a:gd name="T1" fmla="*/ T0 w 1068"/>
                                <a:gd name="T2" fmla="+- 0 10291 9224"/>
                                <a:gd name="T3" fmla="*/ T2 w 1068"/>
                              </a:gdLst>
                              <a:ahLst/>
                              <a:cxnLst>
                                <a:cxn ang="0">
                                  <a:pos x="T1" y="0"/>
                                </a:cxn>
                                <a:cxn ang="0">
                                  <a:pos x="T3" y="0"/>
                                </a:cxn>
                              </a:cxnLst>
                              <a:rect l="0" t="0" r="r" b="b"/>
                              <a:pathLst>
                                <a:path w="1068">
                                  <a:moveTo>
                                    <a:pt x="0" y="0"/>
                                  </a:moveTo>
                                  <a:lnTo>
                                    <a:pt x="106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2" name="Group 8516"/>
                        <wpg:cNvGrpSpPr>
                          <a:grpSpLocks/>
                        </wpg:cNvGrpSpPr>
                        <wpg:grpSpPr bwMode="auto">
                          <a:xfrm>
                            <a:off x="4787" y="297"/>
                            <a:ext cx="2" cy="475"/>
                            <a:chOff x="4787" y="297"/>
                            <a:chExt cx="2" cy="475"/>
                          </a:xfrm>
                        </wpg:grpSpPr>
                        <wps:wsp>
                          <wps:cNvPr id="343" name="Freeform 8517"/>
                          <wps:cNvSpPr>
                            <a:spLocks/>
                          </wps:cNvSpPr>
                          <wps:spPr bwMode="auto">
                            <a:xfrm>
                              <a:off x="4787" y="297"/>
                              <a:ext cx="2" cy="475"/>
                            </a:xfrm>
                            <a:custGeom>
                              <a:avLst/>
                              <a:gdLst>
                                <a:gd name="T0" fmla="+- 0 297 297"/>
                                <a:gd name="T1" fmla="*/ 297 h 475"/>
                                <a:gd name="T2" fmla="+- 0 771 297"/>
                                <a:gd name="T3" fmla="*/ 771 h 475"/>
                              </a:gdLst>
                              <a:ahLst/>
                              <a:cxnLst>
                                <a:cxn ang="0">
                                  <a:pos x="0" y="T1"/>
                                </a:cxn>
                                <a:cxn ang="0">
                                  <a:pos x="0" y="T3"/>
                                </a:cxn>
                              </a:cxnLst>
                              <a:rect l="0" t="0" r="r" b="b"/>
                              <a:pathLst>
                                <a:path h="475">
                                  <a:moveTo>
                                    <a:pt x="0" y="0"/>
                                  </a:moveTo>
                                  <a:lnTo>
                                    <a:pt x="0" y="47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4" name="Group 8518"/>
                        <wpg:cNvGrpSpPr>
                          <a:grpSpLocks/>
                        </wpg:cNvGrpSpPr>
                        <wpg:grpSpPr bwMode="auto">
                          <a:xfrm>
                            <a:off x="4787" y="771"/>
                            <a:ext cx="2" cy="475"/>
                            <a:chOff x="4787" y="771"/>
                            <a:chExt cx="2" cy="475"/>
                          </a:xfrm>
                        </wpg:grpSpPr>
                        <wps:wsp>
                          <wps:cNvPr id="345" name="Freeform 8519"/>
                          <wps:cNvSpPr>
                            <a:spLocks/>
                          </wps:cNvSpPr>
                          <wps:spPr bwMode="auto">
                            <a:xfrm>
                              <a:off x="4787" y="771"/>
                              <a:ext cx="2" cy="475"/>
                            </a:xfrm>
                            <a:custGeom>
                              <a:avLst/>
                              <a:gdLst>
                                <a:gd name="T0" fmla="+- 0 771 771"/>
                                <a:gd name="T1" fmla="*/ 771 h 475"/>
                                <a:gd name="T2" fmla="+- 0 1245 771"/>
                                <a:gd name="T3" fmla="*/ 1245 h 475"/>
                              </a:gdLst>
                              <a:ahLst/>
                              <a:cxnLst>
                                <a:cxn ang="0">
                                  <a:pos x="0" y="T1"/>
                                </a:cxn>
                                <a:cxn ang="0">
                                  <a:pos x="0" y="T3"/>
                                </a:cxn>
                              </a:cxnLst>
                              <a:rect l="0" t="0" r="r" b="b"/>
                              <a:pathLst>
                                <a:path h="475">
                                  <a:moveTo>
                                    <a:pt x="0" y="0"/>
                                  </a:moveTo>
                                  <a:lnTo>
                                    <a:pt x="0" y="47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6" name="Group 8520"/>
                        <wpg:cNvGrpSpPr>
                          <a:grpSpLocks/>
                        </wpg:cNvGrpSpPr>
                        <wpg:grpSpPr bwMode="auto">
                          <a:xfrm>
                            <a:off x="4787" y="1245"/>
                            <a:ext cx="2" cy="475"/>
                            <a:chOff x="4787" y="1245"/>
                            <a:chExt cx="2" cy="475"/>
                          </a:xfrm>
                        </wpg:grpSpPr>
                        <wps:wsp>
                          <wps:cNvPr id="347" name="Freeform 8521"/>
                          <wps:cNvSpPr>
                            <a:spLocks/>
                          </wps:cNvSpPr>
                          <wps:spPr bwMode="auto">
                            <a:xfrm>
                              <a:off x="4787" y="1245"/>
                              <a:ext cx="2" cy="475"/>
                            </a:xfrm>
                            <a:custGeom>
                              <a:avLst/>
                              <a:gdLst>
                                <a:gd name="T0" fmla="+- 0 1245 1245"/>
                                <a:gd name="T1" fmla="*/ 1245 h 475"/>
                                <a:gd name="T2" fmla="+- 0 1720 1245"/>
                                <a:gd name="T3" fmla="*/ 1720 h 475"/>
                              </a:gdLst>
                              <a:ahLst/>
                              <a:cxnLst>
                                <a:cxn ang="0">
                                  <a:pos x="0" y="T1"/>
                                </a:cxn>
                                <a:cxn ang="0">
                                  <a:pos x="0" y="T3"/>
                                </a:cxn>
                              </a:cxnLst>
                              <a:rect l="0" t="0" r="r" b="b"/>
                              <a:pathLst>
                                <a:path h="475">
                                  <a:moveTo>
                                    <a:pt x="0" y="0"/>
                                  </a:moveTo>
                                  <a:lnTo>
                                    <a:pt x="0" y="475"/>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8" name="Group 8522"/>
                        <wpg:cNvGrpSpPr>
                          <a:grpSpLocks/>
                        </wpg:cNvGrpSpPr>
                        <wpg:grpSpPr bwMode="auto">
                          <a:xfrm>
                            <a:off x="4787" y="1720"/>
                            <a:ext cx="2" cy="475"/>
                            <a:chOff x="4787" y="1720"/>
                            <a:chExt cx="2" cy="475"/>
                          </a:xfrm>
                        </wpg:grpSpPr>
                        <wps:wsp>
                          <wps:cNvPr id="349" name="Freeform 8523"/>
                          <wps:cNvSpPr>
                            <a:spLocks/>
                          </wps:cNvSpPr>
                          <wps:spPr bwMode="auto">
                            <a:xfrm>
                              <a:off x="4787" y="1720"/>
                              <a:ext cx="2" cy="475"/>
                            </a:xfrm>
                            <a:custGeom>
                              <a:avLst/>
                              <a:gdLst>
                                <a:gd name="T0" fmla="+- 0 1720 1720"/>
                                <a:gd name="T1" fmla="*/ 1720 h 475"/>
                                <a:gd name="T2" fmla="+- 0 2194 1720"/>
                                <a:gd name="T3" fmla="*/ 2194 h 475"/>
                              </a:gdLst>
                              <a:ahLst/>
                              <a:cxnLst>
                                <a:cxn ang="0">
                                  <a:pos x="0" y="T1"/>
                                </a:cxn>
                                <a:cxn ang="0">
                                  <a:pos x="0" y="T3"/>
                                </a:cxn>
                              </a:cxnLst>
                              <a:rect l="0" t="0" r="r" b="b"/>
                              <a:pathLst>
                                <a:path h="475">
                                  <a:moveTo>
                                    <a:pt x="0" y="0"/>
                                  </a:moveTo>
                                  <a:lnTo>
                                    <a:pt x="0" y="47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0" name="Group 8524"/>
                        <wpg:cNvGrpSpPr>
                          <a:grpSpLocks/>
                        </wpg:cNvGrpSpPr>
                        <wpg:grpSpPr bwMode="auto">
                          <a:xfrm>
                            <a:off x="4787" y="2194"/>
                            <a:ext cx="2" cy="475"/>
                            <a:chOff x="4787" y="2194"/>
                            <a:chExt cx="2" cy="475"/>
                          </a:xfrm>
                        </wpg:grpSpPr>
                        <wps:wsp>
                          <wps:cNvPr id="351" name="Freeform 8525"/>
                          <wps:cNvSpPr>
                            <a:spLocks/>
                          </wps:cNvSpPr>
                          <wps:spPr bwMode="auto">
                            <a:xfrm>
                              <a:off x="4787" y="2194"/>
                              <a:ext cx="2" cy="475"/>
                            </a:xfrm>
                            <a:custGeom>
                              <a:avLst/>
                              <a:gdLst>
                                <a:gd name="T0" fmla="+- 0 2194 2194"/>
                                <a:gd name="T1" fmla="*/ 2194 h 475"/>
                                <a:gd name="T2" fmla="+- 0 2669 2194"/>
                                <a:gd name="T3" fmla="*/ 2669 h 475"/>
                              </a:gdLst>
                              <a:ahLst/>
                              <a:cxnLst>
                                <a:cxn ang="0">
                                  <a:pos x="0" y="T1"/>
                                </a:cxn>
                                <a:cxn ang="0">
                                  <a:pos x="0" y="T3"/>
                                </a:cxn>
                              </a:cxnLst>
                              <a:rect l="0" t="0" r="r" b="b"/>
                              <a:pathLst>
                                <a:path h="475">
                                  <a:moveTo>
                                    <a:pt x="0" y="0"/>
                                  </a:moveTo>
                                  <a:lnTo>
                                    <a:pt x="0" y="475"/>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2" name="Group 8526"/>
                        <wpg:cNvGrpSpPr>
                          <a:grpSpLocks/>
                        </wpg:cNvGrpSpPr>
                        <wpg:grpSpPr bwMode="auto">
                          <a:xfrm>
                            <a:off x="4787" y="2669"/>
                            <a:ext cx="2" cy="475"/>
                            <a:chOff x="4787" y="2669"/>
                            <a:chExt cx="2" cy="475"/>
                          </a:xfrm>
                        </wpg:grpSpPr>
                        <wps:wsp>
                          <wps:cNvPr id="353" name="Freeform 8527"/>
                          <wps:cNvSpPr>
                            <a:spLocks/>
                          </wps:cNvSpPr>
                          <wps:spPr bwMode="auto">
                            <a:xfrm>
                              <a:off x="4787" y="2669"/>
                              <a:ext cx="2" cy="475"/>
                            </a:xfrm>
                            <a:custGeom>
                              <a:avLst/>
                              <a:gdLst>
                                <a:gd name="T0" fmla="+- 0 2669 2669"/>
                                <a:gd name="T1" fmla="*/ 2669 h 475"/>
                                <a:gd name="T2" fmla="+- 0 3143 2669"/>
                                <a:gd name="T3" fmla="*/ 3143 h 475"/>
                              </a:gdLst>
                              <a:ahLst/>
                              <a:cxnLst>
                                <a:cxn ang="0">
                                  <a:pos x="0" y="T1"/>
                                </a:cxn>
                                <a:cxn ang="0">
                                  <a:pos x="0" y="T3"/>
                                </a:cxn>
                              </a:cxnLst>
                              <a:rect l="0" t="0" r="r" b="b"/>
                              <a:pathLst>
                                <a:path h="475">
                                  <a:moveTo>
                                    <a:pt x="0" y="0"/>
                                  </a:moveTo>
                                  <a:lnTo>
                                    <a:pt x="0" y="47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4" name="Group 8528"/>
                        <wpg:cNvGrpSpPr>
                          <a:grpSpLocks/>
                        </wpg:cNvGrpSpPr>
                        <wpg:grpSpPr bwMode="auto">
                          <a:xfrm>
                            <a:off x="5310" y="491"/>
                            <a:ext cx="130" cy="130"/>
                            <a:chOff x="5310" y="491"/>
                            <a:chExt cx="130" cy="130"/>
                          </a:xfrm>
                        </wpg:grpSpPr>
                        <wps:wsp>
                          <wps:cNvPr id="355" name="Freeform 8529"/>
                          <wps:cNvSpPr>
                            <a:spLocks/>
                          </wps:cNvSpPr>
                          <wps:spPr bwMode="auto">
                            <a:xfrm>
                              <a:off x="5310" y="491"/>
                              <a:ext cx="130" cy="130"/>
                            </a:xfrm>
                            <a:custGeom>
                              <a:avLst/>
                              <a:gdLst>
                                <a:gd name="T0" fmla="+- 0 5439 5310"/>
                                <a:gd name="T1" fmla="*/ T0 w 130"/>
                                <a:gd name="T2" fmla="+- 0 555 491"/>
                                <a:gd name="T3" fmla="*/ 555 h 130"/>
                                <a:gd name="T4" fmla="+- 0 5310 5310"/>
                                <a:gd name="T5" fmla="*/ T4 w 130"/>
                                <a:gd name="T6" fmla="+- 0 555 491"/>
                                <a:gd name="T7" fmla="*/ 555 h 130"/>
                                <a:gd name="T8" fmla="+- 0 5311 5310"/>
                                <a:gd name="T9" fmla="*/ T8 w 130"/>
                                <a:gd name="T10" fmla="+- 0 542 491"/>
                                <a:gd name="T11" fmla="*/ 542 h 130"/>
                                <a:gd name="T12" fmla="+- 0 5350 5310"/>
                                <a:gd name="T13" fmla="*/ T12 w 130"/>
                                <a:gd name="T14" fmla="+- 0 495 491"/>
                                <a:gd name="T15" fmla="*/ 495 h 130"/>
                                <a:gd name="T16" fmla="+- 0 5375 5310"/>
                                <a:gd name="T17" fmla="*/ T16 w 130"/>
                                <a:gd name="T18" fmla="+- 0 491 491"/>
                                <a:gd name="T19" fmla="*/ 491 h 130"/>
                                <a:gd name="T20" fmla="+- 0 5388 5310"/>
                                <a:gd name="T21" fmla="*/ T20 w 130"/>
                                <a:gd name="T22" fmla="+- 0 492 491"/>
                                <a:gd name="T23" fmla="*/ 492 h 130"/>
                                <a:gd name="T24" fmla="+- 0 5435 5310"/>
                                <a:gd name="T25" fmla="*/ T24 w 130"/>
                                <a:gd name="T26" fmla="+- 0 531 491"/>
                                <a:gd name="T27" fmla="*/ 531 h 130"/>
                                <a:gd name="T28" fmla="+- 0 5439 5310"/>
                                <a:gd name="T29" fmla="*/ T28 w 130"/>
                                <a:gd name="T30" fmla="+- 0 555 491"/>
                                <a:gd name="T31" fmla="*/ 55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4"/>
                                  </a:moveTo>
                                  <a:lnTo>
                                    <a:pt x="0" y="64"/>
                                  </a:lnTo>
                                  <a:lnTo>
                                    <a:pt x="1" y="51"/>
                                  </a:lnTo>
                                  <a:lnTo>
                                    <a:pt x="40" y="4"/>
                                  </a:lnTo>
                                  <a:lnTo>
                                    <a:pt x="65" y="0"/>
                                  </a:lnTo>
                                  <a:lnTo>
                                    <a:pt x="78" y="1"/>
                                  </a:lnTo>
                                  <a:lnTo>
                                    <a:pt x="125" y="40"/>
                                  </a:lnTo>
                                  <a:lnTo>
                                    <a:pt x="129" y="64"/>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6" name="Freeform 8530"/>
                          <wps:cNvSpPr>
                            <a:spLocks/>
                          </wps:cNvSpPr>
                          <wps:spPr bwMode="auto">
                            <a:xfrm>
                              <a:off x="5310" y="491"/>
                              <a:ext cx="130" cy="130"/>
                            </a:xfrm>
                            <a:custGeom>
                              <a:avLst/>
                              <a:gdLst>
                                <a:gd name="T0" fmla="+- 0 5375 5310"/>
                                <a:gd name="T1" fmla="*/ T0 w 130"/>
                                <a:gd name="T2" fmla="+- 0 620 491"/>
                                <a:gd name="T3" fmla="*/ 620 h 130"/>
                                <a:gd name="T4" fmla="+- 0 5321 5310"/>
                                <a:gd name="T5" fmla="*/ T4 w 130"/>
                                <a:gd name="T6" fmla="+- 0 591 491"/>
                                <a:gd name="T7" fmla="*/ 591 h 130"/>
                                <a:gd name="T8" fmla="+- 0 5429 5310"/>
                                <a:gd name="T9" fmla="*/ T8 w 130"/>
                                <a:gd name="T10" fmla="+- 0 591 491"/>
                                <a:gd name="T11" fmla="*/ 591 h 130"/>
                                <a:gd name="T12" fmla="+- 0 5375 5310"/>
                                <a:gd name="T13" fmla="*/ T12 w 130"/>
                                <a:gd name="T14" fmla="+- 0 620 491"/>
                                <a:gd name="T15" fmla="*/ 620 h 130"/>
                              </a:gdLst>
                              <a:ahLst/>
                              <a:cxnLst>
                                <a:cxn ang="0">
                                  <a:pos x="T1" y="T3"/>
                                </a:cxn>
                                <a:cxn ang="0">
                                  <a:pos x="T5" y="T7"/>
                                </a:cxn>
                                <a:cxn ang="0">
                                  <a:pos x="T9" y="T11"/>
                                </a:cxn>
                                <a:cxn ang="0">
                                  <a:pos x="T13" y="T15"/>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853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5310" y="480"/>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58" name="Group 8532"/>
                        <wpg:cNvGrpSpPr>
                          <a:grpSpLocks/>
                        </wpg:cNvGrpSpPr>
                        <wpg:grpSpPr bwMode="auto">
                          <a:xfrm>
                            <a:off x="5315" y="485"/>
                            <a:ext cx="119" cy="119"/>
                            <a:chOff x="5315" y="485"/>
                            <a:chExt cx="119" cy="119"/>
                          </a:xfrm>
                        </wpg:grpSpPr>
                        <wps:wsp>
                          <wps:cNvPr id="359" name="Freeform 8533"/>
                          <wps:cNvSpPr>
                            <a:spLocks/>
                          </wps:cNvSpPr>
                          <wps:spPr bwMode="auto">
                            <a:xfrm>
                              <a:off x="5315" y="485"/>
                              <a:ext cx="119" cy="119"/>
                            </a:xfrm>
                            <a:custGeom>
                              <a:avLst/>
                              <a:gdLst>
                                <a:gd name="T0" fmla="+- 0 5434 5315"/>
                                <a:gd name="T1" fmla="*/ T0 w 119"/>
                                <a:gd name="T2" fmla="+- 0 545 485"/>
                                <a:gd name="T3" fmla="*/ 545 h 119"/>
                                <a:gd name="T4" fmla="+- 0 5397 5315"/>
                                <a:gd name="T5" fmla="*/ T4 w 119"/>
                                <a:gd name="T6" fmla="+- 0 600 485"/>
                                <a:gd name="T7" fmla="*/ 600 h 119"/>
                                <a:gd name="T8" fmla="+- 0 5375 5315"/>
                                <a:gd name="T9" fmla="*/ T8 w 119"/>
                                <a:gd name="T10" fmla="+- 0 604 485"/>
                                <a:gd name="T11" fmla="*/ 604 h 119"/>
                                <a:gd name="T12" fmla="+- 0 5363 5315"/>
                                <a:gd name="T13" fmla="*/ T12 w 119"/>
                                <a:gd name="T14" fmla="+- 0 603 485"/>
                                <a:gd name="T15" fmla="*/ 603 h 119"/>
                                <a:gd name="T16" fmla="+- 0 5317 5315"/>
                                <a:gd name="T17" fmla="*/ T16 w 119"/>
                                <a:gd name="T18" fmla="+- 0 556 485"/>
                                <a:gd name="T19" fmla="*/ 556 h 119"/>
                                <a:gd name="T20" fmla="+- 0 5315 5315"/>
                                <a:gd name="T21" fmla="*/ T20 w 119"/>
                                <a:gd name="T22" fmla="+- 0 545 485"/>
                                <a:gd name="T23" fmla="*/ 545 h 119"/>
                                <a:gd name="T24" fmla="+- 0 5317 5315"/>
                                <a:gd name="T25" fmla="*/ T24 w 119"/>
                                <a:gd name="T26" fmla="+- 0 533 485"/>
                                <a:gd name="T27" fmla="*/ 533 h 119"/>
                                <a:gd name="T28" fmla="+- 0 5363 5315"/>
                                <a:gd name="T29" fmla="*/ T28 w 119"/>
                                <a:gd name="T30" fmla="+- 0 486 485"/>
                                <a:gd name="T31" fmla="*/ 486 h 119"/>
                                <a:gd name="T32" fmla="+- 0 5375 5315"/>
                                <a:gd name="T33" fmla="*/ T32 w 119"/>
                                <a:gd name="T34" fmla="+- 0 485 485"/>
                                <a:gd name="T35" fmla="*/ 485 h 119"/>
                                <a:gd name="T36" fmla="+- 0 5387 5315"/>
                                <a:gd name="T37" fmla="*/ T36 w 119"/>
                                <a:gd name="T38" fmla="+- 0 486 485"/>
                                <a:gd name="T39" fmla="*/ 486 h 119"/>
                                <a:gd name="T40" fmla="+- 0 5433 5315"/>
                                <a:gd name="T41" fmla="*/ T40 w 119"/>
                                <a:gd name="T42" fmla="+- 0 533 485"/>
                                <a:gd name="T43" fmla="*/ 533 h 119"/>
                                <a:gd name="T44" fmla="+- 0 5434 5315"/>
                                <a:gd name="T45" fmla="*/ T44 w 119"/>
                                <a:gd name="T46" fmla="+- 0 545 485"/>
                                <a:gd name="T47" fmla="*/ 54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60" y="119"/>
                                  </a:lnTo>
                                  <a:lnTo>
                                    <a:pt x="48" y="118"/>
                                  </a:lnTo>
                                  <a:lnTo>
                                    <a:pt x="2" y="71"/>
                                  </a:lnTo>
                                  <a:lnTo>
                                    <a:pt x="0" y="60"/>
                                  </a:lnTo>
                                  <a:lnTo>
                                    <a:pt x="2" y="48"/>
                                  </a:lnTo>
                                  <a:lnTo>
                                    <a:pt x="48" y="1"/>
                                  </a:lnTo>
                                  <a:lnTo>
                                    <a:pt x="60" y="0"/>
                                  </a:lnTo>
                                  <a:lnTo>
                                    <a:pt x="72"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0" name="Group 8534"/>
                        <wpg:cNvGrpSpPr>
                          <a:grpSpLocks/>
                        </wpg:cNvGrpSpPr>
                        <wpg:grpSpPr bwMode="auto">
                          <a:xfrm>
                            <a:off x="6367" y="491"/>
                            <a:ext cx="130" cy="130"/>
                            <a:chOff x="6367" y="491"/>
                            <a:chExt cx="130" cy="130"/>
                          </a:xfrm>
                        </wpg:grpSpPr>
                        <wps:wsp>
                          <wps:cNvPr id="361" name="Freeform 8535"/>
                          <wps:cNvSpPr>
                            <a:spLocks/>
                          </wps:cNvSpPr>
                          <wps:spPr bwMode="auto">
                            <a:xfrm>
                              <a:off x="6367" y="491"/>
                              <a:ext cx="130" cy="130"/>
                            </a:xfrm>
                            <a:custGeom>
                              <a:avLst/>
                              <a:gdLst>
                                <a:gd name="T0" fmla="+- 0 6496 6367"/>
                                <a:gd name="T1" fmla="*/ T0 w 130"/>
                                <a:gd name="T2" fmla="+- 0 555 491"/>
                                <a:gd name="T3" fmla="*/ 555 h 130"/>
                                <a:gd name="T4" fmla="+- 0 6367 6367"/>
                                <a:gd name="T5" fmla="*/ T4 w 130"/>
                                <a:gd name="T6" fmla="+- 0 555 491"/>
                                <a:gd name="T7" fmla="*/ 555 h 130"/>
                                <a:gd name="T8" fmla="+- 0 6368 6367"/>
                                <a:gd name="T9" fmla="*/ T8 w 130"/>
                                <a:gd name="T10" fmla="+- 0 542 491"/>
                                <a:gd name="T11" fmla="*/ 542 h 130"/>
                                <a:gd name="T12" fmla="+- 0 6406 6367"/>
                                <a:gd name="T13" fmla="*/ T12 w 130"/>
                                <a:gd name="T14" fmla="+- 0 495 491"/>
                                <a:gd name="T15" fmla="*/ 495 h 130"/>
                                <a:gd name="T16" fmla="+- 0 6431 6367"/>
                                <a:gd name="T17" fmla="*/ T16 w 130"/>
                                <a:gd name="T18" fmla="+- 0 491 491"/>
                                <a:gd name="T19" fmla="*/ 491 h 130"/>
                                <a:gd name="T20" fmla="+- 0 6444 6367"/>
                                <a:gd name="T21" fmla="*/ T20 w 130"/>
                                <a:gd name="T22" fmla="+- 0 492 491"/>
                                <a:gd name="T23" fmla="*/ 492 h 130"/>
                                <a:gd name="T24" fmla="+- 0 6491 6367"/>
                                <a:gd name="T25" fmla="*/ T24 w 130"/>
                                <a:gd name="T26" fmla="+- 0 531 491"/>
                                <a:gd name="T27" fmla="*/ 531 h 130"/>
                                <a:gd name="T28" fmla="+- 0 6496 6367"/>
                                <a:gd name="T29" fmla="*/ T28 w 130"/>
                                <a:gd name="T30" fmla="+- 0 555 491"/>
                                <a:gd name="T31" fmla="*/ 55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4"/>
                                  </a:moveTo>
                                  <a:lnTo>
                                    <a:pt x="0" y="64"/>
                                  </a:lnTo>
                                  <a:lnTo>
                                    <a:pt x="1" y="51"/>
                                  </a:lnTo>
                                  <a:lnTo>
                                    <a:pt x="39" y="4"/>
                                  </a:lnTo>
                                  <a:lnTo>
                                    <a:pt x="64" y="0"/>
                                  </a:lnTo>
                                  <a:lnTo>
                                    <a:pt x="77" y="1"/>
                                  </a:lnTo>
                                  <a:lnTo>
                                    <a:pt x="124" y="40"/>
                                  </a:lnTo>
                                  <a:lnTo>
                                    <a:pt x="129" y="64"/>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2" name="Freeform 8536"/>
                          <wps:cNvSpPr>
                            <a:spLocks/>
                          </wps:cNvSpPr>
                          <wps:spPr bwMode="auto">
                            <a:xfrm>
                              <a:off x="6367" y="491"/>
                              <a:ext cx="130" cy="130"/>
                            </a:xfrm>
                            <a:custGeom>
                              <a:avLst/>
                              <a:gdLst>
                                <a:gd name="T0" fmla="+- 0 6431 6367"/>
                                <a:gd name="T1" fmla="*/ T0 w 130"/>
                                <a:gd name="T2" fmla="+- 0 620 491"/>
                                <a:gd name="T3" fmla="*/ 620 h 130"/>
                                <a:gd name="T4" fmla="+- 0 6377 6367"/>
                                <a:gd name="T5" fmla="*/ T4 w 130"/>
                                <a:gd name="T6" fmla="+- 0 591 491"/>
                                <a:gd name="T7" fmla="*/ 591 h 130"/>
                                <a:gd name="T8" fmla="+- 0 6485 6367"/>
                                <a:gd name="T9" fmla="*/ T8 w 130"/>
                                <a:gd name="T10" fmla="+- 0 591 491"/>
                                <a:gd name="T11" fmla="*/ 591 h 130"/>
                                <a:gd name="T12" fmla="+- 0 6431 6367"/>
                                <a:gd name="T13" fmla="*/ T12 w 130"/>
                                <a:gd name="T14" fmla="+- 0 620 491"/>
                                <a:gd name="T15" fmla="*/ 620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3" name="Picture 853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6367" y="480"/>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64" name="Group 8538"/>
                        <wpg:cNvGrpSpPr>
                          <a:grpSpLocks/>
                        </wpg:cNvGrpSpPr>
                        <wpg:grpSpPr bwMode="auto">
                          <a:xfrm>
                            <a:off x="6372" y="485"/>
                            <a:ext cx="119" cy="119"/>
                            <a:chOff x="6372" y="485"/>
                            <a:chExt cx="119" cy="119"/>
                          </a:xfrm>
                        </wpg:grpSpPr>
                        <wps:wsp>
                          <wps:cNvPr id="365" name="Freeform 8539"/>
                          <wps:cNvSpPr>
                            <a:spLocks/>
                          </wps:cNvSpPr>
                          <wps:spPr bwMode="auto">
                            <a:xfrm>
                              <a:off x="6372" y="485"/>
                              <a:ext cx="119" cy="119"/>
                            </a:xfrm>
                            <a:custGeom>
                              <a:avLst/>
                              <a:gdLst>
                                <a:gd name="T0" fmla="+- 0 6491 6372"/>
                                <a:gd name="T1" fmla="*/ T0 w 119"/>
                                <a:gd name="T2" fmla="+- 0 545 485"/>
                                <a:gd name="T3" fmla="*/ 545 h 119"/>
                                <a:gd name="T4" fmla="+- 0 6454 6372"/>
                                <a:gd name="T5" fmla="*/ T4 w 119"/>
                                <a:gd name="T6" fmla="+- 0 600 485"/>
                                <a:gd name="T7" fmla="*/ 600 h 119"/>
                                <a:gd name="T8" fmla="+- 0 6431 6372"/>
                                <a:gd name="T9" fmla="*/ T8 w 119"/>
                                <a:gd name="T10" fmla="+- 0 604 485"/>
                                <a:gd name="T11" fmla="*/ 604 h 119"/>
                                <a:gd name="T12" fmla="+- 0 6419 6372"/>
                                <a:gd name="T13" fmla="*/ T12 w 119"/>
                                <a:gd name="T14" fmla="+- 0 603 485"/>
                                <a:gd name="T15" fmla="*/ 603 h 119"/>
                                <a:gd name="T16" fmla="+- 0 6373 6372"/>
                                <a:gd name="T17" fmla="*/ T16 w 119"/>
                                <a:gd name="T18" fmla="+- 0 556 485"/>
                                <a:gd name="T19" fmla="*/ 556 h 119"/>
                                <a:gd name="T20" fmla="+- 0 6372 6372"/>
                                <a:gd name="T21" fmla="*/ T20 w 119"/>
                                <a:gd name="T22" fmla="+- 0 545 485"/>
                                <a:gd name="T23" fmla="*/ 545 h 119"/>
                                <a:gd name="T24" fmla="+- 0 6373 6372"/>
                                <a:gd name="T25" fmla="*/ T24 w 119"/>
                                <a:gd name="T26" fmla="+- 0 533 485"/>
                                <a:gd name="T27" fmla="*/ 533 h 119"/>
                                <a:gd name="T28" fmla="+- 0 6419 6372"/>
                                <a:gd name="T29" fmla="*/ T28 w 119"/>
                                <a:gd name="T30" fmla="+- 0 486 485"/>
                                <a:gd name="T31" fmla="*/ 486 h 119"/>
                                <a:gd name="T32" fmla="+- 0 6431 6372"/>
                                <a:gd name="T33" fmla="*/ T32 w 119"/>
                                <a:gd name="T34" fmla="+- 0 485 485"/>
                                <a:gd name="T35" fmla="*/ 485 h 119"/>
                                <a:gd name="T36" fmla="+- 0 6443 6372"/>
                                <a:gd name="T37" fmla="*/ T36 w 119"/>
                                <a:gd name="T38" fmla="+- 0 486 485"/>
                                <a:gd name="T39" fmla="*/ 486 h 119"/>
                                <a:gd name="T40" fmla="+- 0 6490 6372"/>
                                <a:gd name="T41" fmla="*/ T40 w 119"/>
                                <a:gd name="T42" fmla="+- 0 533 485"/>
                                <a:gd name="T43" fmla="*/ 533 h 119"/>
                                <a:gd name="T44" fmla="+- 0 6491 6372"/>
                                <a:gd name="T45" fmla="*/ T44 w 119"/>
                                <a:gd name="T46" fmla="+- 0 545 485"/>
                                <a:gd name="T47" fmla="*/ 54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59" y="119"/>
                                  </a:lnTo>
                                  <a:lnTo>
                                    <a:pt x="47" y="118"/>
                                  </a:lnTo>
                                  <a:lnTo>
                                    <a:pt x="1" y="71"/>
                                  </a:lnTo>
                                  <a:lnTo>
                                    <a:pt x="0" y="60"/>
                                  </a:lnTo>
                                  <a:lnTo>
                                    <a:pt x="1" y="48"/>
                                  </a:lnTo>
                                  <a:lnTo>
                                    <a:pt x="47" y="1"/>
                                  </a:lnTo>
                                  <a:lnTo>
                                    <a:pt x="59"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6" name="Group 8540"/>
                        <wpg:cNvGrpSpPr>
                          <a:grpSpLocks/>
                        </wpg:cNvGrpSpPr>
                        <wpg:grpSpPr bwMode="auto">
                          <a:xfrm>
                            <a:off x="7499" y="491"/>
                            <a:ext cx="130" cy="130"/>
                            <a:chOff x="7499" y="491"/>
                            <a:chExt cx="130" cy="130"/>
                          </a:xfrm>
                        </wpg:grpSpPr>
                        <wps:wsp>
                          <wps:cNvPr id="367" name="Freeform 8541"/>
                          <wps:cNvSpPr>
                            <a:spLocks/>
                          </wps:cNvSpPr>
                          <wps:spPr bwMode="auto">
                            <a:xfrm>
                              <a:off x="7499" y="491"/>
                              <a:ext cx="130" cy="130"/>
                            </a:xfrm>
                            <a:custGeom>
                              <a:avLst/>
                              <a:gdLst>
                                <a:gd name="T0" fmla="+- 0 7628 7499"/>
                                <a:gd name="T1" fmla="*/ T0 w 130"/>
                                <a:gd name="T2" fmla="+- 0 555 491"/>
                                <a:gd name="T3" fmla="*/ 555 h 130"/>
                                <a:gd name="T4" fmla="+- 0 7499 7499"/>
                                <a:gd name="T5" fmla="*/ T4 w 130"/>
                                <a:gd name="T6" fmla="+- 0 555 491"/>
                                <a:gd name="T7" fmla="*/ 555 h 130"/>
                                <a:gd name="T8" fmla="+- 0 7500 7499"/>
                                <a:gd name="T9" fmla="*/ T8 w 130"/>
                                <a:gd name="T10" fmla="+- 0 542 491"/>
                                <a:gd name="T11" fmla="*/ 542 h 130"/>
                                <a:gd name="T12" fmla="+- 0 7539 7499"/>
                                <a:gd name="T13" fmla="*/ T12 w 130"/>
                                <a:gd name="T14" fmla="+- 0 495 491"/>
                                <a:gd name="T15" fmla="*/ 495 h 130"/>
                                <a:gd name="T16" fmla="+- 0 7563 7499"/>
                                <a:gd name="T17" fmla="*/ T16 w 130"/>
                                <a:gd name="T18" fmla="+- 0 491 491"/>
                                <a:gd name="T19" fmla="*/ 491 h 130"/>
                                <a:gd name="T20" fmla="+- 0 7576 7499"/>
                                <a:gd name="T21" fmla="*/ T20 w 130"/>
                                <a:gd name="T22" fmla="+- 0 492 491"/>
                                <a:gd name="T23" fmla="*/ 492 h 130"/>
                                <a:gd name="T24" fmla="+- 0 7623 7499"/>
                                <a:gd name="T25" fmla="*/ T24 w 130"/>
                                <a:gd name="T26" fmla="+- 0 531 491"/>
                                <a:gd name="T27" fmla="*/ 531 h 130"/>
                                <a:gd name="T28" fmla="+- 0 7628 7499"/>
                                <a:gd name="T29" fmla="*/ T28 w 130"/>
                                <a:gd name="T30" fmla="+- 0 555 491"/>
                                <a:gd name="T31" fmla="*/ 55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4"/>
                                  </a:moveTo>
                                  <a:lnTo>
                                    <a:pt x="0" y="64"/>
                                  </a:lnTo>
                                  <a:lnTo>
                                    <a:pt x="1" y="51"/>
                                  </a:lnTo>
                                  <a:lnTo>
                                    <a:pt x="40" y="4"/>
                                  </a:lnTo>
                                  <a:lnTo>
                                    <a:pt x="64" y="0"/>
                                  </a:lnTo>
                                  <a:lnTo>
                                    <a:pt x="77" y="1"/>
                                  </a:lnTo>
                                  <a:lnTo>
                                    <a:pt x="124" y="40"/>
                                  </a:lnTo>
                                  <a:lnTo>
                                    <a:pt x="129" y="64"/>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8" name="Freeform 8542"/>
                          <wps:cNvSpPr>
                            <a:spLocks/>
                          </wps:cNvSpPr>
                          <wps:spPr bwMode="auto">
                            <a:xfrm>
                              <a:off x="7499" y="491"/>
                              <a:ext cx="130" cy="130"/>
                            </a:xfrm>
                            <a:custGeom>
                              <a:avLst/>
                              <a:gdLst>
                                <a:gd name="T0" fmla="+- 0 7563 7499"/>
                                <a:gd name="T1" fmla="*/ T0 w 130"/>
                                <a:gd name="T2" fmla="+- 0 620 491"/>
                                <a:gd name="T3" fmla="*/ 620 h 130"/>
                                <a:gd name="T4" fmla="+- 0 7509 7499"/>
                                <a:gd name="T5" fmla="*/ T4 w 130"/>
                                <a:gd name="T6" fmla="+- 0 591 491"/>
                                <a:gd name="T7" fmla="*/ 591 h 130"/>
                                <a:gd name="T8" fmla="+- 0 7617 7499"/>
                                <a:gd name="T9" fmla="*/ T8 w 130"/>
                                <a:gd name="T10" fmla="+- 0 591 491"/>
                                <a:gd name="T11" fmla="*/ 591 h 130"/>
                                <a:gd name="T12" fmla="+- 0 7563 7499"/>
                                <a:gd name="T13" fmla="*/ T12 w 130"/>
                                <a:gd name="T14" fmla="+- 0 620 491"/>
                                <a:gd name="T15" fmla="*/ 620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854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7499" y="480"/>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70" name="Group 8544"/>
                        <wpg:cNvGrpSpPr>
                          <a:grpSpLocks/>
                        </wpg:cNvGrpSpPr>
                        <wpg:grpSpPr bwMode="auto">
                          <a:xfrm>
                            <a:off x="7504" y="485"/>
                            <a:ext cx="119" cy="119"/>
                            <a:chOff x="7504" y="485"/>
                            <a:chExt cx="119" cy="119"/>
                          </a:xfrm>
                        </wpg:grpSpPr>
                        <wps:wsp>
                          <wps:cNvPr id="371" name="Freeform 8545"/>
                          <wps:cNvSpPr>
                            <a:spLocks/>
                          </wps:cNvSpPr>
                          <wps:spPr bwMode="auto">
                            <a:xfrm>
                              <a:off x="7504" y="485"/>
                              <a:ext cx="119" cy="119"/>
                            </a:xfrm>
                            <a:custGeom>
                              <a:avLst/>
                              <a:gdLst>
                                <a:gd name="T0" fmla="+- 0 7623 7504"/>
                                <a:gd name="T1" fmla="*/ T0 w 119"/>
                                <a:gd name="T2" fmla="+- 0 545 485"/>
                                <a:gd name="T3" fmla="*/ 545 h 119"/>
                                <a:gd name="T4" fmla="+- 0 7586 7504"/>
                                <a:gd name="T5" fmla="*/ T4 w 119"/>
                                <a:gd name="T6" fmla="+- 0 600 485"/>
                                <a:gd name="T7" fmla="*/ 600 h 119"/>
                                <a:gd name="T8" fmla="+- 0 7563 7504"/>
                                <a:gd name="T9" fmla="*/ T8 w 119"/>
                                <a:gd name="T10" fmla="+- 0 604 485"/>
                                <a:gd name="T11" fmla="*/ 604 h 119"/>
                                <a:gd name="T12" fmla="+- 0 7552 7504"/>
                                <a:gd name="T13" fmla="*/ T12 w 119"/>
                                <a:gd name="T14" fmla="+- 0 603 485"/>
                                <a:gd name="T15" fmla="*/ 603 h 119"/>
                                <a:gd name="T16" fmla="+- 0 7505 7504"/>
                                <a:gd name="T17" fmla="*/ T16 w 119"/>
                                <a:gd name="T18" fmla="+- 0 556 485"/>
                                <a:gd name="T19" fmla="*/ 556 h 119"/>
                                <a:gd name="T20" fmla="+- 0 7504 7504"/>
                                <a:gd name="T21" fmla="*/ T20 w 119"/>
                                <a:gd name="T22" fmla="+- 0 545 485"/>
                                <a:gd name="T23" fmla="*/ 545 h 119"/>
                                <a:gd name="T24" fmla="+- 0 7505 7504"/>
                                <a:gd name="T25" fmla="*/ T24 w 119"/>
                                <a:gd name="T26" fmla="+- 0 533 485"/>
                                <a:gd name="T27" fmla="*/ 533 h 119"/>
                                <a:gd name="T28" fmla="+- 0 7552 7504"/>
                                <a:gd name="T29" fmla="*/ T28 w 119"/>
                                <a:gd name="T30" fmla="+- 0 486 485"/>
                                <a:gd name="T31" fmla="*/ 486 h 119"/>
                                <a:gd name="T32" fmla="+- 0 7563 7504"/>
                                <a:gd name="T33" fmla="*/ T32 w 119"/>
                                <a:gd name="T34" fmla="+- 0 485 485"/>
                                <a:gd name="T35" fmla="*/ 485 h 119"/>
                                <a:gd name="T36" fmla="+- 0 7575 7504"/>
                                <a:gd name="T37" fmla="*/ T36 w 119"/>
                                <a:gd name="T38" fmla="+- 0 486 485"/>
                                <a:gd name="T39" fmla="*/ 486 h 119"/>
                                <a:gd name="T40" fmla="+- 0 7622 7504"/>
                                <a:gd name="T41" fmla="*/ T40 w 119"/>
                                <a:gd name="T42" fmla="+- 0 533 485"/>
                                <a:gd name="T43" fmla="*/ 533 h 119"/>
                                <a:gd name="T44" fmla="+- 0 7623 7504"/>
                                <a:gd name="T45" fmla="*/ T44 w 119"/>
                                <a:gd name="T46" fmla="+- 0 545 485"/>
                                <a:gd name="T47" fmla="*/ 54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59" y="119"/>
                                  </a:lnTo>
                                  <a:lnTo>
                                    <a:pt x="48" y="118"/>
                                  </a:lnTo>
                                  <a:lnTo>
                                    <a:pt x="1" y="71"/>
                                  </a:lnTo>
                                  <a:lnTo>
                                    <a:pt x="0" y="60"/>
                                  </a:lnTo>
                                  <a:lnTo>
                                    <a:pt x="1" y="48"/>
                                  </a:lnTo>
                                  <a:lnTo>
                                    <a:pt x="48" y="1"/>
                                  </a:lnTo>
                                  <a:lnTo>
                                    <a:pt x="59"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2" name="Group 8546"/>
                        <wpg:cNvGrpSpPr>
                          <a:grpSpLocks/>
                        </wpg:cNvGrpSpPr>
                        <wpg:grpSpPr bwMode="auto">
                          <a:xfrm>
                            <a:off x="8631" y="491"/>
                            <a:ext cx="130" cy="130"/>
                            <a:chOff x="8631" y="491"/>
                            <a:chExt cx="130" cy="130"/>
                          </a:xfrm>
                        </wpg:grpSpPr>
                        <wps:wsp>
                          <wps:cNvPr id="373" name="Freeform 8547"/>
                          <wps:cNvSpPr>
                            <a:spLocks/>
                          </wps:cNvSpPr>
                          <wps:spPr bwMode="auto">
                            <a:xfrm>
                              <a:off x="8631" y="491"/>
                              <a:ext cx="130" cy="130"/>
                            </a:xfrm>
                            <a:custGeom>
                              <a:avLst/>
                              <a:gdLst>
                                <a:gd name="T0" fmla="+- 0 8760 8631"/>
                                <a:gd name="T1" fmla="*/ T0 w 130"/>
                                <a:gd name="T2" fmla="+- 0 555 491"/>
                                <a:gd name="T3" fmla="*/ 555 h 130"/>
                                <a:gd name="T4" fmla="+- 0 8631 8631"/>
                                <a:gd name="T5" fmla="*/ T4 w 130"/>
                                <a:gd name="T6" fmla="+- 0 555 491"/>
                                <a:gd name="T7" fmla="*/ 555 h 130"/>
                                <a:gd name="T8" fmla="+- 0 8632 8631"/>
                                <a:gd name="T9" fmla="*/ T8 w 130"/>
                                <a:gd name="T10" fmla="+- 0 542 491"/>
                                <a:gd name="T11" fmla="*/ 542 h 130"/>
                                <a:gd name="T12" fmla="+- 0 8671 8631"/>
                                <a:gd name="T13" fmla="*/ T12 w 130"/>
                                <a:gd name="T14" fmla="+- 0 495 491"/>
                                <a:gd name="T15" fmla="*/ 495 h 130"/>
                                <a:gd name="T16" fmla="+- 0 8695 8631"/>
                                <a:gd name="T17" fmla="*/ T16 w 130"/>
                                <a:gd name="T18" fmla="+- 0 491 491"/>
                                <a:gd name="T19" fmla="*/ 491 h 130"/>
                                <a:gd name="T20" fmla="+- 0 8708 8631"/>
                                <a:gd name="T21" fmla="*/ T20 w 130"/>
                                <a:gd name="T22" fmla="+- 0 492 491"/>
                                <a:gd name="T23" fmla="*/ 492 h 130"/>
                                <a:gd name="T24" fmla="+- 0 8755 8631"/>
                                <a:gd name="T25" fmla="*/ T24 w 130"/>
                                <a:gd name="T26" fmla="+- 0 531 491"/>
                                <a:gd name="T27" fmla="*/ 531 h 130"/>
                                <a:gd name="T28" fmla="+- 0 8760 8631"/>
                                <a:gd name="T29" fmla="*/ T28 w 130"/>
                                <a:gd name="T30" fmla="+- 0 555 491"/>
                                <a:gd name="T31" fmla="*/ 55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4"/>
                                  </a:moveTo>
                                  <a:lnTo>
                                    <a:pt x="0" y="64"/>
                                  </a:lnTo>
                                  <a:lnTo>
                                    <a:pt x="1" y="51"/>
                                  </a:lnTo>
                                  <a:lnTo>
                                    <a:pt x="40" y="4"/>
                                  </a:lnTo>
                                  <a:lnTo>
                                    <a:pt x="64" y="0"/>
                                  </a:lnTo>
                                  <a:lnTo>
                                    <a:pt x="77" y="1"/>
                                  </a:lnTo>
                                  <a:lnTo>
                                    <a:pt x="124" y="40"/>
                                  </a:lnTo>
                                  <a:lnTo>
                                    <a:pt x="129" y="64"/>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4" name="Freeform 8548"/>
                          <wps:cNvSpPr>
                            <a:spLocks/>
                          </wps:cNvSpPr>
                          <wps:spPr bwMode="auto">
                            <a:xfrm>
                              <a:off x="8631" y="491"/>
                              <a:ext cx="130" cy="130"/>
                            </a:xfrm>
                            <a:custGeom>
                              <a:avLst/>
                              <a:gdLst>
                                <a:gd name="T0" fmla="+- 0 8695 8631"/>
                                <a:gd name="T1" fmla="*/ T0 w 130"/>
                                <a:gd name="T2" fmla="+- 0 620 491"/>
                                <a:gd name="T3" fmla="*/ 620 h 130"/>
                                <a:gd name="T4" fmla="+- 0 8641 8631"/>
                                <a:gd name="T5" fmla="*/ T4 w 130"/>
                                <a:gd name="T6" fmla="+- 0 591 491"/>
                                <a:gd name="T7" fmla="*/ 591 h 130"/>
                                <a:gd name="T8" fmla="+- 0 8749 8631"/>
                                <a:gd name="T9" fmla="*/ T8 w 130"/>
                                <a:gd name="T10" fmla="+- 0 591 491"/>
                                <a:gd name="T11" fmla="*/ 591 h 130"/>
                                <a:gd name="T12" fmla="+- 0 8695 8631"/>
                                <a:gd name="T13" fmla="*/ T12 w 130"/>
                                <a:gd name="T14" fmla="+- 0 620 491"/>
                                <a:gd name="T15" fmla="*/ 620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5" name="Picture 854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8631" y="480"/>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76" name="Group 8550"/>
                        <wpg:cNvGrpSpPr>
                          <a:grpSpLocks/>
                        </wpg:cNvGrpSpPr>
                        <wpg:grpSpPr bwMode="auto">
                          <a:xfrm>
                            <a:off x="8636" y="485"/>
                            <a:ext cx="119" cy="119"/>
                            <a:chOff x="8636" y="485"/>
                            <a:chExt cx="119" cy="119"/>
                          </a:xfrm>
                        </wpg:grpSpPr>
                        <wps:wsp>
                          <wps:cNvPr id="377" name="Freeform 8551"/>
                          <wps:cNvSpPr>
                            <a:spLocks/>
                          </wps:cNvSpPr>
                          <wps:spPr bwMode="auto">
                            <a:xfrm>
                              <a:off x="8636" y="485"/>
                              <a:ext cx="119" cy="119"/>
                            </a:xfrm>
                            <a:custGeom>
                              <a:avLst/>
                              <a:gdLst>
                                <a:gd name="T0" fmla="+- 0 8755 8636"/>
                                <a:gd name="T1" fmla="*/ T0 w 119"/>
                                <a:gd name="T2" fmla="+- 0 545 485"/>
                                <a:gd name="T3" fmla="*/ 545 h 119"/>
                                <a:gd name="T4" fmla="+- 0 8718 8636"/>
                                <a:gd name="T5" fmla="*/ T4 w 119"/>
                                <a:gd name="T6" fmla="+- 0 600 485"/>
                                <a:gd name="T7" fmla="*/ 600 h 119"/>
                                <a:gd name="T8" fmla="+- 0 8695 8636"/>
                                <a:gd name="T9" fmla="*/ T8 w 119"/>
                                <a:gd name="T10" fmla="+- 0 604 485"/>
                                <a:gd name="T11" fmla="*/ 604 h 119"/>
                                <a:gd name="T12" fmla="+- 0 8684 8636"/>
                                <a:gd name="T13" fmla="*/ T12 w 119"/>
                                <a:gd name="T14" fmla="+- 0 603 485"/>
                                <a:gd name="T15" fmla="*/ 603 h 119"/>
                                <a:gd name="T16" fmla="+- 0 8637 8636"/>
                                <a:gd name="T17" fmla="*/ T16 w 119"/>
                                <a:gd name="T18" fmla="+- 0 556 485"/>
                                <a:gd name="T19" fmla="*/ 556 h 119"/>
                                <a:gd name="T20" fmla="+- 0 8636 8636"/>
                                <a:gd name="T21" fmla="*/ T20 w 119"/>
                                <a:gd name="T22" fmla="+- 0 545 485"/>
                                <a:gd name="T23" fmla="*/ 545 h 119"/>
                                <a:gd name="T24" fmla="+- 0 8637 8636"/>
                                <a:gd name="T25" fmla="*/ T24 w 119"/>
                                <a:gd name="T26" fmla="+- 0 533 485"/>
                                <a:gd name="T27" fmla="*/ 533 h 119"/>
                                <a:gd name="T28" fmla="+- 0 8684 8636"/>
                                <a:gd name="T29" fmla="*/ T28 w 119"/>
                                <a:gd name="T30" fmla="+- 0 486 485"/>
                                <a:gd name="T31" fmla="*/ 486 h 119"/>
                                <a:gd name="T32" fmla="+- 0 8695 8636"/>
                                <a:gd name="T33" fmla="*/ T32 w 119"/>
                                <a:gd name="T34" fmla="+- 0 485 485"/>
                                <a:gd name="T35" fmla="*/ 485 h 119"/>
                                <a:gd name="T36" fmla="+- 0 8707 8636"/>
                                <a:gd name="T37" fmla="*/ T36 w 119"/>
                                <a:gd name="T38" fmla="+- 0 486 485"/>
                                <a:gd name="T39" fmla="*/ 486 h 119"/>
                                <a:gd name="T40" fmla="+- 0 8754 8636"/>
                                <a:gd name="T41" fmla="*/ T40 w 119"/>
                                <a:gd name="T42" fmla="+- 0 533 485"/>
                                <a:gd name="T43" fmla="*/ 533 h 119"/>
                                <a:gd name="T44" fmla="+- 0 8755 8636"/>
                                <a:gd name="T45" fmla="*/ T44 w 119"/>
                                <a:gd name="T46" fmla="+- 0 545 485"/>
                                <a:gd name="T47" fmla="*/ 54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59" y="119"/>
                                  </a:lnTo>
                                  <a:lnTo>
                                    <a:pt x="48" y="118"/>
                                  </a:lnTo>
                                  <a:lnTo>
                                    <a:pt x="1" y="71"/>
                                  </a:lnTo>
                                  <a:lnTo>
                                    <a:pt x="0" y="60"/>
                                  </a:lnTo>
                                  <a:lnTo>
                                    <a:pt x="1" y="48"/>
                                  </a:lnTo>
                                  <a:lnTo>
                                    <a:pt x="48" y="1"/>
                                  </a:lnTo>
                                  <a:lnTo>
                                    <a:pt x="59"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8" name="Group 8552"/>
                        <wpg:cNvGrpSpPr>
                          <a:grpSpLocks/>
                        </wpg:cNvGrpSpPr>
                        <wpg:grpSpPr bwMode="auto">
                          <a:xfrm>
                            <a:off x="9698" y="491"/>
                            <a:ext cx="130" cy="130"/>
                            <a:chOff x="9698" y="491"/>
                            <a:chExt cx="130" cy="130"/>
                          </a:xfrm>
                        </wpg:grpSpPr>
                        <wps:wsp>
                          <wps:cNvPr id="379" name="Freeform 8553"/>
                          <wps:cNvSpPr>
                            <a:spLocks/>
                          </wps:cNvSpPr>
                          <wps:spPr bwMode="auto">
                            <a:xfrm>
                              <a:off x="9698" y="491"/>
                              <a:ext cx="130" cy="130"/>
                            </a:xfrm>
                            <a:custGeom>
                              <a:avLst/>
                              <a:gdLst>
                                <a:gd name="T0" fmla="+- 0 9828 9698"/>
                                <a:gd name="T1" fmla="*/ T0 w 130"/>
                                <a:gd name="T2" fmla="+- 0 555 491"/>
                                <a:gd name="T3" fmla="*/ 555 h 130"/>
                                <a:gd name="T4" fmla="+- 0 9698 9698"/>
                                <a:gd name="T5" fmla="*/ T4 w 130"/>
                                <a:gd name="T6" fmla="+- 0 555 491"/>
                                <a:gd name="T7" fmla="*/ 555 h 130"/>
                                <a:gd name="T8" fmla="+- 0 9699 9698"/>
                                <a:gd name="T9" fmla="*/ T8 w 130"/>
                                <a:gd name="T10" fmla="+- 0 542 491"/>
                                <a:gd name="T11" fmla="*/ 542 h 130"/>
                                <a:gd name="T12" fmla="+- 0 9738 9698"/>
                                <a:gd name="T13" fmla="*/ T12 w 130"/>
                                <a:gd name="T14" fmla="+- 0 495 491"/>
                                <a:gd name="T15" fmla="*/ 495 h 130"/>
                                <a:gd name="T16" fmla="+- 0 9763 9698"/>
                                <a:gd name="T17" fmla="*/ T16 w 130"/>
                                <a:gd name="T18" fmla="+- 0 491 491"/>
                                <a:gd name="T19" fmla="*/ 491 h 130"/>
                                <a:gd name="T20" fmla="+- 0 9776 9698"/>
                                <a:gd name="T21" fmla="*/ T20 w 130"/>
                                <a:gd name="T22" fmla="+- 0 492 491"/>
                                <a:gd name="T23" fmla="*/ 492 h 130"/>
                                <a:gd name="T24" fmla="+- 0 9823 9698"/>
                                <a:gd name="T25" fmla="*/ T24 w 130"/>
                                <a:gd name="T26" fmla="+- 0 531 491"/>
                                <a:gd name="T27" fmla="*/ 531 h 130"/>
                                <a:gd name="T28" fmla="+- 0 9828 9698"/>
                                <a:gd name="T29" fmla="*/ T28 w 130"/>
                                <a:gd name="T30" fmla="+- 0 555 491"/>
                                <a:gd name="T31" fmla="*/ 555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30" y="64"/>
                                  </a:moveTo>
                                  <a:lnTo>
                                    <a:pt x="0" y="64"/>
                                  </a:lnTo>
                                  <a:lnTo>
                                    <a:pt x="1" y="51"/>
                                  </a:lnTo>
                                  <a:lnTo>
                                    <a:pt x="40" y="4"/>
                                  </a:lnTo>
                                  <a:lnTo>
                                    <a:pt x="65" y="0"/>
                                  </a:lnTo>
                                  <a:lnTo>
                                    <a:pt x="78" y="1"/>
                                  </a:lnTo>
                                  <a:lnTo>
                                    <a:pt x="125" y="40"/>
                                  </a:lnTo>
                                  <a:lnTo>
                                    <a:pt x="130" y="64"/>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0" name="Freeform 8554"/>
                          <wps:cNvSpPr>
                            <a:spLocks/>
                          </wps:cNvSpPr>
                          <wps:spPr bwMode="auto">
                            <a:xfrm>
                              <a:off x="9698" y="491"/>
                              <a:ext cx="130" cy="130"/>
                            </a:xfrm>
                            <a:custGeom>
                              <a:avLst/>
                              <a:gdLst>
                                <a:gd name="T0" fmla="+- 0 9763 9698"/>
                                <a:gd name="T1" fmla="*/ T0 w 130"/>
                                <a:gd name="T2" fmla="+- 0 620 491"/>
                                <a:gd name="T3" fmla="*/ 620 h 130"/>
                                <a:gd name="T4" fmla="+- 0 9709 9698"/>
                                <a:gd name="T5" fmla="*/ T4 w 130"/>
                                <a:gd name="T6" fmla="+- 0 591 491"/>
                                <a:gd name="T7" fmla="*/ 591 h 130"/>
                                <a:gd name="T8" fmla="+- 0 9817 9698"/>
                                <a:gd name="T9" fmla="*/ T8 w 130"/>
                                <a:gd name="T10" fmla="+- 0 591 491"/>
                                <a:gd name="T11" fmla="*/ 591 h 130"/>
                                <a:gd name="T12" fmla="+- 0 9763 9698"/>
                                <a:gd name="T13" fmla="*/ T12 w 130"/>
                                <a:gd name="T14" fmla="+- 0 620 491"/>
                                <a:gd name="T15" fmla="*/ 620 h 130"/>
                              </a:gdLst>
                              <a:ahLst/>
                              <a:cxnLst>
                                <a:cxn ang="0">
                                  <a:pos x="T1" y="T3"/>
                                </a:cxn>
                                <a:cxn ang="0">
                                  <a:pos x="T5" y="T7"/>
                                </a:cxn>
                                <a:cxn ang="0">
                                  <a:pos x="T9" y="T11"/>
                                </a:cxn>
                                <a:cxn ang="0">
                                  <a:pos x="T13" y="T15"/>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855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9698" y="480"/>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82" name="Group 8556"/>
                        <wpg:cNvGrpSpPr>
                          <a:grpSpLocks/>
                        </wpg:cNvGrpSpPr>
                        <wpg:grpSpPr bwMode="auto">
                          <a:xfrm>
                            <a:off x="9704" y="485"/>
                            <a:ext cx="119" cy="119"/>
                            <a:chOff x="9704" y="485"/>
                            <a:chExt cx="119" cy="119"/>
                          </a:xfrm>
                        </wpg:grpSpPr>
                        <wps:wsp>
                          <wps:cNvPr id="383" name="Freeform 8557"/>
                          <wps:cNvSpPr>
                            <a:spLocks/>
                          </wps:cNvSpPr>
                          <wps:spPr bwMode="auto">
                            <a:xfrm>
                              <a:off x="9704" y="485"/>
                              <a:ext cx="119" cy="119"/>
                            </a:xfrm>
                            <a:custGeom>
                              <a:avLst/>
                              <a:gdLst>
                                <a:gd name="T0" fmla="+- 0 9822 9704"/>
                                <a:gd name="T1" fmla="*/ T0 w 119"/>
                                <a:gd name="T2" fmla="+- 0 545 485"/>
                                <a:gd name="T3" fmla="*/ 545 h 119"/>
                                <a:gd name="T4" fmla="+- 0 9786 9704"/>
                                <a:gd name="T5" fmla="*/ T4 w 119"/>
                                <a:gd name="T6" fmla="+- 0 600 485"/>
                                <a:gd name="T7" fmla="*/ 600 h 119"/>
                                <a:gd name="T8" fmla="+- 0 9763 9704"/>
                                <a:gd name="T9" fmla="*/ T8 w 119"/>
                                <a:gd name="T10" fmla="+- 0 604 485"/>
                                <a:gd name="T11" fmla="*/ 604 h 119"/>
                                <a:gd name="T12" fmla="+- 0 9751 9704"/>
                                <a:gd name="T13" fmla="*/ T12 w 119"/>
                                <a:gd name="T14" fmla="+- 0 603 485"/>
                                <a:gd name="T15" fmla="*/ 603 h 119"/>
                                <a:gd name="T16" fmla="+- 0 9705 9704"/>
                                <a:gd name="T17" fmla="*/ T16 w 119"/>
                                <a:gd name="T18" fmla="+- 0 556 485"/>
                                <a:gd name="T19" fmla="*/ 556 h 119"/>
                                <a:gd name="T20" fmla="+- 0 9704 9704"/>
                                <a:gd name="T21" fmla="*/ T20 w 119"/>
                                <a:gd name="T22" fmla="+- 0 545 485"/>
                                <a:gd name="T23" fmla="*/ 545 h 119"/>
                                <a:gd name="T24" fmla="+- 0 9705 9704"/>
                                <a:gd name="T25" fmla="*/ T24 w 119"/>
                                <a:gd name="T26" fmla="+- 0 533 485"/>
                                <a:gd name="T27" fmla="*/ 533 h 119"/>
                                <a:gd name="T28" fmla="+- 0 9751 9704"/>
                                <a:gd name="T29" fmla="*/ T28 w 119"/>
                                <a:gd name="T30" fmla="+- 0 486 485"/>
                                <a:gd name="T31" fmla="*/ 486 h 119"/>
                                <a:gd name="T32" fmla="+- 0 9763 9704"/>
                                <a:gd name="T33" fmla="*/ T32 w 119"/>
                                <a:gd name="T34" fmla="+- 0 485 485"/>
                                <a:gd name="T35" fmla="*/ 485 h 119"/>
                                <a:gd name="T36" fmla="+- 0 9775 9704"/>
                                <a:gd name="T37" fmla="*/ T36 w 119"/>
                                <a:gd name="T38" fmla="+- 0 486 485"/>
                                <a:gd name="T39" fmla="*/ 486 h 119"/>
                                <a:gd name="T40" fmla="+- 0 9821 9704"/>
                                <a:gd name="T41" fmla="*/ T40 w 119"/>
                                <a:gd name="T42" fmla="+- 0 533 485"/>
                                <a:gd name="T43" fmla="*/ 533 h 119"/>
                                <a:gd name="T44" fmla="+- 0 9822 9704"/>
                                <a:gd name="T45" fmla="*/ T44 w 119"/>
                                <a:gd name="T46" fmla="+- 0 545 485"/>
                                <a:gd name="T47" fmla="*/ 54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5"/>
                                  </a:lnTo>
                                  <a:lnTo>
                                    <a:pt x="59" y="119"/>
                                  </a:lnTo>
                                  <a:lnTo>
                                    <a:pt x="47" y="118"/>
                                  </a:lnTo>
                                  <a:lnTo>
                                    <a:pt x="1" y="71"/>
                                  </a:lnTo>
                                  <a:lnTo>
                                    <a:pt x="0" y="60"/>
                                  </a:lnTo>
                                  <a:lnTo>
                                    <a:pt x="1" y="48"/>
                                  </a:lnTo>
                                  <a:lnTo>
                                    <a:pt x="47" y="1"/>
                                  </a:lnTo>
                                  <a:lnTo>
                                    <a:pt x="59" y="0"/>
                                  </a:lnTo>
                                  <a:lnTo>
                                    <a:pt x="71" y="1"/>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4" name="Group 8558"/>
                        <wpg:cNvGrpSpPr>
                          <a:grpSpLocks/>
                        </wpg:cNvGrpSpPr>
                        <wpg:grpSpPr bwMode="auto">
                          <a:xfrm>
                            <a:off x="5310" y="965"/>
                            <a:ext cx="130" cy="130"/>
                            <a:chOff x="5310" y="965"/>
                            <a:chExt cx="130" cy="130"/>
                          </a:xfrm>
                        </wpg:grpSpPr>
                        <wps:wsp>
                          <wps:cNvPr id="385" name="Freeform 8559"/>
                          <wps:cNvSpPr>
                            <a:spLocks/>
                          </wps:cNvSpPr>
                          <wps:spPr bwMode="auto">
                            <a:xfrm>
                              <a:off x="5310" y="965"/>
                              <a:ext cx="130" cy="130"/>
                            </a:xfrm>
                            <a:custGeom>
                              <a:avLst/>
                              <a:gdLst>
                                <a:gd name="T0" fmla="+- 0 5420 5310"/>
                                <a:gd name="T1" fmla="*/ T0 w 130"/>
                                <a:gd name="T2" fmla="+- 0 984 965"/>
                                <a:gd name="T3" fmla="*/ 984 h 130"/>
                                <a:gd name="T4" fmla="+- 0 5329 5310"/>
                                <a:gd name="T5" fmla="*/ T4 w 130"/>
                                <a:gd name="T6" fmla="+- 0 984 965"/>
                                <a:gd name="T7" fmla="*/ 984 h 130"/>
                                <a:gd name="T8" fmla="+- 0 5339 5310"/>
                                <a:gd name="T9" fmla="*/ T8 w 130"/>
                                <a:gd name="T10" fmla="+- 0 976 965"/>
                                <a:gd name="T11" fmla="*/ 976 h 130"/>
                                <a:gd name="T12" fmla="+- 0 5350 5310"/>
                                <a:gd name="T13" fmla="*/ T12 w 130"/>
                                <a:gd name="T14" fmla="+- 0 970 965"/>
                                <a:gd name="T15" fmla="*/ 970 h 130"/>
                                <a:gd name="T16" fmla="+- 0 5362 5310"/>
                                <a:gd name="T17" fmla="*/ T16 w 130"/>
                                <a:gd name="T18" fmla="+- 0 966 965"/>
                                <a:gd name="T19" fmla="*/ 966 h 130"/>
                                <a:gd name="T20" fmla="+- 0 5375 5310"/>
                                <a:gd name="T21" fmla="*/ T20 w 130"/>
                                <a:gd name="T22" fmla="+- 0 965 965"/>
                                <a:gd name="T23" fmla="*/ 965 h 130"/>
                                <a:gd name="T24" fmla="+- 0 5388 5310"/>
                                <a:gd name="T25" fmla="*/ T24 w 130"/>
                                <a:gd name="T26" fmla="+- 0 966 965"/>
                                <a:gd name="T27" fmla="*/ 966 h 130"/>
                                <a:gd name="T28" fmla="+- 0 5400 5310"/>
                                <a:gd name="T29" fmla="*/ T28 w 130"/>
                                <a:gd name="T30" fmla="+- 0 970 965"/>
                                <a:gd name="T31" fmla="*/ 970 h 130"/>
                                <a:gd name="T32" fmla="+- 0 5410 5310"/>
                                <a:gd name="T33" fmla="*/ T32 w 130"/>
                                <a:gd name="T34" fmla="+- 0 976 965"/>
                                <a:gd name="T35" fmla="*/ 976 h 130"/>
                                <a:gd name="T36" fmla="+- 0 5420 5310"/>
                                <a:gd name="T37" fmla="*/ T36 w 130"/>
                                <a:gd name="T38" fmla="+- 0 984 965"/>
                                <a:gd name="T39" fmla="*/ 98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2" y="1"/>
                                  </a:lnTo>
                                  <a:lnTo>
                                    <a:pt x="65" y="0"/>
                                  </a:lnTo>
                                  <a:lnTo>
                                    <a:pt x="78" y="1"/>
                                  </a:lnTo>
                                  <a:lnTo>
                                    <a:pt x="90"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6" name="Freeform 8560"/>
                          <wps:cNvSpPr>
                            <a:spLocks/>
                          </wps:cNvSpPr>
                          <wps:spPr bwMode="auto">
                            <a:xfrm>
                              <a:off x="5310" y="965"/>
                              <a:ext cx="130" cy="130"/>
                            </a:xfrm>
                            <a:custGeom>
                              <a:avLst/>
                              <a:gdLst>
                                <a:gd name="T0" fmla="+- 0 5439 5310"/>
                                <a:gd name="T1" fmla="*/ T0 w 130"/>
                                <a:gd name="T2" fmla="+- 0 1030 965"/>
                                <a:gd name="T3" fmla="*/ 1030 h 130"/>
                                <a:gd name="T4" fmla="+- 0 5310 5310"/>
                                <a:gd name="T5" fmla="*/ T4 w 130"/>
                                <a:gd name="T6" fmla="+- 0 1030 965"/>
                                <a:gd name="T7" fmla="*/ 1030 h 130"/>
                                <a:gd name="T8" fmla="+- 0 5311 5310"/>
                                <a:gd name="T9" fmla="*/ T8 w 130"/>
                                <a:gd name="T10" fmla="+- 0 1017 965"/>
                                <a:gd name="T11" fmla="*/ 1017 h 130"/>
                                <a:gd name="T12" fmla="+- 0 5438 5310"/>
                                <a:gd name="T13" fmla="*/ T12 w 130"/>
                                <a:gd name="T14" fmla="+- 0 1017 965"/>
                                <a:gd name="T15" fmla="*/ 1017 h 130"/>
                                <a:gd name="T16" fmla="+- 0 5439 5310"/>
                                <a:gd name="T17" fmla="*/ T16 w 130"/>
                                <a:gd name="T18" fmla="+- 0 1030 965"/>
                                <a:gd name="T19" fmla="*/ 1030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7" name="Freeform 8561"/>
                          <wps:cNvSpPr>
                            <a:spLocks/>
                          </wps:cNvSpPr>
                          <wps:spPr bwMode="auto">
                            <a:xfrm>
                              <a:off x="5310" y="965"/>
                              <a:ext cx="130" cy="130"/>
                            </a:xfrm>
                            <a:custGeom>
                              <a:avLst/>
                              <a:gdLst>
                                <a:gd name="T0" fmla="+- 0 5375 5310"/>
                                <a:gd name="T1" fmla="*/ T0 w 130"/>
                                <a:gd name="T2" fmla="+- 0 1094 965"/>
                                <a:gd name="T3" fmla="*/ 1094 h 130"/>
                                <a:gd name="T4" fmla="+- 0 5321 5310"/>
                                <a:gd name="T5" fmla="*/ T4 w 130"/>
                                <a:gd name="T6" fmla="+- 0 1066 965"/>
                                <a:gd name="T7" fmla="*/ 1066 h 130"/>
                                <a:gd name="T8" fmla="+- 0 5429 5310"/>
                                <a:gd name="T9" fmla="*/ T8 w 130"/>
                                <a:gd name="T10" fmla="+- 0 1066 965"/>
                                <a:gd name="T11" fmla="*/ 1066 h 130"/>
                                <a:gd name="T12" fmla="+- 0 5375 5310"/>
                                <a:gd name="T13" fmla="*/ T12 w 130"/>
                                <a:gd name="T14" fmla="+- 0 1094 965"/>
                                <a:gd name="T15" fmla="*/ 1094 h 130"/>
                              </a:gdLst>
                              <a:ahLst/>
                              <a:cxnLst>
                                <a:cxn ang="0">
                                  <a:pos x="T1" y="T3"/>
                                </a:cxn>
                                <a:cxn ang="0">
                                  <a:pos x="T5" y="T7"/>
                                </a:cxn>
                                <a:cxn ang="0">
                                  <a:pos x="T9" y="T11"/>
                                </a:cxn>
                                <a:cxn ang="0">
                                  <a:pos x="T13" y="T15"/>
                                </a:cxn>
                              </a:cxnLst>
                              <a:rect l="0" t="0" r="r" b="b"/>
                              <a:pathLst>
                                <a:path w="130" h="130">
                                  <a:moveTo>
                                    <a:pt x="65" y="129"/>
                                  </a:moveTo>
                                  <a:lnTo>
                                    <a:pt x="11" y="101"/>
                                  </a:lnTo>
                                  <a:lnTo>
                                    <a:pt x="119" y="101"/>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8" name="Picture 856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310" y="954"/>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89" name="Group 8563"/>
                        <wpg:cNvGrpSpPr>
                          <a:grpSpLocks/>
                        </wpg:cNvGrpSpPr>
                        <wpg:grpSpPr bwMode="auto">
                          <a:xfrm>
                            <a:off x="5315" y="960"/>
                            <a:ext cx="119" cy="119"/>
                            <a:chOff x="5315" y="960"/>
                            <a:chExt cx="119" cy="119"/>
                          </a:xfrm>
                        </wpg:grpSpPr>
                        <wps:wsp>
                          <wps:cNvPr id="390" name="Freeform 8564"/>
                          <wps:cNvSpPr>
                            <a:spLocks/>
                          </wps:cNvSpPr>
                          <wps:spPr bwMode="auto">
                            <a:xfrm>
                              <a:off x="5315" y="960"/>
                              <a:ext cx="119" cy="119"/>
                            </a:xfrm>
                            <a:custGeom>
                              <a:avLst/>
                              <a:gdLst>
                                <a:gd name="T0" fmla="+- 0 5434 5315"/>
                                <a:gd name="T1" fmla="*/ T0 w 119"/>
                                <a:gd name="T2" fmla="+- 0 1019 960"/>
                                <a:gd name="T3" fmla="*/ 1019 h 119"/>
                                <a:gd name="T4" fmla="+- 0 5397 5315"/>
                                <a:gd name="T5" fmla="*/ T4 w 119"/>
                                <a:gd name="T6" fmla="+- 0 1074 960"/>
                                <a:gd name="T7" fmla="*/ 1074 h 119"/>
                                <a:gd name="T8" fmla="+- 0 5375 5315"/>
                                <a:gd name="T9" fmla="*/ T8 w 119"/>
                                <a:gd name="T10" fmla="+- 0 1078 960"/>
                                <a:gd name="T11" fmla="*/ 1078 h 119"/>
                                <a:gd name="T12" fmla="+- 0 5363 5315"/>
                                <a:gd name="T13" fmla="*/ T12 w 119"/>
                                <a:gd name="T14" fmla="+- 0 1077 960"/>
                                <a:gd name="T15" fmla="*/ 1077 h 119"/>
                                <a:gd name="T16" fmla="+- 0 5317 5315"/>
                                <a:gd name="T17" fmla="*/ T16 w 119"/>
                                <a:gd name="T18" fmla="+- 0 1031 960"/>
                                <a:gd name="T19" fmla="*/ 1031 h 119"/>
                                <a:gd name="T20" fmla="+- 0 5315 5315"/>
                                <a:gd name="T21" fmla="*/ T20 w 119"/>
                                <a:gd name="T22" fmla="+- 0 1019 960"/>
                                <a:gd name="T23" fmla="*/ 1019 h 119"/>
                                <a:gd name="T24" fmla="+- 0 5317 5315"/>
                                <a:gd name="T25" fmla="*/ T24 w 119"/>
                                <a:gd name="T26" fmla="+- 0 1007 960"/>
                                <a:gd name="T27" fmla="*/ 1007 h 119"/>
                                <a:gd name="T28" fmla="+- 0 5363 5315"/>
                                <a:gd name="T29" fmla="*/ T28 w 119"/>
                                <a:gd name="T30" fmla="+- 0 961 960"/>
                                <a:gd name="T31" fmla="*/ 961 h 119"/>
                                <a:gd name="T32" fmla="+- 0 5375 5315"/>
                                <a:gd name="T33" fmla="*/ T32 w 119"/>
                                <a:gd name="T34" fmla="+- 0 960 960"/>
                                <a:gd name="T35" fmla="*/ 960 h 119"/>
                                <a:gd name="T36" fmla="+- 0 5387 5315"/>
                                <a:gd name="T37" fmla="*/ T36 w 119"/>
                                <a:gd name="T38" fmla="+- 0 961 960"/>
                                <a:gd name="T39" fmla="*/ 961 h 119"/>
                                <a:gd name="T40" fmla="+- 0 5433 5315"/>
                                <a:gd name="T41" fmla="*/ T40 w 119"/>
                                <a:gd name="T42" fmla="+- 0 1007 960"/>
                                <a:gd name="T43" fmla="*/ 1007 h 119"/>
                                <a:gd name="T44" fmla="+- 0 5434 5315"/>
                                <a:gd name="T45" fmla="*/ T44 w 119"/>
                                <a:gd name="T46" fmla="+- 0 1019 960"/>
                                <a:gd name="T47" fmla="*/ 101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2" y="71"/>
                                  </a:lnTo>
                                  <a:lnTo>
                                    <a:pt x="0" y="59"/>
                                  </a:lnTo>
                                  <a:lnTo>
                                    <a:pt x="2" y="47"/>
                                  </a:lnTo>
                                  <a:lnTo>
                                    <a:pt x="48" y="1"/>
                                  </a:lnTo>
                                  <a:lnTo>
                                    <a:pt x="60" y="0"/>
                                  </a:lnTo>
                                  <a:lnTo>
                                    <a:pt x="72"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1" name="Group 8565"/>
                        <wpg:cNvGrpSpPr>
                          <a:grpSpLocks/>
                        </wpg:cNvGrpSpPr>
                        <wpg:grpSpPr bwMode="auto">
                          <a:xfrm>
                            <a:off x="6367" y="965"/>
                            <a:ext cx="130" cy="130"/>
                            <a:chOff x="6367" y="965"/>
                            <a:chExt cx="130" cy="130"/>
                          </a:xfrm>
                        </wpg:grpSpPr>
                        <wps:wsp>
                          <wps:cNvPr id="392" name="Freeform 8566"/>
                          <wps:cNvSpPr>
                            <a:spLocks/>
                          </wps:cNvSpPr>
                          <wps:spPr bwMode="auto">
                            <a:xfrm>
                              <a:off x="6367" y="965"/>
                              <a:ext cx="130" cy="130"/>
                            </a:xfrm>
                            <a:custGeom>
                              <a:avLst/>
                              <a:gdLst>
                                <a:gd name="T0" fmla="+- 0 6477 6367"/>
                                <a:gd name="T1" fmla="*/ T0 w 130"/>
                                <a:gd name="T2" fmla="+- 0 984 965"/>
                                <a:gd name="T3" fmla="*/ 984 h 130"/>
                                <a:gd name="T4" fmla="+- 0 6386 6367"/>
                                <a:gd name="T5" fmla="*/ T4 w 130"/>
                                <a:gd name="T6" fmla="+- 0 984 965"/>
                                <a:gd name="T7" fmla="*/ 984 h 130"/>
                                <a:gd name="T8" fmla="+- 0 6396 6367"/>
                                <a:gd name="T9" fmla="*/ T8 w 130"/>
                                <a:gd name="T10" fmla="+- 0 976 965"/>
                                <a:gd name="T11" fmla="*/ 976 h 130"/>
                                <a:gd name="T12" fmla="+- 0 6406 6367"/>
                                <a:gd name="T13" fmla="*/ T12 w 130"/>
                                <a:gd name="T14" fmla="+- 0 970 965"/>
                                <a:gd name="T15" fmla="*/ 970 h 130"/>
                                <a:gd name="T16" fmla="+- 0 6418 6367"/>
                                <a:gd name="T17" fmla="*/ T16 w 130"/>
                                <a:gd name="T18" fmla="+- 0 966 965"/>
                                <a:gd name="T19" fmla="*/ 966 h 130"/>
                                <a:gd name="T20" fmla="+- 0 6431 6367"/>
                                <a:gd name="T21" fmla="*/ T20 w 130"/>
                                <a:gd name="T22" fmla="+- 0 965 965"/>
                                <a:gd name="T23" fmla="*/ 965 h 130"/>
                                <a:gd name="T24" fmla="+- 0 6444 6367"/>
                                <a:gd name="T25" fmla="*/ T24 w 130"/>
                                <a:gd name="T26" fmla="+- 0 966 965"/>
                                <a:gd name="T27" fmla="*/ 966 h 130"/>
                                <a:gd name="T28" fmla="+- 0 6456 6367"/>
                                <a:gd name="T29" fmla="*/ T28 w 130"/>
                                <a:gd name="T30" fmla="+- 0 970 965"/>
                                <a:gd name="T31" fmla="*/ 970 h 130"/>
                                <a:gd name="T32" fmla="+- 0 6467 6367"/>
                                <a:gd name="T33" fmla="*/ T32 w 130"/>
                                <a:gd name="T34" fmla="+- 0 976 965"/>
                                <a:gd name="T35" fmla="*/ 976 h 130"/>
                                <a:gd name="T36" fmla="+- 0 6477 6367"/>
                                <a:gd name="T37" fmla="*/ T36 w 130"/>
                                <a:gd name="T38" fmla="+- 0 984 965"/>
                                <a:gd name="T39" fmla="*/ 98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39" y="5"/>
                                  </a:lnTo>
                                  <a:lnTo>
                                    <a:pt x="51" y="1"/>
                                  </a:lnTo>
                                  <a:lnTo>
                                    <a:pt x="64" y="0"/>
                                  </a:lnTo>
                                  <a:lnTo>
                                    <a:pt x="77"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3" name="Freeform 8567"/>
                          <wps:cNvSpPr>
                            <a:spLocks/>
                          </wps:cNvSpPr>
                          <wps:spPr bwMode="auto">
                            <a:xfrm>
                              <a:off x="6367" y="965"/>
                              <a:ext cx="130" cy="130"/>
                            </a:xfrm>
                            <a:custGeom>
                              <a:avLst/>
                              <a:gdLst>
                                <a:gd name="T0" fmla="+- 0 6496 6367"/>
                                <a:gd name="T1" fmla="*/ T0 w 130"/>
                                <a:gd name="T2" fmla="+- 0 1030 965"/>
                                <a:gd name="T3" fmla="*/ 1030 h 130"/>
                                <a:gd name="T4" fmla="+- 0 6367 6367"/>
                                <a:gd name="T5" fmla="*/ T4 w 130"/>
                                <a:gd name="T6" fmla="+- 0 1030 965"/>
                                <a:gd name="T7" fmla="*/ 1030 h 130"/>
                                <a:gd name="T8" fmla="+- 0 6368 6367"/>
                                <a:gd name="T9" fmla="*/ T8 w 130"/>
                                <a:gd name="T10" fmla="+- 0 1017 965"/>
                                <a:gd name="T11" fmla="*/ 1017 h 130"/>
                                <a:gd name="T12" fmla="+- 0 6495 6367"/>
                                <a:gd name="T13" fmla="*/ T12 w 130"/>
                                <a:gd name="T14" fmla="+- 0 1017 965"/>
                                <a:gd name="T15" fmla="*/ 1017 h 130"/>
                                <a:gd name="T16" fmla="+- 0 6496 6367"/>
                                <a:gd name="T17" fmla="*/ T16 w 130"/>
                                <a:gd name="T18" fmla="+- 0 1030 965"/>
                                <a:gd name="T19" fmla="*/ 1030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4" name="Freeform 8568"/>
                          <wps:cNvSpPr>
                            <a:spLocks/>
                          </wps:cNvSpPr>
                          <wps:spPr bwMode="auto">
                            <a:xfrm>
                              <a:off x="6367" y="965"/>
                              <a:ext cx="130" cy="130"/>
                            </a:xfrm>
                            <a:custGeom>
                              <a:avLst/>
                              <a:gdLst>
                                <a:gd name="T0" fmla="+- 0 6431 6367"/>
                                <a:gd name="T1" fmla="*/ T0 w 130"/>
                                <a:gd name="T2" fmla="+- 0 1094 965"/>
                                <a:gd name="T3" fmla="*/ 1094 h 130"/>
                                <a:gd name="T4" fmla="+- 0 6377 6367"/>
                                <a:gd name="T5" fmla="*/ T4 w 130"/>
                                <a:gd name="T6" fmla="+- 0 1066 965"/>
                                <a:gd name="T7" fmla="*/ 1066 h 130"/>
                                <a:gd name="T8" fmla="+- 0 6485 6367"/>
                                <a:gd name="T9" fmla="*/ T8 w 130"/>
                                <a:gd name="T10" fmla="+- 0 1066 965"/>
                                <a:gd name="T11" fmla="*/ 1066 h 130"/>
                                <a:gd name="T12" fmla="+- 0 6431 6367"/>
                                <a:gd name="T13" fmla="*/ T12 w 130"/>
                                <a:gd name="T14" fmla="+- 0 1094 965"/>
                                <a:gd name="T15" fmla="*/ 1094 h 130"/>
                              </a:gdLst>
                              <a:ahLst/>
                              <a:cxnLst>
                                <a:cxn ang="0">
                                  <a:pos x="T1" y="T3"/>
                                </a:cxn>
                                <a:cxn ang="0">
                                  <a:pos x="T5" y="T7"/>
                                </a:cxn>
                                <a:cxn ang="0">
                                  <a:pos x="T9" y="T11"/>
                                </a:cxn>
                                <a:cxn ang="0">
                                  <a:pos x="T13" y="T15"/>
                                </a:cxn>
                              </a:cxnLst>
                              <a:rect l="0" t="0" r="r" b="b"/>
                              <a:pathLst>
                                <a:path w="130" h="130">
                                  <a:moveTo>
                                    <a:pt x="64" y="129"/>
                                  </a:moveTo>
                                  <a:lnTo>
                                    <a:pt x="10" y="101"/>
                                  </a:lnTo>
                                  <a:lnTo>
                                    <a:pt x="118" y="101"/>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5" name="Picture 856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6367" y="954"/>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396" name="Group 8570"/>
                        <wpg:cNvGrpSpPr>
                          <a:grpSpLocks/>
                        </wpg:cNvGrpSpPr>
                        <wpg:grpSpPr bwMode="auto">
                          <a:xfrm>
                            <a:off x="6372" y="960"/>
                            <a:ext cx="119" cy="119"/>
                            <a:chOff x="6372" y="960"/>
                            <a:chExt cx="119" cy="119"/>
                          </a:xfrm>
                        </wpg:grpSpPr>
                        <wps:wsp>
                          <wps:cNvPr id="397" name="Freeform 8571"/>
                          <wps:cNvSpPr>
                            <a:spLocks/>
                          </wps:cNvSpPr>
                          <wps:spPr bwMode="auto">
                            <a:xfrm>
                              <a:off x="6372" y="960"/>
                              <a:ext cx="119" cy="119"/>
                            </a:xfrm>
                            <a:custGeom>
                              <a:avLst/>
                              <a:gdLst>
                                <a:gd name="T0" fmla="+- 0 6491 6372"/>
                                <a:gd name="T1" fmla="*/ T0 w 119"/>
                                <a:gd name="T2" fmla="+- 0 1019 960"/>
                                <a:gd name="T3" fmla="*/ 1019 h 119"/>
                                <a:gd name="T4" fmla="+- 0 6454 6372"/>
                                <a:gd name="T5" fmla="*/ T4 w 119"/>
                                <a:gd name="T6" fmla="+- 0 1074 960"/>
                                <a:gd name="T7" fmla="*/ 1074 h 119"/>
                                <a:gd name="T8" fmla="+- 0 6431 6372"/>
                                <a:gd name="T9" fmla="*/ T8 w 119"/>
                                <a:gd name="T10" fmla="+- 0 1078 960"/>
                                <a:gd name="T11" fmla="*/ 1078 h 119"/>
                                <a:gd name="T12" fmla="+- 0 6419 6372"/>
                                <a:gd name="T13" fmla="*/ T12 w 119"/>
                                <a:gd name="T14" fmla="+- 0 1077 960"/>
                                <a:gd name="T15" fmla="*/ 1077 h 119"/>
                                <a:gd name="T16" fmla="+- 0 6373 6372"/>
                                <a:gd name="T17" fmla="*/ T16 w 119"/>
                                <a:gd name="T18" fmla="+- 0 1031 960"/>
                                <a:gd name="T19" fmla="*/ 1031 h 119"/>
                                <a:gd name="T20" fmla="+- 0 6372 6372"/>
                                <a:gd name="T21" fmla="*/ T20 w 119"/>
                                <a:gd name="T22" fmla="+- 0 1019 960"/>
                                <a:gd name="T23" fmla="*/ 1019 h 119"/>
                                <a:gd name="T24" fmla="+- 0 6373 6372"/>
                                <a:gd name="T25" fmla="*/ T24 w 119"/>
                                <a:gd name="T26" fmla="+- 0 1007 960"/>
                                <a:gd name="T27" fmla="*/ 1007 h 119"/>
                                <a:gd name="T28" fmla="+- 0 6419 6372"/>
                                <a:gd name="T29" fmla="*/ T28 w 119"/>
                                <a:gd name="T30" fmla="+- 0 961 960"/>
                                <a:gd name="T31" fmla="*/ 961 h 119"/>
                                <a:gd name="T32" fmla="+- 0 6431 6372"/>
                                <a:gd name="T33" fmla="*/ T32 w 119"/>
                                <a:gd name="T34" fmla="+- 0 960 960"/>
                                <a:gd name="T35" fmla="*/ 960 h 119"/>
                                <a:gd name="T36" fmla="+- 0 6443 6372"/>
                                <a:gd name="T37" fmla="*/ T36 w 119"/>
                                <a:gd name="T38" fmla="+- 0 961 960"/>
                                <a:gd name="T39" fmla="*/ 961 h 119"/>
                                <a:gd name="T40" fmla="+- 0 6490 6372"/>
                                <a:gd name="T41" fmla="*/ T40 w 119"/>
                                <a:gd name="T42" fmla="+- 0 1007 960"/>
                                <a:gd name="T43" fmla="*/ 1007 h 119"/>
                                <a:gd name="T44" fmla="+- 0 6491 6372"/>
                                <a:gd name="T45" fmla="*/ T44 w 119"/>
                                <a:gd name="T46" fmla="+- 0 1019 960"/>
                                <a:gd name="T47" fmla="*/ 101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7" y="117"/>
                                  </a:lnTo>
                                  <a:lnTo>
                                    <a:pt x="1" y="71"/>
                                  </a:lnTo>
                                  <a:lnTo>
                                    <a:pt x="0" y="59"/>
                                  </a:lnTo>
                                  <a:lnTo>
                                    <a:pt x="1" y="47"/>
                                  </a:lnTo>
                                  <a:lnTo>
                                    <a:pt x="47"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8" name="Group 8572"/>
                        <wpg:cNvGrpSpPr>
                          <a:grpSpLocks/>
                        </wpg:cNvGrpSpPr>
                        <wpg:grpSpPr bwMode="auto">
                          <a:xfrm>
                            <a:off x="7499" y="965"/>
                            <a:ext cx="130" cy="130"/>
                            <a:chOff x="7499" y="965"/>
                            <a:chExt cx="130" cy="130"/>
                          </a:xfrm>
                        </wpg:grpSpPr>
                        <wps:wsp>
                          <wps:cNvPr id="399" name="Freeform 8573"/>
                          <wps:cNvSpPr>
                            <a:spLocks/>
                          </wps:cNvSpPr>
                          <wps:spPr bwMode="auto">
                            <a:xfrm>
                              <a:off x="7499" y="965"/>
                              <a:ext cx="130" cy="130"/>
                            </a:xfrm>
                            <a:custGeom>
                              <a:avLst/>
                              <a:gdLst>
                                <a:gd name="T0" fmla="+- 0 7609 7499"/>
                                <a:gd name="T1" fmla="*/ T0 w 130"/>
                                <a:gd name="T2" fmla="+- 0 984 965"/>
                                <a:gd name="T3" fmla="*/ 984 h 130"/>
                                <a:gd name="T4" fmla="+- 0 7518 7499"/>
                                <a:gd name="T5" fmla="*/ T4 w 130"/>
                                <a:gd name="T6" fmla="+- 0 984 965"/>
                                <a:gd name="T7" fmla="*/ 984 h 130"/>
                                <a:gd name="T8" fmla="+- 0 7528 7499"/>
                                <a:gd name="T9" fmla="*/ T8 w 130"/>
                                <a:gd name="T10" fmla="+- 0 976 965"/>
                                <a:gd name="T11" fmla="*/ 976 h 130"/>
                                <a:gd name="T12" fmla="+- 0 7539 7499"/>
                                <a:gd name="T13" fmla="*/ T12 w 130"/>
                                <a:gd name="T14" fmla="+- 0 970 965"/>
                                <a:gd name="T15" fmla="*/ 970 h 130"/>
                                <a:gd name="T16" fmla="+- 0 7550 7499"/>
                                <a:gd name="T17" fmla="*/ T16 w 130"/>
                                <a:gd name="T18" fmla="+- 0 966 965"/>
                                <a:gd name="T19" fmla="*/ 966 h 130"/>
                                <a:gd name="T20" fmla="+- 0 7563 7499"/>
                                <a:gd name="T21" fmla="*/ T20 w 130"/>
                                <a:gd name="T22" fmla="+- 0 965 965"/>
                                <a:gd name="T23" fmla="*/ 965 h 130"/>
                                <a:gd name="T24" fmla="+- 0 7576 7499"/>
                                <a:gd name="T25" fmla="*/ T24 w 130"/>
                                <a:gd name="T26" fmla="+- 0 966 965"/>
                                <a:gd name="T27" fmla="*/ 966 h 130"/>
                                <a:gd name="T28" fmla="+- 0 7588 7499"/>
                                <a:gd name="T29" fmla="*/ T28 w 130"/>
                                <a:gd name="T30" fmla="+- 0 970 965"/>
                                <a:gd name="T31" fmla="*/ 970 h 130"/>
                                <a:gd name="T32" fmla="+- 0 7599 7499"/>
                                <a:gd name="T33" fmla="*/ T32 w 130"/>
                                <a:gd name="T34" fmla="+- 0 976 965"/>
                                <a:gd name="T35" fmla="*/ 976 h 130"/>
                                <a:gd name="T36" fmla="+- 0 7609 7499"/>
                                <a:gd name="T37" fmla="*/ T36 w 130"/>
                                <a:gd name="T38" fmla="+- 0 984 965"/>
                                <a:gd name="T39" fmla="*/ 98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1" y="1"/>
                                  </a:lnTo>
                                  <a:lnTo>
                                    <a:pt x="64" y="0"/>
                                  </a:lnTo>
                                  <a:lnTo>
                                    <a:pt x="77"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0" name="Freeform 8574"/>
                          <wps:cNvSpPr>
                            <a:spLocks/>
                          </wps:cNvSpPr>
                          <wps:spPr bwMode="auto">
                            <a:xfrm>
                              <a:off x="7499" y="965"/>
                              <a:ext cx="130" cy="130"/>
                            </a:xfrm>
                            <a:custGeom>
                              <a:avLst/>
                              <a:gdLst>
                                <a:gd name="T0" fmla="+- 0 7628 7499"/>
                                <a:gd name="T1" fmla="*/ T0 w 130"/>
                                <a:gd name="T2" fmla="+- 0 1030 965"/>
                                <a:gd name="T3" fmla="*/ 1030 h 130"/>
                                <a:gd name="T4" fmla="+- 0 7499 7499"/>
                                <a:gd name="T5" fmla="*/ T4 w 130"/>
                                <a:gd name="T6" fmla="+- 0 1030 965"/>
                                <a:gd name="T7" fmla="*/ 1030 h 130"/>
                                <a:gd name="T8" fmla="+- 0 7500 7499"/>
                                <a:gd name="T9" fmla="*/ T8 w 130"/>
                                <a:gd name="T10" fmla="+- 0 1017 965"/>
                                <a:gd name="T11" fmla="*/ 1017 h 130"/>
                                <a:gd name="T12" fmla="+- 0 7627 7499"/>
                                <a:gd name="T13" fmla="*/ T12 w 130"/>
                                <a:gd name="T14" fmla="+- 0 1017 965"/>
                                <a:gd name="T15" fmla="*/ 1017 h 130"/>
                                <a:gd name="T16" fmla="+- 0 7628 7499"/>
                                <a:gd name="T17" fmla="*/ T16 w 130"/>
                                <a:gd name="T18" fmla="+- 0 1030 965"/>
                                <a:gd name="T19" fmla="*/ 1030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1" name="Freeform 8575"/>
                          <wps:cNvSpPr>
                            <a:spLocks/>
                          </wps:cNvSpPr>
                          <wps:spPr bwMode="auto">
                            <a:xfrm>
                              <a:off x="7499" y="965"/>
                              <a:ext cx="130" cy="130"/>
                            </a:xfrm>
                            <a:custGeom>
                              <a:avLst/>
                              <a:gdLst>
                                <a:gd name="T0" fmla="+- 0 7563 7499"/>
                                <a:gd name="T1" fmla="*/ T0 w 130"/>
                                <a:gd name="T2" fmla="+- 0 1094 965"/>
                                <a:gd name="T3" fmla="*/ 1094 h 130"/>
                                <a:gd name="T4" fmla="+- 0 7509 7499"/>
                                <a:gd name="T5" fmla="*/ T4 w 130"/>
                                <a:gd name="T6" fmla="+- 0 1066 965"/>
                                <a:gd name="T7" fmla="*/ 1066 h 130"/>
                                <a:gd name="T8" fmla="+- 0 7617 7499"/>
                                <a:gd name="T9" fmla="*/ T8 w 130"/>
                                <a:gd name="T10" fmla="+- 0 1066 965"/>
                                <a:gd name="T11" fmla="*/ 1066 h 130"/>
                                <a:gd name="T12" fmla="+- 0 7563 7499"/>
                                <a:gd name="T13" fmla="*/ T12 w 130"/>
                                <a:gd name="T14" fmla="+- 0 1094 965"/>
                                <a:gd name="T15" fmla="*/ 1094 h 130"/>
                              </a:gdLst>
                              <a:ahLst/>
                              <a:cxnLst>
                                <a:cxn ang="0">
                                  <a:pos x="T1" y="T3"/>
                                </a:cxn>
                                <a:cxn ang="0">
                                  <a:pos x="T5" y="T7"/>
                                </a:cxn>
                                <a:cxn ang="0">
                                  <a:pos x="T9" y="T11"/>
                                </a:cxn>
                                <a:cxn ang="0">
                                  <a:pos x="T13" y="T15"/>
                                </a:cxn>
                              </a:cxnLst>
                              <a:rect l="0" t="0" r="r" b="b"/>
                              <a:pathLst>
                                <a:path w="130" h="130">
                                  <a:moveTo>
                                    <a:pt x="64" y="129"/>
                                  </a:moveTo>
                                  <a:lnTo>
                                    <a:pt x="10" y="101"/>
                                  </a:lnTo>
                                  <a:lnTo>
                                    <a:pt x="118" y="101"/>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2" name="Picture 85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499" y="954"/>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03" name="Group 8577"/>
                        <wpg:cNvGrpSpPr>
                          <a:grpSpLocks/>
                        </wpg:cNvGrpSpPr>
                        <wpg:grpSpPr bwMode="auto">
                          <a:xfrm>
                            <a:off x="7504" y="960"/>
                            <a:ext cx="119" cy="119"/>
                            <a:chOff x="7504" y="960"/>
                            <a:chExt cx="119" cy="119"/>
                          </a:xfrm>
                        </wpg:grpSpPr>
                        <wps:wsp>
                          <wps:cNvPr id="404" name="Freeform 8578"/>
                          <wps:cNvSpPr>
                            <a:spLocks/>
                          </wps:cNvSpPr>
                          <wps:spPr bwMode="auto">
                            <a:xfrm>
                              <a:off x="7504" y="960"/>
                              <a:ext cx="119" cy="119"/>
                            </a:xfrm>
                            <a:custGeom>
                              <a:avLst/>
                              <a:gdLst>
                                <a:gd name="T0" fmla="+- 0 7623 7504"/>
                                <a:gd name="T1" fmla="*/ T0 w 119"/>
                                <a:gd name="T2" fmla="+- 0 1019 960"/>
                                <a:gd name="T3" fmla="*/ 1019 h 119"/>
                                <a:gd name="T4" fmla="+- 0 7586 7504"/>
                                <a:gd name="T5" fmla="*/ T4 w 119"/>
                                <a:gd name="T6" fmla="+- 0 1074 960"/>
                                <a:gd name="T7" fmla="*/ 1074 h 119"/>
                                <a:gd name="T8" fmla="+- 0 7563 7504"/>
                                <a:gd name="T9" fmla="*/ T8 w 119"/>
                                <a:gd name="T10" fmla="+- 0 1078 960"/>
                                <a:gd name="T11" fmla="*/ 1078 h 119"/>
                                <a:gd name="T12" fmla="+- 0 7552 7504"/>
                                <a:gd name="T13" fmla="*/ T12 w 119"/>
                                <a:gd name="T14" fmla="+- 0 1077 960"/>
                                <a:gd name="T15" fmla="*/ 1077 h 119"/>
                                <a:gd name="T16" fmla="+- 0 7505 7504"/>
                                <a:gd name="T17" fmla="*/ T16 w 119"/>
                                <a:gd name="T18" fmla="+- 0 1031 960"/>
                                <a:gd name="T19" fmla="*/ 1031 h 119"/>
                                <a:gd name="T20" fmla="+- 0 7504 7504"/>
                                <a:gd name="T21" fmla="*/ T20 w 119"/>
                                <a:gd name="T22" fmla="+- 0 1019 960"/>
                                <a:gd name="T23" fmla="*/ 1019 h 119"/>
                                <a:gd name="T24" fmla="+- 0 7505 7504"/>
                                <a:gd name="T25" fmla="*/ T24 w 119"/>
                                <a:gd name="T26" fmla="+- 0 1007 960"/>
                                <a:gd name="T27" fmla="*/ 1007 h 119"/>
                                <a:gd name="T28" fmla="+- 0 7552 7504"/>
                                <a:gd name="T29" fmla="*/ T28 w 119"/>
                                <a:gd name="T30" fmla="+- 0 961 960"/>
                                <a:gd name="T31" fmla="*/ 961 h 119"/>
                                <a:gd name="T32" fmla="+- 0 7563 7504"/>
                                <a:gd name="T33" fmla="*/ T32 w 119"/>
                                <a:gd name="T34" fmla="+- 0 960 960"/>
                                <a:gd name="T35" fmla="*/ 960 h 119"/>
                                <a:gd name="T36" fmla="+- 0 7575 7504"/>
                                <a:gd name="T37" fmla="*/ T36 w 119"/>
                                <a:gd name="T38" fmla="+- 0 961 960"/>
                                <a:gd name="T39" fmla="*/ 961 h 119"/>
                                <a:gd name="T40" fmla="+- 0 7622 7504"/>
                                <a:gd name="T41" fmla="*/ T40 w 119"/>
                                <a:gd name="T42" fmla="+- 0 1007 960"/>
                                <a:gd name="T43" fmla="*/ 1007 h 119"/>
                                <a:gd name="T44" fmla="+- 0 7623 7504"/>
                                <a:gd name="T45" fmla="*/ T44 w 119"/>
                                <a:gd name="T46" fmla="+- 0 1019 960"/>
                                <a:gd name="T47" fmla="*/ 101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5" name="Group 8579"/>
                        <wpg:cNvGrpSpPr>
                          <a:grpSpLocks/>
                        </wpg:cNvGrpSpPr>
                        <wpg:grpSpPr bwMode="auto">
                          <a:xfrm>
                            <a:off x="8631" y="965"/>
                            <a:ext cx="130" cy="130"/>
                            <a:chOff x="8631" y="965"/>
                            <a:chExt cx="130" cy="130"/>
                          </a:xfrm>
                        </wpg:grpSpPr>
                        <wps:wsp>
                          <wps:cNvPr id="406" name="Freeform 8580"/>
                          <wps:cNvSpPr>
                            <a:spLocks/>
                          </wps:cNvSpPr>
                          <wps:spPr bwMode="auto">
                            <a:xfrm>
                              <a:off x="8631" y="965"/>
                              <a:ext cx="130" cy="130"/>
                            </a:xfrm>
                            <a:custGeom>
                              <a:avLst/>
                              <a:gdLst>
                                <a:gd name="T0" fmla="+- 0 8741 8631"/>
                                <a:gd name="T1" fmla="*/ T0 w 130"/>
                                <a:gd name="T2" fmla="+- 0 984 965"/>
                                <a:gd name="T3" fmla="*/ 984 h 130"/>
                                <a:gd name="T4" fmla="+- 0 8650 8631"/>
                                <a:gd name="T5" fmla="*/ T4 w 130"/>
                                <a:gd name="T6" fmla="+- 0 984 965"/>
                                <a:gd name="T7" fmla="*/ 984 h 130"/>
                                <a:gd name="T8" fmla="+- 0 8660 8631"/>
                                <a:gd name="T9" fmla="*/ T8 w 130"/>
                                <a:gd name="T10" fmla="+- 0 976 965"/>
                                <a:gd name="T11" fmla="*/ 976 h 130"/>
                                <a:gd name="T12" fmla="+- 0 8671 8631"/>
                                <a:gd name="T13" fmla="*/ T12 w 130"/>
                                <a:gd name="T14" fmla="+- 0 970 965"/>
                                <a:gd name="T15" fmla="*/ 970 h 130"/>
                                <a:gd name="T16" fmla="+- 0 8683 8631"/>
                                <a:gd name="T17" fmla="*/ T16 w 130"/>
                                <a:gd name="T18" fmla="+- 0 966 965"/>
                                <a:gd name="T19" fmla="*/ 966 h 130"/>
                                <a:gd name="T20" fmla="+- 0 8695 8631"/>
                                <a:gd name="T21" fmla="*/ T20 w 130"/>
                                <a:gd name="T22" fmla="+- 0 965 965"/>
                                <a:gd name="T23" fmla="*/ 965 h 130"/>
                                <a:gd name="T24" fmla="+- 0 8708 8631"/>
                                <a:gd name="T25" fmla="*/ T24 w 130"/>
                                <a:gd name="T26" fmla="+- 0 966 965"/>
                                <a:gd name="T27" fmla="*/ 966 h 130"/>
                                <a:gd name="T28" fmla="+- 0 8720 8631"/>
                                <a:gd name="T29" fmla="*/ T28 w 130"/>
                                <a:gd name="T30" fmla="+- 0 970 965"/>
                                <a:gd name="T31" fmla="*/ 970 h 130"/>
                                <a:gd name="T32" fmla="+- 0 8731 8631"/>
                                <a:gd name="T33" fmla="*/ T32 w 130"/>
                                <a:gd name="T34" fmla="+- 0 976 965"/>
                                <a:gd name="T35" fmla="*/ 976 h 130"/>
                                <a:gd name="T36" fmla="+- 0 8741 8631"/>
                                <a:gd name="T37" fmla="*/ T36 w 130"/>
                                <a:gd name="T38" fmla="+- 0 984 965"/>
                                <a:gd name="T39" fmla="*/ 98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2" y="1"/>
                                  </a:lnTo>
                                  <a:lnTo>
                                    <a:pt x="64" y="0"/>
                                  </a:lnTo>
                                  <a:lnTo>
                                    <a:pt x="77"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7" name="Freeform 8581"/>
                          <wps:cNvSpPr>
                            <a:spLocks/>
                          </wps:cNvSpPr>
                          <wps:spPr bwMode="auto">
                            <a:xfrm>
                              <a:off x="8631" y="965"/>
                              <a:ext cx="130" cy="130"/>
                            </a:xfrm>
                            <a:custGeom>
                              <a:avLst/>
                              <a:gdLst>
                                <a:gd name="T0" fmla="+- 0 8760 8631"/>
                                <a:gd name="T1" fmla="*/ T0 w 130"/>
                                <a:gd name="T2" fmla="+- 0 1030 965"/>
                                <a:gd name="T3" fmla="*/ 1030 h 130"/>
                                <a:gd name="T4" fmla="+- 0 8631 8631"/>
                                <a:gd name="T5" fmla="*/ T4 w 130"/>
                                <a:gd name="T6" fmla="+- 0 1030 965"/>
                                <a:gd name="T7" fmla="*/ 1030 h 130"/>
                                <a:gd name="T8" fmla="+- 0 8632 8631"/>
                                <a:gd name="T9" fmla="*/ T8 w 130"/>
                                <a:gd name="T10" fmla="+- 0 1017 965"/>
                                <a:gd name="T11" fmla="*/ 1017 h 130"/>
                                <a:gd name="T12" fmla="+- 0 8759 8631"/>
                                <a:gd name="T13" fmla="*/ T12 w 130"/>
                                <a:gd name="T14" fmla="+- 0 1017 965"/>
                                <a:gd name="T15" fmla="*/ 1017 h 130"/>
                                <a:gd name="T16" fmla="+- 0 8760 8631"/>
                                <a:gd name="T17" fmla="*/ T16 w 130"/>
                                <a:gd name="T18" fmla="+- 0 1030 965"/>
                                <a:gd name="T19" fmla="*/ 1030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8" name="Freeform 8582"/>
                          <wps:cNvSpPr>
                            <a:spLocks/>
                          </wps:cNvSpPr>
                          <wps:spPr bwMode="auto">
                            <a:xfrm>
                              <a:off x="8631" y="965"/>
                              <a:ext cx="130" cy="130"/>
                            </a:xfrm>
                            <a:custGeom>
                              <a:avLst/>
                              <a:gdLst>
                                <a:gd name="T0" fmla="+- 0 8695 8631"/>
                                <a:gd name="T1" fmla="*/ T0 w 130"/>
                                <a:gd name="T2" fmla="+- 0 1094 965"/>
                                <a:gd name="T3" fmla="*/ 1094 h 130"/>
                                <a:gd name="T4" fmla="+- 0 8641 8631"/>
                                <a:gd name="T5" fmla="*/ T4 w 130"/>
                                <a:gd name="T6" fmla="+- 0 1066 965"/>
                                <a:gd name="T7" fmla="*/ 1066 h 130"/>
                                <a:gd name="T8" fmla="+- 0 8749 8631"/>
                                <a:gd name="T9" fmla="*/ T8 w 130"/>
                                <a:gd name="T10" fmla="+- 0 1066 965"/>
                                <a:gd name="T11" fmla="*/ 1066 h 130"/>
                                <a:gd name="T12" fmla="+- 0 8695 8631"/>
                                <a:gd name="T13" fmla="*/ T12 w 130"/>
                                <a:gd name="T14" fmla="+- 0 1094 965"/>
                                <a:gd name="T15" fmla="*/ 1094 h 130"/>
                              </a:gdLst>
                              <a:ahLst/>
                              <a:cxnLst>
                                <a:cxn ang="0">
                                  <a:pos x="T1" y="T3"/>
                                </a:cxn>
                                <a:cxn ang="0">
                                  <a:pos x="T5" y="T7"/>
                                </a:cxn>
                                <a:cxn ang="0">
                                  <a:pos x="T9" y="T11"/>
                                </a:cxn>
                                <a:cxn ang="0">
                                  <a:pos x="T13" y="T15"/>
                                </a:cxn>
                              </a:cxnLst>
                              <a:rect l="0" t="0" r="r" b="b"/>
                              <a:pathLst>
                                <a:path w="130" h="130">
                                  <a:moveTo>
                                    <a:pt x="64" y="129"/>
                                  </a:moveTo>
                                  <a:lnTo>
                                    <a:pt x="10" y="101"/>
                                  </a:lnTo>
                                  <a:lnTo>
                                    <a:pt x="118" y="101"/>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9" name="Picture 85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8631" y="954"/>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10" name="Group 8584"/>
                        <wpg:cNvGrpSpPr>
                          <a:grpSpLocks/>
                        </wpg:cNvGrpSpPr>
                        <wpg:grpSpPr bwMode="auto">
                          <a:xfrm>
                            <a:off x="8636" y="960"/>
                            <a:ext cx="119" cy="119"/>
                            <a:chOff x="8636" y="960"/>
                            <a:chExt cx="119" cy="119"/>
                          </a:xfrm>
                        </wpg:grpSpPr>
                        <wps:wsp>
                          <wps:cNvPr id="411" name="Freeform 8585"/>
                          <wps:cNvSpPr>
                            <a:spLocks/>
                          </wps:cNvSpPr>
                          <wps:spPr bwMode="auto">
                            <a:xfrm>
                              <a:off x="8636" y="960"/>
                              <a:ext cx="119" cy="119"/>
                            </a:xfrm>
                            <a:custGeom>
                              <a:avLst/>
                              <a:gdLst>
                                <a:gd name="T0" fmla="+- 0 8755 8636"/>
                                <a:gd name="T1" fmla="*/ T0 w 119"/>
                                <a:gd name="T2" fmla="+- 0 1019 960"/>
                                <a:gd name="T3" fmla="*/ 1019 h 119"/>
                                <a:gd name="T4" fmla="+- 0 8718 8636"/>
                                <a:gd name="T5" fmla="*/ T4 w 119"/>
                                <a:gd name="T6" fmla="+- 0 1074 960"/>
                                <a:gd name="T7" fmla="*/ 1074 h 119"/>
                                <a:gd name="T8" fmla="+- 0 8695 8636"/>
                                <a:gd name="T9" fmla="*/ T8 w 119"/>
                                <a:gd name="T10" fmla="+- 0 1078 960"/>
                                <a:gd name="T11" fmla="*/ 1078 h 119"/>
                                <a:gd name="T12" fmla="+- 0 8684 8636"/>
                                <a:gd name="T13" fmla="*/ T12 w 119"/>
                                <a:gd name="T14" fmla="+- 0 1077 960"/>
                                <a:gd name="T15" fmla="*/ 1077 h 119"/>
                                <a:gd name="T16" fmla="+- 0 8637 8636"/>
                                <a:gd name="T17" fmla="*/ T16 w 119"/>
                                <a:gd name="T18" fmla="+- 0 1031 960"/>
                                <a:gd name="T19" fmla="*/ 1031 h 119"/>
                                <a:gd name="T20" fmla="+- 0 8636 8636"/>
                                <a:gd name="T21" fmla="*/ T20 w 119"/>
                                <a:gd name="T22" fmla="+- 0 1019 960"/>
                                <a:gd name="T23" fmla="*/ 1019 h 119"/>
                                <a:gd name="T24" fmla="+- 0 8637 8636"/>
                                <a:gd name="T25" fmla="*/ T24 w 119"/>
                                <a:gd name="T26" fmla="+- 0 1007 960"/>
                                <a:gd name="T27" fmla="*/ 1007 h 119"/>
                                <a:gd name="T28" fmla="+- 0 8684 8636"/>
                                <a:gd name="T29" fmla="*/ T28 w 119"/>
                                <a:gd name="T30" fmla="+- 0 961 960"/>
                                <a:gd name="T31" fmla="*/ 961 h 119"/>
                                <a:gd name="T32" fmla="+- 0 8695 8636"/>
                                <a:gd name="T33" fmla="*/ T32 w 119"/>
                                <a:gd name="T34" fmla="+- 0 960 960"/>
                                <a:gd name="T35" fmla="*/ 960 h 119"/>
                                <a:gd name="T36" fmla="+- 0 8707 8636"/>
                                <a:gd name="T37" fmla="*/ T36 w 119"/>
                                <a:gd name="T38" fmla="+- 0 961 960"/>
                                <a:gd name="T39" fmla="*/ 961 h 119"/>
                                <a:gd name="T40" fmla="+- 0 8754 8636"/>
                                <a:gd name="T41" fmla="*/ T40 w 119"/>
                                <a:gd name="T42" fmla="+- 0 1007 960"/>
                                <a:gd name="T43" fmla="*/ 1007 h 119"/>
                                <a:gd name="T44" fmla="+- 0 8755 8636"/>
                                <a:gd name="T45" fmla="*/ T44 w 119"/>
                                <a:gd name="T46" fmla="+- 0 1019 960"/>
                                <a:gd name="T47" fmla="*/ 101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2" name="Group 8586"/>
                        <wpg:cNvGrpSpPr>
                          <a:grpSpLocks/>
                        </wpg:cNvGrpSpPr>
                        <wpg:grpSpPr bwMode="auto">
                          <a:xfrm>
                            <a:off x="9698" y="965"/>
                            <a:ext cx="130" cy="130"/>
                            <a:chOff x="9698" y="965"/>
                            <a:chExt cx="130" cy="130"/>
                          </a:xfrm>
                        </wpg:grpSpPr>
                        <wps:wsp>
                          <wps:cNvPr id="413" name="Freeform 8587"/>
                          <wps:cNvSpPr>
                            <a:spLocks/>
                          </wps:cNvSpPr>
                          <wps:spPr bwMode="auto">
                            <a:xfrm>
                              <a:off x="9698" y="965"/>
                              <a:ext cx="130" cy="130"/>
                            </a:xfrm>
                            <a:custGeom>
                              <a:avLst/>
                              <a:gdLst>
                                <a:gd name="T0" fmla="+- 0 9809 9698"/>
                                <a:gd name="T1" fmla="*/ T0 w 130"/>
                                <a:gd name="T2" fmla="+- 0 984 965"/>
                                <a:gd name="T3" fmla="*/ 984 h 130"/>
                                <a:gd name="T4" fmla="+- 0 9717 9698"/>
                                <a:gd name="T5" fmla="*/ T4 w 130"/>
                                <a:gd name="T6" fmla="+- 0 984 965"/>
                                <a:gd name="T7" fmla="*/ 984 h 130"/>
                                <a:gd name="T8" fmla="+- 0 9727 9698"/>
                                <a:gd name="T9" fmla="*/ T8 w 130"/>
                                <a:gd name="T10" fmla="+- 0 976 965"/>
                                <a:gd name="T11" fmla="*/ 976 h 130"/>
                                <a:gd name="T12" fmla="+- 0 9738 9698"/>
                                <a:gd name="T13" fmla="*/ T12 w 130"/>
                                <a:gd name="T14" fmla="+- 0 970 965"/>
                                <a:gd name="T15" fmla="*/ 970 h 130"/>
                                <a:gd name="T16" fmla="+- 0 9750 9698"/>
                                <a:gd name="T17" fmla="*/ T16 w 130"/>
                                <a:gd name="T18" fmla="+- 0 966 965"/>
                                <a:gd name="T19" fmla="*/ 966 h 130"/>
                                <a:gd name="T20" fmla="+- 0 9763 9698"/>
                                <a:gd name="T21" fmla="*/ T20 w 130"/>
                                <a:gd name="T22" fmla="+- 0 965 965"/>
                                <a:gd name="T23" fmla="*/ 965 h 130"/>
                                <a:gd name="T24" fmla="+- 0 9776 9698"/>
                                <a:gd name="T25" fmla="*/ T24 w 130"/>
                                <a:gd name="T26" fmla="+- 0 966 965"/>
                                <a:gd name="T27" fmla="*/ 966 h 130"/>
                                <a:gd name="T28" fmla="+- 0 9788 9698"/>
                                <a:gd name="T29" fmla="*/ T28 w 130"/>
                                <a:gd name="T30" fmla="+- 0 970 965"/>
                                <a:gd name="T31" fmla="*/ 970 h 130"/>
                                <a:gd name="T32" fmla="+- 0 9799 9698"/>
                                <a:gd name="T33" fmla="*/ T32 w 130"/>
                                <a:gd name="T34" fmla="+- 0 976 965"/>
                                <a:gd name="T35" fmla="*/ 976 h 130"/>
                                <a:gd name="T36" fmla="+- 0 9809 9698"/>
                                <a:gd name="T37" fmla="*/ T36 w 130"/>
                                <a:gd name="T38" fmla="+- 0 984 965"/>
                                <a:gd name="T39" fmla="*/ 98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4" name="Freeform 8588"/>
                          <wps:cNvSpPr>
                            <a:spLocks/>
                          </wps:cNvSpPr>
                          <wps:spPr bwMode="auto">
                            <a:xfrm>
                              <a:off x="9698" y="965"/>
                              <a:ext cx="130" cy="130"/>
                            </a:xfrm>
                            <a:custGeom>
                              <a:avLst/>
                              <a:gdLst>
                                <a:gd name="T0" fmla="+- 0 9828 9698"/>
                                <a:gd name="T1" fmla="*/ T0 w 130"/>
                                <a:gd name="T2" fmla="+- 0 1030 965"/>
                                <a:gd name="T3" fmla="*/ 1030 h 130"/>
                                <a:gd name="T4" fmla="+- 0 9698 9698"/>
                                <a:gd name="T5" fmla="*/ T4 w 130"/>
                                <a:gd name="T6" fmla="+- 0 1030 965"/>
                                <a:gd name="T7" fmla="*/ 1030 h 130"/>
                                <a:gd name="T8" fmla="+- 0 9699 9698"/>
                                <a:gd name="T9" fmla="*/ T8 w 130"/>
                                <a:gd name="T10" fmla="+- 0 1017 965"/>
                                <a:gd name="T11" fmla="*/ 1017 h 130"/>
                                <a:gd name="T12" fmla="+- 0 9826 9698"/>
                                <a:gd name="T13" fmla="*/ T12 w 130"/>
                                <a:gd name="T14" fmla="+- 0 1017 965"/>
                                <a:gd name="T15" fmla="*/ 1017 h 130"/>
                                <a:gd name="T16" fmla="+- 0 9828 9698"/>
                                <a:gd name="T17" fmla="*/ T16 w 130"/>
                                <a:gd name="T18" fmla="+- 0 1030 965"/>
                                <a:gd name="T19" fmla="*/ 1030 h 130"/>
                              </a:gdLst>
                              <a:ahLst/>
                              <a:cxnLst>
                                <a:cxn ang="0">
                                  <a:pos x="T1" y="T3"/>
                                </a:cxn>
                                <a:cxn ang="0">
                                  <a:pos x="T5" y="T7"/>
                                </a:cxn>
                                <a:cxn ang="0">
                                  <a:pos x="T9" y="T11"/>
                                </a:cxn>
                                <a:cxn ang="0">
                                  <a:pos x="T13" y="T15"/>
                                </a:cxn>
                                <a:cxn ang="0">
                                  <a:pos x="T17" y="T19"/>
                                </a:cxn>
                              </a:cxnLst>
                              <a:rect l="0" t="0" r="r" b="b"/>
                              <a:pathLst>
                                <a:path w="130" h="130">
                                  <a:moveTo>
                                    <a:pt x="130" y="65"/>
                                  </a:moveTo>
                                  <a:lnTo>
                                    <a:pt x="0" y="65"/>
                                  </a:lnTo>
                                  <a:lnTo>
                                    <a:pt x="1" y="52"/>
                                  </a:lnTo>
                                  <a:lnTo>
                                    <a:pt x="128" y="52"/>
                                  </a:lnTo>
                                  <a:lnTo>
                                    <a:pt x="130"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5" name="Freeform 8589"/>
                          <wps:cNvSpPr>
                            <a:spLocks/>
                          </wps:cNvSpPr>
                          <wps:spPr bwMode="auto">
                            <a:xfrm>
                              <a:off x="9698" y="965"/>
                              <a:ext cx="130" cy="130"/>
                            </a:xfrm>
                            <a:custGeom>
                              <a:avLst/>
                              <a:gdLst>
                                <a:gd name="T0" fmla="+- 0 9763 9698"/>
                                <a:gd name="T1" fmla="*/ T0 w 130"/>
                                <a:gd name="T2" fmla="+- 0 1094 965"/>
                                <a:gd name="T3" fmla="*/ 1094 h 130"/>
                                <a:gd name="T4" fmla="+- 0 9709 9698"/>
                                <a:gd name="T5" fmla="*/ T4 w 130"/>
                                <a:gd name="T6" fmla="+- 0 1066 965"/>
                                <a:gd name="T7" fmla="*/ 1066 h 130"/>
                                <a:gd name="T8" fmla="+- 0 9817 9698"/>
                                <a:gd name="T9" fmla="*/ T8 w 130"/>
                                <a:gd name="T10" fmla="+- 0 1066 965"/>
                                <a:gd name="T11" fmla="*/ 1066 h 130"/>
                                <a:gd name="T12" fmla="+- 0 9763 9698"/>
                                <a:gd name="T13" fmla="*/ T12 w 130"/>
                                <a:gd name="T14" fmla="+- 0 1094 965"/>
                                <a:gd name="T15" fmla="*/ 1094 h 130"/>
                              </a:gdLst>
                              <a:ahLst/>
                              <a:cxnLst>
                                <a:cxn ang="0">
                                  <a:pos x="T1" y="T3"/>
                                </a:cxn>
                                <a:cxn ang="0">
                                  <a:pos x="T5" y="T7"/>
                                </a:cxn>
                                <a:cxn ang="0">
                                  <a:pos x="T9" y="T11"/>
                                </a:cxn>
                                <a:cxn ang="0">
                                  <a:pos x="T13" y="T15"/>
                                </a:cxn>
                              </a:cxnLst>
                              <a:rect l="0" t="0" r="r" b="b"/>
                              <a:pathLst>
                                <a:path w="130" h="130">
                                  <a:moveTo>
                                    <a:pt x="65" y="129"/>
                                  </a:moveTo>
                                  <a:lnTo>
                                    <a:pt x="11" y="101"/>
                                  </a:lnTo>
                                  <a:lnTo>
                                    <a:pt x="119" y="101"/>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6" name="Picture 8590"/>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698" y="954"/>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17" name="Group 8591"/>
                        <wpg:cNvGrpSpPr>
                          <a:grpSpLocks/>
                        </wpg:cNvGrpSpPr>
                        <wpg:grpSpPr bwMode="auto">
                          <a:xfrm>
                            <a:off x="9704" y="960"/>
                            <a:ext cx="119" cy="119"/>
                            <a:chOff x="9704" y="960"/>
                            <a:chExt cx="119" cy="119"/>
                          </a:xfrm>
                        </wpg:grpSpPr>
                        <wps:wsp>
                          <wps:cNvPr id="418" name="Freeform 8592"/>
                          <wps:cNvSpPr>
                            <a:spLocks/>
                          </wps:cNvSpPr>
                          <wps:spPr bwMode="auto">
                            <a:xfrm>
                              <a:off x="9704" y="960"/>
                              <a:ext cx="119" cy="119"/>
                            </a:xfrm>
                            <a:custGeom>
                              <a:avLst/>
                              <a:gdLst>
                                <a:gd name="T0" fmla="+- 0 9822 9704"/>
                                <a:gd name="T1" fmla="*/ T0 w 119"/>
                                <a:gd name="T2" fmla="+- 0 1019 960"/>
                                <a:gd name="T3" fmla="*/ 1019 h 119"/>
                                <a:gd name="T4" fmla="+- 0 9786 9704"/>
                                <a:gd name="T5" fmla="*/ T4 w 119"/>
                                <a:gd name="T6" fmla="+- 0 1074 960"/>
                                <a:gd name="T7" fmla="*/ 1074 h 119"/>
                                <a:gd name="T8" fmla="+- 0 9763 9704"/>
                                <a:gd name="T9" fmla="*/ T8 w 119"/>
                                <a:gd name="T10" fmla="+- 0 1078 960"/>
                                <a:gd name="T11" fmla="*/ 1078 h 119"/>
                                <a:gd name="T12" fmla="+- 0 9751 9704"/>
                                <a:gd name="T13" fmla="*/ T12 w 119"/>
                                <a:gd name="T14" fmla="+- 0 1077 960"/>
                                <a:gd name="T15" fmla="*/ 1077 h 119"/>
                                <a:gd name="T16" fmla="+- 0 9705 9704"/>
                                <a:gd name="T17" fmla="*/ T16 w 119"/>
                                <a:gd name="T18" fmla="+- 0 1031 960"/>
                                <a:gd name="T19" fmla="*/ 1031 h 119"/>
                                <a:gd name="T20" fmla="+- 0 9704 9704"/>
                                <a:gd name="T21" fmla="*/ T20 w 119"/>
                                <a:gd name="T22" fmla="+- 0 1019 960"/>
                                <a:gd name="T23" fmla="*/ 1019 h 119"/>
                                <a:gd name="T24" fmla="+- 0 9705 9704"/>
                                <a:gd name="T25" fmla="*/ T24 w 119"/>
                                <a:gd name="T26" fmla="+- 0 1007 960"/>
                                <a:gd name="T27" fmla="*/ 1007 h 119"/>
                                <a:gd name="T28" fmla="+- 0 9751 9704"/>
                                <a:gd name="T29" fmla="*/ T28 w 119"/>
                                <a:gd name="T30" fmla="+- 0 961 960"/>
                                <a:gd name="T31" fmla="*/ 961 h 119"/>
                                <a:gd name="T32" fmla="+- 0 9763 9704"/>
                                <a:gd name="T33" fmla="*/ T32 w 119"/>
                                <a:gd name="T34" fmla="+- 0 960 960"/>
                                <a:gd name="T35" fmla="*/ 960 h 119"/>
                                <a:gd name="T36" fmla="+- 0 9775 9704"/>
                                <a:gd name="T37" fmla="*/ T36 w 119"/>
                                <a:gd name="T38" fmla="+- 0 961 960"/>
                                <a:gd name="T39" fmla="*/ 961 h 119"/>
                                <a:gd name="T40" fmla="+- 0 9821 9704"/>
                                <a:gd name="T41" fmla="*/ T40 w 119"/>
                                <a:gd name="T42" fmla="+- 0 1007 960"/>
                                <a:gd name="T43" fmla="*/ 1007 h 119"/>
                                <a:gd name="T44" fmla="+- 0 9822 9704"/>
                                <a:gd name="T45" fmla="*/ T44 w 119"/>
                                <a:gd name="T46" fmla="+- 0 1019 960"/>
                                <a:gd name="T47" fmla="*/ 1019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9" name="Group 8593"/>
                        <wpg:cNvGrpSpPr>
                          <a:grpSpLocks/>
                        </wpg:cNvGrpSpPr>
                        <wpg:grpSpPr bwMode="auto">
                          <a:xfrm>
                            <a:off x="5310" y="1439"/>
                            <a:ext cx="130" cy="130"/>
                            <a:chOff x="5310" y="1439"/>
                            <a:chExt cx="130" cy="130"/>
                          </a:xfrm>
                        </wpg:grpSpPr>
                        <wps:wsp>
                          <wps:cNvPr id="420" name="Freeform 8594"/>
                          <wps:cNvSpPr>
                            <a:spLocks/>
                          </wps:cNvSpPr>
                          <wps:spPr bwMode="auto">
                            <a:xfrm>
                              <a:off x="5310" y="1439"/>
                              <a:ext cx="130" cy="130"/>
                            </a:xfrm>
                            <a:custGeom>
                              <a:avLst/>
                              <a:gdLst>
                                <a:gd name="T0" fmla="+- 0 5420 5310"/>
                                <a:gd name="T1" fmla="*/ T0 w 130"/>
                                <a:gd name="T2" fmla="+- 0 1458 1439"/>
                                <a:gd name="T3" fmla="*/ 1458 h 130"/>
                                <a:gd name="T4" fmla="+- 0 5329 5310"/>
                                <a:gd name="T5" fmla="*/ T4 w 130"/>
                                <a:gd name="T6" fmla="+- 0 1458 1439"/>
                                <a:gd name="T7" fmla="*/ 1458 h 130"/>
                                <a:gd name="T8" fmla="+- 0 5339 5310"/>
                                <a:gd name="T9" fmla="*/ T8 w 130"/>
                                <a:gd name="T10" fmla="+- 0 1450 1439"/>
                                <a:gd name="T11" fmla="*/ 1450 h 130"/>
                                <a:gd name="T12" fmla="+- 0 5350 5310"/>
                                <a:gd name="T13" fmla="*/ T12 w 130"/>
                                <a:gd name="T14" fmla="+- 0 1444 1439"/>
                                <a:gd name="T15" fmla="*/ 1444 h 130"/>
                                <a:gd name="T16" fmla="+- 0 5362 5310"/>
                                <a:gd name="T17" fmla="*/ T16 w 130"/>
                                <a:gd name="T18" fmla="+- 0 1441 1439"/>
                                <a:gd name="T19" fmla="*/ 1441 h 130"/>
                                <a:gd name="T20" fmla="+- 0 5375 5310"/>
                                <a:gd name="T21" fmla="*/ T20 w 130"/>
                                <a:gd name="T22" fmla="+- 0 1439 1439"/>
                                <a:gd name="T23" fmla="*/ 1439 h 130"/>
                                <a:gd name="T24" fmla="+- 0 5388 5310"/>
                                <a:gd name="T25" fmla="*/ T24 w 130"/>
                                <a:gd name="T26" fmla="+- 0 1441 1439"/>
                                <a:gd name="T27" fmla="*/ 1441 h 130"/>
                                <a:gd name="T28" fmla="+- 0 5400 5310"/>
                                <a:gd name="T29" fmla="*/ T28 w 130"/>
                                <a:gd name="T30" fmla="+- 0 1444 1439"/>
                                <a:gd name="T31" fmla="*/ 1444 h 130"/>
                                <a:gd name="T32" fmla="+- 0 5410 5310"/>
                                <a:gd name="T33" fmla="*/ T32 w 130"/>
                                <a:gd name="T34" fmla="+- 0 1450 1439"/>
                                <a:gd name="T35" fmla="*/ 1450 h 130"/>
                                <a:gd name="T36" fmla="+- 0 5420 5310"/>
                                <a:gd name="T37" fmla="*/ T36 w 130"/>
                                <a:gd name="T38" fmla="+- 0 1458 1439"/>
                                <a:gd name="T39" fmla="*/ 145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2" y="2"/>
                                  </a:lnTo>
                                  <a:lnTo>
                                    <a:pt x="65" y="0"/>
                                  </a:lnTo>
                                  <a:lnTo>
                                    <a:pt x="78" y="2"/>
                                  </a:lnTo>
                                  <a:lnTo>
                                    <a:pt x="90"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1" name="Freeform 8595"/>
                          <wps:cNvSpPr>
                            <a:spLocks/>
                          </wps:cNvSpPr>
                          <wps:spPr bwMode="auto">
                            <a:xfrm>
                              <a:off x="5310" y="1439"/>
                              <a:ext cx="130" cy="130"/>
                            </a:xfrm>
                            <a:custGeom>
                              <a:avLst/>
                              <a:gdLst>
                                <a:gd name="T0" fmla="+- 0 5375 5310"/>
                                <a:gd name="T1" fmla="*/ T0 w 130"/>
                                <a:gd name="T2" fmla="+- 0 1569 1439"/>
                                <a:gd name="T3" fmla="*/ 1569 h 130"/>
                                <a:gd name="T4" fmla="+- 0 5321 5310"/>
                                <a:gd name="T5" fmla="*/ T4 w 130"/>
                                <a:gd name="T6" fmla="+- 0 1540 1439"/>
                                <a:gd name="T7" fmla="*/ 1540 h 130"/>
                                <a:gd name="T8" fmla="+- 0 5310 5310"/>
                                <a:gd name="T9" fmla="*/ T8 w 130"/>
                                <a:gd name="T10" fmla="+- 0 1504 1439"/>
                                <a:gd name="T11" fmla="*/ 1504 h 130"/>
                                <a:gd name="T12" fmla="+- 0 5311 5310"/>
                                <a:gd name="T13" fmla="*/ T12 w 130"/>
                                <a:gd name="T14" fmla="+- 0 1491 1439"/>
                                <a:gd name="T15" fmla="*/ 1491 h 130"/>
                                <a:gd name="T16" fmla="+- 0 5438 5310"/>
                                <a:gd name="T17" fmla="*/ T16 w 130"/>
                                <a:gd name="T18" fmla="+- 0 1491 1439"/>
                                <a:gd name="T19" fmla="*/ 1491 h 130"/>
                                <a:gd name="T20" fmla="+- 0 5439 5310"/>
                                <a:gd name="T21" fmla="*/ T20 w 130"/>
                                <a:gd name="T22" fmla="+- 0 1504 1439"/>
                                <a:gd name="T23" fmla="*/ 1504 h 130"/>
                                <a:gd name="T24" fmla="+- 0 5438 5310"/>
                                <a:gd name="T25" fmla="*/ T24 w 130"/>
                                <a:gd name="T26" fmla="+- 0 1517 1439"/>
                                <a:gd name="T27" fmla="*/ 1517 h 130"/>
                                <a:gd name="T28" fmla="+- 0 5400 5310"/>
                                <a:gd name="T29" fmla="*/ T28 w 130"/>
                                <a:gd name="T30" fmla="+- 0 1564 1439"/>
                                <a:gd name="T31" fmla="*/ 1564 h 130"/>
                                <a:gd name="T32" fmla="+- 0 5375 5310"/>
                                <a:gd name="T33" fmla="*/ T32 w 130"/>
                                <a:gd name="T34" fmla="+- 0 1569 1439"/>
                                <a:gd name="T35" fmla="*/ 15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5" y="130"/>
                                  </a:moveTo>
                                  <a:lnTo>
                                    <a:pt x="11" y="101"/>
                                  </a:lnTo>
                                  <a:lnTo>
                                    <a:pt x="0" y="65"/>
                                  </a:lnTo>
                                  <a:lnTo>
                                    <a:pt x="1" y="52"/>
                                  </a:lnTo>
                                  <a:lnTo>
                                    <a:pt x="128" y="52"/>
                                  </a:lnTo>
                                  <a:lnTo>
                                    <a:pt x="129" y="65"/>
                                  </a:lnTo>
                                  <a:lnTo>
                                    <a:pt x="128"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2" name="Picture 859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310" y="142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23" name="Group 8597"/>
                        <wpg:cNvGrpSpPr>
                          <a:grpSpLocks/>
                        </wpg:cNvGrpSpPr>
                        <wpg:grpSpPr bwMode="auto">
                          <a:xfrm>
                            <a:off x="5315" y="1434"/>
                            <a:ext cx="119" cy="119"/>
                            <a:chOff x="5315" y="1434"/>
                            <a:chExt cx="119" cy="119"/>
                          </a:xfrm>
                        </wpg:grpSpPr>
                        <wps:wsp>
                          <wps:cNvPr id="424" name="Freeform 8598"/>
                          <wps:cNvSpPr>
                            <a:spLocks/>
                          </wps:cNvSpPr>
                          <wps:spPr bwMode="auto">
                            <a:xfrm>
                              <a:off x="5315" y="1434"/>
                              <a:ext cx="119" cy="119"/>
                            </a:xfrm>
                            <a:custGeom>
                              <a:avLst/>
                              <a:gdLst>
                                <a:gd name="T0" fmla="+- 0 5434 5315"/>
                                <a:gd name="T1" fmla="*/ T0 w 119"/>
                                <a:gd name="T2" fmla="+- 0 1493 1434"/>
                                <a:gd name="T3" fmla="*/ 1493 h 119"/>
                                <a:gd name="T4" fmla="+- 0 5397 5315"/>
                                <a:gd name="T5" fmla="*/ T4 w 119"/>
                                <a:gd name="T6" fmla="+- 0 1548 1434"/>
                                <a:gd name="T7" fmla="*/ 1548 h 119"/>
                                <a:gd name="T8" fmla="+- 0 5375 5315"/>
                                <a:gd name="T9" fmla="*/ T8 w 119"/>
                                <a:gd name="T10" fmla="+- 0 1553 1434"/>
                                <a:gd name="T11" fmla="*/ 1553 h 119"/>
                                <a:gd name="T12" fmla="+- 0 5363 5315"/>
                                <a:gd name="T13" fmla="*/ T12 w 119"/>
                                <a:gd name="T14" fmla="+- 0 1552 1434"/>
                                <a:gd name="T15" fmla="*/ 1552 h 119"/>
                                <a:gd name="T16" fmla="+- 0 5317 5315"/>
                                <a:gd name="T17" fmla="*/ T16 w 119"/>
                                <a:gd name="T18" fmla="+- 0 1505 1434"/>
                                <a:gd name="T19" fmla="*/ 1505 h 119"/>
                                <a:gd name="T20" fmla="+- 0 5315 5315"/>
                                <a:gd name="T21" fmla="*/ T20 w 119"/>
                                <a:gd name="T22" fmla="+- 0 1493 1434"/>
                                <a:gd name="T23" fmla="*/ 1493 h 119"/>
                                <a:gd name="T24" fmla="+- 0 5317 5315"/>
                                <a:gd name="T25" fmla="*/ T24 w 119"/>
                                <a:gd name="T26" fmla="+- 0 1482 1434"/>
                                <a:gd name="T27" fmla="*/ 1482 h 119"/>
                                <a:gd name="T28" fmla="+- 0 5363 5315"/>
                                <a:gd name="T29" fmla="*/ T28 w 119"/>
                                <a:gd name="T30" fmla="+- 0 1435 1434"/>
                                <a:gd name="T31" fmla="*/ 1435 h 119"/>
                                <a:gd name="T32" fmla="+- 0 5375 5315"/>
                                <a:gd name="T33" fmla="*/ T32 w 119"/>
                                <a:gd name="T34" fmla="+- 0 1434 1434"/>
                                <a:gd name="T35" fmla="*/ 1434 h 119"/>
                                <a:gd name="T36" fmla="+- 0 5387 5315"/>
                                <a:gd name="T37" fmla="*/ T36 w 119"/>
                                <a:gd name="T38" fmla="+- 0 1435 1434"/>
                                <a:gd name="T39" fmla="*/ 1435 h 119"/>
                                <a:gd name="T40" fmla="+- 0 5433 5315"/>
                                <a:gd name="T41" fmla="*/ T40 w 119"/>
                                <a:gd name="T42" fmla="+- 0 1482 1434"/>
                                <a:gd name="T43" fmla="*/ 1482 h 119"/>
                                <a:gd name="T44" fmla="+- 0 5434 5315"/>
                                <a:gd name="T45" fmla="*/ T44 w 119"/>
                                <a:gd name="T46" fmla="+- 0 1493 1434"/>
                                <a:gd name="T47" fmla="*/ 149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9"/>
                                  </a:lnTo>
                                  <a:lnTo>
                                    <a:pt x="48" y="118"/>
                                  </a:lnTo>
                                  <a:lnTo>
                                    <a:pt x="2" y="71"/>
                                  </a:lnTo>
                                  <a:lnTo>
                                    <a:pt x="0" y="59"/>
                                  </a:lnTo>
                                  <a:lnTo>
                                    <a:pt x="2" y="48"/>
                                  </a:lnTo>
                                  <a:lnTo>
                                    <a:pt x="48" y="1"/>
                                  </a:lnTo>
                                  <a:lnTo>
                                    <a:pt x="60" y="0"/>
                                  </a:lnTo>
                                  <a:lnTo>
                                    <a:pt x="72"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5" name="Group 8599"/>
                        <wpg:cNvGrpSpPr>
                          <a:grpSpLocks/>
                        </wpg:cNvGrpSpPr>
                        <wpg:grpSpPr bwMode="auto">
                          <a:xfrm>
                            <a:off x="6367" y="1439"/>
                            <a:ext cx="130" cy="130"/>
                            <a:chOff x="6367" y="1439"/>
                            <a:chExt cx="130" cy="130"/>
                          </a:xfrm>
                        </wpg:grpSpPr>
                        <wps:wsp>
                          <wps:cNvPr id="426" name="Freeform 8600"/>
                          <wps:cNvSpPr>
                            <a:spLocks/>
                          </wps:cNvSpPr>
                          <wps:spPr bwMode="auto">
                            <a:xfrm>
                              <a:off x="6367" y="1439"/>
                              <a:ext cx="130" cy="130"/>
                            </a:xfrm>
                            <a:custGeom>
                              <a:avLst/>
                              <a:gdLst>
                                <a:gd name="T0" fmla="+- 0 6477 6367"/>
                                <a:gd name="T1" fmla="*/ T0 w 130"/>
                                <a:gd name="T2" fmla="+- 0 1458 1439"/>
                                <a:gd name="T3" fmla="*/ 1458 h 130"/>
                                <a:gd name="T4" fmla="+- 0 6386 6367"/>
                                <a:gd name="T5" fmla="*/ T4 w 130"/>
                                <a:gd name="T6" fmla="+- 0 1458 1439"/>
                                <a:gd name="T7" fmla="*/ 1458 h 130"/>
                                <a:gd name="T8" fmla="+- 0 6396 6367"/>
                                <a:gd name="T9" fmla="*/ T8 w 130"/>
                                <a:gd name="T10" fmla="+- 0 1450 1439"/>
                                <a:gd name="T11" fmla="*/ 1450 h 130"/>
                                <a:gd name="T12" fmla="+- 0 6406 6367"/>
                                <a:gd name="T13" fmla="*/ T12 w 130"/>
                                <a:gd name="T14" fmla="+- 0 1444 1439"/>
                                <a:gd name="T15" fmla="*/ 1444 h 130"/>
                                <a:gd name="T16" fmla="+- 0 6418 6367"/>
                                <a:gd name="T17" fmla="*/ T16 w 130"/>
                                <a:gd name="T18" fmla="+- 0 1441 1439"/>
                                <a:gd name="T19" fmla="*/ 1441 h 130"/>
                                <a:gd name="T20" fmla="+- 0 6431 6367"/>
                                <a:gd name="T21" fmla="*/ T20 w 130"/>
                                <a:gd name="T22" fmla="+- 0 1439 1439"/>
                                <a:gd name="T23" fmla="*/ 1439 h 130"/>
                                <a:gd name="T24" fmla="+- 0 6444 6367"/>
                                <a:gd name="T25" fmla="*/ T24 w 130"/>
                                <a:gd name="T26" fmla="+- 0 1441 1439"/>
                                <a:gd name="T27" fmla="*/ 1441 h 130"/>
                                <a:gd name="T28" fmla="+- 0 6456 6367"/>
                                <a:gd name="T29" fmla="*/ T28 w 130"/>
                                <a:gd name="T30" fmla="+- 0 1444 1439"/>
                                <a:gd name="T31" fmla="*/ 1444 h 130"/>
                                <a:gd name="T32" fmla="+- 0 6467 6367"/>
                                <a:gd name="T33" fmla="*/ T32 w 130"/>
                                <a:gd name="T34" fmla="+- 0 1450 1439"/>
                                <a:gd name="T35" fmla="*/ 1450 h 130"/>
                                <a:gd name="T36" fmla="+- 0 6477 6367"/>
                                <a:gd name="T37" fmla="*/ T36 w 130"/>
                                <a:gd name="T38" fmla="+- 0 1458 1439"/>
                                <a:gd name="T39" fmla="*/ 145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39" y="5"/>
                                  </a:lnTo>
                                  <a:lnTo>
                                    <a:pt x="51" y="2"/>
                                  </a:lnTo>
                                  <a:lnTo>
                                    <a:pt x="64" y="0"/>
                                  </a:lnTo>
                                  <a:lnTo>
                                    <a:pt x="77" y="2"/>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7" name="Freeform 8601"/>
                          <wps:cNvSpPr>
                            <a:spLocks/>
                          </wps:cNvSpPr>
                          <wps:spPr bwMode="auto">
                            <a:xfrm>
                              <a:off x="6367" y="1439"/>
                              <a:ext cx="130" cy="130"/>
                            </a:xfrm>
                            <a:custGeom>
                              <a:avLst/>
                              <a:gdLst>
                                <a:gd name="T0" fmla="+- 0 6431 6367"/>
                                <a:gd name="T1" fmla="*/ T0 w 130"/>
                                <a:gd name="T2" fmla="+- 0 1569 1439"/>
                                <a:gd name="T3" fmla="*/ 1569 h 130"/>
                                <a:gd name="T4" fmla="+- 0 6377 6367"/>
                                <a:gd name="T5" fmla="*/ T4 w 130"/>
                                <a:gd name="T6" fmla="+- 0 1540 1439"/>
                                <a:gd name="T7" fmla="*/ 1540 h 130"/>
                                <a:gd name="T8" fmla="+- 0 6367 6367"/>
                                <a:gd name="T9" fmla="*/ T8 w 130"/>
                                <a:gd name="T10" fmla="+- 0 1504 1439"/>
                                <a:gd name="T11" fmla="*/ 1504 h 130"/>
                                <a:gd name="T12" fmla="+- 0 6368 6367"/>
                                <a:gd name="T13" fmla="*/ T12 w 130"/>
                                <a:gd name="T14" fmla="+- 0 1491 1439"/>
                                <a:gd name="T15" fmla="*/ 1491 h 130"/>
                                <a:gd name="T16" fmla="+- 0 6495 6367"/>
                                <a:gd name="T17" fmla="*/ T16 w 130"/>
                                <a:gd name="T18" fmla="+- 0 1491 1439"/>
                                <a:gd name="T19" fmla="*/ 1491 h 130"/>
                                <a:gd name="T20" fmla="+- 0 6496 6367"/>
                                <a:gd name="T21" fmla="*/ T20 w 130"/>
                                <a:gd name="T22" fmla="+- 0 1504 1439"/>
                                <a:gd name="T23" fmla="*/ 1504 h 130"/>
                                <a:gd name="T24" fmla="+- 0 6495 6367"/>
                                <a:gd name="T25" fmla="*/ T24 w 130"/>
                                <a:gd name="T26" fmla="+- 0 1517 1439"/>
                                <a:gd name="T27" fmla="*/ 1517 h 130"/>
                                <a:gd name="T28" fmla="+- 0 6456 6367"/>
                                <a:gd name="T29" fmla="*/ T28 w 130"/>
                                <a:gd name="T30" fmla="+- 0 1564 1439"/>
                                <a:gd name="T31" fmla="*/ 1564 h 130"/>
                                <a:gd name="T32" fmla="+- 0 6431 6367"/>
                                <a:gd name="T33" fmla="*/ T32 w 130"/>
                                <a:gd name="T34" fmla="+- 0 1569 1439"/>
                                <a:gd name="T35" fmla="*/ 15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4" y="130"/>
                                  </a:moveTo>
                                  <a:lnTo>
                                    <a:pt x="10" y="101"/>
                                  </a:lnTo>
                                  <a:lnTo>
                                    <a:pt x="0" y="65"/>
                                  </a:lnTo>
                                  <a:lnTo>
                                    <a:pt x="1" y="52"/>
                                  </a:lnTo>
                                  <a:lnTo>
                                    <a:pt x="128" y="52"/>
                                  </a:lnTo>
                                  <a:lnTo>
                                    <a:pt x="129" y="65"/>
                                  </a:lnTo>
                                  <a:lnTo>
                                    <a:pt x="128" y="78"/>
                                  </a:lnTo>
                                  <a:lnTo>
                                    <a:pt x="89" y="125"/>
                                  </a:lnTo>
                                  <a:lnTo>
                                    <a:pt x="64"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 name="Picture 86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367" y="142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29" name="Group 8603"/>
                        <wpg:cNvGrpSpPr>
                          <a:grpSpLocks/>
                        </wpg:cNvGrpSpPr>
                        <wpg:grpSpPr bwMode="auto">
                          <a:xfrm>
                            <a:off x="6372" y="1434"/>
                            <a:ext cx="119" cy="119"/>
                            <a:chOff x="6372" y="1434"/>
                            <a:chExt cx="119" cy="119"/>
                          </a:xfrm>
                        </wpg:grpSpPr>
                        <wps:wsp>
                          <wps:cNvPr id="430" name="Freeform 8604"/>
                          <wps:cNvSpPr>
                            <a:spLocks/>
                          </wps:cNvSpPr>
                          <wps:spPr bwMode="auto">
                            <a:xfrm>
                              <a:off x="6372" y="1434"/>
                              <a:ext cx="119" cy="119"/>
                            </a:xfrm>
                            <a:custGeom>
                              <a:avLst/>
                              <a:gdLst>
                                <a:gd name="T0" fmla="+- 0 6491 6372"/>
                                <a:gd name="T1" fmla="*/ T0 w 119"/>
                                <a:gd name="T2" fmla="+- 0 1493 1434"/>
                                <a:gd name="T3" fmla="*/ 1493 h 119"/>
                                <a:gd name="T4" fmla="+- 0 6454 6372"/>
                                <a:gd name="T5" fmla="*/ T4 w 119"/>
                                <a:gd name="T6" fmla="+- 0 1548 1434"/>
                                <a:gd name="T7" fmla="*/ 1548 h 119"/>
                                <a:gd name="T8" fmla="+- 0 6431 6372"/>
                                <a:gd name="T9" fmla="*/ T8 w 119"/>
                                <a:gd name="T10" fmla="+- 0 1553 1434"/>
                                <a:gd name="T11" fmla="*/ 1553 h 119"/>
                                <a:gd name="T12" fmla="+- 0 6419 6372"/>
                                <a:gd name="T13" fmla="*/ T12 w 119"/>
                                <a:gd name="T14" fmla="+- 0 1552 1434"/>
                                <a:gd name="T15" fmla="*/ 1552 h 119"/>
                                <a:gd name="T16" fmla="+- 0 6373 6372"/>
                                <a:gd name="T17" fmla="*/ T16 w 119"/>
                                <a:gd name="T18" fmla="+- 0 1505 1434"/>
                                <a:gd name="T19" fmla="*/ 1505 h 119"/>
                                <a:gd name="T20" fmla="+- 0 6372 6372"/>
                                <a:gd name="T21" fmla="*/ T20 w 119"/>
                                <a:gd name="T22" fmla="+- 0 1493 1434"/>
                                <a:gd name="T23" fmla="*/ 1493 h 119"/>
                                <a:gd name="T24" fmla="+- 0 6373 6372"/>
                                <a:gd name="T25" fmla="*/ T24 w 119"/>
                                <a:gd name="T26" fmla="+- 0 1482 1434"/>
                                <a:gd name="T27" fmla="*/ 1482 h 119"/>
                                <a:gd name="T28" fmla="+- 0 6419 6372"/>
                                <a:gd name="T29" fmla="*/ T28 w 119"/>
                                <a:gd name="T30" fmla="+- 0 1435 1434"/>
                                <a:gd name="T31" fmla="*/ 1435 h 119"/>
                                <a:gd name="T32" fmla="+- 0 6431 6372"/>
                                <a:gd name="T33" fmla="*/ T32 w 119"/>
                                <a:gd name="T34" fmla="+- 0 1434 1434"/>
                                <a:gd name="T35" fmla="*/ 1434 h 119"/>
                                <a:gd name="T36" fmla="+- 0 6443 6372"/>
                                <a:gd name="T37" fmla="*/ T36 w 119"/>
                                <a:gd name="T38" fmla="+- 0 1435 1434"/>
                                <a:gd name="T39" fmla="*/ 1435 h 119"/>
                                <a:gd name="T40" fmla="+- 0 6490 6372"/>
                                <a:gd name="T41" fmla="*/ T40 w 119"/>
                                <a:gd name="T42" fmla="+- 0 1482 1434"/>
                                <a:gd name="T43" fmla="*/ 1482 h 119"/>
                                <a:gd name="T44" fmla="+- 0 6491 6372"/>
                                <a:gd name="T45" fmla="*/ T44 w 119"/>
                                <a:gd name="T46" fmla="+- 0 1493 1434"/>
                                <a:gd name="T47" fmla="*/ 149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7" y="118"/>
                                  </a:lnTo>
                                  <a:lnTo>
                                    <a:pt x="1" y="71"/>
                                  </a:lnTo>
                                  <a:lnTo>
                                    <a:pt x="0" y="59"/>
                                  </a:lnTo>
                                  <a:lnTo>
                                    <a:pt x="1" y="48"/>
                                  </a:lnTo>
                                  <a:lnTo>
                                    <a:pt x="47"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1" name="Group 8605"/>
                        <wpg:cNvGrpSpPr>
                          <a:grpSpLocks/>
                        </wpg:cNvGrpSpPr>
                        <wpg:grpSpPr bwMode="auto">
                          <a:xfrm>
                            <a:off x="7499" y="1439"/>
                            <a:ext cx="130" cy="130"/>
                            <a:chOff x="7499" y="1439"/>
                            <a:chExt cx="130" cy="130"/>
                          </a:xfrm>
                        </wpg:grpSpPr>
                        <wps:wsp>
                          <wps:cNvPr id="432" name="Freeform 8606"/>
                          <wps:cNvSpPr>
                            <a:spLocks/>
                          </wps:cNvSpPr>
                          <wps:spPr bwMode="auto">
                            <a:xfrm>
                              <a:off x="7499" y="1439"/>
                              <a:ext cx="130" cy="130"/>
                            </a:xfrm>
                            <a:custGeom>
                              <a:avLst/>
                              <a:gdLst>
                                <a:gd name="T0" fmla="+- 0 7609 7499"/>
                                <a:gd name="T1" fmla="*/ T0 w 130"/>
                                <a:gd name="T2" fmla="+- 0 1458 1439"/>
                                <a:gd name="T3" fmla="*/ 1458 h 130"/>
                                <a:gd name="T4" fmla="+- 0 7518 7499"/>
                                <a:gd name="T5" fmla="*/ T4 w 130"/>
                                <a:gd name="T6" fmla="+- 0 1458 1439"/>
                                <a:gd name="T7" fmla="*/ 1458 h 130"/>
                                <a:gd name="T8" fmla="+- 0 7528 7499"/>
                                <a:gd name="T9" fmla="*/ T8 w 130"/>
                                <a:gd name="T10" fmla="+- 0 1450 1439"/>
                                <a:gd name="T11" fmla="*/ 1450 h 130"/>
                                <a:gd name="T12" fmla="+- 0 7539 7499"/>
                                <a:gd name="T13" fmla="*/ T12 w 130"/>
                                <a:gd name="T14" fmla="+- 0 1444 1439"/>
                                <a:gd name="T15" fmla="*/ 1444 h 130"/>
                                <a:gd name="T16" fmla="+- 0 7550 7499"/>
                                <a:gd name="T17" fmla="*/ T16 w 130"/>
                                <a:gd name="T18" fmla="+- 0 1441 1439"/>
                                <a:gd name="T19" fmla="*/ 1441 h 130"/>
                                <a:gd name="T20" fmla="+- 0 7563 7499"/>
                                <a:gd name="T21" fmla="*/ T20 w 130"/>
                                <a:gd name="T22" fmla="+- 0 1439 1439"/>
                                <a:gd name="T23" fmla="*/ 1439 h 130"/>
                                <a:gd name="T24" fmla="+- 0 7576 7499"/>
                                <a:gd name="T25" fmla="*/ T24 w 130"/>
                                <a:gd name="T26" fmla="+- 0 1441 1439"/>
                                <a:gd name="T27" fmla="*/ 1441 h 130"/>
                                <a:gd name="T28" fmla="+- 0 7588 7499"/>
                                <a:gd name="T29" fmla="*/ T28 w 130"/>
                                <a:gd name="T30" fmla="+- 0 1444 1439"/>
                                <a:gd name="T31" fmla="*/ 1444 h 130"/>
                                <a:gd name="T32" fmla="+- 0 7599 7499"/>
                                <a:gd name="T33" fmla="*/ T32 w 130"/>
                                <a:gd name="T34" fmla="+- 0 1450 1439"/>
                                <a:gd name="T35" fmla="*/ 1450 h 130"/>
                                <a:gd name="T36" fmla="+- 0 7609 7499"/>
                                <a:gd name="T37" fmla="*/ T36 w 130"/>
                                <a:gd name="T38" fmla="+- 0 1458 1439"/>
                                <a:gd name="T39" fmla="*/ 145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1" y="2"/>
                                  </a:lnTo>
                                  <a:lnTo>
                                    <a:pt x="64" y="0"/>
                                  </a:lnTo>
                                  <a:lnTo>
                                    <a:pt x="77" y="2"/>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3" name="Freeform 8607"/>
                          <wps:cNvSpPr>
                            <a:spLocks/>
                          </wps:cNvSpPr>
                          <wps:spPr bwMode="auto">
                            <a:xfrm>
                              <a:off x="7499" y="1439"/>
                              <a:ext cx="130" cy="130"/>
                            </a:xfrm>
                            <a:custGeom>
                              <a:avLst/>
                              <a:gdLst>
                                <a:gd name="T0" fmla="+- 0 7563 7499"/>
                                <a:gd name="T1" fmla="*/ T0 w 130"/>
                                <a:gd name="T2" fmla="+- 0 1569 1439"/>
                                <a:gd name="T3" fmla="*/ 1569 h 130"/>
                                <a:gd name="T4" fmla="+- 0 7509 7499"/>
                                <a:gd name="T5" fmla="*/ T4 w 130"/>
                                <a:gd name="T6" fmla="+- 0 1540 1439"/>
                                <a:gd name="T7" fmla="*/ 1540 h 130"/>
                                <a:gd name="T8" fmla="+- 0 7499 7499"/>
                                <a:gd name="T9" fmla="*/ T8 w 130"/>
                                <a:gd name="T10" fmla="+- 0 1504 1439"/>
                                <a:gd name="T11" fmla="*/ 1504 h 130"/>
                                <a:gd name="T12" fmla="+- 0 7500 7499"/>
                                <a:gd name="T13" fmla="*/ T12 w 130"/>
                                <a:gd name="T14" fmla="+- 0 1491 1439"/>
                                <a:gd name="T15" fmla="*/ 1491 h 130"/>
                                <a:gd name="T16" fmla="+- 0 7627 7499"/>
                                <a:gd name="T17" fmla="*/ T16 w 130"/>
                                <a:gd name="T18" fmla="+- 0 1491 1439"/>
                                <a:gd name="T19" fmla="*/ 1491 h 130"/>
                                <a:gd name="T20" fmla="+- 0 7628 7499"/>
                                <a:gd name="T21" fmla="*/ T20 w 130"/>
                                <a:gd name="T22" fmla="+- 0 1504 1439"/>
                                <a:gd name="T23" fmla="*/ 1504 h 130"/>
                                <a:gd name="T24" fmla="+- 0 7627 7499"/>
                                <a:gd name="T25" fmla="*/ T24 w 130"/>
                                <a:gd name="T26" fmla="+- 0 1517 1439"/>
                                <a:gd name="T27" fmla="*/ 1517 h 130"/>
                                <a:gd name="T28" fmla="+- 0 7588 7499"/>
                                <a:gd name="T29" fmla="*/ T28 w 130"/>
                                <a:gd name="T30" fmla="+- 0 1564 1439"/>
                                <a:gd name="T31" fmla="*/ 1564 h 130"/>
                                <a:gd name="T32" fmla="+- 0 7563 7499"/>
                                <a:gd name="T33" fmla="*/ T32 w 130"/>
                                <a:gd name="T34" fmla="+- 0 1569 1439"/>
                                <a:gd name="T35" fmla="*/ 15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4" y="130"/>
                                  </a:moveTo>
                                  <a:lnTo>
                                    <a:pt x="10" y="101"/>
                                  </a:lnTo>
                                  <a:lnTo>
                                    <a:pt x="0" y="65"/>
                                  </a:lnTo>
                                  <a:lnTo>
                                    <a:pt x="1" y="52"/>
                                  </a:lnTo>
                                  <a:lnTo>
                                    <a:pt x="128" y="52"/>
                                  </a:lnTo>
                                  <a:lnTo>
                                    <a:pt x="129" y="65"/>
                                  </a:lnTo>
                                  <a:lnTo>
                                    <a:pt x="128" y="78"/>
                                  </a:lnTo>
                                  <a:lnTo>
                                    <a:pt x="89" y="125"/>
                                  </a:lnTo>
                                  <a:lnTo>
                                    <a:pt x="64"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4" name="Picture 860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499" y="142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35" name="Group 8609"/>
                        <wpg:cNvGrpSpPr>
                          <a:grpSpLocks/>
                        </wpg:cNvGrpSpPr>
                        <wpg:grpSpPr bwMode="auto">
                          <a:xfrm>
                            <a:off x="7504" y="1434"/>
                            <a:ext cx="119" cy="119"/>
                            <a:chOff x="7504" y="1434"/>
                            <a:chExt cx="119" cy="119"/>
                          </a:xfrm>
                        </wpg:grpSpPr>
                        <wps:wsp>
                          <wps:cNvPr id="436" name="Freeform 8610"/>
                          <wps:cNvSpPr>
                            <a:spLocks/>
                          </wps:cNvSpPr>
                          <wps:spPr bwMode="auto">
                            <a:xfrm>
                              <a:off x="7504" y="1434"/>
                              <a:ext cx="119" cy="119"/>
                            </a:xfrm>
                            <a:custGeom>
                              <a:avLst/>
                              <a:gdLst>
                                <a:gd name="T0" fmla="+- 0 7623 7504"/>
                                <a:gd name="T1" fmla="*/ T0 w 119"/>
                                <a:gd name="T2" fmla="+- 0 1493 1434"/>
                                <a:gd name="T3" fmla="*/ 1493 h 119"/>
                                <a:gd name="T4" fmla="+- 0 7586 7504"/>
                                <a:gd name="T5" fmla="*/ T4 w 119"/>
                                <a:gd name="T6" fmla="+- 0 1548 1434"/>
                                <a:gd name="T7" fmla="*/ 1548 h 119"/>
                                <a:gd name="T8" fmla="+- 0 7563 7504"/>
                                <a:gd name="T9" fmla="*/ T8 w 119"/>
                                <a:gd name="T10" fmla="+- 0 1553 1434"/>
                                <a:gd name="T11" fmla="*/ 1553 h 119"/>
                                <a:gd name="T12" fmla="+- 0 7552 7504"/>
                                <a:gd name="T13" fmla="*/ T12 w 119"/>
                                <a:gd name="T14" fmla="+- 0 1552 1434"/>
                                <a:gd name="T15" fmla="*/ 1552 h 119"/>
                                <a:gd name="T16" fmla="+- 0 7505 7504"/>
                                <a:gd name="T17" fmla="*/ T16 w 119"/>
                                <a:gd name="T18" fmla="+- 0 1505 1434"/>
                                <a:gd name="T19" fmla="*/ 1505 h 119"/>
                                <a:gd name="T20" fmla="+- 0 7504 7504"/>
                                <a:gd name="T21" fmla="*/ T20 w 119"/>
                                <a:gd name="T22" fmla="+- 0 1493 1434"/>
                                <a:gd name="T23" fmla="*/ 1493 h 119"/>
                                <a:gd name="T24" fmla="+- 0 7505 7504"/>
                                <a:gd name="T25" fmla="*/ T24 w 119"/>
                                <a:gd name="T26" fmla="+- 0 1482 1434"/>
                                <a:gd name="T27" fmla="*/ 1482 h 119"/>
                                <a:gd name="T28" fmla="+- 0 7552 7504"/>
                                <a:gd name="T29" fmla="*/ T28 w 119"/>
                                <a:gd name="T30" fmla="+- 0 1435 1434"/>
                                <a:gd name="T31" fmla="*/ 1435 h 119"/>
                                <a:gd name="T32" fmla="+- 0 7563 7504"/>
                                <a:gd name="T33" fmla="*/ T32 w 119"/>
                                <a:gd name="T34" fmla="+- 0 1434 1434"/>
                                <a:gd name="T35" fmla="*/ 1434 h 119"/>
                                <a:gd name="T36" fmla="+- 0 7575 7504"/>
                                <a:gd name="T37" fmla="*/ T36 w 119"/>
                                <a:gd name="T38" fmla="+- 0 1435 1434"/>
                                <a:gd name="T39" fmla="*/ 1435 h 119"/>
                                <a:gd name="T40" fmla="+- 0 7622 7504"/>
                                <a:gd name="T41" fmla="*/ T40 w 119"/>
                                <a:gd name="T42" fmla="+- 0 1482 1434"/>
                                <a:gd name="T43" fmla="*/ 1482 h 119"/>
                                <a:gd name="T44" fmla="+- 0 7623 7504"/>
                                <a:gd name="T45" fmla="*/ T44 w 119"/>
                                <a:gd name="T46" fmla="+- 0 1493 1434"/>
                                <a:gd name="T47" fmla="*/ 149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7" name="Group 8611"/>
                        <wpg:cNvGrpSpPr>
                          <a:grpSpLocks/>
                        </wpg:cNvGrpSpPr>
                        <wpg:grpSpPr bwMode="auto">
                          <a:xfrm>
                            <a:off x="8631" y="1439"/>
                            <a:ext cx="130" cy="130"/>
                            <a:chOff x="8631" y="1439"/>
                            <a:chExt cx="130" cy="130"/>
                          </a:xfrm>
                        </wpg:grpSpPr>
                        <wps:wsp>
                          <wps:cNvPr id="438" name="Freeform 8612"/>
                          <wps:cNvSpPr>
                            <a:spLocks/>
                          </wps:cNvSpPr>
                          <wps:spPr bwMode="auto">
                            <a:xfrm>
                              <a:off x="8631" y="1439"/>
                              <a:ext cx="130" cy="130"/>
                            </a:xfrm>
                            <a:custGeom>
                              <a:avLst/>
                              <a:gdLst>
                                <a:gd name="T0" fmla="+- 0 8741 8631"/>
                                <a:gd name="T1" fmla="*/ T0 w 130"/>
                                <a:gd name="T2" fmla="+- 0 1458 1439"/>
                                <a:gd name="T3" fmla="*/ 1458 h 130"/>
                                <a:gd name="T4" fmla="+- 0 8650 8631"/>
                                <a:gd name="T5" fmla="*/ T4 w 130"/>
                                <a:gd name="T6" fmla="+- 0 1458 1439"/>
                                <a:gd name="T7" fmla="*/ 1458 h 130"/>
                                <a:gd name="T8" fmla="+- 0 8660 8631"/>
                                <a:gd name="T9" fmla="*/ T8 w 130"/>
                                <a:gd name="T10" fmla="+- 0 1450 1439"/>
                                <a:gd name="T11" fmla="*/ 1450 h 130"/>
                                <a:gd name="T12" fmla="+- 0 8671 8631"/>
                                <a:gd name="T13" fmla="*/ T12 w 130"/>
                                <a:gd name="T14" fmla="+- 0 1444 1439"/>
                                <a:gd name="T15" fmla="*/ 1444 h 130"/>
                                <a:gd name="T16" fmla="+- 0 8683 8631"/>
                                <a:gd name="T17" fmla="*/ T16 w 130"/>
                                <a:gd name="T18" fmla="+- 0 1441 1439"/>
                                <a:gd name="T19" fmla="*/ 1441 h 130"/>
                                <a:gd name="T20" fmla="+- 0 8695 8631"/>
                                <a:gd name="T21" fmla="*/ T20 w 130"/>
                                <a:gd name="T22" fmla="+- 0 1439 1439"/>
                                <a:gd name="T23" fmla="*/ 1439 h 130"/>
                                <a:gd name="T24" fmla="+- 0 8708 8631"/>
                                <a:gd name="T25" fmla="*/ T24 w 130"/>
                                <a:gd name="T26" fmla="+- 0 1441 1439"/>
                                <a:gd name="T27" fmla="*/ 1441 h 130"/>
                                <a:gd name="T28" fmla="+- 0 8720 8631"/>
                                <a:gd name="T29" fmla="*/ T28 w 130"/>
                                <a:gd name="T30" fmla="+- 0 1444 1439"/>
                                <a:gd name="T31" fmla="*/ 1444 h 130"/>
                                <a:gd name="T32" fmla="+- 0 8731 8631"/>
                                <a:gd name="T33" fmla="*/ T32 w 130"/>
                                <a:gd name="T34" fmla="+- 0 1450 1439"/>
                                <a:gd name="T35" fmla="*/ 1450 h 130"/>
                                <a:gd name="T36" fmla="+- 0 8741 8631"/>
                                <a:gd name="T37" fmla="*/ T36 w 130"/>
                                <a:gd name="T38" fmla="+- 0 1458 1439"/>
                                <a:gd name="T39" fmla="*/ 145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2" y="2"/>
                                  </a:lnTo>
                                  <a:lnTo>
                                    <a:pt x="64" y="0"/>
                                  </a:lnTo>
                                  <a:lnTo>
                                    <a:pt x="77" y="2"/>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9" name="Freeform 8613"/>
                          <wps:cNvSpPr>
                            <a:spLocks/>
                          </wps:cNvSpPr>
                          <wps:spPr bwMode="auto">
                            <a:xfrm>
                              <a:off x="8631" y="1439"/>
                              <a:ext cx="130" cy="130"/>
                            </a:xfrm>
                            <a:custGeom>
                              <a:avLst/>
                              <a:gdLst>
                                <a:gd name="T0" fmla="+- 0 8695 8631"/>
                                <a:gd name="T1" fmla="*/ T0 w 130"/>
                                <a:gd name="T2" fmla="+- 0 1569 1439"/>
                                <a:gd name="T3" fmla="*/ 1569 h 130"/>
                                <a:gd name="T4" fmla="+- 0 8641 8631"/>
                                <a:gd name="T5" fmla="*/ T4 w 130"/>
                                <a:gd name="T6" fmla="+- 0 1540 1439"/>
                                <a:gd name="T7" fmla="*/ 1540 h 130"/>
                                <a:gd name="T8" fmla="+- 0 8631 8631"/>
                                <a:gd name="T9" fmla="*/ T8 w 130"/>
                                <a:gd name="T10" fmla="+- 0 1504 1439"/>
                                <a:gd name="T11" fmla="*/ 1504 h 130"/>
                                <a:gd name="T12" fmla="+- 0 8632 8631"/>
                                <a:gd name="T13" fmla="*/ T12 w 130"/>
                                <a:gd name="T14" fmla="+- 0 1491 1439"/>
                                <a:gd name="T15" fmla="*/ 1491 h 130"/>
                                <a:gd name="T16" fmla="+- 0 8759 8631"/>
                                <a:gd name="T17" fmla="*/ T16 w 130"/>
                                <a:gd name="T18" fmla="+- 0 1491 1439"/>
                                <a:gd name="T19" fmla="*/ 1491 h 130"/>
                                <a:gd name="T20" fmla="+- 0 8760 8631"/>
                                <a:gd name="T21" fmla="*/ T20 w 130"/>
                                <a:gd name="T22" fmla="+- 0 1504 1439"/>
                                <a:gd name="T23" fmla="*/ 1504 h 130"/>
                                <a:gd name="T24" fmla="+- 0 8759 8631"/>
                                <a:gd name="T25" fmla="*/ T24 w 130"/>
                                <a:gd name="T26" fmla="+- 0 1517 1439"/>
                                <a:gd name="T27" fmla="*/ 1517 h 130"/>
                                <a:gd name="T28" fmla="+- 0 8720 8631"/>
                                <a:gd name="T29" fmla="*/ T28 w 130"/>
                                <a:gd name="T30" fmla="+- 0 1564 1439"/>
                                <a:gd name="T31" fmla="*/ 1564 h 130"/>
                                <a:gd name="T32" fmla="+- 0 8695 8631"/>
                                <a:gd name="T33" fmla="*/ T32 w 130"/>
                                <a:gd name="T34" fmla="+- 0 1569 1439"/>
                                <a:gd name="T35" fmla="*/ 15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4" y="130"/>
                                  </a:moveTo>
                                  <a:lnTo>
                                    <a:pt x="10" y="101"/>
                                  </a:lnTo>
                                  <a:lnTo>
                                    <a:pt x="0" y="65"/>
                                  </a:lnTo>
                                  <a:lnTo>
                                    <a:pt x="1" y="52"/>
                                  </a:lnTo>
                                  <a:lnTo>
                                    <a:pt x="128" y="52"/>
                                  </a:lnTo>
                                  <a:lnTo>
                                    <a:pt x="129" y="65"/>
                                  </a:lnTo>
                                  <a:lnTo>
                                    <a:pt x="128" y="78"/>
                                  </a:lnTo>
                                  <a:lnTo>
                                    <a:pt x="89" y="125"/>
                                  </a:lnTo>
                                  <a:lnTo>
                                    <a:pt x="64"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0" name="Picture 861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631" y="142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41" name="Group 8615"/>
                        <wpg:cNvGrpSpPr>
                          <a:grpSpLocks/>
                        </wpg:cNvGrpSpPr>
                        <wpg:grpSpPr bwMode="auto">
                          <a:xfrm>
                            <a:off x="8636" y="1434"/>
                            <a:ext cx="119" cy="119"/>
                            <a:chOff x="8636" y="1434"/>
                            <a:chExt cx="119" cy="119"/>
                          </a:xfrm>
                        </wpg:grpSpPr>
                        <wps:wsp>
                          <wps:cNvPr id="442" name="Freeform 8616"/>
                          <wps:cNvSpPr>
                            <a:spLocks/>
                          </wps:cNvSpPr>
                          <wps:spPr bwMode="auto">
                            <a:xfrm>
                              <a:off x="8636" y="1434"/>
                              <a:ext cx="119" cy="119"/>
                            </a:xfrm>
                            <a:custGeom>
                              <a:avLst/>
                              <a:gdLst>
                                <a:gd name="T0" fmla="+- 0 8755 8636"/>
                                <a:gd name="T1" fmla="*/ T0 w 119"/>
                                <a:gd name="T2" fmla="+- 0 1493 1434"/>
                                <a:gd name="T3" fmla="*/ 1493 h 119"/>
                                <a:gd name="T4" fmla="+- 0 8718 8636"/>
                                <a:gd name="T5" fmla="*/ T4 w 119"/>
                                <a:gd name="T6" fmla="+- 0 1548 1434"/>
                                <a:gd name="T7" fmla="*/ 1548 h 119"/>
                                <a:gd name="T8" fmla="+- 0 8695 8636"/>
                                <a:gd name="T9" fmla="*/ T8 w 119"/>
                                <a:gd name="T10" fmla="+- 0 1553 1434"/>
                                <a:gd name="T11" fmla="*/ 1553 h 119"/>
                                <a:gd name="T12" fmla="+- 0 8684 8636"/>
                                <a:gd name="T13" fmla="*/ T12 w 119"/>
                                <a:gd name="T14" fmla="+- 0 1552 1434"/>
                                <a:gd name="T15" fmla="*/ 1552 h 119"/>
                                <a:gd name="T16" fmla="+- 0 8637 8636"/>
                                <a:gd name="T17" fmla="*/ T16 w 119"/>
                                <a:gd name="T18" fmla="+- 0 1505 1434"/>
                                <a:gd name="T19" fmla="*/ 1505 h 119"/>
                                <a:gd name="T20" fmla="+- 0 8636 8636"/>
                                <a:gd name="T21" fmla="*/ T20 w 119"/>
                                <a:gd name="T22" fmla="+- 0 1493 1434"/>
                                <a:gd name="T23" fmla="*/ 1493 h 119"/>
                                <a:gd name="T24" fmla="+- 0 8637 8636"/>
                                <a:gd name="T25" fmla="*/ T24 w 119"/>
                                <a:gd name="T26" fmla="+- 0 1482 1434"/>
                                <a:gd name="T27" fmla="*/ 1482 h 119"/>
                                <a:gd name="T28" fmla="+- 0 8684 8636"/>
                                <a:gd name="T29" fmla="*/ T28 w 119"/>
                                <a:gd name="T30" fmla="+- 0 1435 1434"/>
                                <a:gd name="T31" fmla="*/ 1435 h 119"/>
                                <a:gd name="T32" fmla="+- 0 8695 8636"/>
                                <a:gd name="T33" fmla="*/ T32 w 119"/>
                                <a:gd name="T34" fmla="+- 0 1434 1434"/>
                                <a:gd name="T35" fmla="*/ 1434 h 119"/>
                                <a:gd name="T36" fmla="+- 0 8707 8636"/>
                                <a:gd name="T37" fmla="*/ T36 w 119"/>
                                <a:gd name="T38" fmla="+- 0 1435 1434"/>
                                <a:gd name="T39" fmla="*/ 1435 h 119"/>
                                <a:gd name="T40" fmla="+- 0 8754 8636"/>
                                <a:gd name="T41" fmla="*/ T40 w 119"/>
                                <a:gd name="T42" fmla="+- 0 1482 1434"/>
                                <a:gd name="T43" fmla="*/ 1482 h 119"/>
                                <a:gd name="T44" fmla="+- 0 8755 8636"/>
                                <a:gd name="T45" fmla="*/ T44 w 119"/>
                                <a:gd name="T46" fmla="+- 0 1493 1434"/>
                                <a:gd name="T47" fmla="*/ 149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3" name="Group 8617"/>
                        <wpg:cNvGrpSpPr>
                          <a:grpSpLocks/>
                        </wpg:cNvGrpSpPr>
                        <wpg:grpSpPr bwMode="auto">
                          <a:xfrm>
                            <a:off x="9698" y="1439"/>
                            <a:ext cx="130" cy="130"/>
                            <a:chOff x="9698" y="1439"/>
                            <a:chExt cx="130" cy="130"/>
                          </a:xfrm>
                        </wpg:grpSpPr>
                        <wps:wsp>
                          <wps:cNvPr id="444" name="Freeform 8618"/>
                          <wps:cNvSpPr>
                            <a:spLocks/>
                          </wps:cNvSpPr>
                          <wps:spPr bwMode="auto">
                            <a:xfrm>
                              <a:off x="9698" y="1439"/>
                              <a:ext cx="130" cy="130"/>
                            </a:xfrm>
                            <a:custGeom>
                              <a:avLst/>
                              <a:gdLst>
                                <a:gd name="T0" fmla="+- 0 9809 9698"/>
                                <a:gd name="T1" fmla="*/ T0 w 130"/>
                                <a:gd name="T2" fmla="+- 0 1458 1439"/>
                                <a:gd name="T3" fmla="*/ 1458 h 130"/>
                                <a:gd name="T4" fmla="+- 0 9717 9698"/>
                                <a:gd name="T5" fmla="*/ T4 w 130"/>
                                <a:gd name="T6" fmla="+- 0 1458 1439"/>
                                <a:gd name="T7" fmla="*/ 1458 h 130"/>
                                <a:gd name="T8" fmla="+- 0 9727 9698"/>
                                <a:gd name="T9" fmla="*/ T8 w 130"/>
                                <a:gd name="T10" fmla="+- 0 1450 1439"/>
                                <a:gd name="T11" fmla="*/ 1450 h 130"/>
                                <a:gd name="T12" fmla="+- 0 9738 9698"/>
                                <a:gd name="T13" fmla="*/ T12 w 130"/>
                                <a:gd name="T14" fmla="+- 0 1444 1439"/>
                                <a:gd name="T15" fmla="*/ 1444 h 130"/>
                                <a:gd name="T16" fmla="+- 0 9750 9698"/>
                                <a:gd name="T17" fmla="*/ T16 w 130"/>
                                <a:gd name="T18" fmla="+- 0 1441 1439"/>
                                <a:gd name="T19" fmla="*/ 1441 h 130"/>
                                <a:gd name="T20" fmla="+- 0 9763 9698"/>
                                <a:gd name="T21" fmla="*/ T20 w 130"/>
                                <a:gd name="T22" fmla="+- 0 1439 1439"/>
                                <a:gd name="T23" fmla="*/ 1439 h 130"/>
                                <a:gd name="T24" fmla="+- 0 9776 9698"/>
                                <a:gd name="T25" fmla="*/ T24 w 130"/>
                                <a:gd name="T26" fmla="+- 0 1441 1439"/>
                                <a:gd name="T27" fmla="*/ 1441 h 130"/>
                                <a:gd name="T28" fmla="+- 0 9788 9698"/>
                                <a:gd name="T29" fmla="*/ T28 w 130"/>
                                <a:gd name="T30" fmla="+- 0 1444 1439"/>
                                <a:gd name="T31" fmla="*/ 1444 h 130"/>
                                <a:gd name="T32" fmla="+- 0 9799 9698"/>
                                <a:gd name="T33" fmla="*/ T32 w 130"/>
                                <a:gd name="T34" fmla="+- 0 1450 1439"/>
                                <a:gd name="T35" fmla="*/ 1450 h 130"/>
                                <a:gd name="T36" fmla="+- 0 9809 9698"/>
                                <a:gd name="T37" fmla="*/ T36 w 130"/>
                                <a:gd name="T38" fmla="+- 0 1458 1439"/>
                                <a:gd name="T39" fmla="*/ 145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1" y="19"/>
                                  </a:moveTo>
                                  <a:lnTo>
                                    <a:pt x="19" y="19"/>
                                  </a:lnTo>
                                  <a:lnTo>
                                    <a:pt x="29" y="11"/>
                                  </a:lnTo>
                                  <a:lnTo>
                                    <a:pt x="40" y="5"/>
                                  </a:lnTo>
                                  <a:lnTo>
                                    <a:pt x="52" y="2"/>
                                  </a:lnTo>
                                  <a:lnTo>
                                    <a:pt x="65" y="0"/>
                                  </a:lnTo>
                                  <a:lnTo>
                                    <a:pt x="78" y="2"/>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5" name="Freeform 8619"/>
                          <wps:cNvSpPr>
                            <a:spLocks/>
                          </wps:cNvSpPr>
                          <wps:spPr bwMode="auto">
                            <a:xfrm>
                              <a:off x="9698" y="1439"/>
                              <a:ext cx="130" cy="130"/>
                            </a:xfrm>
                            <a:custGeom>
                              <a:avLst/>
                              <a:gdLst>
                                <a:gd name="T0" fmla="+- 0 9763 9698"/>
                                <a:gd name="T1" fmla="*/ T0 w 130"/>
                                <a:gd name="T2" fmla="+- 0 1569 1439"/>
                                <a:gd name="T3" fmla="*/ 1569 h 130"/>
                                <a:gd name="T4" fmla="+- 0 9709 9698"/>
                                <a:gd name="T5" fmla="*/ T4 w 130"/>
                                <a:gd name="T6" fmla="+- 0 1540 1439"/>
                                <a:gd name="T7" fmla="*/ 1540 h 130"/>
                                <a:gd name="T8" fmla="+- 0 9698 9698"/>
                                <a:gd name="T9" fmla="*/ T8 w 130"/>
                                <a:gd name="T10" fmla="+- 0 1504 1439"/>
                                <a:gd name="T11" fmla="*/ 1504 h 130"/>
                                <a:gd name="T12" fmla="+- 0 9699 9698"/>
                                <a:gd name="T13" fmla="*/ T12 w 130"/>
                                <a:gd name="T14" fmla="+- 0 1491 1439"/>
                                <a:gd name="T15" fmla="*/ 1491 h 130"/>
                                <a:gd name="T16" fmla="+- 0 9826 9698"/>
                                <a:gd name="T17" fmla="*/ T16 w 130"/>
                                <a:gd name="T18" fmla="+- 0 1491 1439"/>
                                <a:gd name="T19" fmla="*/ 1491 h 130"/>
                                <a:gd name="T20" fmla="+- 0 9828 9698"/>
                                <a:gd name="T21" fmla="*/ T20 w 130"/>
                                <a:gd name="T22" fmla="+- 0 1504 1439"/>
                                <a:gd name="T23" fmla="*/ 1504 h 130"/>
                                <a:gd name="T24" fmla="+- 0 9826 9698"/>
                                <a:gd name="T25" fmla="*/ T24 w 130"/>
                                <a:gd name="T26" fmla="+- 0 1517 1439"/>
                                <a:gd name="T27" fmla="*/ 1517 h 130"/>
                                <a:gd name="T28" fmla="+- 0 9788 9698"/>
                                <a:gd name="T29" fmla="*/ T28 w 130"/>
                                <a:gd name="T30" fmla="+- 0 1564 1439"/>
                                <a:gd name="T31" fmla="*/ 1564 h 130"/>
                                <a:gd name="T32" fmla="+- 0 9763 9698"/>
                                <a:gd name="T33" fmla="*/ T32 w 130"/>
                                <a:gd name="T34" fmla="+- 0 1569 1439"/>
                                <a:gd name="T35" fmla="*/ 1569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5" y="130"/>
                                  </a:moveTo>
                                  <a:lnTo>
                                    <a:pt x="11" y="101"/>
                                  </a:lnTo>
                                  <a:lnTo>
                                    <a:pt x="0" y="65"/>
                                  </a:lnTo>
                                  <a:lnTo>
                                    <a:pt x="1" y="52"/>
                                  </a:lnTo>
                                  <a:lnTo>
                                    <a:pt x="128" y="52"/>
                                  </a:lnTo>
                                  <a:lnTo>
                                    <a:pt x="130" y="65"/>
                                  </a:lnTo>
                                  <a:lnTo>
                                    <a:pt x="128"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862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9698" y="1429"/>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47" name="Group 8621"/>
                        <wpg:cNvGrpSpPr>
                          <a:grpSpLocks/>
                        </wpg:cNvGrpSpPr>
                        <wpg:grpSpPr bwMode="auto">
                          <a:xfrm>
                            <a:off x="9704" y="1434"/>
                            <a:ext cx="119" cy="119"/>
                            <a:chOff x="9704" y="1434"/>
                            <a:chExt cx="119" cy="119"/>
                          </a:xfrm>
                        </wpg:grpSpPr>
                        <wps:wsp>
                          <wps:cNvPr id="448" name="Freeform 8622"/>
                          <wps:cNvSpPr>
                            <a:spLocks/>
                          </wps:cNvSpPr>
                          <wps:spPr bwMode="auto">
                            <a:xfrm>
                              <a:off x="9704" y="1434"/>
                              <a:ext cx="119" cy="119"/>
                            </a:xfrm>
                            <a:custGeom>
                              <a:avLst/>
                              <a:gdLst>
                                <a:gd name="T0" fmla="+- 0 9822 9704"/>
                                <a:gd name="T1" fmla="*/ T0 w 119"/>
                                <a:gd name="T2" fmla="+- 0 1493 1434"/>
                                <a:gd name="T3" fmla="*/ 1493 h 119"/>
                                <a:gd name="T4" fmla="+- 0 9786 9704"/>
                                <a:gd name="T5" fmla="*/ T4 w 119"/>
                                <a:gd name="T6" fmla="+- 0 1548 1434"/>
                                <a:gd name="T7" fmla="*/ 1548 h 119"/>
                                <a:gd name="T8" fmla="+- 0 9763 9704"/>
                                <a:gd name="T9" fmla="*/ T8 w 119"/>
                                <a:gd name="T10" fmla="+- 0 1553 1434"/>
                                <a:gd name="T11" fmla="*/ 1553 h 119"/>
                                <a:gd name="T12" fmla="+- 0 9751 9704"/>
                                <a:gd name="T13" fmla="*/ T12 w 119"/>
                                <a:gd name="T14" fmla="+- 0 1552 1434"/>
                                <a:gd name="T15" fmla="*/ 1552 h 119"/>
                                <a:gd name="T16" fmla="+- 0 9705 9704"/>
                                <a:gd name="T17" fmla="*/ T16 w 119"/>
                                <a:gd name="T18" fmla="+- 0 1505 1434"/>
                                <a:gd name="T19" fmla="*/ 1505 h 119"/>
                                <a:gd name="T20" fmla="+- 0 9704 9704"/>
                                <a:gd name="T21" fmla="*/ T20 w 119"/>
                                <a:gd name="T22" fmla="+- 0 1493 1434"/>
                                <a:gd name="T23" fmla="*/ 1493 h 119"/>
                                <a:gd name="T24" fmla="+- 0 9705 9704"/>
                                <a:gd name="T25" fmla="*/ T24 w 119"/>
                                <a:gd name="T26" fmla="+- 0 1482 1434"/>
                                <a:gd name="T27" fmla="*/ 1482 h 119"/>
                                <a:gd name="T28" fmla="+- 0 9751 9704"/>
                                <a:gd name="T29" fmla="*/ T28 w 119"/>
                                <a:gd name="T30" fmla="+- 0 1435 1434"/>
                                <a:gd name="T31" fmla="*/ 1435 h 119"/>
                                <a:gd name="T32" fmla="+- 0 9763 9704"/>
                                <a:gd name="T33" fmla="*/ T32 w 119"/>
                                <a:gd name="T34" fmla="+- 0 1434 1434"/>
                                <a:gd name="T35" fmla="*/ 1434 h 119"/>
                                <a:gd name="T36" fmla="+- 0 9775 9704"/>
                                <a:gd name="T37" fmla="*/ T36 w 119"/>
                                <a:gd name="T38" fmla="+- 0 1435 1434"/>
                                <a:gd name="T39" fmla="*/ 1435 h 119"/>
                                <a:gd name="T40" fmla="+- 0 9821 9704"/>
                                <a:gd name="T41" fmla="*/ T40 w 119"/>
                                <a:gd name="T42" fmla="+- 0 1482 1434"/>
                                <a:gd name="T43" fmla="*/ 1482 h 119"/>
                                <a:gd name="T44" fmla="+- 0 9822 9704"/>
                                <a:gd name="T45" fmla="*/ T44 w 119"/>
                                <a:gd name="T46" fmla="+- 0 1493 1434"/>
                                <a:gd name="T47" fmla="*/ 149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9"/>
                                  </a:lnTo>
                                  <a:lnTo>
                                    <a:pt x="47" y="118"/>
                                  </a:lnTo>
                                  <a:lnTo>
                                    <a:pt x="1" y="71"/>
                                  </a:lnTo>
                                  <a:lnTo>
                                    <a:pt x="0" y="59"/>
                                  </a:lnTo>
                                  <a:lnTo>
                                    <a:pt x="1" y="48"/>
                                  </a:lnTo>
                                  <a:lnTo>
                                    <a:pt x="47" y="1"/>
                                  </a:lnTo>
                                  <a:lnTo>
                                    <a:pt x="59" y="0"/>
                                  </a:lnTo>
                                  <a:lnTo>
                                    <a:pt x="71" y="1"/>
                                  </a:lnTo>
                                  <a:lnTo>
                                    <a:pt x="117" y="48"/>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9" name="Group 8623"/>
                        <wpg:cNvGrpSpPr>
                          <a:grpSpLocks/>
                        </wpg:cNvGrpSpPr>
                        <wpg:grpSpPr bwMode="auto">
                          <a:xfrm>
                            <a:off x="5310" y="1914"/>
                            <a:ext cx="130" cy="130"/>
                            <a:chOff x="5310" y="1914"/>
                            <a:chExt cx="130" cy="130"/>
                          </a:xfrm>
                        </wpg:grpSpPr>
                        <wps:wsp>
                          <wps:cNvPr id="450" name="Freeform 8624"/>
                          <wps:cNvSpPr>
                            <a:spLocks/>
                          </wps:cNvSpPr>
                          <wps:spPr bwMode="auto">
                            <a:xfrm>
                              <a:off x="5310" y="1914"/>
                              <a:ext cx="130" cy="130"/>
                            </a:xfrm>
                            <a:custGeom>
                              <a:avLst/>
                              <a:gdLst>
                                <a:gd name="T0" fmla="+- 0 5420 5310"/>
                                <a:gd name="T1" fmla="*/ T0 w 130"/>
                                <a:gd name="T2" fmla="+- 0 1933 1914"/>
                                <a:gd name="T3" fmla="*/ 1933 h 130"/>
                                <a:gd name="T4" fmla="+- 0 5329 5310"/>
                                <a:gd name="T5" fmla="*/ T4 w 130"/>
                                <a:gd name="T6" fmla="+- 0 1933 1914"/>
                                <a:gd name="T7" fmla="*/ 1933 h 130"/>
                                <a:gd name="T8" fmla="+- 0 5339 5310"/>
                                <a:gd name="T9" fmla="*/ T8 w 130"/>
                                <a:gd name="T10" fmla="+- 0 1924 1914"/>
                                <a:gd name="T11" fmla="*/ 1924 h 130"/>
                                <a:gd name="T12" fmla="+- 0 5350 5310"/>
                                <a:gd name="T13" fmla="*/ T12 w 130"/>
                                <a:gd name="T14" fmla="+- 0 1919 1914"/>
                                <a:gd name="T15" fmla="*/ 1919 h 130"/>
                                <a:gd name="T16" fmla="+- 0 5362 5310"/>
                                <a:gd name="T17" fmla="*/ T16 w 130"/>
                                <a:gd name="T18" fmla="+- 0 1915 1914"/>
                                <a:gd name="T19" fmla="*/ 1915 h 130"/>
                                <a:gd name="T20" fmla="+- 0 5375 5310"/>
                                <a:gd name="T21" fmla="*/ T20 w 130"/>
                                <a:gd name="T22" fmla="+- 0 1914 1914"/>
                                <a:gd name="T23" fmla="*/ 1914 h 130"/>
                                <a:gd name="T24" fmla="+- 0 5388 5310"/>
                                <a:gd name="T25" fmla="*/ T24 w 130"/>
                                <a:gd name="T26" fmla="+- 0 1915 1914"/>
                                <a:gd name="T27" fmla="*/ 1915 h 130"/>
                                <a:gd name="T28" fmla="+- 0 5400 5310"/>
                                <a:gd name="T29" fmla="*/ T28 w 130"/>
                                <a:gd name="T30" fmla="+- 0 1919 1914"/>
                                <a:gd name="T31" fmla="*/ 1919 h 130"/>
                                <a:gd name="T32" fmla="+- 0 5410 5310"/>
                                <a:gd name="T33" fmla="*/ T32 w 130"/>
                                <a:gd name="T34" fmla="+- 0 1924 1914"/>
                                <a:gd name="T35" fmla="*/ 1924 h 130"/>
                                <a:gd name="T36" fmla="+- 0 5420 5310"/>
                                <a:gd name="T37" fmla="*/ T36 w 130"/>
                                <a:gd name="T38" fmla="+- 0 1933 1914"/>
                                <a:gd name="T39" fmla="*/ 193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0"/>
                                  </a:lnTo>
                                  <a:lnTo>
                                    <a:pt x="40" y="5"/>
                                  </a:lnTo>
                                  <a:lnTo>
                                    <a:pt x="52" y="1"/>
                                  </a:lnTo>
                                  <a:lnTo>
                                    <a:pt x="65" y="0"/>
                                  </a:lnTo>
                                  <a:lnTo>
                                    <a:pt x="78" y="1"/>
                                  </a:lnTo>
                                  <a:lnTo>
                                    <a:pt x="90" y="5"/>
                                  </a:lnTo>
                                  <a:lnTo>
                                    <a:pt x="100" y="10"/>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1" name="Freeform 8625"/>
                          <wps:cNvSpPr>
                            <a:spLocks/>
                          </wps:cNvSpPr>
                          <wps:spPr bwMode="auto">
                            <a:xfrm>
                              <a:off x="5310" y="1914"/>
                              <a:ext cx="130" cy="130"/>
                            </a:xfrm>
                            <a:custGeom>
                              <a:avLst/>
                              <a:gdLst>
                                <a:gd name="T0" fmla="+- 0 5439 5310"/>
                                <a:gd name="T1" fmla="*/ T0 w 130"/>
                                <a:gd name="T2" fmla="+- 0 1979 1914"/>
                                <a:gd name="T3" fmla="*/ 1979 h 130"/>
                                <a:gd name="T4" fmla="+- 0 5310 5310"/>
                                <a:gd name="T5" fmla="*/ T4 w 130"/>
                                <a:gd name="T6" fmla="+- 0 1979 1914"/>
                                <a:gd name="T7" fmla="*/ 1979 h 130"/>
                                <a:gd name="T8" fmla="+- 0 5311 5310"/>
                                <a:gd name="T9" fmla="*/ T8 w 130"/>
                                <a:gd name="T10" fmla="+- 0 1966 1914"/>
                                <a:gd name="T11" fmla="*/ 1966 h 130"/>
                                <a:gd name="T12" fmla="+- 0 5438 5310"/>
                                <a:gd name="T13" fmla="*/ T12 w 130"/>
                                <a:gd name="T14" fmla="+- 0 1966 1914"/>
                                <a:gd name="T15" fmla="*/ 1966 h 130"/>
                                <a:gd name="T16" fmla="+- 0 5439 5310"/>
                                <a:gd name="T17" fmla="*/ T16 w 130"/>
                                <a:gd name="T18" fmla="+- 0 1979 1914"/>
                                <a:gd name="T19" fmla="*/ 1979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2" name="Freeform 8626"/>
                          <wps:cNvSpPr>
                            <a:spLocks/>
                          </wps:cNvSpPr>
                          <wps:spPr bwMode="auto">
                            <a:xfrm>
                              <a:off x="5310" y="1914"/>
                              <a:ext cx="130" cy="130"/>
                            </a:xfrm>
                            <a:custGeom>
                              <a:avLst/>
                              <a:gdLst>
                                <a:gd name="T0" fmla="+- 0 5375 5310"/>
                                <a:gd name="T1" fmla="*/ T0 w 130"/>
                                <a:gd name="T2" fmla="+- 0 2043 1914"/>
                                <a:gd name="T3" fmla="*/ 2043 h 130"/>
                                <a:gd name="T4" fmla="+- 0 5321 5310"/>
                                <a:gd name="T5" fmla="*/ T4 w 130"/>
                                <a:gd name="T6" fmla="+- 0 2014 1914"/>
                                <a:gd name="T7" fmla="*/ 2014 h 130"/>
                                <a:gd name="T8" fmla="+- 0 5429 5310"/>
                                <a:gd name="T9" fmla="*/ T8 w 130"/>
                                <a:gd name="T10" fmla="+- 0 2014 1914"/>
                                <a:gd name="T11" fmla="*/ 2014 h 130"/>
                                <a:gd name="T12" fmla="+- 0 5375 5310"/>
                                <a:gd name="T13" fmla="*/ T12 w 130"/>
                                <a:gd name="T14" fmla="+- 0 2043 1914"/>
                                <a:gd name="T15" fmla="*/ 2043 h 130"/>
                              </a:gdLst>
                              <a:ahLst/>
                              <a:cxnLst>
                                <a:cxn ang="0">
                                  <a:pos x="T1" y="T3"/>
                                </a:cxn>
                                <a:cxn ang="0">
                                  <a:pos x="T5" y="T7"/>
                                </a:cxn>
                                <a:cxn ang="0">
                                  <a:pos x="T9" y="T11"/>
                                </a:cxn>
                                <a:cxn ang="0">
                                  <a:pos x="T13" y="T15"/>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3" name="Picture 862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5310" y="1903"/>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54" name="Group 8628"/>
                        <wpg:cNvGrpSpPr>
                          <a:grpSpLocks/>
                        </wpg:cNvGrpSpPr>
                        <wpg:grpSpPr bwMode="auto">
                          <a:xfrm>
                            <a:off x="5315" y="1908"/>
                            <a:ext cx="119" cy="119"/>
                            <a:chOff x="5315" y="1908"/>
                            <a:chExt cx="119" cy="119"/>
                          </a:xfrm>
                        </wpg:grpSpPr>
                        <wps:wsp>
                          <wps:cNvPr id="455" name="Freeform 8629"/>
                          <wps:cNvSpPr>
                            <a:spLocks/>
                          </wps:cNvSpPr>
                          <wps:spPr bwMode="auto">
                            <a:xfrm>
                              <a:off x="5315" y="1908"/>
                              <a:ext cx="119" cy="119"/>
                            </a:xfrm>
                            <a:custGeom>
                              <a:avLst/>
                              <a:gdLst>
                                <a:gd name="T0" fmla="+- 0 5434 5315"/>
                                <a:gd name="T1" fmla="*/ T0 w 119"/>
                                <a:gd name="T2" fmla="+- 0 1968 1908"/>
                                <a:gd name="T3" fmla="*/ 1968 h 119"/>
                                <a:gd name="T4" fmla="+- 0 5397 5315"/>
                                <a:gd name="T5" fmla="*/ T4 w 119"/>
                                <a:gd name="T6" fmla="+- 0 2023 1908"/>
                                <a:gd name="T7" fmla="*/ 2023 h 119"/>
                                <a:gd name="T8" fmla="+- 0 5375 5315"/>
                                <a:gd name="T9" fmla="*/ T8 w 119"/>
                                <a:gd name="T10" fmla="+- 0 2027 1908"/>
                                <a:gd name="T11" fmla="*/ 2027 h 119"/>
                                <a:gd name="T12" fmla="+- 0 5363 5315"/>
                                <a:gd name="T13" fmla="*/ T12 w 119"/>
                                <a:gd name="T14" fmla="+- 0 2026 1908"/>
                                <a:gd name="T15" fmla="*/ 2026 h 119"/>
                                <a:gd name="T16" fmla="+- 0 5317 5315"/>
                                <a:gd name="T17" fmla="*/ T16 w 119"/>
                                <a:gd name="T18" fmla="+- 0 1980 1908"/>
                                <a:gd name="T19" fmla="*/ 1980 h 119"/>
                                <a:gd name="T20" fmla="+- 0 5315 5315"/>
                                <a:gd name="T21" fmla="*/ T20 w 119"/>
                                <a:gd name="T22" fmla="+- 0 1968 1908"/>
                                <a:gd name="T23" fmla="*/ 1968 h 119"/>
                                <a:gd name="T24" fmla="+- 0 5317 5315"/>
                                <a:gd name="T25" fmla="*/ T24 w 119"/>
                                <a:gd name="T26" fmla="+- 0 1956 1908"/>
                                <a:gd name="T27" fmla="*/ 1956 h 119"/>
                                <a:gd name="T28" fmla="+- 0 5363 5315"/>
                                <a:gd name="T29" fmla="*/ T28 w 119"/>
                                <a:gd name="T30" fmla="+- 0 1910 1908"/>
                                <a:gd name="T31" fmla="*/ 1910 h 119"/>
                                <a:gd name="T32" fmla="+- 0 5375 5315"/>
                                <a:gd name="T33" fmla="*/ T32 w 119"/>
                                <a:gd name="T34" fmla="+- 0 1908 1908"/>
                                <a:gd name="T35" fmla="*/ 1908 h 119"/>
                                <a:gd name="T36" fmla="+- 0 5387 5315"/>
                                <a:gd name="T37" fmla="*/ T36 w 119"/>
                                <a:gd name="T38" fmla="+- 0 1910 1908"/>
                                <a:gd name="T39" fmla="*/ 1910 h 119"/>
                                <a:gd name="T40" fmla="+- 0 5433 5315"/>
                                <a:gd name="T41" fmla="*/ T40 w 119"/>
                                <a:gd name="T42" fmla="+- 0 1956 1908"/>
                                <a:gd name="T43" fmla="*/ 1956 h 119"/>
                                <a:gd name="T44" fmla="+- 0 5434 5315"/>
                                <a:gd name="T45" fmla="*/ T44 w 119"/>
                                <a:gd name="T46" fmla="+- 0 1968 1908"/>
                                <a:gd name="T47" fmla="*/ 196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60" y="119"/>
                                  </a:lnTo>
                                  <a:lnTo>
                                    <a:pt x="48" y="118"/>
                                  </a:lnTo>
                                  <a:lnTo>
                                    <a:pt x="2" y="72"/>
                                  </a:lnTo>
                                  <a:lnTo>
                                    <a:pt x="0" y="60"/>
                                  </a:lnTo>
                                  <a:lnTo>
                                    <a:pt x="2" y="48"/>
                                  </a:lnTo>
                                  <a:lnTo>
                                    <a:pt x="48" y="2"/>
                                  </a:lnTo>
                                  <a:lnTo>
                                    <a:pt x="60" y="0"/>
                                  </a:lnTo>
                                  <a:lnTo>
                                    <a:pt x="72" y="2"/>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6" name="Group 8630"/>
                        <wpg:cNvGrpSpPr>
                          <a:grpSpLocks/>
                        </wpg:cNvGrpSpPr>
                        <wpg:grpSpPr bwMode="auto">
                          <a:xfrm>
                            <a:off x="6367" y="1914"/>
                            <a:ext cx="130" cy="130"/>
                            <a:chOff x="6367" y="1914"/>
                            <a:chExt cx="130" cy="130"/>
                          </a:xfrm>
                        </wpg:grpSpPr>
                        <wps:wsp>
                          <wps:cNvPr id="457" name="Freeform 8631"/>
                          <wps:cNvSpPr>
                            <a:spLocks/>
                          </wps:cNvSpPr>
                          <wps:spPr bwMode="auto">
                            <a:xfrm>
                              <a:off x="6367" y="1914"/>
                              <a:ext cx="130" cy="130"/>
                            </a:xfrm>
                            <a:custGeom>
                              <a:avLst/>
                              <a:gdLst>
                                <a:gd name="T0" fmla="+- 0 6477 6367"/>
                                <a:gd name="T1" fmla="*/ T0 w 130"/>
                                <a:gd name="T2" fmla="+- 0 1933 1914"/>
                                <a:gd name="T3" fmla="*/ 1933 h 130"/>
                                <a:gd name="T4" fmla="+- 0 6386 6367"/>
                                <a:gd name="T5" fmla="*/ T4 w 130"/>
                                <a:gd name="T6" fmla="+- 0 1933 1914"/>
                                <a:gd name="T7" fmla="*/ 1933 h 130"/>
                                <a:gd name="T8" fmla="+- 0 6396 6367"/>
                                <a:gd name="T9" fmla="*/ T8 w 130"/>
                                <a:gd name="T10" fmla="+- 0 1924 1914"/>
                                <a:gd name="T11" fmla="*/ 1924 h 130"/>
                                <a:gd name="T12" fmla="+- 0 6406 6367"/>
                                <a:gd name="T13" fmla="*/ T12 w 130"/>
                                <a:gd name="T14" fmla="+- 0 1919 1914"/>
                                <a:gd name="T15" fmla="*/ 1919 h 130"/>
                                <a:gd name="T16" fmla="+- 0 6418 6367"/>
                                <a:gd name="T17" fmla="*/ T16 w 130"/>
                                <a:gd name="T18" fmla="+- 0 1915 1914"/>
                                <a:gd name="T19" fmla="*/ 1915 h 130"/>
                                <a:gd name="T20" fmla="+- 0 6431 6367"/>
                                <a:gd name="T21" fmla="*/ T20 w 130"/>
                                <a:gd name="T22" fmla="+- 0 1914 1914"/>
                                <a:gd name="T23" fmla="*/ 1914 h 130"/>
                                <a:gd name="T24" fmla="+- 0 6444 6367"/>
                                <a:gd name="T25" fmla="*/ T24 w 130"/>
                                <a:gd name="T26" fmla="+- 0 1915 1914"/>
                                <a:gd name="T27" fmla="*/ 1915 h 130"/>
                                <a:gd name="T28" fmla="+- 0 6456 6367"/>
                                <a:gd name="T29" fmla="*/ T28 w 130"/>
                                <a:gd name="T30" fmla="+- 0 1919 1914"/>
                                <a:gd name="T31" fmla="*/ 1919 h 130"/>
                                <a:gd name="T32" fmla="+- 0 6467 6367"/>
                                <a:gd name="T33" fmla="*/ T32 w 130"/>
                                <a:gd name="T34" fmla="+- 0 1924 1914"/>
                                <a:gd name="T35" fmla="*/ 1924 h 130"/>
                                <a:gd name="T36" fmla="+- 0 6477 6367"/>
                                <a:gd name="T37" fmla="*/ T36 w 130"/>
                                <a:gd name="T38" fmla="+- 0 1933 1914"/>
                                <a:gd name="T39" fmla="*/ 193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0"/>
                                  </a:lnTo>
                                  <a:lnTo>
                                    <a:pt x="39" y="5"/>
                                  </a:lnTo>
                                  <a:lnTo>
                                    <a:pt x="51" y="1"/>
                                  </a:lnTo>
                                  <a:lnTo>
                                    <a:pt x="64" y="0"/>
                                  </a:lnTo>
                                  <a:lnTo>
                                    <a:pt x="77" y="1"/>
                                  </a:lnTo>
                                  <a:lnTo>
                                    <a:pt x="89" y="5"/>
                                  </a:lnTo>
                                  <a:lnTo>
                                    <a:pt x="100" y="10"/>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8" name="Freeform 8632"/>
                          <wps:cNvSpPr>
                            <a:spLocks/>
                          </wps:cNvSpPr>
                          <wps:spPr bwMode="auto">
                            <a:xfrm>
                              <a:off x="6367" y="1914"/>
                              <a:ext cx="130" cy="130"/>
                            </a:xfrm>
                            <a:custGeom>
                              <a:avLst/>
                              <a:gdLst>
                                <a:gd name="T0" fmla="+- 0 6496 6367"/>
                                <a:gd name="T1" fmla="*/ T0 w 130"/>
                                <a:gd name="T2" fmla="+- 0 1979 1914"/>
                                <a:gd name="T3" fmla="*/ 1979 h 130"/>
                                <a:gd name="T4" fmla="+- 0 6367 6367"/>
                                <a:gd name="T5" fmla="*/ T4 w 130"/>
                                <a:gd name="T6" fmla="+- 0 1979 1914"/>
                                <a:gd name="T7" fmla="*/ 1979 h 130"/>
                                <a:gd name="T8" fmla="+- 0 6368 6367"/>
                                <a:gd name="T9" fmla="*/ T8 w 130"/>
                                <a:gd name="T10" fmla="+- 0 1966 1914"/>
                                <a:gd name="T11" fmla="*/ 1966 h 130"/>
                                <a:gd name="T12" fmla="+- 0 6495 6367"/>
                                <a:gd name="T13" fmla="*/ T12 w 130"/>
                                <a:gd name="T14" fmla="+- 0 1966 1914"/>
                                <a:gd name="T15" fmla="*/ 1966 h 130"/>
                                <a:gd name="T16" fmla="+- 0 6496 6367"/>
                                <a:gd name="T17" fmla="*/ T16 w 130"/>
                                <a:gd name="T18" fmla="+- 0 1979 1914"/>
                                <a:gd name="T19" fmla="*/ 1979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9" name="Freeform 8633"/>
                          <wps:cNvSpPr>
                            <a:spLocks/>
                          </wps:cNvSpPr>
                          <wps:spPr bwMode="auto">
                            <a:xfrm>
                              <a:off x="6367" y="1914"/>
                              <a:ext cx="130" cy="130"/>
                            </a:xfrm>
                            <a:custGeom>
                              <a:avLst/>
                              <a:gdLst>
                                <a:gd name="T0" fmla="+- 0 6431 6367"/>
                                <a:gd name="T1" fmla="*/ T0 w 130"/>
                                <a:gd name="T2" fmla="+- 0 2043 1914"/>
                                <a:gd name="T3" fmla="*/ 2043 h 130"/>
                                <a:gd name="T4" fmla="+- 0 6377 6367"/>
                                <a:gd name="T5" fmla="*/ T4 w 130"/>
                                <a:gd name="T6" fmla="+- 0 2014 1914"/>
                                <a:gd name="T7" fmla="*/ 2014 h 130"/>
                                <a:gd name="T8" fmla="+- 0 6485 6367"/>
                                <a:gd name="T9" fmla="*/ T8 w 130"/>
                                <a:gd name="T10" fmla="+- 0 2014 1914"/>
                                <a:gd name="T11" fmla="*/ 2014 h 130"/>
                                <a:gd name="T12" fmla="+- 0 6431 6367"/>
                                <a:gd name="T13" fmla="*/ T12 w 130"/>
                                <a:gd name="T14" fmla="+- 0 2043 1914"/>
                                <a:gd name="T15" fmla="*/ 2043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 name="Picture 863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6367" y="1903"/>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61" name="Group 8635"/>
                        <wpg:cNvGrpSpPr>
                          <a:grpSpLocks/>
                        </wpg:cNvGrpSpPr>
                        <wpg:grpSpPr bwMode="auto">
                          <a:xfrm>
                            <a:off x="6372" y="1908"/>
                            <a:ext cx="119" cy="119"/>
                            <a:chOff x="6372" y="1908"/>
                            <a:chExt cx="119" cy="119"/>
                          </a:xfrm>
                        </wpg:grpSpPr>
                        <wps:wsp>
                          <wps:cNvPr id="462" name="Freeform 8636"/>
                          <wps:cNvSpPr>
                            <a:spLocks/>
                          </wps:cNvSpPr>
                          <wps:spPr bwMode="auto">
                            <a:xfrm>
                              <a:off x="6372" y="1908"/>
                              <a:ext cx="119" cy="119"/>
                            </a:xfrm>
                            <a:custGeom>
                              <a:avLst/>
                              <a:gdLst>
                                <a:gd name="T0" fmla="+- 0 6491 6372"/>
                                <a:gd name="T1" fmla="*/ T0 w 119"/>
                                <a:gd name="T2" fmla="+- 0 1968 1908"/>
                                <a:gd name="T3" fmla="*/ 1968 h 119"/>
                                <a:gd name="T4" fmla="+- 0 6454 6372"/>
                                <a:gd name="T5" fmla="*/ T4 w 119"/>
                                <a:gd name="T6" fmla="+- 0 2023 1908"/>
                                <a:gd name="T7" fmla="*/ 2023 h 119"/>
                                <a:gd name="T8" fmla="+- 0 6431 6372"/>
                                <a:gd name="T9" fmla="*/ T8 w 119"/>
                                <a:gd name="T10" fmla="+- 0 2027 1908"/>
                                <a:gd name="T11" fmla="*/ 2027 h 119"/>
                                <a:gd name="T12" fmla="+- 0 6419 6372"/>
                                <a:gd name="T13" fmla="*/ T12 w 119"/>
                                <a:gd name="T14" fmla="+- 0 2026 1908"/>
                                <a:gd name="T15" fmla="*/ 2026 h 119"/>
                                <a:gd name="T16" fmla="+- 0 6373 6372"/>
                                <a:gd name="T17" fmla="*/ T16 w 119"/>
                                <a:gd name="T18" fmla="+- 0 1980 1908"/>
                                <a:gd name="T19" fmla="*/ 1980 h 119"/>
                                <a:gd name="T20" fmla="+- 0 6372 6372"/>
                                <a:gd name="T21" fmla="*/ T20 w 119"/>
                                <a:gd name="T22" fmla="+- 0 1968 1908"/>
                                <a:gd name="T23" fmla="*/ 1968 h 119"/>
                                <a:gd name="T24" fmla="+- 0 6373 6372"/>
                                <a:gd name="T25" fmla="*/ T24 w 119"/>
                                <a:gd name="T26" fmla="+- 0 1956 1908"/>
                                <a:gd name="T27" fmla="*/ 1956 h 119"/>
                                <a:gd name="T28" fmla="+- 0 6419 6372"/>
                                <a:gd name="T29" fmla="*/ T28 w 119"/>
                                <a:gd name="T30" fmla="+- 0 1910 1908"/>
                                <a:gd name="T31" fmla="*/ 1910 h 119"/>
                                <a:gd name="T32" fmla="+- 0 6431 6372"/>
                                <a:gd name="T33" fmla="*/ T32 w 119"/>
                                <a:gd name="T34" fmla="+- 0 1908 1908"/>
                                <a:gd name="T35" fmla="*/ 1908 h 119"/>
                                <a:gd name="T36" fmla="+- 0 6443 6372"/>
                                <a:gd name="T37" fmla="*/ T36 w 119"/>
                                <a:gd name="T38" fmla="+- 0 1910 1908"/>
                                <a:gd name="T39" fmla="*/ 1910 h 119"/>
                                <a:gd name="T40" fmla="+- 0 6490 6372"/>
                                <a:gd name="T41" fmla="*/ T40 w 119"/>
                                <a:gd name="T42" fmla="+- 0 1956 1908"/>
                                <a:gd name="T43" fmla="*/ 1956 h 119"/>
                                <a:gd name="T44" fmla="+- 0 6491 6372"/>
                                <a:gd name="T45" fmla="*/ T44 w 119"/>
                                <a:gd name="T46" fmla="+- 0 1968 1908"/>
                                <a:gd name="T47" fmla="*/ 196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59" y="119"/>
                                  </a:lnTo>
                                  <a:lnTo>
                                    <a:pt x="47" y="118"/>
                                  </a:lnTo>
                                  <a:lnTo>
                                    <a:pt x="1" y="72"/>
                                  </a:lnTo>
                                  <a:lnTo>
                                    <a:pt x="0" y="60"/>
                                  </a:lnTo>
                                  <a:lnTo>
                                    <a:pt x="1" y="48"/>
                                  </a:lnTo>
                                  <a:lnTo>
                                    <a:pt x="47" y="2"/>
                                  </a:lnTo>
                                  <a:lnTo>
                                    <a:pt x="59" y="0"/>
                                  </a:lnTo>
                                  <a:lnTo>
                                    <a:pt x="71" y="2"/>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3" name="Group 8637"/>
                        <wpg:cNvGrpSpPr>
                          <a:grpSpLocks/>
                        </wpg:cNvGrpSpPr>
                        <wpg:grpSpPr bwMode="auto">
                          <a:xfrm>
                            <a:off x="7499" y="1914"/>
                            <a:ext cx="130" cy="130"/>
                            <a:chOff x="7499" y="1914"/>
                            <a:chExt cx="130" cy="130"/>
                          </a:xfrm>
                        </wpg:grpSpPr>
                        <wps:wsp>
                          <wps:cNvPr id="464" name="Freeform 8638"/>
                          <wps:cNvSpPr>
                            <a:spLocks/>
                          </wps:cNvSpPr>
                          <wps:spPr bwMode="auto">
                            <a:xfrm>
                              <a:off x="7499" y="1914"/>
                              <a:ext cx="130" cy="130"/>
                            </a:xfrm>
                            <a:custGeom>
                              <a:avLst/>
                              <a:gdLst>
                                <a:gd name="T0" fmla="+- 0 7609 7499"/>
                                <a:gd name="T1" fmla="*/ T0 w 130"/>
                                <a:gd name="T2" fmla="+- 0 1933 1914"/>
                                <a:gd name="T3" fmla="*/ 1933 h 130"/>
                                <a:gd name="T4" fmla="+- 0 7518 7499"/>
                                <a:gd name="T5" fmla="*/ T4 w 130"/>
                                <a:gd name="T6" fmla="+- 0 1933 1914"/>
                                <a:gd name="T7" fmla="*/ 1933 h 130"/>
                                <a:gd name="T8" fmla="+- 0 7528 7499"/>
                                <a:gd name="T9" fmla="*/ T8 w 130"/>
                                <a:gd name="T10" fmla="+- 0 1924 1914"/>
                                <a:gd name="T11" fmla="*/ 1924 h 130"/>
                                <a:gd name="T12" fmla="+- 0 7539 7499"/>
                                <a:gd name="T13" fmla="*/ T12 w 130"/>
                                <a:gd name="T14" fmla="+- 0 1919 1914"/>
                                <a:gd name="T15" fmla="*/ 1919 h 130"/>
                                <a:gd name="T16" fmla="+- 0 7550 7499"/>
                                <a:gd name="T17" fmla="*/ T16 w 130"/>
                                <a:gd name="T18" fmla="+- 0 1915 1914"/>
                                <a:gd name="T19" fmla="*/ 1915 h 130"/>
                                <a:gd name="T20" fmla="+- 0 7563 7499"/>
                                <a:gd name="T21" fmla="*/ T20 w 130"/>
                                <a:gd name="T22" fmla="+- 0 1914 1914"/>
                                <a:gd name="T23" fmla="*/ 1914 h 130"/>
                                <a:gd name="T24" fmla="+- 0 7576 7499"/>
                                <a:gd name="T25" fmla="*/ T24 w 130"/>
                                <a:gd name="T26" fmla="+- 0 1915 1914"/>
                                <a:gd name="T27" fmla="*/ 1915 h 130"/>
                                <a:gd name="T28" fmla="+- 0 7588 7499"/>
                                <a:gd name="T29" fmla="*/ T28 w 130"/>
                                <a:gd name="T30" fmla="+- 0 1919 1914"/>
                                <a:gd name="T31" fmla="*/ 1919 h 130"/>
                                <a:gd name="T32" fmla="+- 0 7599 7499"/>
                                <a:gd name="T33" fmla="*/ T32 w 130"/>
                                <a:gd name="T34" fmla="+- 0 1924 1914"/>
                                <a:gd name="T35" fmla="*/ 1924 h 130"/>
                                <a:gd name="T36" fmla="+- 0 7609 7499"/>
                                <a:gd name="T37" fmla="*/ T36 w 130"/>
                                <a:gd name="T38" fmla="+- 0 1933 1914"/>
                                <a:gd name="T39" fmla="*/ 193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0"/>
                                  </a:lnTo>
                                  <a:lnTo>
                                    <a:pt x="40" y="5"/>
                                  </a:lnTo>
                                  <a:lnTo>
                                    <a:pt x="51" y="1"/>
                                  </a:lnTo>
                                  <a:lnTo>
                                    <a:pt x="64" y="0"/>
                                  </a:lnTo>
                                  <a:lnTo>
                                    <a:pt x="77" y="1"/>
                                  </a:lnTo>
                                  <a:lnTo>
                                    <a:pt x="89" y="5"/>
                                  </a:lnTo>
                                  <a:lnTo>
                                    <a:pt x="100" y="10"/>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5" name="Freeform 8639"/>
                          <wps:cNvSpPr>
                            <a:spLocks/>
                          </wps:cNvSpPr>
                          <wps:spPr bwMode="auto">
                            <a:xfrm>
                              <a:off x="7499" y="1914"/>
                              <a:ext cx="130" cy="130"/>
                            </a:xfrm>
                            <a:custGeom>
                              <a:avLst/>
                              <a:gdLst>
                                <a:gd name="T0" fmla="+- 0 7628 7499"/>
                                <a:gd name="T1" fmla="*/ T0 w 130"/>
                                <a:gd name="T2" fmla="+- 0 1979 1914"/>
                                <a:gd name="T3" fmla="*/ 1979 h 130"/>
                                <a:gd name="T4" fmla="+- 0 7499 7499"/>
                                <a:gd name="T5" fmla="*/ T4 w 130"/>
                                <a:gd name="T6" fmla="+- 0 1979 1914"/>
                                <a:gd name="T7" fmla="*/ 1979 h 130"/>
                                <a:gd name="T8" fmla="+- 0 7500 7499"/>
                                <a:gd name="T9" fmla="*/ T8 w 130"/>
                                <a:gd name="T10" fmla="+- 0 1966 1914"/>
                                <a:gd name="T11" fmla="*/ 1966 h 130"/>
                                <a:gd name="T12" fmla="+- 0 7627 7499"/>
                                <a:gd name="T13" fmla="*/ T12 w 130"/>
                                <a:gd name="T14" fmla="+- 0 1966 1914"/>
                                <a:gd name="T15" fmla="*/ 1966 h 130"/>
                                <a:gd name="T16" fmla="+- 0 7628 7499"/>
                                <a:gd name="T17" fmla="*/ T16 w 130"/>
                                <a:gd name="T18" fmla="+- 0 1979 1914"/>
                                <a:gd name="T19" fmla="*/ 1979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6" name="Freeform 8640"/>
                          <wps:cNvSpPr>
                            <a:spLocks/>
                          </wps:cNvSpPr>
                          <wps:spPr bwMode="auto">
                            <a:xfrm>
                              <a:off x="7499" y="1914"/>
                              <a:ext cx="130" cy="130"/>
                            </a:xfrm>
                            <a:custGeom>
                              <a:avLst/>
                              <a:gdLst>
                                <a:gd name="T0" fmla="+- 0 7563 7499"/>
                                <a:gd name="T1" fmla="*/ T0 w 130"/>
                                <a:gd name="T2" fmla="+- 0 2043 1914"/>
                                <a:gd name="T3" fmla="*/ 2043 h 130"/>
                                <a:gd name="T4" fmla="+- 0 7509 7499"/>
                                <a:gd name="T5" fmla="*/ T4 w 130"/>
                                <a:gd name="T6" fmla="+- 0 2014 1914"/>
                                <a:gd name="T7" fmla="*/ 2014 h 130"/>
                                <a:gd name="T8" fmla="+- 0 7617 7499"/>
                                <a:gd name="T9" fmla="*/ T8 w 130"/>
                                <a:gd name="T10" fmla="+- 0 2014 1914"/>
                                <a:gd name="T11" fmla="*/ 2014 h 130"/>
                                <a:gd name="T12" fmla="+- 0 7563 7499"/>
                                <a:gd name="T13" fmla="*/ T12 w 130"/>
                                <a:gd name="T14" fmla="+- 0 2043 1914"/>
                                <a:gd name="T15" fmla="*/ 2043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 name="Picture 864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7499" y="1903"/>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68" name="Group 8642"/>
                        <wpg:cNvGrpSpPr>
                          <a:grpSpLocks/>
                        </wpg:cNvGrpSpPr>
                        <wpg:grpSpPr bwMode="auto">
                          <a:xfrm>
                            <a:off x="7504" y="1908"/>
                            <a:ext cx="119" cy="119"/>
                            <a:chOff x="7504" y="1908"/>
                            <a:chExt cx="119" cy="119"/>
                          </a:xfrm>
                        </wpg:grpSpPr>
                        <wps:wsp>
                          <wps:cNvPr id="469" name="Freeform 8643"/>
                          <wps:cNvSpPr>
                            <a:spLocks/>
                          </wps:cNvSpPr>
                          <wps:spPr bwMode="auto">
                            <a:xfrm>
                              <a:off x="7504" y="1908"/>
                              <a:ext cx="119" cy="119"/>
                            </a:xfrm>
                            <a:custGeom>
                              <a:avLst/>
                              <a:gdLst>
                                <a:gd name="T0" fmla="+- 0 7623 7504"/>
                                <a:gd name="T1" fmla="*/ T0 w 119"/>
                                <a:gd name="T2" fmla="+- 0 1968 1908"/>
                                <a:gd name="T3" fmla="*/ 1968 h 119"/>
                                <a:gd name="T4" fmla="+- 0 7586 7504"/>
                                <a:gd name="T5" fmla="*/ T4 w 119"/>
                                <a:gd name="T6" fmla="+- 0 2023 1908"/>
                                <a:gd name="T7" fmla="*/ 2023 h 119"/>
                                <a:gd name="T8" fmla="+- 0 7563 7504"/>
                                <a:gd name="T9" fmla="*/ T8 w 119"/>
                                <a:gd name="T10" fmla="+- 0 2027 1908"/>
                                <a:gd name="T11" fmla="*/ 2027 h 119"/>
                                <a:gd name="T12" fmla="+- 0 7552 7504"/>
                                <a:gd name="T13" fmla="*/ T12 w 119"/>
                                <a:gd name="T14" fmla="+- 0 2026 1908"/>
                                <a:gd name="T15" fmla="*/ 2026 h 119"/>
                                <a:gd name="T16" fmla="+- 0 7505 7504"/>
                                <a:gd name="T17" fmla="*/ T16 w 119"/>
                                <a:gd name="T18" fmla="+- 0 1980 1908"/>
                                <a:gd name="T19" fmla="*/ 1980 h 119"/>
                                <a:gd name="T20" fmla="+- 0 7504 7504"/>
                                <a:gd name="T21" fmla="*/ T20 w 119"/>
                                <a:gd name="T22" fmla="+- 0 1968 1908"/>
                                <a:gd name="T23" fmla="*/ 1968 h 119"/>
                                <a:gd name="T24" fmla="+- 0 7505 7504"/>
                                <a:gd name="T25" fmla="*/ T24 w 119"/>
                                <a:gd name="T26" fmla="+- 0 1956 1908"/>
                                <a:gd name="T27" fmla="*/ 1956 h 119"/>
                                <a:gd name="T28" fmla="+- 0 7552 7504"/>
                                <a:gd name="T29" fmla="*/ T28 w 119"/>
                                <a:gd name="T30" fmla="+- 0 1910 1908"/>
                                <a:gd name="T31" fmla="*/ 1910 h 119"/>
                                <a:gd name="T32" fmla="+- 0 7563 7504"/>
                                <a:gd name="T33" fmla="*/ T32 w 119"/>
                                <a:gd name="T34" fmla="+- 0 1908 1908"/>
                                <a:gd name="T35" fmla="*/ 1908 h 119"/>
                                <a:gd name="T36" fmla="+- 0 7575 7504"/>
                                <a:gd name="T37" fmla="*/ T36 w 119"/>
                                <a:gd name="T38" fmla="+- 0 1910 1908"/>
                                <a:gd name="T39" fmla="*/ 1910 h 119"/>
                                <a:gd name="T40" fmla="+- 0 7622 7504"/>
                                <a:gd name="T41" fmla="*/ T40 w 119"/>
                                <a:gd name="T42" fmla="+- 0 1956 1908"/>
                                <a:gd name="T43" fmla="*/ 1956 h 119"/>
                                <a:gd name="T44" fmla="+- 0 7623 7504"/>
                                <a:gd name="T45" fmla="*/ T44 w 119"/>
                                <a:gd name="T46" fmla="+- 0 1968 1908"/>
                                <a:gd name="T47" fmla="*/ 196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59" y="119"/>
                                  </a:lnTo>
                                  <a:lnTo>
                                    <a:pt x="48" y="118"/>
                                  </a:lnTo>
                                  <a:lnTo>
                                    <a:pt x="1" y="72"/>
                                  </a:lnTo>
                                  <a:lnTo>
                                    <a:pt x="0" y="60"/>
                                  </a:lnTo>
                                  <a:lnTo>
                                    <a:pt x="1" y="48"/>
                                  </a:lnTo>
                                  <a:lnTo>
                                    <a:pt x="48" y="2"/>
                                  </a:lnTo>
                                  <a:lnTo>
                                    <a:pt x="59" y="0"/>
                                  </a:lnTo>
                                  <a:lnTo>
                                    <a:pt x="71" y="2"/>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70" name="Group 8644"/>
                        <wpg:cNvGrpSpPr>
                          <a:grpSpLocks/>
                        </wpg:cNvGrpSpPr>
                        <wpg:grpSpPr bwMode="auto">
                          <a:xfrm>
                            <a:off x="8631" y="1914"/>
                            <a:ext cx="130" cy="130"/>
                            <a:chOff x="8631" y="1914"/>
                            <a:chExt cx="130" cy="130"/>
                          </a:xfrm>
                        </wpg:grpSpPr>
                        <wps:wsp>
                          <wps:cNvPr id="471" name="Freeform 8645"/>
                          <wps:cNvSpPr>
                            <a:spLocks/>
                          </wps:cNvSpPr>
                          <wps:spPr bwMode="auto">
                            <a:xfrm>
                              <a:off x="8631" y="1914"/>
                              <a:ext cx="130" cy="130"/>
                            </a:xfrm>
                            <a:custGeom>
                              <a:avLst/>
                              <a:gdLst>
                                <a:gd name="T0" fmla="+- 0 8741 8631"/>
                                <a:gd name="T1" fmla="*/ T0 w 130"/>
                                <a:gd name="T2" fmla="+- 0 1933 1914"/>
                                <a:gd name="T3" fmla="*/ 1933 h 130"/>
                                <a:gd name="T4" fmla="+- 0 8650 8631"/>
                                <a:gd name="T5" fmla="*/ T4 w 130"/>
                                <a:gd name="T6" fmla="+- 0 1933 1914"/>
                                <a:gd name="T7" fmla="*/ 1933 h 130"/>
                                <a:gd name="T8" fmla="+- 0 8660 8631"/>
                                <a:gd name="T9" fmla="*/ T8 w 130"/>
                                <a:gd name="T10" fmla="+- 0 1924 1914"/>
                                <a:gd name="T11" fmla="*/ 1924 h 130"/>
                                <a:gd name="T12" fmla="+- 0 8671 8631"/>
                                <a:gd name="T13" fmla="*/ T12 w 130"/>
                                <a:gd name="T14" fmla="+- 0 1919 1914"/>
                                <a:gd name="T15" fmla="*/ 1919 h 130"/>
                                <a:gd name="T16" fmla="+- 0 8683 8631"/>
                                <a:gd name="T17" fmla="*/ T16 w 130"/>
                                <a:gd name="T18" fmla="+- 0 1915 1914"/>
                                <a:gd name="T19" fmla="*/ 1915 h 130"/>
                                <a:gd name="T20" fmla="+- 0 8695 8631"/>
                                <a:gd name="T21" fmla="*/ T20 w 130"/>
                                <a:gd name="T22" fmla="+- 0 1914 1914"/>
                                <a:gd name="T23" fmla="*/ 1914 h 130"/>
                                <a:gd name="T24" fmla="+- 0 8708 8631"/>
                                <a:gd name="T25" fmla="*/ T24 w 130"/>
                                <a:gd name="T26" fmla="+- 0 1915 1914"/>
                                <a:gd name="T27" fmla="*/ 1915 h 130"/>
                                <a:gd name="T28" fmla="+- 0 8720 8631"/>
                                <a:gd name="T29" fmla="*/ T28 w 130"/>
                                <a:gd name="T30" fmla="+- 0 1919 1914"/>
                                <a:gd name="T31" fmla="*/ 1919 h 130"/>
                                <a:gd name="T32" fmla="+- 0 8731 8631"/>
                                <a:gd name="T33" fmla="*/ T32 w 130"/>
                                <a:gd name="T34" fmla="+- 0 1924 1914"/>
                                <a:gd name="T35" fmla="*/ 1924 h 130"/>
                                <a:gd name="T36" fmla="+- 0 8741 8631"/>
                                <a:gd name="T37" fmla="*/ T36 w 130"/>
                                <a:gd name="T38" fmla="+- 0 1933 1914"/>
                                <a:gd name="T39" fmla="*/ 193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0"/>
                                  </a:lnTo>
                                  <a:lnTo>
                                    <a:pt x="40" y="5"/>
                                  </a:lnTo>
                                  <a:lnTo>
                                    <a:pt x="52" y="1"/>
                                  </a:lnTo>
                                  <a:lnTo>
                                    <a:pt x="64" y="0"/>
                                  </a:lnTo>
                                  <a:lnTo>
                                    <a:pt x="77" y="1"/>
                                  </a:lnTo>
                                  <a:lnTo>
                                    <a:pt x="89" y="5"/>
                                  </a:lnTo>
                                  <a:lnTo>
                                    <a:pt x="100" y="10"/>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2" name="Freeform 8646"/>
                          <wps:cNvSpPr>
                            <a:spLocks/>
                          </wps:cNvSpPr>
                          <wps:spPr bwMode="auto">
                            <a:xfrm>
                              <a:off x="8631" y="1914"/>
                              <a:ext cx="130" cy="130"/>
                            </a:xfrm>
                            <a:custGeom>
                              <a:avLst/>
                              <a:gdLst>
                                <a:gd name="T0" fmla="+- 0 8760 8631"/>
                                <a:gd name="T1" fmla="*/ T0 w 130"/>
                                <a:gd name="T2" fmla="+- 0 1979 1914"/>
                                <a:gd name="T3" fmla="*/ 1979 h 130"/>
                                <a:gd name="T4" fmla="+- 0 8631 8631"/>
                                <a:gd name="T5" fmla="*/ T4 w 130"/>
                                <a:gd name="T6" fmla="+- 0 1979 1914"/>
                                <a:gd name="T7" fmla="*/ 1979 h 130"/>
                                <a:gd name="T8" fmla="+- 0 8632 8631"/>
                                <a:gd name="T9" fmla="*/ T8 w 130"/>
                                <a:gd name="T10" fmla="+- 0 1966 1914"/>
                                <a:gd name="T11" fmla="*/ 1966 h 130"/>
                                <a:gd name="T12" fmla="+- 0 8759 8631"/>
                                <a:gd name="T13" fmla="*/ T12 w 130"/>
                                <a:gd name="T14" fmla="+- 0 1966 1914"/>
                                <a:gd name="T15" fmla="*/ 1966 h 130"/>
                                <a:gd name="T16" fmla="+- 0 8760 8631"/>
                                <a:gd name="T17" fmla="*/ T16 w 130"/>
                                <a:gd name="T18" fmla="+- 0 1979 1914"/>
                                <a:gd name="T19" fmla="*/ 1979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3" name="Freeform 8647"/>
                          <wps:cNvSpPr>
                            <a:spLocks/>
                          </wps:cNvSpPr>
                          <wps:spPr bwMode="auto">
                            <a:xfrm>
                              <a:off x="8631" y="1914"/>
                              <a:ext cx="130" cy="130"/>
                            </a:xfrm>
                            <a:custGeom>
                              <a:avLst/>
                              <a:gdLst>
                                <a:gd name="T0" fmla="+- 0 8695 8631"/>
                                <a:gd name="T1" fmla="*/ T0 w 130"/>
                                <a:gd name="T2" fmla="+- 0 2043 1914"/>
                                <a:gd name="T3" fmla="*/ 2043 h 130"/>
                                <a:gd name="T4" fmla="+- 0 8641 8631"/>
                                <a:gd name="T5" fmla="*/ T4 w 130"/>
                                <a:gd name="T6" fmla="+- 0 2014 1914"/>
                                <a:gd name="T7" fmla="*/ 2014 h 130"/>
                                <a:gd name="T8" fmla="+- 0 8749 8631"/>
                                <a:gd name="T9" fmla="*/ T8 w 130"/>
                                <a:gd name="T10" fmla="+- 0 2014 1914"/>
                                <a:gd name="T11" fmla="*/ 2014 h 130"/>
                                <a:gd name="T12" fmla="+- 0 8695 8631"/>
                                <a:gd name="T13" fmla="*/ T12 w 130"/>
                                <a:gd name="T14" fmla="+- 0 2043 1914"/>
                                <a:gd name="T15" fmla="*/ 2043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 name="Picture 86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8631" y="1903"/>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75" name="Group 8649"/>
                        <wpg:cNvGrpSpPr>
                          <a:grpSpLocks/>
                        </wpg:cNvGrpSpPr>
                        <wpg:grpSpPr bwMode="auto">
                          <a:xfrm>
                            <a:off x="8636" y="1908"/>
                            <a:ext cx="119" cy="119"/>
                            <a:chOff x="8636" y="1908"/>
                            <a:chExt cx="119" cy="119"/>
                          </a:xfrm>
                        </wpg:grpSpPr>
                        <wps:wsp>
                          <wps:cNvPr id="476" name="Freeform 8650"/>
                          <wps:cNvSpPr>
                            <a:spLocks/>
                          </wps:cNvSpPr>
                          <wps:spPr bwMode="auto">
                            <a:xfrm>
                              <a:off x="8636" y="1908"/>
                              <a:ext cx="119" cy="119"/>
                            </a:xfrm>
                            <a:custGeom>
                              <a:avLst/>
                              <a:gdLst>
                                <a:gd name="T0" fmla="+- 0 8755 8636"/>
                                <a:gd name="T1" fmla="*/ T0 w 119"/>
                                <a:gd name="T2" fmla="+- 0 1968 1908"/>
                                <a:gd name="T3" fmla="*/ 1968 h 119"/>
                                <a:gd name="T4" fmla="+- 0 8718 8636"/>
                                <a:gd name="T5" fmla="*/ T4 w 119"/>
                                <a:gd name="T6" fmla="+- 0 2023 1908"/>
                                <a:gd name="T7" fmla="*/ 2023 h 119"/>
                                <a:gd name="T8" fmla="+- 0 8695 8636"/>
                                <a:gd name="T9" fmla="*/ T8 w 119"/>
                                <a:gd name="T10" fmla="+- 0 2027 1908"/>
                                <a:gd name="T11" fmla="*/ 2027 h 119"/>
                                <a:gd name="T12" fmla="+- 0 8684 8636"/>
                                <a:gd name="T13" fmla="*/ T12 w 119"/>
                                <a:gd name="T14" fmla="+- 0 2026 1908"/>
                                <a:gd name="T15" fmla="*/ 2026 h 119"/>
                                <a:gd name="T16" fmla="+- 0 8637 8636"/>
                                <a:gd name="T17" fmla="*/ T16 w 119"/>
                                <a:gd name="T18" fmla="+- 0 1980 1908"/>
                                <a:gd name="T19" fmla="*/ 1980 h 119"/>
                                <a:gd name="T20" fmla="+- 0 8636 8636"/>
                                <a:gd name="T21" fmla="*/ T20 w 119"/>
                                <a:gd name="T22" fmla="+- 0 1968 1908"/>
                                <a:gd name="T23" fmla="*/ 1968 h 119"/>
                                <a:gd name="T24" fmla="+- 0 8637 8636"/>
                                <a:gd name="T25" fmla="*/ T24 w 119"/>
                                <a:gd name="T26" fmla="+- 0 1956 1908"/>
                                <a:gd name="T27" fmla="*/ 1956 h 119"/>
                                <a:gd name="T28" fmla="+- 0 8684 8636"/>
                                <a:gd name="T29" fmla="*/ T28 w 119"/>
                                <a:gd name="T30" fmla="+- 0 1910 1908"/>
                                <a:gd name="T31" fmla="*/ 1910 h 119"/>
                                <a:gd name="T32" fmla="+- 0 8695 8636"/>
                                <a:gd name="T33" fmla="*/ T32 w 119"/>
                                <a:gd name="T34" fmla="+- 0 1908 1908"/>
                                <a:gd name="T35" fmla="*/ 1908 h 119"/>
                                <a:gd name="T36" fmla="+- 0 8707 8636"/>
                                <a:gd name="T37" fmla="*/ T36 w 119"/>
                                <a:gd name="T38" fmla="+- 0 1910 1908"/>
                                <a:gd name="T39" fmla="*/ 1910 h 119"/>
                                <a:gd name="T40" fmla="+- 0 8754 8636"/>
                                <a:gd name="T41" fmla="*/ T40 w 119"/>
                                <a:gd name="T42" fmla="+- 0 1956 1908"/>
                                <a:gd name="T43" fmla="*/ 1956 h 119"/>
                                <a:gd name="T44" fmla="+- 0 8755 8636"/>
                                <a:gd name="T45" fmla="*/ T44 w 119"/>
                                <a:gd name="T46" fmla="+- 0 1968 1908"/>
                                <a:gd name="T47" fmla="*/ 196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59" y="119"/>
                                  </a:lnTo>
                                  <a:lnTo>
                                    <a:pt x="48" y="118"/>
                                  </a:lnTo>
                                  <a:lnTo>
                                    <a:pt x="1" y="72"/>
                                  </a:lnTo>
                                  <a:lnTo>
                                    <a:pt x="0" y="60"/>
                                  </a:lnTo>
                                  <a:lnTo>
                                    <a:pt x="1" y="48"/>
                                  </a:lnTo>
                                  <a:lnTo>
                                    <a:pt x="48" y="2"/>
                                  </a:lnTo>
                                  <a:lnTo>
                                    <a:pt x="59" y="0"/>
                                  </a:lnTo>
                                  <a:lnTo>
                                    <a:pt x="71" y="2"/>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77" name="Group 8651"/>
                        <wpg:cNvGrpSpPr>
                          <a:grpSpLocks/>
                        </wpg:cNvGrpSpPr>
                        <wpg:grpSpPr bwMode="auto">
                          <a:xfrm>
                            <a:off x="9698" y="1914"/>
                            <a:ext cx="130" cy="130"/>
                            <a:chOff x="9698" y="1914"/>
                            <a:chExt cx="130" cy="130"/>
                          </a:xfrm>
                        </wpg:grpSpPr>
                        <wps:wsp>
                          <wps:cNvPr id="478" name="Freeform 8652"/>
                          <wps:cNvSpPr>
                            <a:spLocks/>
                          </wps:cNvSpPr>
                          <wps:spPr bwMode="auto">
                            <a:xfrm>
                              <a:off x="9698" y="1914"/>
                              <a:ext cx="130" cy="130"/>
                            </a:xfrm>
                            <a:custGeom>
                              <a:avLst/>
                              <a:gdLst>
                                <a:gd name="T0" fmla="+- 0 9809 9698"/>
                                <a:gd name="T1" fmla="*/ T0 w 130"/>
                                <a:gd name="T2" fmla="+- 0 1933 1914"/>
                                <a:gd name="T3" fmla="*/ 1933 h 130"/>
                                <a:gd name="T4" fmla="+- 0 9717 9698"/>
                                <a:gd name="T5" fmla="*/ T4 w 130"/>
                                <a:gd name="T6" fmla="+- 0 1933 1914"/>
                                <a:gd name="T7" fmla="*/ 1933 h 130"/>
                                <a:gd name="T8" fmla="+- 0 9727 9698"/>
                                <a:gd name="T9" fmla="*/ T8 w 130"/>
                                <a:gd name="T10" fmla="+- 0 1924 1914"/>
                                <a:gd name="T11" fmla="*/ 1924 h 130"/>
                                <a:gd name="T12" fmla="+- 0 9738 9698"/>
                                <a:gd name="T13" fmla="*/ T12 w 130"/>
                                <a:gd name="T14" fmla="+- 0 1919 1914"/>
                                <a:gd name="T15" fmla="*/ 1919 h 130"/>
                                <a:gd name="T16" fmla="+- 0 9750 9698"/>
                                <a:gd name="T17" fmla="*/ T16 w 130"/>
                                <a:gd name="T18" fmla="+- 0 1915 1914"/>
                                <a:gd name="T19" fmla="*/ 1915 h 130"/>
                                <a:gd name="T20" fmla="+- 0 9763 9698"/>
                                <a:gd name="T21" fmla="*/ T20 w 130"/>
                                <a:gd name="T22" fmla="+- 0 1914 1914"/>
                                <a:gd name="T23" fmla="*/ 1914 h 130"/>
                                <a:gd name="T24" fmla="+- 0 9776 9698"/>
                                <a:gd name="T25" fmla="*/ T24 w 130"/>
                                <a:gd name="T26" fmla="+- 0 1915 1914"/>
                                <a:gd name="T27" fmla="*/ 1915 h 130"/>
                                <a:gd name="T28" fmla="+- 0 9788 9698"/>
                                <a:gd name="T29" fmla="*/ T28 w 130"/>
                                <a:gd name="T30" fmla="+- 0 1919 1914"/>
                                <a:gd name="T31" fmla="*/ 1919 h 130"/>
                                <a:gd name="T32" fmla="+- 0 9799 9698"/>
                                <a:gd name="T33" fmla="*/ T32 w 130"/>
                                <a:gd name="T34" fmla="+- 0 1924 1914"/>
                                <a:gd name="T35" fmla="*/ 1924 h 130"/>
                                <a:gd name="T36" fmla="+- 0 9809 9698"/>
                                <a:gd name="T37" fmla="*/ T36 w 130"/>
                                <a:gd name="T38" fmla="+- 0 1933 1914"/>
                                <a:gd name="T39" fmla="*/ 193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1" y="19"/>
                                  </a:moveTo>
                                  <a:lnTo>
                                    <a:pt x="19" y="19"/>
                                  </a:lnTo>
                                  <a:lnTo>
                                    <a:pt x="29" y="10"/>
                                  </a:lnTo>
                                  <a:lnTo>
                                    <a:pt x="40" y="5"/>
                                  </a:lnTo>
                                  <a:lnTo>
                                    <a:pt x="52" y="1"/>
                                  </a:lnTo>
                                  <a:lnTo>
                                    <a:pt x="65" y="0"/>
                                  </a:lnTo>
                                  <a:lnTo>
                                    <a:pt x="78" y="1"/>
                                  </a:lnTo>
                                  <a:lnTo>
                                    <a:pt x="90" y="5"/>
                                  </a:lnTo>
                                  <a:lnTo>
                                    <a:pt x="101" y="10"/>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9" name="Freeform 8653"/>
                          <wps:cNvSpPr>
                            <a:spLocks/>
                          </wps:cNvSpPr>
                          <wps:spPr bwMode="auto">
                            <a:xfrm>
                              <a:off x="9698" y="1914"/>
                              <a:ext cx="130" cy="130"/>
                            </a:xfrm>
                            <a:custGeom>
                              <a:avLst/>
                              <a:gdLst>
                                <a:gd name="T0" fmla="+- 0 9828 9698"/>
                                <a:gd name="T1" fmla="*/ T0 w 130"/>
                                <a:gd name="T2" fmla="+- 0 1979 1914"/>
                                <a:gd name="T3" fmla="*/ 1979 h 130"/>
                                <a:gd name="T4" fmla="+- 0 9698 9698"/>
                                <a:gd name="T5" fmla="*/ T4 w 130"/>
                                <a:gd name="T6" fmla="+- 0 1979 1914"/>
                                <a:gd name="T7" fmla="*/ 1979 h 130"/>
                                <a:gd name="T8" fmla="+- 0 9699 9698"/>
                                <a:gd name="T9" fmla="*/ T8 w 130"/>
                                <a:gd name="T10" fmla="+- 0 1966 1914"/>
                                <a:gd name="T11" fmla="*/ 1966 h 130"/>
                                <a:gd name="T12" fmla="+- 0 9826 9698"/>
                                <a:gd name="T13" fmla="*/ T12 w 130"/>
                                <a:gd name="T14" fmla="+- 0 1966 1914"/>
                                <a:gd name="T15" fmla="*/ 1966 h 130"/>
                                <a:gd name="T16" fmla="+- 0 9828 9698"/>
                                <a:gd name="T17" fmla="*/ T16 w 130"/>
                                <a:gd name="T18" fmla="+- 0 1979 1914"/>
                                <a:gd name="T19" fmla="*/ 1979 h 130"/>
                              </a:gdLst>
                              <a:ahLst/>
                              <a:cxnLst>
                                <a:cxn ang="0">
                                  <a:pos x="T1" y="T3"/>
                                </a:cxn>
                                <a:cxn ang="0">
                                  <a:pos x="T5" y="T7"/>
                                </a:cxn>
                                <a:cxn ang="0">
                                  <a:pos x="T9" y="T11"/>
                                </a:cxn>
                                <a:cxn ang="0">
                                  <a:pos x="T13" y="T15"/>
                                </a:cxn>
                                <a:cxn ang="0">
                                  <a:pos x="T17" y="T19"/>
                                </a:cxn>
                              </a:cxnLst>
                              <a:rect l="0" t="0" r="r" b="b"/>
                              <a:pathLst>
                                <a:path w="130" h="130">
                                  <a:moveTo>
                                    <a:pt x="130" y="65"/>
                                  </a:moveTo>
                                  <a:lnTo>
                                    <a:pt x="0" y="65"/>
                                  </a:lnTo>
                                  <a:lnTo>
                                    <a:pt x="1" y="52"/>
                                  </a:lnTo>
                                  <a:lnTo>
                                    <a:pt x="128" y="52"/>
                                  </a:lnTo>
                                  <a:lnTo>
                                    <a:pt x="130"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0" name="Freeform 8654"/>
                          <wps:cNvSpPr>
                            <a:spLocks/>
                          </wps:cNvSpPr>
                          <wps:spPr bwMode="auto">
                            <a:xfrm>
                              <a:off x="9698" y="1914"/>
                              <a:ext cx="130" cy="130"/>
                            </a:xfrm>
                            <a:custGeom>
                              <a:avLst/>
                              <a:gdLst>
                                <a:gd name="T0" fmla="+- 0 9763 9698"/>
                                <a:gd name="T1" fmla="*/ T0 w 130"/>
                                <a:gd name="T2" fmla="+- 0 2043 1914"/>
                                <a:gd name="T3" fmla="*/ 2043 h 130"/>
                                <a:gd name="T4" fmla="+- 0 9709 9698"/>
                                <a:gd name="T5" fmla="*/ T4 w 130"/>
                                <a:gd name="T6" fmla="+- 0 2014 1914"/>
                                <a:gd name="T7" fmla="*/ 2014 h 130"/>
                                <a:gd name="T8" fmla="+- 0 9817 9698"/>
                                <a:gd name="T9" fmla="*/ T8 w 130"/>
                                <a:gd name="T10" fmla="+- 0 2014 1914"/>
                                <a:gd name="T11" fmla="*/ 2014 h 130"/>
                                <a:gd name="T12" fmla="+- 0 9763 9698"/>
                                <a:gd name="T13" fmla="*/ T12 w 130"/>
                                <a:gd name="T14" fmla="+- 0 2043 1914"/>
                                <a:gd name="T15" fmla="*/ 2043 h 130"/>
                              </a:gdLst>
                              <a:ahLst/>
                              <a:cxnLst>
                                <a:cxn ang="0">
                                  <a:pos x="T1" y="T3"/>
                                </a:cxn>
                                <a:cxn ang="0">
                                  <a:pos x="T5" y="T7"/>
                                </a:cxn>
                                <a:cxn ang="0">
                                  <a:pos x="T9" y="T11"/>
                                </a:cxn>
                                <a:cxn ang="0">
                                  <a:pos x="T13" y="T15"/>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865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9698" y="1903"/>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82" name="Group 8656"/>
                        <wpg:cNvGrpSpPr>
                          <a:grpSpLocks/>
                        </wpg:cNvGrpSpPr>
                        <wpg:grpSpPr bwMode="auto">
                          <a:xfrm>
                            <a:off x="9704" y="1908"/>
                            <a:ext cx="119" cy="119"/>
                            <a:chOff x="9704" y="1908"/>
                            <a:chExt cx="119" cy="119"/>
                          </a:xfrm>
                        </wpg:grpSpPr>
                        <wps:wsp>
                          <wps:cNvPr id="483" name="Freeform 8657"/>
                          <wps:cNvSpPr>
                            <a:spLocks/>
                          </wps:cNvSpPr>
                          <wps:spPr bwMode="auto">
                            <a:xfrm>
                              <a:off x="9704" y="1908"/>
                              <a:ext cx="119" cy="119"/>
                            </a:xfrm>
                            <a:custGeom>
                              <a:avLst/>
                              <a:gdLst>
                                <a:gd name="T0" fmla="+- 0 9822 9704"/>
                                <a:gd name="T1" fmla="*/ T0 w 119"/>
                                <a:gd name="T2" fmla="+- 0 1968 1908"/>
                                <a:gd name="T3" fmla="*/ 1968 h 119"/>
                                <a:gd name="T4" fmla="+- 0 9786 9704"/>
                                <a:gd name="T5" fmla="*/ T4 w 119"/>
                                <a:gd name="T6" fmla="+- 0 2023 1908"/>
                                <a:gd name="T7" fmla="*/ 2023 h 119"/>
                                <a:gd name="T8" fmla="+- 0 9763 9704"/>
                                <a:gd name="T9" fmla="*/ T8 w 119"/>
                                <a:gd name="T10" fmla="+- 0 2027 1908"/>
                                <a:gd name="T11" fmla="*/ 2027 h 119"/>
                                <a:gd name="T12" fmla="+- 0 9751 9704"/>
                                <a:gd name="T13" fmla="*/ T12 w 119"/>
                                <a:gd name="T14" fmla="+- 0 2026 1908"/>
                                <a:gd name="T15" fmla="*/ 2026 h 119"/>
                                <a:gd name="T16" fmla="+- 0 9705 9704"/>
                                <a:gd name="T17" fmla="*/ T16 w 119"/>
                                <a:gd name="T18" fmla="+- 0 1980 1908"/>
                                <a:gd name="T19" fmla="*/ 1980 h 119"/>
                                <a:gd name="T20" fmla="+- 0 9704 9704"/>
                                <a:gd name="T21" fmla="*/ T20 w 119"/>
                                <a:gd name="T22" fmla="+- 0 1968 1908"/>
                                <a:gd name="T23" fmla="*/ 1968 h 119"/>
                                <a:gd name="T24" fmla="+- 0 9705 9704"/>
                                <a:gd name="T25" fmla="*/ T24 w 119"/>
                                <a:gd name="T26" fmla="+- 0 1956 1908"/>
                                <a:gd name="T27" fmla="*/ 1956 h 119"/>
                                <a:gd name="T28" fmla="+- 0 9751 9704"/>
                                <a:gd name="T29" fmla="*/ T28 w 119"/>
                                <a:gd name="T30" fmla="+- 0 1910 1908"/>
                                <a:gd name="T31" fmla="*/ 1910 h 119"/>
                                <a:gd name="T32" fmla="+- 0 9763 9704"/>
                                <a:gd name="T33" fmla="*/ T32 w 119"/>
                                <a:gd name="T34" fmla="+- 0 1908 1908"/>
                                <a:gd name="T35" fmla="*/ 1908 h 119"/>
                                <a:gd name="T36" fmla="+- 0 9775 9704"/>
                                <a:gd name="T37" fmla="*/ T36 w 119"/>
                                <a:gd name="T38" fmla="+- 0 1910 1908"/>
                                <a:gd name="T39" fmla="*/ 1910 h 119"/>
                                <a:gd name="T40" fmla="+- 0 9821 9704"/>
                                <a:gd name="T41" fmla="*/ T40 w 119"/>
                                <a:gd name="T42" fmla="+- 0 1956 1908"/>
                                <a:gd name="T43" fmla="*/ 1956 h 119"/>
                                <a:gd name="T44" fmla="+- 0 9822 9704"/>
                                <a:gd name="T45" fmla="*/ T44 w 119"/>
                                <a:gd name="T46" fmla="+- 0 1968 1908"/>
                                <a:gd name="T47" fmla="*/ 196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5"/>
                                  </a:lnTo>
                                  <a:lnTo>
                                    <a:pt x="59" y="119"/>
                                  </a:lnTo>
                                  <a:lnTo>
                                    <a:pt x="47" y="118"/>
                                  </a:lnTo>
                                  <a:lnTo>
                                    <a:pt x="1" y="72"/>
                                  </a:lnTo>
                                  <a:lnTo>
                                    <a:pt x="0" y="60"/>
                                  </a:lnTo>
                                  <a:lnTo>
                                    <a:pt x="1" y="48"/>
                                  </a:lnTo>
                                  <a:lnTo>
                                    <a:pt x="47" y="2"/>
                                  </a:lnTo>
                                  <a:lnTo>
                                    <a:pt x="59" y="0"/>
                                  </a:lnTo>
                                  <a:lnTo>
                                    <a:pt x="71" y="2"/>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4" name="Group 8658"/>
                        <wpg:cNvGrpSpPr>
                          <a:grpSpLocks/>
                        </wpg:cNvGrpSpPr>
                        <wpg:grpSpPr bwMode="auto">
                          <a:xfrm>
                            <a:off x="5310" y="2388"/>
                            <a:ext cx="130" cy="130"/>
                            <a:chOff x="5310" y="2388"/>
                            <a:chExt cx="130" cy="130"/>
                          </a:xfrm>
                        </wpg:grpSpPr>
                        <wps:wsp>
                          <wps:cNvPr id="485" name="Freeform 8659"/>
                          <wps:cNvSpPr>
                            <a:spLocks/>
                          </wps:cNvSpPr>
                          <wps:spPr bwMode="auto">
                            <a:xfrm>
                              <a:off x="5310" y="2388"/>
                              <a:ext cx="130" cy="130"/>
                            </a:xfrm>
                            <a:custGeom>
                              <a:avLst/>
                              <a:gdLst>
                                <a:gd name="T0" fmla="+- 0 5439 5310"/>
                                <a:gd name="T1" fmla="*/ T0 w 130"/>
                                <a:gd name="T2" fmla="+- 0 2453 2388"/>
                                <a:gd name="T3" fmla="*/ 2453 h 130"/>
                                <a:gd name="T4" fmla="+- 0 5310 5310"/>
                                <a:gd name="T5" fmla="*/ T4 w 130"/>
                                <a:gd name="T6" fmla="+- 0 2453 2388"/>
                                <a:gd name="T7" fmla="*/ 2453 h 130"/>
                                <a:gd name="T8" fmla="+- 0 5311 5310"/>
                                <a:gd name="T9" fmla="*/ T8 w 130"/>
                                <a:gd name="T10" fmla="+- 0 2440 2388"/>
                                <a:gd name="T11" fmla="*/ 2440 h 130"/>
                                <a:gd name="T12" fmla="+- 0 5350 5310"/>
                                <a:gd name="T13" fmla="*/ T12 w 130"/>
                                <a:gd name="T14" fmla="+- 0 2393 2388"/>
                                <a:gd name="T15" fmla="*/ 2393 h 130"/>
                                <a:gd name="T16" fmla="+- 0 5375 5310"/>
                                <a:gd name="T17" fmla="*/ T16 w 130"/>
                                <a:gd name="T18" fmla="+- 0 2388 2388"/>
                                <a:gd name="T19" fmla="*/ 2388 h 130"/>
                                <a:gd name="T20" fmla="+- 0 5388 5310"/>
                                <a:gd name="T21" fmla="*/ T20 w 130"/>
                                <a:gd name="T22" fmla="+- 0 2389 2388"/>
                                <a:gd name="T23" fmla="*/ 2389 h 130"/>
                                <a:gd name="T24" fmla="+- 0 5435 5310"/>
                                <a:gd name="T25" fmla="*/ T24 w 130"/>
                                <a:gd name="T26" fmla="+- 0 2428 2388"/>
                                <a:gd name="T27" fmla="*/ 2428 h 130"/>
                                <a:gd name="T28" fmla="+- 0 5439 5310"/>
                                <a:gd name="T29" fmla="*/ T28 w 130"/>
                                <a:gd name="T30" fmla="+- 0 2453 2388"/>
                                <a:gd name="T31" fmla="*/ 2453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6" name="Freeform 8660"/>
                          <wps:cNvSpPr>
                            <a:spLocks/>
                          </wps:cNvSpPr>
                          <wps:spPr bwMode="auto">
                            <a:xfrm>
                              <a:off x="5310" y="2388"/>
                              <a:ext cx="130" cy="130"/>
                            </a:xfrm>
                            <a:custGeom>
                              <a:avLst/>
                              <a:gdLst>
                                <a:gd name="T0" fmla="+- 0 5375 5310"/>
                                <a:gd name="T1" fmla="*/ T0 w 130"/>
                                <a:gd name="T2" fmla="+- 0 2518 2388"/>
                                <a:gd name="T3" fmla="*/ 2518 h 130"/>
                                <a:gd name="T4" fmla="+- 0 5321 5310"/>
                                <a:gd name="T5" fmla="*/ T4 w 130"/>
                                <a:gd name="T6" fmla="+- 0 2489 2388"/>
                                <a:gd name="T7" fmla="*/ 2489 h 130"/>
                                <a:gd name="T8" fmla="+- 0 5429 5310"/>
                                <a:gd name="T9" fmla="*/ T8 w 130"/>
                                <a:gd name="T10" fmla="+- 0 2489 2388"/>
                                <a:gd name="T11" fmla="*/ 2489 h 130"/>
                                <a:gd name="T12" fmla="+- 0 5375 5310"/>
                                <a:gd name="T13" fmla="*/ T12 w 130"/>
                                <a:gd name="T14" fmla="+- 0 2518 2388"/>
                                <a:gd name="T15" fmla="*/ 2518 h 130"/>
                              </a:gdLst>
                              <a:ahLst/>
                              <a:cxnLst>
                                <a:cxn ang="0">
                                  <a:pos x="T1" y="T3"/>
                                </a:cxn>
                                <a:cxn ang="0">
                                  <a:pos x="T5" y="T7"/>
                                </a:cxn>
                                <a:cxn ang="0">
                                  <a:pos x="T9" y="T11"/>
                                </a:cxn>
                                <a:cxn ang="0">
                                  <a:pos x="T13" y="T15"/>
                                </a:cxn>
                              </a:cxnLst>
                              <a:rect l="0" t="0" r="r" b="b"/>
                              <a:pathLst>
                                <a:path w="130" h="130">
                                  <a:moveTo>
                                    <a:pt x="65" y="130"/>
                                  </a:moveTo>
                                  <a:lnTo>
                                    <a:pt x="11" y="101"/>
                                  </a:lnTo>
                                  <a:lnTo>
                                    <a:pt x="119" y="101"/>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 name="Picture 866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5310" y="237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88" name="Group 8662"/>
                        <wpg:cNvGrpSpPr>
                          <a:grpSpLocks/>
                        </wpg:cNvGrpSpPr>
                        <wpg:grpSpPr bwMode="auto">
                          <a:xfrm>
                            <a:off x="5315" y="2383"/>
                            <a:ext cx="119" cy="119"/>
                            <a:chOff x="5315" y="2383"/>
                            <a:chExt cx="119" cy="119"/>
                          </a:xfrm>
                        </wpg:grpSpPr>
                        <wps:wsp>
                          <wps:cNvPr id="489" name="Freeform 8663"/>
                          <wps:cNvSpPr>
                            <a:spLocks/>
                          </wps:cNvSpPr>
                          <wps:spPr bwMode="auto">
                            <a:xfrm>
                              <a:off x="5315" y="2383"/>
                              <a:ext cx="119" cy="119"/>
                            </a:xfrm>
                            <a:custGeom>
                              <a:avLst/>
                              <a:gdLst>
                                <a:gd name="T0" fmla="+- 0 5434 5315"/>
                                <a:gd name="T1" fmla="*/ T0 w 119"/>
                                <a:gd name="T2" fmla="+- 0 2442 2383"/>
                                <a:gd name="T3" fmla="*/ 2442 h 119"/>
                                <a:gd name="T4" fmla="+- 0 5397 5315"/>
                                <a:gd name="T5" fmla="*/ T4 w 119"/>
                                <a:gd name="T6" fmla="+- 0 2497 2383"/>
                                <a:gd name="T7" fmla="*/ 2497 h 119"/>
                                <a:gd name="T8" fmla="+- 0 5375 5315"/>
                                <a:gd name="T9" fmla="*/ T8 w 119"/>
                                <a:gd name="T10" fmla="+- 0 2501 2383"/>
                                <a:gd name="T11" fmla="*/ 2501 h 119"/>
                                <a:gd name="T12" fmla="+- 0 5363 5315"/>
                                <a:gd name="T13" fmla="*/ T12 w 119"/>
                                <a:gd name="T14" fmla="+- 0 2500 2383"/>
                                <a:gd name="T15" fmla="*/ 2500 h 119"/>
                                <a:gd name="T16" fmla="+- 0 5317 5315"/>
                                <a:gd name="T17" fmla="*/ T16 w 119"/>
                                <a:gd name="T18" fmla="+- 0 2454 2383"/>
                                <a:gd name="T19" fmla="*/ 2454 h 119"/>
                                <a:gd name="T20" fmla="+- 0 5315 5315"/>
                                <a:gd name="T21" fmla="*/ T20 w 119"/>
                                <a:gd name="T22" fmla="+- 0 2442 2383"/>
                                <a:gd name="T23" fmla="*/ 2442 h 119"/>
                                <a:gd name="T24" fmla="+- 0 5317 5315"/>
                                <a:gd name="T25" fmla="*/ T24 w 119"/>
                                <a:gd name="T26" fmla="+- 0 2430 2383"/>
                                <a:gd name="T27" fmla="*/ 2430 h 119"/>
                                <a:gd name="T28" fmla="+- 0 5363 5315"/>
                                <a:gd name="T29" fmla="*/ T28 w 119"/>
                                <a:gd name="T30" fmla="+- 0 2384 2383"/>
                                <a:gd name="T31" fmla="*/ 2384 h 119"/>
                                <a:gd name="T32" fmla="+- 0 5375 5315"/>
                                <a:gd name="T33" fmla="*/ T32 w 119"/>
                                <a:gd name="T34" fmla="+- 0 2383 2383"/>
                                <a:gd name="T35" fmla="*/ 2383 h 119"/>
                                <a:gd name="T36" fmla="+- 0 5387 5315"/>
                                <a:gd name="T37" fmla="*/ T36 w 119"/>
                                <a:gd name="T38" fmla="+- 0 2384 2383"/>
                                <a:gd name="T39" fmla="*/ 2384 h 119"/>
                                <a:gd name="T40" fmla="+- 0 5433 5315"/>
                                <a:gd name="T41" fmla="*/ T40 w 119"/>
                                <a:gd name="T42" fmla="+- 0 2430 2383"/>
                                <a:gd name="T43" fmla="*/ 2430 h 119"/>
                                <a:gd name="T44" fmla="+- 0 5434 5315"/>
                                <a:gd name="T45" fmla="*/ T44 w 119"/>
                                <a:gd name="T46" fmla="+- 0 2442 2383"/>
                                <a:gd name="T47" fmla="*/ 244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2" y="71"/>
                                  </a:lnTo>
                                  <a:lnTo>
                                    <a:pt x="0" y="59"/>
                                  </a:lnTo>
                                  <a:lnTo>
                                    <a:pt x="2" y="47"/>
                                  </a:lnTo>
                                  <a:lnTo>
                                    <a:pt x="48" y="1"/>
                                  </a:lnTo>
                                  <a:lnTo>
                                    <a:pt x="60" y="0"/>
                                  </a:lnTo>
                                  <a:lnTo>
                                    <a:pt x="72"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0" name="Group 8664"/>
                        <wpg:cNvGrpSpPr>
                          <a:grpSpLocks/>
                        </wpg:cNvGrpSpPr>
                        <wpg:grpSpPr bwMode="auto">
                          <a:xfrm>
                            <a:off x="6367" y="2388"/>
                            <a:ext cx="130" cy="130"/>
                            <a:chOff x="6367" y="2388"/>
                            <a:chExt cx="130" cy="130"/>
                          </a:xfrm>
                        </wpg:grpSpPr>
                        <wps:wsp>
                          <wps:cNvPr id="491" name="Freeform 8665"/>
                          <wps:cNvSpPr>
                            <a:spLocks/>
                          </wps:cNvSpPr>
                          <wps:spPr bwMode="auto">
                            <a:xfrm>
                              <a:off x="6367" y="2388"/>
                              <a:ext cx="130" cy="130"/>
                            </a:xfrm>
                            <a:custGeom>
                              <a:avLst/>
                              <a:gdLst>
                                <a:gd name="T0" fmla="+- 0 6496 6367"/>
                                <a:gd name="T1" fmla="*/ T0 w 130"/>
                                <a:gd name="T2" fmla="+- 0 2453 2388"/>
                                <a:gd name="T3" fmla="*/ 2453 h 130"/>
                                <a:gd name="T4" fmla="+- 0 6367 6367"/>
                                <a:gd name="T5" fmla="*/ T4 w 130"/>
                                <a:gd name="T6" fmla="+- 0 2453 2388"/>
                                <a:gd name="T7" fmla="*/ 2453 h 130"/>
                                <a:gd name="T8" fmla="+- 0 6368 6367"/>
                                <a:gd name="T9" fmla="*/ T8 w 130"/>
                                <a:gd name="T10" fmla="+- 0 2440 2388"/>
                                <a:gd name="T11" fmla="*/ 2440 h 130"/>
                                <a:gd name="T12" fmla="+- 0 6406 6367"/>
                                <a:gd name="T13" fmla="*/ T12 w 130"/>
                                <a:gd name="T14" fmla="+- 0 2393 2388"/>
                                <a:gd name="T15" fmla="*/ 2393 h 130"/>
                                <a:gd name="T16" fmla="+- 0 6431 6367"/>
                                <a:gd name="T17" fmla="*/ T16 w 130"/>
                                <a:gd name="T18" fmla="+- 0 2388 2388"/>
                                <a:gd name="T19" fmla="*/ 2388 h 130"/>
                                <a:gd name="T20" fmla="+- 0 6444 6367"/>
                                <a:gd name="T21" fmla="*/ T20 w 130"/>
                                <a:gd name="T22" fmla="+- 0 2389 2388"/>
                                <a:gd name="T23" fmla="*/ 2389 h 130"/>
                                <a:gd name="T24" fmla="+- 0 6491 6367"/>
                                <a:gd name="T25" fmla="*/ T24 w 130"/>
                                <a:gd name="T26" fmla="+- 0 2428 2388"/>
                                <a:gd name="T27" fmla="*/ 2428 h 130"/>
                                <a:gd name="T28" fmla="+- 0 6496 6367"/>
                                <a:gd name="T29" fmla="*/ T28 w 130"/>
                                <a:gd name="T30" fmla="+- 0 2453 2388"/>
                                <a:gd name="T31" fmla="*/ 2453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5"/>
                                  </a:moveTo>
                                  <a:lnTo>
                                    <a:pt x="0" y="65"/>
                                  </a:lnTo>
                                  <a:lnTo>
                                    <a:pt x="1" y="52"/>
                                  </a:lnTo>
                                  <a:lnTo>
                                    <a:pt x="39" y="5"/>
                                  </a:lnTo>
                                  <a:lnTo>
                                    <a:pt x="64" y="0"/>
                                  </a:lnTo>
                                  <a:lnTo>
                                    <a:pt x="77" y="1"/>
                                  </a:lnTo>
                                  <a:lnTo>
                                    <a:pt x="124"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2" name="Freeform 8666"/>
                          <wps:cNvSpPr>
                            <a:spLocks/>
                          </wps:cNvSpPr>
                          <wps:spPr bwMode="auto">
                            <a:xfrm>
                              <a:off x="6367" y="2388"/>
                              <a:ext cx="130" cy="130"/>
                            </a:xfrm>
                            <a:custGeom>
                              <a:avLst/>
                              <a:gdLst>
                                <a:gd name="T0" fmla="+- 0 6431 6367"/>
                                <a:gd name="T1" fmla="*/ T0 w 130"/>
                                <a:gd name="T2" fmla="+- 0 2518 2388"/>
                                <a:gd name="T3" fmla="*/ 2518 h 130"/>
                                <a:gd name="T4" fmla="+- 0 6377 6367"/>
                                <a:gd name="T5" fmla="*/ T4 w 130"/>
                                <a:gd name="T6" fmla="+- 0 2489 2388"/>
                                <a:gd name="T7" fmla="*/ 2489 h 130"/>
                                <a:gd name="T8" fmla="+- 0 6485 6367"/>
                                <a:gd name="T9" fmla="*/ T8 w 130"/>
                                <a:gd name="T10" fmla="+- 0 2489 2388"/>
                                <a:gd name="T11" fmla="*/ 2489 h 130"/>
                                <a:gd name="T12" fmla="+- 0 6431 6367"/>
                                <a:gd name="T13" fmla="*/ T12 w 130"/>
                                <a:gd name="T14" fmla="+- 0 2518 2388"/>
                                <a:gd name="T15" fmla="*/ 2518 h 130"/>
                              </a:gdLst>
                              <a:ahLst/>
                              <a:cxnLst>
                                <a:cxn ang="0">
                                  <a:pos x="T1" y="T3"/>
                                </a:cxn>
                                <a:cxn ang="0">
                                  <a:pos x="T5" y="T7"/>
                                </a:cxn>
                                <a:cxn ang="0">
                                  <a:pos x="T9" y="T11"/>
                                </a:cxn>
                                <a:cxn ang="0">
                                  <a:pos x="T13" y="T15"/>
                                </a:cxn>
                              </a:cxnLst>
                              <a:rect l="0" t="0" r="r" b="b"/>
                              <a:pathLst>
                                <a:path w="130" h="130">
                                  <a:moveTo>
                                    <a:pt x="64" y="130"/>
                                  </a:moveTo>
                                  <a:lnTo>
                                    <a:pt x="10" y="101"/>
                                  </a:lnTo>
                                  <a:lnTo>
                                    <a:pt x="118" y="101"/>
                                  </a:lnTo>
                                  <a:lnTo>
                                    <a:pt x="64"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 name="Picture 866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6367" y="237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494" name="Group 8668"/>
                        <wpg:cNvGrpSpPr>
                          <a:grpSpLocks/>
                        </wpg:cNvGrpSpPr>
                        <wpg:grpSpPr bwMode="auto">
                          <a:xfrm>
                            <a:off x="6372" y="2383"/>
                            <a:ext cx="119" cy="119"/>
                            <a:chOff x="6372" y="2383"/>
                            <a:chExt cx="119" cy="119"/>
                          </a:xfrm>
                        </wpg:grpSpPr>
                        <wps:wsp>
                          <wps:cNvPr id="495" name="Freeform 8669"/>
                          <wps:cNvSpPr>
                            <a:spLocks/>
                          </wps:cNvSpPr>
                          <wps:spPr bwMode="auto">
                            <a:xfrm>
                              <a:off x="6372" y="2383"/>
                              <a:ext cx="119" cy="119"/>
                            </a:xfrm>
                            <a:custGeom>
                              <a:avLst/>
                              <a:gdLst>
                                <a:gd name="T0" fmla="+- 0 6491 6372"/>
                                <a:gd name="T1" fmla="*/ T0 w 119"/>
                                <a:gd name="T2" fmla="+- 0 2442 2383"/>
                                <a:gd name="T3" fmla="*/ 2442 h 119"/>
                                <a:gd name="T4" fmla="+- 0 6454 6372"/>
                                <a:gd name="T5" fmla="*/ T4 w 119"/>
                                <a:gd name="T6" fmla="+- 0 2497 2383"/>
                                <a:gd name="T7" fmla="*/ 2497 h 119"/>
                                <a:gd name="T8" fmla="+- 0 6431 6372"/>
                                <a:gd name="T9" fmla="*/ T8 w 119"/>
                                <a:gd name="T10" fmla="+- 0 2501 2383"/>
                                <a:gd name="T11" fmla="*/ 2501 h 119"/>
                                <a:gd name="T12" fmla="+- 0 6419 6372"/>
                                <a:gd name="T13" fmla="*/ T12 w 119"/>
                                <a:gd name="T14" fmla="+- 0 2500 2383"/>
                                <a:gd name="T15" fmla="*/ 2500 h 119"/>
                                <a:gd name="T16" fmla="+- 0 6373 6372"/>
                                <a:gd name="T17" fmla="*/ T16 w 119"/>
                                <a:gd name="T18" fmla="+- 0 2454 2383"/>
                                <a:gd name="T19" fmla="*/ 2454 h 119"/>
                                <a:gd name="T20" fmla="+- 0 6372 6372"/>
                                <a:gd name="T21" fmla="*/ T20 w 119"/>
                                <a:gd name="T22" fmla="+- 0 2442 2383"/>
                                <a:gd name="T23" fmla="*/ 2442 h 119"/>
                                <a:gd name="T24" fmla="+- 0 6373 6372"/>
                                <a:gd name="T25" fmla="*/ T24 w 119"/>
                                <a:gd name="T26" fmla="+- 0 2430 2383"/>
                                <a:gd name="T27" fmla="*/ 2430 h 119"/>
                                <a:gd name="T28" fmla="+- 0 6419 6372"/>
                                <a:gd name="T29" fmla="*/ T28 w 119"/>
                                <a:gd name="T30" fmla="+- 0 2384 2383"/>
                                <a:gd name="T31" fmla="*/ 2384 h 119"/>
                                <a:gd name="T32" fmla="+- 0 6431 6372"/>
                                <a:gd name="T33" fmla="*/ T32 w 119"/>
                                <a:gd name="T34" fmla="+- 0 2383 2383"/>
                                <a:gd name="T35" fmla="*/ 2383 h 119"/>
                                <a:gd name="T36" fmla="+- 0 6443 6372"/>
                                <a:gd name="T37" fmla="*/ T36 w 119"/>
                                <a:gd name="T38" fmla="+- 0 2384 2383"/>
                                <a:gd name="T39" fmla="*/ 2384 h 119"/>
                                <a:gd name="T40" fmla="+- 0 6490 6372"/>
                                <a:gd name="T41" fmla="*/ T40 w 119"/>
                                <a:gd name="T42" fmla="+- 0 2430 2383"/>
                                <a:gd name="T43" fmla="*/ 2430 h 119"/>
                                <a:gd name="T44" fmla="+- 0 6491 6372"/>
                                <a:gd name="T45" fmla="*/ T44 w 119"/>
                                <a:gd name="T46" fmla="+- 0 2442 2383"/>
                                <a:gd name="T47" fmla="*/ 244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7" y="117"/>
                                  </a:lnTo>
                                  <a:lnTo>
                                    <a:pt x="1" y="71"/>
                                  </a:lnTo>
                                  <a:lnTo>
                                    <a:pt x="0" y="59"/>
                                  </a:lnTo>
                                  <a:lnTo>
                                    <a:pt x="1" y="47"/>
                                  </a:lnTo>
                                  <a:lnTo>
                                    <a:pt x="47"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6" name="Group 8670"/>
                        <wpg:cNvGrpSpPr>
                          <a:grpSpLocks/>
                        </wpg:cNvGrpSpPr>
                        <wpg:grpSpPr bwMode="auto">
                          <a:xfrm>
                            <a:off x="7499" y="2388"/>
                            <a:ext cx="130" cy="130"/>
                            <a:chOff x="7499" y="2388"/>
                            <a:chExt cx="130" cy="130"/>
                          </a:xfrm>
                        </wpg:grpSpPr>
                        <wps:wsp>
                          <wps:cNvPr id="497" name="Freeform 8671"/>
                          <wps:cNvSpPr>
                            <a:spLocks/>
                          </wps:cNvSpPr>
                          <wps:spPr bwMode="auto">
                            <a:xfrm>
                              <a:off x="7499" y="2388"/>
                              <a:ext cx="130" cy="130"/>
                            </a:xfrm>
                            <a:custGeom>
                              <a:avLst/>
                              <a:gdLst>
                                <a:gd name="T0" fmla="+- 0 7628 7499"/>
                                <a:gd name="T1" fmla="*/ T0 w 130"/>
                                <a:gd name="T2" fmla="+- 0 2453 2388"/>
                                <a:gd name="T3" fmla="*/ 2453 h 130"/>
                                <a:gd name="T4" fmla="+- 0 7499 7499"/>
                                <a:gd name="T5" fmla="*/ T4 w 130"/>
                                <a:gd name="T6" fmla="+- 0 2453 2388"/>
                                <a:gd name="T7" fmla="*/ 2453 h 130"/>
                                <a:gd name="T8" fmla="+- 0 7500 7499"/>
                                <a:gd name="T9" fmla="*/ T8 w 130"/>
                                <a:gd name="T10" fmla="+- 0 2440 2388"/>
                                <a:gd name="T11" fmla="*/ 2440 h 130"/>
                                <a:gd name="T12" fmla="+- 0 7539 7499"/>
                                <a:gd name="T13" fmla="*/ T12 w 130"/>
                                <a:gd name="T14" fmla="+- 0 2393 2388"/>
                                <a:gd name="T15" fmla="*/ 2393 h 130"/>
                                <a:gd name="T16" fmla="+- 0 7563 7499"/>
                                <a:gd name="T17" fmla="*/ T16 w 130"/>
                                <a:gd name="T18" fmla="+- 0 2388 2388"/>
                                <a:gd name="T19" fmla="*/ 2388 h 130"/>
                                <a:gd name="T20" fmla="+- 0 7576 7499"/>
                                <a:gd name="T21" fmla="*/ T20 w 130"/>
                                <a:gd name="T22" fmla="+- 0 2389 2388"/>
                                <a:gd name="T23" fmla="*/ 2389 h 130"/>
                                <a:gd name="T24" fmla="+- 0 7623 7499"/>
                                <a:gd name="T25" fmla="*/ T24 w 130"/>
                                <a:gd name="T26" fmla="+- 0 2428 2388"/>
                                <a:gd name="T27" fmla="*/ 2428 h 130"/>
                                <a:gd name="T28" fmla="+- 0 7628 7499"/>
                                <a:gd name="T29" fmla="*/ T28 w 130"/>
                                <a:gd name="T30" fmla="+- 0 2453 2388"/>
                                <a:gd name="T31" fmla="*/ 2453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5"/>
                                  </a:moveTo>
                                  <a:lnTo>
                                    <a:pt x="0" y="65"/>
                                  </a:lnTo>
                                  <a:lnTo>
                                    <a:pt x="1" y="52"/>
                                  </a:lnTo>
                                  <a:lnTo>
                                    <a:pt x="40" y="5"/>
                                  </a:lnTo>
                                  <a:lnTo>
                                    <a:pt x="64" y="0"/>
                                  </a:lnTo>
                                  <a:lnTo>
                                    <a:pt x="77" y="1"/>
                                  </a:lnTo>
                                  <a:lnTo>
                                    <a:pt x="124"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98" name="Freeform 8672"/>
                          <wps:cNvSpPr>
                            <a:spLocks/>
                          </wps:cNvSpPr>
                          <wps:spPr bwMode="auto">
                            <a:xfrm>
                              <a:off x="7499" y="2388"/>
                              <a:ext cx="130" cy="130"/>
                            </a:xfrm>
                            <a:custGeom>
                              <a:avLst/>
                              <a:gdLst>
                                <a:gd name="T0" fmla="+- 0 7563 7499"/>
                                <a:gd name="T1" fmla="*/ T0 w 130"/>
                                <a:gd name="T2" fmla="+- 0 2518 2388"/>
                                <a:gd name="T3" fmla="*/ 2518 h 130"/>
                                <a:gd name="T4" fmla="+- 0 7509 7499"/>
                                <a:gd name="T5" fmla="*/ T4 w 130"/>
                                <a:gd name="T6" fmla="+- 0 2489 2388"/>
                                <a:gd name="T7" fmla="*/ 2489 h 130"/>
                                <a:gd name="T8" fmla="+- 0 7617 7499"/>
                                <a:gd name="T9" fmla="*/ T8 w 130"/>
                                <a:gd name="T10" fmla="+- 0 2489 2388"/>
                                <a:gd name="T11" fmla="*/ 2489 h 130"/>
                                <a:gd name="T12" fmla="+- 0 7563 7499"/>
                                <a:gd name="T13" fmla="*/ T12 w 130"/>
                                <a:gd name="T14" fmla="+- 0 2518 2388"/>
                                <a:gd name="T15" fmla="*/ 2518 h 130"/>
                              </a:gdLst>
                              <a:ahLst/>
                              <a:cxnLst>
                                <a:cxn ang="0">
                                  <a:pos x="T1" y="T3"/>
                                </a:cxn>
                                <a:cxn ang="0">
                                  <a:pos x="T5" y="T7"/>
                                </a:cxn>
                                <a:cxn ang="0">
                                  <a:pos x="T9" y="T11"/>
                                </a:cxn>
                                <a:cxn ang="0">
                                  <a:pos x="T13" y="T15"/>
                                </a:cxn>
                              </a:cxnLst>
                              <a:rect l="0" t="0" r="r" b="b"/>
                              <a:pathLst>
                                <a:path w="130" h="130">
                                  <a:moveTo>
                                    <a:pt x="64" y="130"/>
                                  </a:moveTo>
                                  <a:lnTo>
                                    <a:pt x="10" y="101"/>
                                  </a:lnTo>
                                  <a:lnTo>
                                    <a:pt x="118" y="101"/>
                                  </a:lnTo>
                                  <a:lnTo>
                                    <a:pt x="64"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867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7499" y="237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500" name="Group 8674"/>
                        <wpg:cNvGrpSpPr>
                          <a:grpSpLocks/>
                        </wpg:cNvGrpSpPr>
                        <wpg:grpSpPr bwMode="auto">
                          <a:xfrm>
                            <a:off x="7504" y="2383"/>
                            <a:ext cx="119" cy="119"/>
                            <a:chOff x="7504" y="2383"/>
                            <a:chExt cx="119" cy="119"/>
                          </a:xfrm>
                        </wpg:grpSpPr>
                        <wps:wsp>
                          <wps:cNvPr id="501" name="Freeform 8675"/>
                          <wps:cNvSpPr>
                            <a:spLocks/>
                          </wps:cNvSpPr>
                          <wps:spPr bwMode="auto">
                            <a:xfrm>
                              <a:off x="7504" y="2383"/>
                              <a:ext cx="119" cy="119"/>
                            </a:xfrm>
                            <a:custGeom>
                              <a:avLst/>
                              <a:gdLst>
                                <a:gd name="T0" fmla="+- 0 7623 7504"/>
                                <a:gd name="T1" fmla="*/ T0 w 119"/>
                                <a:gd name="T2" fmla="+- 0 2442 2383"/>
                                <a:gd name="T3" fmla="*/ 2442 h 119"/>
                                <a:gd name="T4" fmla="+- 0 7586 7504"/>
                                <a:gd name="T5" fmla="*/ T4 w 119"/>
                                <a:gd name="T6" fmla="+- 0 2497 2383"/>
                                <a:gd name="T7" fmla="*/ 2497 h 119"/>
                                <a:gd name="T8" fmla="+- 0 7563 7504"/>
                                <a:gd name="T9" fmla="*/ T8 w 119"/>
                                <a:gd name="T10" fmla="+- 0 2501 2383"/>
                                <a:gd name="T11" fmla="*/ 2501 h 119"/>
                                <a:gd name="T12" fmla="+- 0 7552 7504"/>
                                <a:gd name="T13" fmla="*/ T12 w 119"/>
                                <a:gd name="T14" fmla="+- 0 2500 2383"/>
                                <a:gd name="T15" fmla="*/ 2500 h 119"/>
                                <a:gd name="T16" fmla="+- 0 7505 7504"/>
                                <a:gd name="T17" fmla="*/ T16 w 119"/>
                                <a:gd name="T18" fmla="+- 0 2454 2383"/>
                                <a:gd name="T19" fmla="*/ 2454 h 119"/>
                                <a:gd name="T20" fmla="+- 0 7504 7504"/>
                                <a:gd name="T21" fmla="*/ T20 w 119"/>
                                <a:gd name="T22" fmla="+- 0 2442 2383"/>
                                <a:gd name="T23" fmla="*/ 2442 h 119"/>
                                <a:gd name="T24" fmla="+- 0 7505 7504"/>
                                <a:gd name="T25" fmla="*/ T24 w 119"/>
                                <a:gd name="T26" fmla="+- 0 2430 2383"/>
                                <a:gd name="T27" fmla="*/ 2430 h 119"/>
                                <a:gd name="T28" fmla="+- 0 7552 7504"/>
                                <a:gd name="T29" fmla="*/ T28 w 119"/>
                                <a:gd name="T30" fmla="+- 0 2384 2383"/>
                                <a:gd name="T31" fmla="*/ 2384 h 119"/>
                                <a:gd name="T32" fmla="+- 0 7563 7504"/>
                                <a:gd name="T33" fmla="*/ T32 w 119"/>
                                <a:gd name="T34" fmla="+- 0 2383 2383"/>
                                <a:gd name="T35" fmla="*/ 2383 h 119"/>
                                <a:gd name="T36" fmla="+- 0 7575 7504"/>
                                <a:gd name="T37" fmla="*/ T36 w 119"/>
                                <a:gd name="T38" fmla="+- 0 2384 2383"/>
                                <a:gd name="T39" fmla="*/ 2384 h 119"/>
                                <a:gd name="T40" fmla="+- 0 7622 7504"/>
                                <a:gd name="T41" fmla="*/ T40 w 119"/>
                                <a:gd name="T42" fmla="+- 0 2430 2383"/>
                                <a:gd name="T43" fmla="*/ 2430 h 119"/>
                                <a:gd name="T44" fmla="+- 0 7623 7504"/>
                                <a:gd name="T45" fmla="*/ T44 w 119"/>
                                <a:gd name="T46" fmla="+- 0 2442 2383"/>
                                <a:gd name="T47" fmla="*/ 244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02" name="Group 8676"/>
                        <wpg:cNvGrpSpPr>
                          <a:grpSpLocks/>
                        </wpg:cNvGrpSpPr>
                        <wpg:grpSpPr bwMode="auto">
                          <a:xfrm>
                            <a:off x="8631" y="2388"/>
                            <a:ext cx="130" cy="130"/>
                            <a:chOff x="8631" y="2388"/>
                            <a:chExt cx="130" cy="130"/>
                          </a:xfrm>
                        </wpg:grpSpPr>
                        <wps:wsp>
                          <wps:cNvPr id="503" name="Freeform 8677"/>
                          <wps:cNvSpPr>
                            <a:spLocks/>
                          </wps:cNvSpPr>
                          <wps:spPr bwMode="auto">
                            <a:xfrm>
                              <a:off x="8631" y="2388"/>
                              <a:ext cx="130" cy="130"/>
                            </a:xfrm>
                            <a:custGeom>
                              <a:avLst/>
                              <a:gdLst>
                                <a:gd name="T0" fmla="+- 0 8760 8631"/>
                                <a:gd name="T1" fmla="*/ T0 w 130"/>
                                <a:gd name="T2" fmla="+- 0 2453 2388"/>
                                <a:gd name="T3" fmla="*/ 2453 h 130"/>
                                <a:gd name="T4" fmla="+- 0 8631 8631"/>
                                <a:gd name="T5" fmla="*/ T4 w 130"/>
                                <a:gd name="T6" fmla="+- 0 2453 2388"/>
                                <a:gd name="T7" fmla="*/ 2453 h 130"/>
                                <a:gd name="T8" fmla="+- 0 8632 8631"/>
                                <a:gd name="T9" fmla="*/ T8 w 130"/>
                                <a:gd name="T10" fmla="+- 0 2440 2388"/>
                                <a:gd name="T11" fmla="*/ 2440 h 130"/>
                                <a:gd name="T12" fmla="+- 0 8671 8631"/>
                                <a:gd name="T13" fmla="*/ T12 w 130"/>
                                <a:gd name="T14" fmla="+- 0 2393 2388"/>
                                <a:gd name="T15" fmla="*/ 2393 h 130"/>
                                <a:gd name="T16" fmla="+- 0 8695 8631"/>
                                <a:gd name="T17" fmla="*/ T16 w 130"/>
                                <a:gd name="T18" fmla="+- 0 2388 2388"/>
                                <a:gd name="T19" fmla="*/ 2388 h 130"/>
                                <a:gd name="T20" fmla="+- 0 8708 8631"/>
                                <a:gd name="T21" fmla="*/ T20 w 130"/>
                                <a:gd name="T22" fmla="+- 0 2389 2388"/>
                                <a:gd name="T23" fmla="*/ 2389 h 130"/>
                                <a:gd name="T24" fmla="+- 0 8755 8631"/>
                                <a:gd name="T25" fmla="*/ T24 w 130"/>
                                <a:gd name="T26" fmla="+- 0 2428 2388"/>
                                <a:gd name="T27" fmla="*/ 2428 h 130"/>
                                <a:gd name="T28" fmla="+- 0 8760 8631"/>
                                <a:gd name="T29" fmla="*/ T28 w 130"/>
                                <a:gd name="T30" fmla="+- 0 2453 2388"/>
                                <a:gd name="T31" fmla="*/ 2453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5"/>
                                  </a:moveTo>
                                  <a:lnTo>
                                    <a:pt x="0" y="65"/>
                                  </a:lnTo>
                                  <a:lnTo>
                                    <a:pt x="1" y="52"/>
                                  </a:lnTo>
                                  <a:lnTo>
                                    <a:pt x="40" y="5"/>
                                  </a:lnTo>
                                  <a:lnTo>
                                    <a:pt x="64" y="0"/>
                                  </a:lnTo>
                                  <a:lnTo>
                                    <a:pt x="77" y="1"/>
                                  </a:lnTo>
                                  <a:lnTo>
                                    <a:pt x="124"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4" name="Freeform 8678"/>
                          <wps:cNvSpPr>
                            <a:spLocks/>
                          </wps:cNvSpPr>
                          <wps:spPr bwMode="auto">
                            <a:xfrm>
                              <a:off x="8631" y="2388"/>
                              <a:ext cx="130" cy="130"/>
                            </a:xfrm>
                            <a:custGeom>
                              <a:avLst/>
                              <a:gdLst>
                                <a:gd name="T0" fmla="+- 0 8695 8631"/>
                                <a:gd name="T1" fmla="*/ T0 w 130"/>
                                <a:gd name="T2" fmla="+- 0 2518 2388"/>
                                <a:gd name="T3" fmla="*/ 2518 h 130"/>
                                <a:gd name="T4" fmla="+- 0 8641 8631"/>
                                <a:gd name="T5" fmla="*/ T4 w 130"/>
                                <a:gd name="T6" fmla="+- 0 2489 2388"/>
                                <a:gd name="T7" fmla="*/ 2489 h 130"/>
                                <a:gd name="T8" fmla="+- 0 8749 8631"/>
                                <a:gd name="T9" fmla="*/ T8 w 130"/>
                                <a:gd name="T10" fmla="+- 0 2489 2388"/>
                                <a:gd name="T11" fmla="*/ 2489 h 130"/>
                                <a:gd name="T12" fmla="+- 0 8695 8631"/>
                                <a:gd name="T13" fmla="*/ T12 w 130"/>
                                <a:gd name="T14" fmla="+- 0 2518 2388"/>
                                <a:gd name="T15" fmla="*/ 2518 h 130"/>
                              </a:gdLst>
                              <a:ahLst/>
                              <a:cxnLst>
                                <a:cxn ang="0">
                                  <a:pos x="T1" y="T3"/>
                                </a:cxn>
                                <a:cxn ang="0">
                                  <a:pos x="T5" y="T7"/>
                                </a:cxn>
                                <a:cxn ang="0">
                                  <a:pos x="T9" y="T11"/>
                                </a:cxn>
                                <a:cxn ang="0">
                                  <a:pos x="T13" y="T15"/>
                                </a:cxn>
                              </a:cxnLst>
                              <a:rect l="0" t="0" r="r" b="b"/>
                              <a:pathLst>
                                <a:path w="130" h="130">
                                  <a:moveTo>
                                    <a:pt x="64" y="130"/>
                                  </a:moveTo>
                                  <a:lnTo>
                                    <a:pt x="10" y="101"/>
                                  </a:lnTo>
                                  <a:lnTo>
                                    <a:pt x="118" y="101"/>
                                  </a:lnTo>
                                  <a:lnTo>
                                    <a:pt x="64"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 name="Picture 867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8631" y="237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506" name="Group 8680"/>
                        <wpg:cNvGrpSpPr>
                          <a:grpSpLocks/>
                        </wpg:cNvGrpSpPr>
                        <wpg:grpSpPr bwMode="auto">
                          <a:xfrm>
                            <a:off x="8636" y="2383"/>
                            <a:ext cx="119" cy="119"/>
                            <a:chOff x="8636" y="2383"/>
                            <a:chExt cx="119" cy="119"/>
                          </a:xfrm>
                        </wpg:grpSpPr>
                        <wps:wsp>
                          <wps:cNvPr id="507" name="Freeform 8681"/>
                          <wps:cNvSpPr>
                            <a:spLocks/>
                          </wps:cNvSpPr>
                          <wps:spPr bwMode="auto">
                            <a:xfrm>
                              <a:off x="8636" y="2383"/>
                              <a:ext cx="119" cy="119"/>
                            </a:xfrm>
                            <a:custGeom>
                              <a:avLst/>
                              <a:gdLst>
                                <a:gd name="T0" fmla="+- 0 8755 8636"/>
                                <a:gd name="T1" fmla="*/ T0 w 119"/>
                                <a:gd name="T2" fmla="+- 0 2442 2383"/>
                                <a:gd name="T3" fmla="*/ 2442 h 119"/>
                                <a:gd name="T4" fmla="+- 0 8718 8636"/>
                                <a:gd name="T5" fmla="*/ T4 w 119"/>
                                <a:gd name="T6" fmla="+- 0 2497 2383"/>
                                <a:gd name="T7" fmla="*/ 2497 h 119"/>
                                <a:gd name="T8" fmla="+- 0 8695 8636"/>
                                <a:gd name="T9" fmla="*/ T8 w 119"/>
                                <a:gd name="T10" fmla="+- 0 2501 2383"/>
                                <a:gd name="T11" fmla="*/ 2501 h 119"/>
                                <a:gd name="T12" fmla="+- 0 8684 8636"/>
                                <a:gd name="T13" fmla="*/ T12 w 119"/>
                                <a:gd name="T14" fmla="+- 0 2500 2383"/>
                                <a:gd name="T15" fmla="*/ 2500 h 119"/>
                                <a:gd name="T16" fmla="+- 0 8637 8636"/>
                                <a:gd name="T17" fmla="*/ T16 w 119"/>
                                <a:gd name="T18" fmla="+- 0 2454 2383"/>
                                <a:gd name="T19" fmla="*/ 2454 h 119"/>
                                <a:gd name="T20" fmla="+- 0 8636 8636"/>
                                <a:gd name="T21" fmla="*/ T20 w 119"/>
                                <a:gd name="T22" fmla="+- 0 2442 2383"/>
                                <a:gd name="T23" fmla="*/ 2442 h 119"/>
                                <a:gd name="T24" fmla="+- 0 8637 8636"/>
                                <a:gd name="T25" fmla="*/ T24 w 119"/>
                                <a:gd name="T26" fmla="+- 0 2430 2383"/>
                                <a:gd name="T27" fmla="*/ 2430 h 119"/>
                                <a:gd name="T28" fmla="+- 0 8684 8636"/>
                                <a:gd name="T29" fmla="*/ T28 w 119"/>
                                <a:gd name="T30" fmla="+- 0 2384 2383"/>
                                <a:gd name="T31" fmla="*/ 2384 h 119"/>
                                <a:gd name="T32" fmla="+- 0 8695 8636"/>
                                <a:gd name="T33" fmla="*/ T32 w 119"/>
                                <a:gd name="T34" fmla="+- 0 2383 2383"/>
                                <a:gd name="T35" fmla="*/ 2383 h 119"/>
                                <a:gd name="T36" fmla="+- 0 8707 8636"/>
                                <a:gd name="T37" fmla="*/ T36 w 119"/>
                                <a:gd name="T38" fmla="+- 0 2384 2383"/>
                                <a:gd name="T39" fmla="*/ 2384 h 119"/>
                                <a:gd name="T40" fmla="+- 0 8754 8636"/>
                                <a:gd name="T41" fmla="*/ T40 w 119"/>
                                <a:gd name="T42" fmla="+- 0 2430 2383"/>
                                <a:gd name="T43" fmla="*/ 2430 h 119"/>
                                <a:gd name="T44" fmla="+- 0 8755 8636"/>
                                <a:gd name="T45" fmla="*/ T44 w 119"/>
                                <a:gd name="T46" fmla="+- 0 2442 2383"/>
                                <a:gd name="T47" fmla="*/ 244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08" name="Group 8682"/>
                        <wpg:cNvGrpSpPr>
                          <a:grpSpLocks/>
                        </wpg:cNvGrpSpPr>
                        <wpg:grpSpPr bwMode="auto">
                          <a:xfrm>
                            <a:off x="9698" y="2388"/>
                            <a:ext cx="130" cy="130"/>
                            <a:chOff x="9698" y="2388"/>
                            <a:chExt cx="130" cy="130"/>
                          </a:xfrm>
                        </wpg:grpSpPr>
                        <wps:wsp>
                          <wps:cNvPr id="509" name="Freeform 8683"/>
                          <wps:cNvSpPr>
                            <a:spLocks/>
                          </wps:cNvSpPr>
                          <wps:spPr bwMode="auto">
                            <a:xfrm>
                              <a:off x="9698" y="2388"/>
                              <a:ext cx="130" cy="130"/>
                            </a:xfrm>
                            <a:custGeom>
                              <a:avLst/>
                              <a:gdLst>
                                <a:gd name="T0" fmla="+- 0 9828 9698"/>
                                <a:gd name="T1" fmla="*/ T0 w 130"/>
                                <a:gd name="T2" fmla="+- 0 2453 2388"/>
                                <a:gd name="T3" fmla="*/ 2453 h 130"/>
                                <a:gd name="T4" fmla="+- 0 9698 9698"/>
                                <a:gd name="T5" fmla="*/ T4 w 130"/>
                                <a:gd name="T6" fmla="+- 0 2453 2388"/>
                                <a:gd name="T7" fmla="*/ 2453 h 130"/>
                                <a:gd name="T8" fmla="+- 0 9699 9698"/>
                                <a:gd name="T9" fmla="*/ T8 w 130"/>
                                <a:gd name="T10" fmla="+- 0 2440 2388"/>
                                <a:gd name="T11" fmla="*/ 2440 h 130"/>
                                <a:gd name="T12" fmla="+- 0 9738 9698"/>
                                <a:gd name="T13" fmla="*/ T12 w 130"/>
                                <a:gd name="T14" fmla="+- 0 2393 2388"/>
                                <a:gd name="T15" fmla="*/ 2393 h 130"/>
                                <a:gd name="T16" fmla="+- 0 9763 9698"/>
                                <a:gd name="T17" fmla="*/ T16 w 130"/>
                                <a:gd name="T18" fmla="+- 0 2388 2388"/>
                                <a:gd name="T19" fmla="*/ 2388 h 130"/>
                                <a:gd name="T20" fmla="+- 0 9776 9698"/>
                                <a:gd name="T21" fmla="*/ T20 w 130"/>
                                <a:gd name="T22" fmla="+- 0 2389 2388"/>
                                <a:gd name="T23" fmla="*/ 2389 h 130"/>
                                <a:gd name="T24" fmla="+- 0 9823 9698"/>
                                <a:gd name="T25" fmla="*/ T24 w 130"/>
                                <a:gd name="T26" fmla="+- 0 2428 2388"/>
                                <a:gd name="T27" fmla="*/ 2428 h 130"/>
                                <a:gd name="T28" fmla="+- 0 9828 9698"/>
                                <a:gd name="T29" fmla="*/ T28 w 130"/>
                                <a:gd name="T30" fmla="+- 0 2453 2388"/>
                                <a:gd name="T31" fmla="*/ 2453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30" y="65"/>
                                  </a:moveTo>
                                  <a:lnTo>
                                    <a:pt x="0" y="65"/>
                                  </a:lnTo>
                                  <a:lnTo>
                                    <a:pt x="1" y="52"/>
                                  </a:lnTo>
                                  <a:lnTo>
                                    <a:pt x="40" y="5"/>
                                  </a:lnTo>
                                  <a:lnTo>
                                    <a:pt x="65" y="0"/>
                                  </a:lnTo>
                                  <a:lnTo>
                                    <a:pt x="78" y="1"/>
                                  </a:lnTo>
                                  <a:lnTo>
                                    <a:pt x="125" y="40"/>
                                  </a:lnTo>
                                  <a:lnTo>
                                    <a:pt x="130"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0" name="Freeform 8684"/>
                          <wps:cNvSpPr>
                            <a:spLocks/>
                          </wps:cNvSpPr>
                          <wps:spPr bwMode="auto">
                            <a:xfrm>
                              <a:off x="9698" y="2388"/>
                              <a:ext cx="130" cy="130"/>
                            </a:xfrm>
                            <a:custGeom>
                              <a:avLst/>
                              <a:gdLst>
                                <a:gd name="T0" fmla="+- 0 9763 9698"/>
                                <a:gd name="T1" fmla="*/ T0 w 130"/>
                                <a:gd name="T2" fmla="+- 0 2518 2388"/>
                                <a:gd name="T3" fmla="*/ 2518 h 130"/>
                                <a:gd name="T4" fmla="+- 0 9709 9698"/>
                                <a:gd name="T5" fmla="*/ T4 w 130"/>
                                <a:gd name="T6" fmla="+- 0 2489 2388"/>
                                <a:gd name="T7" fmla="*/ 2489 h 130"/>
                                <a:gd name="T8" fmla="+- 0 9817 9698"/>
                                <a:gd name="T9" fmla="*/ T8 w 130"/>
                                <a:gd name="T10" fmla="+- 0 2489 2388"/>
                                <a:gd name="T11" fmla="*/ 2489 h 130"/>
                                <a:gd name="T12" fmla="+- 0 9763 9698"/>
                                <a:gd name="T13" fmla="*/ T12 w 130"/>
                                <a:gd name="T14" fmla="+- 0 2518 2388"/>
                                <a:gd name="T15" fmla="*/ 2518 h 130"/>
                              </a:gdLst>
                              <a:ahLst/>
                              <a:cxnLst>
                                <a:cxn ang="0">
                                  <a:pos x="T1" y="T3"/>
                                </a:cxn>
                                <a:cxn ang="0">
                                  <a:pos x="T5" y="T7"/>
                                </a:cxn>
                                <a:cxn ang="0">
                                  <a:pos x="T9" y="T11"/>
                                </a:cxn>
                                <a:cxn ang="0">
                                  <a:pos x="T13" y="T15"/>
                                </a:cxn>
                              </a:cxnLst>
                              <a:rect l="0" t="0" r="r" b="b"/>
                              <a:pathLst>
                                <a:path w="130" h="130">
                                  <a:moveTo>
                                    <a:pt x="65" y="130"/>
                                  </a:moveTo>
                                  <a:lnTo>
                                    <a:pt x="11" y="101"/>
                                  </a:lnTo>
                                  <a:lnTo>
                                    <a:pt x="119" y="101"/>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868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9698" y="237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512" name="Group 8686"/>
                        <wpg:cNvGrpSpPr>
                          <a:grpSpLocks/>
                        </wpg:cNvGrpSpPr>
                        <wpg:grpSpPr bwMode="auto">
                          <a:xfrm>
                            <a:off x="9704" y="2383"/>
                            <a:ext cx="119" cy="119"/>
                            <a:chOff x="9704" y="2383"/>
                            <a:chExt cx="119" cy="119"/>
                          </a:xfrm>
                        </wpg:grpSpPr>
                        <wps:wsp>
                          <wps:cNvPr id="513" name="Freeform 8687"/>
                          <wps:cNvSpPr>
                            <a:spLocks/>
                          </wps:cNvSpPr>
                          <wps:spPr bwMode="auto">
                            <a:xfrm>
                              <a:off x="9704" y="2383"/>
                              <a:ext cx="119" cy="119"/>
                            </a:xfrm>
                            <a:custGeom>
                              <a:avLst/>
                              <a:gdLst>
                                <a:gd name="T0" fmla="+- 0 9822 9704"/>
                                <a:gd name="T1" fmla="*/ T0 w 119"/>
                                <a:gd name="T2" fmla="+- 0 2442 2383"/>
                                <a:gd name="T3" fmla="*/ 2442 h 119"/>
                                <a:gd name="T4" fmla="+- 0 9786 9704"/>
                                <a:gd name="T5" fmla="*/ T4 w 119"/>
                                <a:gd name="T6" fmla="+- 0 2497 2383"/>
                                <a:gd name="T7" fmla="*/ 2497 h 119"/>
                                <a:gd name="T8" fmla="+- 0 9763 9704"/>
                                <a:gd name="T9" fmla="*/ T8 w 119"/>
                                <a:gd name="T10" fmla="+- 0 2501 2383"/>
                                <a:gd name="T11" fmla="*/ 2501 h 119"/>
                                <a:gd name="T12" fmla="+- 0 9751 9704"/>
                                <a:gd name="T13" fmla="*/ T12 w 119"/>
                                <a:gd name="T14" fmla="+- 0 2500 2383"/>
                                <a:gd name="T15" fmla="*/ 2500 h 119"/>
                                <a:gd name="T16" fmla="+- 0 9705 9704"/>
                                <a:gd name="T17" fmla="*/ T16 w 119"/>
                                <a:gd name="T18" fmla="+- 0 2454 2383"/>
                                <a:gd name="T19" fmla="*/ 2454 h 119"/>
                                <a:gd name="T20" fmla="+- 0 9704 9704"/>
                                <a:gd name="T21" fmla="*/ T20 w 119"/>
                                <a:gd name="T22" fmla="+- 0 2442 2383"/>
                                <a:gd name="T23" fmla="*/ 2442 h 119"/>
                                <a:gd name="T24" fmla="+- 0 9705 9704"/>
                                <a:gd name="T25" fmla="*/ T24 w 119"/>
                                <a:gd name="T26" fmla="+- 0 2430 2383"/>
                                <a:gd name="T27" fmla="*/ 2430 h 119"/>
                                <a:gd name="T28" fmla="+- 0 9751 9704"/>
                                <a:gd name="T29" fmla="*/ T28 w 119"/>
                                <a:gd name="T30" fmla="+- 0 2384 2383"/>
                                <a:gd name="T31" fmla="*/ 2384 h 119"/>
                                <a:gd name="T32" fmla="+- 0 9763 9704"/>
                                <a:gd name="T33" fmla="*/ T32 w 119"/>
                                <a:gd name="T34" fmla="+- 0 2383 2383"/>
                                <a:gd name="T35" fmla="*/ 2383 h 119"/>
                                <a:gd name="T36" fmla="+- 0 9775 9704"/>
                                <a:gd name="T37" fmla="*/ T36 w 119"/>
                                <a:gd name="T38" fmla="+- 0 2384 2383"/>
                                <a:gd name="T39" fmla="*/ 2384 h 119"/>
                                <a:gd name="T40" fmla="+- 0 9821 9704"/>
                                <a:gd name="T41" fmla="*/ T40 w 119"/>
                                <a:gd name="T42" fmla="+- 0 2430 2383"/>
                                <a:gd name="T43" fmla="*/ 2430 h 119"/>
                                <a:gd name="T44" fmla="+- 0 9822 9704"/>
                                <a:gd name="T45" fmla="*/ T44 w 119"/>
                                <a:gd name="T46" fmla="+- 0 2442 2383"/>
                                <a:gd name="T47" fmla="*/ 244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14" name="Group 8688"/>
                        <wpg:cNvGrpSpPr>
                          <a:grpSpLocks/>
                        </wpg:cNvGrpSpPr>
                        <wpg:grpSpPr bwMode="auto">
                          <a:xfrm>
                            <a:off x="5310" y="2863"/>
                            <a:ext cx="130" cy="130"/>
                            <a:chOff x="5310" y="2863"/>
                            <a:chExt cx="130" cy="130"/>
                          </a:xfrm>
                        </wpg:grpSpPr>
                        <wps:wsp>
                          <wps:cNvPr id="515" name="Freeform 8689"/>
                          <wps:cNvSpPr>
                            <a:spLocks/>
                          </wps:cNvSpPr>
                          <wps:spPr bwMode="auto">
                            <a:xfrm>
                              <a:off x="5310" y="2863"/>
                              <a:ext cx="130" cy="130"/>
                            </a:xfrm>
                            <a:custGeom>
                              <a:avLst/>
                              <a:gdLst>
                                <a:gd name="T0" fmla="+- 0 5375 5310"/>
                                <a:gd name="T1" fmla="*/ T0 w 130"/>
                                <a:gd name="T2" fmla="+- 0 2992 2863"/>
                                <a:gd name="T3" fmla="*/ 2992 h 130"/>
                                <a:gd name="T4" fmla="+- 0 5321 5310"/>
                                <a:gd name="T5" fmla="*/ T4 w 130"/>
                                <a:gd name="T6" fmla="+- 0 2963 2863"/>
                                <a:gd name="T7" fmla="*/ 2963 h 130"/>
                                <a:gd name="T8" fmla="+- 0 5310 5310"/>
                                <a:gd name="T9" fmla="*/ T8 w 130"/>
                                <a:gd name="T10" fmla="+- 0 2927 2863"/>
                                <a:gd name="T11" fmla="*/ 2927 h 130"/>
                                <a:gd name="T12" fmla="+- 0 5311 5310"/>
                                <a:gd name="T13" fmla="*/ T12 w 130"/>
                                <a:gd name="T14" fmla="+- 0 2914 2863"/>
                                <a:gd name="T15" fmla="*/ 2914 h 130"/>
                                <a:gd name="T16" fmla="+- 0 5350 5310"/>
                                <a:gd name="T17" fmla="*/ T16 w 130"/>
                                <a:gd name="T18" fmla="+- 0 2867 2863"/>
                                <a:gd name="T19" fmla="*/ 2867 h 130"/>
                                <a:gd name="T20" fmla="+- 0 5375 5310"/>
                                <a:gd name="T21" fmla="*/ T20 w 130"/>
                                <a:gd name="T22" fmla="+- 0 2863 2863"/>
                                <a:gd name="T23" fmla="*/ 2863 h 130"/>
                                <a:gd name="T24" fmla="+- 0 5388 5310"/>
                                <a:gd name="T25" fmla="*/ T24 w 130"/>
                                <a:gd name="T26" fmla="+- 0 2864 2863"/>
                                <a:gd name="T27" fmla="*/ 2864 h 130"/>
                                <a:gd name="T28" fmla="+- 0 5435 5310"/>
                                <a:gd name="T29" fmla="*/ T28 w 130"/>
                                <a:gd name="T30" fmla="+- 0 2902 2863"/>
                                <a:gd name="T31" fmla="*/ 2902 h 130"/>
                                <a:gd name="T32" fmla="+- 0 5439 5310"/>
                                <a:gd name="T33" fmla="*/ T32 w 130"/>
                                <a:gd name="T34" fmla="+- 0 2927 2863"/>
                                <a:gd name="T35" fmla="*/ 2927 h 130"/>
                                <a:gd name="T36" fmla="+- 0 5438 5310"/>
                                <a:gd name="T37" fmla="*/ T36 w 130"/>
                                <a:gd name="T38" fmla="+- 0 2940 2863"/>
                                <a:gd name="T39" fmla="*/ 2940 h 130"/>
                                <a:gd name="T40" fmla="+- 0 5400 5310"/>
                                <a:gd name="T41" fmla="*/ T40 w 130"/>
                                <a:gd name="T42" fmla="+- 0 2987 2863"/>
                                <a:gd name="T43" fmla="*/ 2987 h 130"/>
                                <a:gd name="T44" fmla="+- 0 5375 5310"/>
                                <a:gd name="T45" fmla="*/ T44 w 130"/>
                                <a:gd name="T46" fmla="+- 0 2992 2863"/>
                                <a:gd name="T47" fmla="*/ 29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39"/>
                                  </a:lnTo>
                                  <a:lnTo>
                                    <a:pt x="129"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 name="Picture 869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5310" y="285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517" name="Group 8691"/>
                        <wpg:cNvGrpSpPr>
                          <a:grpSpLocks/>
                        </wpg:cNvGrpSpPr>
                        <wpg:grpSpPr bwMode="auto">
                          <a:xfrm>
                            <a:off x="5315" y="2857"/>
                            <a:ext cx="119" cy="119"/>
                            <a:chOff x="5315" y="2857"/>
                            <a:chExt cx="119" cy="119"/>
                          </a:xfrm>
                        </wpg:grpSpPr>
                        <wps:wsp>
                          <wps:cNvPr id="518" name="Freeform 8692"/>
                          <wps:cNvSpPr>
                            <a:spLocks/>
                          </wps:cNvSpPr>
                          <wps:spPr bwMode="auto">
                            <a:xfrm>
                              <a:off x="5315" y="2857"/>
                              <a:ext cx="119" cy="119"/>
                            </a:xfrm>
                            <a:custGeom>
                              <a:avLst/>
                              <a:gdLst>
                                <a:gd name="T0" fmla="+- 0 5434 5315"/>
                                <a:gd name="T1" fmla="*/ T0 w 119"/>
                                <a:gd name="T2" fmla="+- 0 2917 2857"/>
                                <a:gd name="T3" fmla="*/ 2917 h 119"/>
                                <a:gd name="T4" fmla="+- 0 5397 5315"/>
                                <a:gd name="T5" fmla="*/ T4 w 119"/>
                                <a:gd name="T6" fmla="+- 0 2971 2857"/>
                                <a:gd name="T7" fmla="*/ 2971 h 119"/>
                                <a:gd name="T8" fmla="+- 0 5375 5315"/>
                                <a:gd name="T9" fmla="*/ T8 w 119"/>
                                <a:gd name="T10" fmla="+- 0 2976 2857"/>
                                <a:gd name="T11" fmla="*/ 2976 h 119"/>
                                <a:gd name="T12" fmla="+- 0 5363 5315"/>
                                <a:gd name="T13" fmla="*/ T12 w 119"/>
                                <a:gd name="T14" fmla="+- 0 2975 2857"/>
                                <a:gd name="T15" fmla="*/ 2975 h 119"/>
                                <a:gd name="T16" fmla="+- 0 5317 5315"/>
                                <a:gd name="T17" fmla="*/ T16 w 119"/>
                                <a:gd name="T18" fmla="+- 0 2928 2857"/>
                                <a:gd name="T19" fmla="*/ 2928 h 119"/>
                                <a:gd name="T20" fmla="+- 0 5315 5315"/>
                                <a:gd name="T21" fmla="*/ T20 w 119"/>
                                <a:gd name="T22" fmla="+- 0 2917 2857"/>
                                <a:gd name="T23" fmla="*/ 2917 h 119"/>
                                <a:gd name="T24" fmla="+- 0 5317 5315"/>
                                <a:gd name="T25" fmla="*/ T24 w 119"/>
                                <a:gd name="T26" fmla="+- 0 2905 2857"/>
                                <a:gd name="T27" fmla="*/ 2905 h 119"/>
                                <a:gd name="T28" fmla="+- 0 5363 5315"/>
                                <a:gd name="T29" fmla="*/ T28 w 119"/>
                                <a:gd name="T30" fmla="+- 0 2858 2857"/>
                                <a:gd name="T31" fmla="*/ 2858 h 119"/>
                                <a:gd name="T32" fmla="+- 0 5375 5315"/>
                                <a:gd name="T33" fmla="*/ T32 w 119"/>
                                <a:gd name="T34" fmla="+- 0 2857 2857"/>
                                <a:gd name="T35" fmla="*/ 2857 h 119"/>
                                <a:gd name="T36" fmla="+- 0 5387 5315"/>
                                <a:gd name="T37" fmla="*/ T36 w 119"/>
                                <a:gd name="T38" fmla="+- 0 2858 2857"/>
                                <a:gd name="T39" fmla="*/ 2858 h 119"/>
                                <a:gd name="T40" fmla="+- 0 5433 5315"/>
                                <a:gd name="T41" fmla="*/ T40 w 119"/>
                                <a:gd name="T42" fmla="+- 0 2905 2857"/>
                                <a:gd name="T43" fmla="*/ 2905 h 119"/>
                                <a:gd name="T44" fmla="+- 0 5434 5315"/>
                                <a:gd name="T45" fmla="*/ T44 w 119"/>
                                <a:gd name="T46" fmla="+- 0 2917 2857"/>
                                <a:gd name="T47" fmla="*/ 29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4"/>
                                  </a:lnTo>
                                  <a:lnTo>
                                    <a:pt x="60" y="119"/>
                                  </a:lnTo>
                                  <a:lnTo>
                                    <a:pt x="48" y="118"/>
                                  </a:lnTo>
                                  <a:lnTo>
                                    <a:pt x="2" y="71"/>
                                  </a:lnTo>
                                  <a:lnTo>
                                    <a:pt x="0" y="60"/>
                                  </a:lnTo>
                                  <a:lnTo>
                                    <a:pt x="2" y="48"/>
                                  </a:lnTo>
                                  <a:lnTo>
                                    <a:pt x="48" y="1"/>
                                  </a:lnTo>
                                  <a:lnTo>
                                    <a:pt x="60" y="0"/>
                                  </a:lnTo>
                                  <a:lnTo>
                                    <a:pt x="72"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19" name="Group 8693"/>
                        <wpg:cNvGrpSpPr>
                          <a:grpSpLocks/>
                        </wpg:cNvGrpSpPr>
                        <wpg:grpSpPr bwMode="auto">
                          <a:xfrm>
                            <a:off x="6367" y="2863"/>
                            <a:ext cx="130" cy="130"/>
                            <a:chOff x="6367" y="2863"/>
                            <a:chExt cx="130" cy="130"/>
                          </a:xfrm>
                        </wpg:grpSpPr>
                        <wps:wsp>
                          <wps:cNvPr id="520" name="Freeform 8694"/>
                          <wps:cNvSpPr>
                            <a:spLocks/>
                          </wps:cNvSpPr>
                          <wps:spPr bwMode="auto">
                            <a:xfrm>
                              <a:off x="6367" y="2863"/>
                              <a:ext cx="130" cy="130"/>
                            </a:xfrm>
                            <a:custGeom>
                              <a:avLst/>
                              <a:gdLst>
                                <a:gd name="T0" fmla="+- 0 6431 6367"/>
                                <a:gd name="T1" fmla="*/ T0 w 130"/>
                                <a:gd name="T2" fmla="+- 0 2992 2863"/>
                                <a:gd name="T3" fmla="*/ 2992 h 130"/>
                                <a:gd name="T4" fmla="+- 0 6377 6367"/>
                                <a:gd name="T5" fmla="*/ T4 w 130"/>
                                <a:gd name="T6" fmla="+- 0 2963 2863"/>
                                <a:gd name="T7" fmla="*/ 2963 h 130"/>
                                <a:gd name="T8" fmla="+- 0 6367 6367"/>
                                <a:gd name="T9" fmla="*/ T8 w 130"/>
                                <a:gd name="T10" fmla="+- 0 2927 2863"/>
                                <a:gd name="T11" fmla="*/ 2927 h 130"/>
                                <a:gd name="T12" fmla="+- 0 6368 6367"/>
                                <a:gd name="T13" fmla="*/ T12 w 130"/>
                                <a:gd name="T14" fmla="+- 0 2914 2863"/>
                                <a:gd name="T15" fmla="*/ 2914 h 130"/>
                                <a:gd name="T16" fmla="+- 0 6406 6367"/>
                                <a:gd name="T17" fmla="*/ T16 w 130"/>
                                <a:gd name="T18" fmla="+- 0 2867 2863"/>
                                <a:gd name="T19" fmla="*/ 2867 h 130"/>
                                <a:gd name="T20" fmla="+- 0 6431 6367"/>
                                <a:gd name="T21" fmla="*/ T20 w 130"/>
                                <a:gd name="T22" fmla="+- 0 2863 2863"/>
                                <a:gd name="T23" fmla="*/ 2863 h 130"/>
                                <a:gd name="T24" fmla="+- 0 6444 6367"/>
                                <a:gd name="T25" fmla="*/ T24 w 130"/>
                                <a:gd name="T26" fmla="+- 0 2864 2863"/>
                                <a:gd name="T27" fmla="*/ 2864 h 130"/>
                                <a:gd name="T28" fmla="+- 0 6491 6367"/>
                                <a:gd name="T29" fmla="*/ T28 w 130"/>
                                <a:gd name="T30" fmla="+- 0 2902 2863"/>
                                <a:gd name="T31" fmla="*/ 2902 h 130"/>
                                <a:gd name="T32" fmla="+- 0 6496 6367"/>
                                <a:gd name="T33" fmla="*/ T32 w 130"/>
                                <a:gd name="T34" fmla="+- 0 2927 2863"/>
                                <a:gd name="T35" fmla="*/ 2927 h 130"/>
                                <a:gd name="T36" fmla="+- 0 6495 6367"/>
                                <a:gd name="T37" fmla="*/ T36 w 130"/>
                                <a:gd name="T38" fmla="+- 0 2940 2863"/>
                                <a:gd name="T39" fmla="*/ 2940 h 130"/>
                                <a:gd name="T40" fmla="+- 0 6456 6367"/>
                                <a:gd name="T41" fmla="*/ T40 w 130"/>
                                <a:gd name="T42" fmla="+- 0 2987 2863"/>
                                <a:gd name="T43" fmla="*/ 2987 h 130"/>
                                <a:gd name="T44" fmla="+- 0 6431 6367"/>
                                <a:gd name="T45" fmla="*/ T44 w 130"/>
                                <a:gd name="T46" fmla="+- 0 2992 2863"/>
                                <a:gd name="T47" fmla="*/ 29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39"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 name="Picture 869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6367" y="285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522" name="Group 8696"/>
                        <wpg:cNvGrpSpPr>
                          <a:grpSpLocks/>
                        </wpg:cNvGrpSpPr>
                        <wpg:grpSpPr bwMode="auto">
                          <a:xfrm>
                            <a:off x="6372" y="2857"/>
                            <a:ext cx="119" cy="119"/>
                            <a:chOff x="6372" y="2857"/>
                            <a:chExt cx="119" cy="119"/>
                          </a:xfrm>
                        </wpg:grpSpPr>
                        <wps:wsp>
                          <wps:cNvPr id="523" name="Freeform 8697"/>
                          <wps:cNvSpPr>
                            <a:spLocks/>
                          </wps:cNvSpPr>
                          <wps:spPr bwMode="auto">
                            <a:xfrm>
                              <a:off x="6372" y="2857"/>
                              <a:ext cx="119" cy="119"/>
                            </a:xfrm>
                            <a:custGeom>
                              <a:avLst/>
                              <a:gdLst>
                                <a:gd name="T0" fmla="+- 0 6491 6372"/>
                                <a:gd name="T1" fmla="*/ T0 w 119"/>
                                <a:gd name="T2" fmla="+- 0 2917 2857"/>
                                <a:gd name="T3" fmla="*/ 2917 h 119"/>
                                <a:gd name="T4" fmla="+- 0 6454 6372"/>
                                <a:gd name="T5" fmla="*/ T4 w 119"/>
                                <a:gd name="T6" fmla="+- 0 2971 2857"/>
                                <a:gd name="T7" fmla="*/ 2971 h 119"/>
                                <a:gd name="T8" fmla="+- 0 6431 6372"/>
                                <a:gd name="T9" fmla="*/ T8 w 119"/>
                                <a:gd name="T10" fmla="+- 0 2976 2857"/>
                                <a:gd name="T11" fmla="*/ 2976 h 119"/>
                                <a:gd name="T12" fmla="+- 0 6419 6372"/>
                                <a:gd name="T13" fmla="*/ T12 w 119"/>
                                <a:gd name="T14" fmla="+- 0 2975 2857"/>
                                <a:gd name="T15" fmla="*/ 2975 h 119"/>
                                <a:gd name="T16" fmla="+- 0 6373 6372"/>
                                <a:gd name="T17" fmla="*/ T16 w 119"/>
                                <a:gd name="T18" fmla="+- 0 2928 2857"/>
                                <a:gd name="T19" fmla="*/ 2928 h 119"/>
                                <a:gd name="T20" fmla="+- 0 6372 6372"/>
                                <a:gd name="T21" fmla="*/ T20 w 119"/>
                                <a:gd name="T22" fmla="+- 0 2917 2857"/>
                                <a:gd name="T23" fmla="*/ 2917 h 119"/>
                                <a:gd name="T24" fmla="+- 0 6373 6372"/>
                                <a:gd name="T25" fmla="*/ T24 w 119"/>
                                <a:gd name="T26" fmla="+- 0 2905 2857"/>
                                <a:gd name="T27" fmla="*/ 2905 h 119"/>
                                <a:gd name="T28" fmla="+- 0 6419 6372"/>
                                <a:gd name="T29" fmla="*/ T28 w 119"/>
                                <a:gd name="T30" fmla="+- 0 2858 2857"/>
                                <a:gd name="T31" fmla="*/ 2858 h 119"/>
                                <a:gd name="T32" fmla="+- 0 6431 6372"/>
                                <a:gd name="T33" fmla="*/ T32 w 119"/>
                                <a:gd name="T34" fmla="+- 0 2857 2857"/>
                                <a:gd name="T35" fmla="*/ 2857 h 119"/>
                                <a:gd name="T36" fmla="+- 0 6443 6372"/>
                                <a:gd name="T37" fmla="*/ T36 w 119"/>
                                <a:gd name="T38" fmla="+- 0 2858 2857"/>
                                <a:gd name="T39" fmla="*/ 2858 h 119"/>
                                <a:gd name="T40" fmla="+- 0 6490 6372"/>
                                <a:gd name="T41" fmla="*/ T40 w 119"/>
                                <a:gd name="T42" fmla="+- 0 2905 2857"/>
                                <a:gd name="T43" fmla="*/ 2905 h 119"/>
                                <a:gd name="T44" fmla="+- 0 6491 6372"/>
                                <a:gd name="T45" fmla="*/ T44 w 119"/>
                                <a:gd name="T46" fmla="+- 0 2917 2857"/>
                                <a:gd name="T47" fmla="*/ 29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4"/>
                                  </a:lnTo>
                                  <a:lnTo>
                                    <a:pt x="59" y="119"/>
                                  </a:lnTo>
                                  <a:lnTo>
                                    <a:pt x="47" y="118"/>
                                  </a:lnTo>
                                  <a:lnTo>
                                    <a:pt x="1" y="71"/>
                                  </a:lnTo>
                                  <a:lnTo>
                                    <a:pt x="0" y="60"/>
                                  </a:lnTo>
                                  <a:lnTo>
                                    <a:pt x="1" y="48"/>
                                  </a:lnTo>
                                  <a:lnTo>
                                    <a:pt x="47" y="1"/>
                                  </a:lnTo>
                                  <a:lnTo>
                                    <a:pt x="59"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4" name="Group 8698"/>
                        <wpg:cNvGrpSpPr>
                          <a:grpSpLocks/>
                        </wpg:cNvGrpSpPr>
                        <wpg:grpSpPr bwMode="auto">
                          <a:xfrm>
                            <a:off x="7499" y="2863"/>
                            <a:ext cx="130" cy="130"/>
                            <a:chOff x="7499" y="2863"/>
                            <a:chExt cx="130" cy="130"/>
                          </a:xfrm>
                        </wpg:grpSpPr>
                        <wps:wsp>
                          <wps:cNvPr id="525" name="Freeform 8699"/>
                          <wps:cNvSpPr>
                            <a:spLocks/>
                          </wps:cNvSpPr>
                          <wps:spPr bwMode="auto">
                            <a:xfrm>
                              <a:off x="7499" y="2863"/>
                              <a:ext cx="130" cy="130"/>
                            </a:xfrm>
                            <a:custGeom>
                              <a:avLst/>
                              <a:gdLst>
                                <a:gd name="T0" fmla="+- 0 7563 7499"/>
                                <a:gd name="T1" fmla="*/ T0 w 130"/>
                                <a:gd name="T2" fmla="+- 0 2992 2863"/>
                                <a:gd name="T3" fmla="*/ 2992 h 130"/>
                                <a:gd name="T4" fmla="+- 0 7509 7499"/>
                                <a:gd name="T5" fmla="*/ T4 w 130"/>
                                <a:gd name="T6" fmla="+- 0 2963 2863"/>
                                <a:gd name="T7" fmla="*/ 2963 h 130"/>
                                <a:gd name="T8" fmla="+- 0 7499 7499"/>
                                <a:gd name="T9" fmla="*/ T8 w 130"/>
                                <a:gd name="T10" fmla="+- 0 2927 2863"/>
                                <a:gd name="T11" fmla="*/ 2927 h 130"/>
                                <a:gd name="T12" fmla="+- 0 7500 7499"/>
                                <a:gd name="T13" fmla="*/ T12 w 130"/>
                                <a:gd name="T14" fmla="+- 0 2914 2863"/>
                                <a:gd name="T15" fmla="*/ 2914 h 130"/>
                                <a:gd name="T16" fmla="+- 0 7539 7499"/>
                                <a:gd name="T17" fmla="*/ T16 w 130"/>
                                <a:gd name="T18" fmla="+- 0 2867 2863"/>
                                <a:gd name="T19" fmla="*/ 2867 h 130"/>
                                <a:gd name="T20" fmla="+- 0 7563 7499"/>
                                <a:gd name="T21" fmla="*/ T20 w 130"/>
                                <a:gd name="T22" fmla="+- 0 2863 2863"/>
                                <a:gd name="T23" fmla="*/ 2863 h 130"/>
                                <a:gd name="T24" fmla="+- 0 7576 7499"/>
                                <a:gd name="T25" fmla="*/ T24 w 130"/>
                                <a:gd name="T26" fmla="+- 0 2864 2863"/>
                                <a:gd name="T27" fmla="*/ 2864 h 130"/>
                                <a:gd name="T28" fmla="+- 0 7623 7499"/>
                                <a:gd name="T29" fmla="*/ T28 w 130"/>
                                <a:gd name="T30" fmla="+- 0 2902 2863"/>
                                <a:gd name="T31" fmla="*/ 2902 h 130"/>
                                <a:gd name="T32" fmla="+- 0 7628 7499"/>
                                <a:gd name="T33" fmla="*/ T32 w 130"/>
                                <a:gd name="T34" fmla="+- 0 2927 2863"/>
                                <a:gd name="T35" fmla="*/ 2927 h 130"/>
                                <a:gd name="T36" fmla="+- 0 7627 7499"/>
                                <a:gd name="T37" fmla="*/ T36 w 130"/>
                                <a:gd name="T38" fmla="+- 0 2940 2863"/>
                                <a:gd name="T39" fmla="*/ 2940 h 130"/>
                                <a:gd name="T40" fmla="+- 0 7588 7499"/>
                                <a:gd name="T41" fmla="*/ T40 w 130"/>
                                <a:gd name="T42" fmla="+- 0 2987 2863"/>
                                <a:gd name="T43" fmla="*/ 2987 h 130"/>
                                <a:gd name="T44" fmla="+- 0 7563 7499"/>
                                <a:gd name="T45" fmla="*/ T44 w 130"/>
                                <a:gd name="T46" fmla="+- 0 2992 2863"/>
                                <a:gd name="T47" fmla="*/ 29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870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7499" y="285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527" name="Group 8701"/>
                        <wpg:cNvGrpSpPr>
                          <a:grpSpLocks/>
                        </wpg:cNvGrpSpPr>
                        <wpg:grpSpPr bwMode="auto">
                          <a:xfrm>
                            <a:off x="7504" y="2857"/>
                            <a:ext cx="119" cy="119"/>
                            <a:chOff x="7504" y="2857"/>
                            <a:chExt cx="119" cy="119"/>
                          </a:xfrm>
                        </wpg:grpSpPr>
                        <wps:wsp>
                          <wps:cNvPr id="528" name="Freeform 8702"/>
                          <wps:cNvSpPr>
                            <a:spLocks/>
                          </wps:cNvSpPr>
                          <wps:spPr bwMode="auto">
                            <a:xfrm>
                              <a:off x="7504" y="2857"/>
                              <a:ext cx="119" cy="119"/>
                            </a:xfrm>
                            <a:custGeom>
                              <a:avLst/>
                              <a:gdLst>
                                <a:gd name="T0" fmla="+- 0 7623 7504"/>
                                <a:gd name="T1" fmla="*/ T0 w 119"/>
                                <a:gd name="T2" fmla="+- 0 2917 2857"/>
                                <a:gd name="T3" fmla="*/ 2917 h 119"/>
                                <a:gd name="T4" fmla="+- 0 7586 7504"/>
                                <a:gd name="T5" fmla="*/ T4 w 119"/>
                                <a:gd name="T6" fmla="+- 0 2971 2857"/>
                                <a:gd name="T7" fmla="*/ 2971 h 119"/>
                                <a:gd name="T8" fmla="+- 0 7563 7504"/>
                                <a:gd name="T9" fmla="*/ T8 w 119"/>
                                <a:gd name="T10" fmla="+- 0 2976 2857"/>
                                <a:gd name="T11" fmla="*/ 2976 h 119"/>
                                <a:gd name="T12" fmla="+- 0 7552 7504"/>
                                <a:gd name="T13" fmla="*/ T12 w 119"/>
                                <a:gd name="T14" fmla="+- 0 2975 2857"/>
                                <a:gd name="T15" fmla="*/ 2975 h 119"/>
                                <a:gd name="T16" fmla="+- 0 7505 7504"/>
                                <a:gd name="T17" fmla="*/ T16 w 119"/>
                                <a:gd name="T18" fmla="+- 0 2928 2857"/>
                                <a:gd name="T19" fmla="*/ 2928 h 119"/>
                                <a:gd name="T20" fmla="+- 0 7504 7504"/>
                                <a:gd name="T21" fmla="*/ T20 w 119"/>
                                <a:gd name="T22" fmla="+- 0 2917 2857"/>
                                <a:gd name="T23" fmla="*/ 2917 h 119"/>
                                <a:gd name="T24" fmla="+- 0 7505 7504"/>
                                <a:gd name="T25" fmla="*/ T24 w 119"/>
                                <a:gd name="T26" fmla="+- 0 2905 2857"/>
                                <a:gd name="T27" fmla="*/ 2905 h 119"/>
                                <a:gd name="T28" fmla="+- 0 7552 7504"/>
                                <a:gd name="T29" fmla="*/ T28 w 119"/>
                                <a:gd name="T30" fmla="+- 0 2858 2857"/>
                                <a:gd name="T31" fmla="*/ 2858 h 119"/>
                                <a:gd name="T32" fmla="+- 0 7563 7504"/>
                                <a:gd name="T33" fmla="*/ T32 w 119"/>
                                <a:gd name="T34" fmla="+- 0 2857 2857"/>
                                <a:gd name="T35" fmla="*/ 2857 h 119"/>
                                <a:gd name="T36" fmla="+- 0 7575 7504"/>
                                <a:gd name="T37" fmla="*/ T36 w 119"/>
                                <a:gd name="T38" fmla="+- 0 2858 2857"/>
                                <a:gd name="T39" fmla="*/ 2858 h 119"/>
                                <a:gd name="T40" fmla="+- 0 7622 7504"/>
                                <a:gd name="T41" fmla="*/ T40 w 119"/>
                                <a:gd name="T42" fmla="+- 0 2905 2857"/>
                                <a:gd name="T43" fmla="*/ 2905 h 119"/>
                                <a:gd name="T44" fmla="+- 0 7623 7504"/>
                                <a:gd name="T45" fmla="*/ T44 w 119"/>
                                <a:gd name="T46" fmla="+- 0 2917 2857"/>
                                <a:gd name="T47" fmla="*/ 29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4"/>
                                  </a:lnTo>
                                  <a:lnTo>
                                    <a:pt x="59" y="119"/>
                                  </a:lnTo>
                                  <a:lnTo>
                                    <a:pt x="48" y="118"/>
                                  </a:lnTo>
                                  <a:lnTo>
                                    <a:pt x="1" y="71"/>
                                  </a:lnTo>
                                  <a:lnTo>
                                    <a:pt x="0" y="60"/>
                                  </a:lnTo>
                                  <a:lnTo>
                                    <a:pt x="1" y="48"/>
                                  </a:lnTo>
                                  <a:lnTo>
                                    <a:pt x="48" y="1"/>
                                  </a:lnTo>
                                  <a:lnTo>
                                    <a:pt x="59"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9" name="Group 8703"/>
                        <wpg:cNvGrpSpPr>
                          <a:grpSpLocks/>
                        </wpg:cNvGrpSpPr>
                        <wpg:grpSpPr bwMode="auto">
                          <a:xfrm>
                            <a:off x="8631" y="2863"/>
                            <a:ext cx="130" cy="130"/>
                            <a:chOff x="8631" y="2863"/>
                            <a:chExt cx="130" cy="130"/>
                          </a:xfrm>
                        </wpg:grpSpPr>
                        <wps:wsp>
                          <wps:cNvPr id="530" name="Freeform 8704"/>
                          <wps:cNvSpPr>
                            <a:spLocks/>
                          </wps:cNvSpPr>
                          <wps:spPr bwMode="auto">
                            <a:xfrm>
                              <a:off x="8631" y="2863"/>
                              <a:ext cx="130" cy="130"/>
                            </a:xfrm>
                            <a:custGeom>
                              <a:avLst/>
                              <a:gdLst>
                                <a:gd name="T0" fmla="+- 0 8695 8631"/>
                                <a:gd name="T1" fmla="*/ T0 w 130"/>
                                <a:gd name="T2" fmla="+- 0 2992 2863"/>
                                <a:gd name="T3" fmla="*/ 2992 h 130"/>
                                <a:gd name="T4" fmla="+- 0 8641 8631"/>
                                <a:gd name="T5" fmla="*/ T4 w 130"/>
                                <a:gd name="T6" fmla="+- 0 2963 2863"/>
                                <a:gd name="T7" fmla="*/ 2963 h 130"/>
                                <a:gd name="T8" fmla="+- 0 8631 8631"/>
                                <a:gd name="T9" fmla="*/ T8 w 130"/>
                                <a:gd name="T10" fmla="+- 0 2927 2863"/>
                                <a:gd name="T11" fmla="*/ 2927 h 130"/>
                                <a:gd name="T12" fmla="+- 0 8632 8631"/>
                                <a:gd name="T13" fmla="*/ T12 w 130"/>
                                <a:gd name="T14" fmla="+- 0 2914 2863"/>
                                <a:gd name="T15" fmla="*/ 2914 h 130"/>
                                <a:gd name="T16" fmla="+- 0 8671 8631"/>
                                <a:gd name="T17" fmla="*/ T16 w 130"/>
                                <a:gd name="T18" fmla="+- 0 2867 2863"/>
                                <a:gd name="T19" fmla="*/ 2867 h 130"/>
                                <a:gd name="T20" fmla="+- 0 8695 8631"/>
                                <a:gd name="T21" fmla="*/ T20 w 130"/>
                                <a:gd name="T22" fmla="+- 0 2863 2863"/>
                                <a:gd name="T23" fmla="*/ 2863 h 130"/>
                                <a:gd name="T24" fmla="+- 0 8708 8631"/>
                                <a:gd name="T25" fmla="*/ T24 w 130"/>
                                <a:gd name="T26" fmla="+- 0 2864 2863"/>
                                <a:gd name="T27" fmla="*/ 2864 h 130"/>
                                <a:gd name="T28" fmla="+- 0 8755 8631"/>
                                <a:gd name="T29" fmla="*/ T28 w 130"/>
                                <a:gd name="T30" fmla="+- 0 2902 2863"/>
                                <a:gd name="T31" fmla="*/ 2902 h 130"/>
                                <a:gd name="T32" fmla="+- 0 8760 8631"/>
                                <a:gd name="T33" fmla="*/ T32 w 130"/>
                                <a:gd name="T34" fmla="+- 0 2927 2863"/>
                                <a:gd name="T35" fmla="*/ 2927 h 130"/>
                                <a:gd name="T36" fmla="+- 0 8759 8631"/>
                                <a:gd name="T37" fmla="*/ T36 w 130"/>
                                <a:gd name="T38" fmla="+- 0 2940 2863"/>
                                <a:gd name="T39" fmla="*/ 2940 h 130"/>
                                <a:gd name="T40" fmla="+- 0 8720 8631"/>
                                <a:gd name="T41" fmla="*/ T40 w 130"/>
                                <a:gd name="T42" fmla="+- 0 2987 2863"/>
                                <a:gd name="T43" fmla="*/ 2987 h 130"/>
                                <a:gd name="T44" fmla="+- 0 8695 8631"/>
                                <a:gd name="T45" fmla="*/ T44 w 130"/>
                                <a:gd name="T46" fmla="+- 0 2992 2863"/>
                                <a:gd name="T47" fmla="*/ 29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 name="Picture 87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8631" y="285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532" name="Group 8706"/>
                        <wpg:cNvGrpSpPr>
                          <a:grpSpLocks/>
                        </wpg:cNvGrpSpPr>
                        <wpg:grpSpPr bwMode="auto">
                          <a:xfrm>
                            <a:off x="8636" y="2857"/>
                            <a:ext cx="119" cy="119"/>
                            <a:chOff x="8636" y="2857"/>
                            <a:chExt cx="119" cy="119"/>
                          </a:xfrm>
                        </wpg:grpSpPr>
                        <wps:wsp>
                          <wps:cNvPr id="533" name="Freeform 8707"/>
                          <wps:cNvSpPr>
                            <a:spLocks/>
                          </wps:cNvSpPr>
                          <wps:spPr bwMode="auto">
                            <a:xfrm>
                              <a:off x="8636" y="2857"/>
                              <a:ext cx="119" cy="119"/>
                            </a:xfrm>
                            <a:custGeom>
                              <a:avLst/>
                              <a:gdLst>
                                <a:gd name="T0" fmla="+- 0 8755 8636"/>
                                <a:gd name="T1" fmla="*/ T0 w 119"/>
                                <a:gd name="T2" fmla="+- 0 2917 2857"/>
                                <a:gd name="T3" fmla="*/ 2917 h 119"/>
                                <a:gd name="T4" fmla="+- 0 8718 8636"/>
                                <a:gd name="T5" fmla="*/ T4 w 119"/>
                                <a:gd name="T6" fmla="+- 0 2971 2857"/>
                                <a:gd name="T7" fmla="*/ 2971 h 119"/>
                                <a:gd name="T8" fmla="+- 0 8695 8636"/>
                                <a:gd name="T9" fmla="*/ T8 w 119"/>
                                <a:gd name="T10" fmla="+- 0 2976 2857"/>
                                <a:gd name="T11" fmla="*/ 2976 h 119"/>
                                <a:gd name="T12" fmla="+- 0 8684 8636"/>
                                <a:gd name="T13" fmla="*/ T12 w 119"/>
                                <a:gd name="T14" fmla="+- 0 2975 2857"/>
                                <a:gd name="T15" fmla="*/ 2975 h 119"/>
                                <a:gd name="T16" fmla="+- 0 8637 8636"/>
                                <a:gd name="T17" fmla="*/ T16 w 119"/>
                                <a:gd name="T18" fmla="+- 0 2928 2857"/>
                                <a:gd name="T19" fmla="*/ 2928 h 119"/>
                                <a:gd name="T20" fmla="+- 0 8636 8636"/>
                                <a:gd name="T21" fmla="*/ T20 w 119"/>
                                <a:gd name="T22" fmla="+- 0 2917 2857"/>
                                <a:gd name="T23" fmla="*/ 2917 h 119"/>
                                <a:gd name="T24" fmla="+- 0 8637 8636"/>
                                <a:gd name="T25" fmla="*/ T24 w 119"/>
                                <a:gd name="T26" fmla="+- 0 2905 2857"/>
                                <a:gd name="T27" fmla="*/ 2905 h 119"/>
                                <a:gd name="T28" fmla="+- 0 8684 8636"/>
                                <a:gd name="T29" fmla="*/ T28 w 119"/>
                                <a:gd name="T30" fmla="+- 0 2858 2857"/>
                                <a:gd name="T31" fmla="*/ 2858 h 119"/>
                                <a:gd name="T32" fmla="+- 0 8695 8636"/>
                                <a:gd name="T33" fmla="*/ T32 w 119"/>
                                <a:gd name="T34" fmla="+- 0 2857 2857"/>
                                <a:gd name="T35" fmla="*/ 2857 h 119"/>
                                <a:gd name="T36" fmla="+- 0 8707 8636"/>
                                <a:gd name="T37" fmla="*/ T36 w 119"/>
                                <a:gd name="T38" fmla="+- 0 2858 2857"/>
                                <a:gd name="T39" fmla="*/ 2858 h 119"/>
                                <a:gd name="T40" fmla="+- 0 8754 8636"/>
                                <a:gd name="T41" fmla="*/ T40 w 119"/>
                                <a:gd name="T42" fmla="+- 0 2905 2857"/>
                                <a:gd name="T43" fmla="*/ 2905 h 119"/>
                                <a:gd name="T44" fmla="+- 0 8755 8636"/>
                                <a:gd name="T45" fmla="*/ T44 w 119"/>
                                <a:gd name="T46" fmla="+- 0 2917 2857"/>
                                <a:gd name="T47" fmla="*/ 29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4"/>
                                  </a:lnTo>
                                  <a:lnTo>
                                    <a:pt x="59" y="119"/>
                                  </a:lnTo>
                                  <a:lnTo>
                                    <a:pt x="48" y="118"/>
                                  </a:lnTo>
                                  <a:lnTo>
                                    <a:pt x="1" y="71"/>
                                  </a:lnTo>
                                  <a:lnTo>
                                    <a:pt x="0" y="60"/>
                                  </a:lnTo>
                                  <a:lnTo>
                                    <a:pt x="1" y="48"/>
                                  </a:lnTo>
                                  <a:lnTo>
                                    <a:pt x="48" y="1"/>
                                  </a:lnTo>
                                  <a:lnTo>
                                    <a:pt x="59"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34" name="Group 8708"/>
                        <wpg:cNvGrpSpPr>
                          <a:grpSpLocks/>
                        </wpg:cNvGrpSpPr>
                        <wpg:grpSpPr bwMode="auto">
                          <a:xfrm>
                            <a:off x="9698" y="2863"/>
                            <a:ext cx="130" cy="130"/>
                            <a:chOff x="9698" y="2863"/>
                            <a:chExt cx="130" cy="130"/>
                          </a:xfrm>
                        </wpg:grpSpPr>
                        <wps:wsp>
                          <wps:cNvPr id="535" name="Freeform 8709"/>
                          <wps:cNvSpPr>
                            <a:spLocks/>
                          </wps:cNvSpPr>
                          <wps:spPr bwMode="auto">
                            <a:xfrm>
                              <a:off x="9698" y="2863"/>
                              <a:ext cx="130" cy="130"/>
                            </a:xfrm>
                            <a:custGeom>
                              <a:avLst/>
                              <a:gdLst>
                                <a:gd name="T0" fmla="+- 0 9763 9698"/>
                                <a:gd name="T1" fmla="*/ T0 w 130"/>
                                <a:gd name="T2" fmla="+- 0 2992 2863"/>
                                <a:gd name="T3" fmla="*/ 2992 h 130"/>
                                <a:gd name="T4" fmla="+- 0 9709 9698"/>
                                <a:gd name="T5" fmla="*/ T4 w 130"/>
                                <a:gd name="T6" fmla="+- 0 2963 2863"/>
                                <a:gd name="T7" fmla="*/ 2963 h 130"/>
                                <a:gd name="T8" fmla="+- 0 9698 9698"/>
                                <a:gd name="T9" fmla="*/ T8 w 130"/>
                                <a:gd name="T10" fmla="+- 0 2927 2863"/>
                                <a:gd name="T11" fmla="*/ 2927 h 130"/>
                                <a:gd name="T12" fmla="+- 0 9699 9698"/>
                                <a:gd name="T13" fmla="*/ T12 w 130"/>
                                <a:gd name="T14" fmla="+- 0 2914 2863"/>
                                <a:gd name="T15" fmla="*/ 2914 h 130"/>
                                <a:gd name="T16" fmla="+- 0 9738 9698"/>
                                <a:gd name="T17" fmla="*/ T16 w 130"/>
                                <a:gd name="T18" fmla="+- 0 2867 2863"/>
                                <a:gd name="T19" fmla="*/ 2867 h 130"/>
                                <a:gd name="T20" fmla="+- 0 9763 9698"/>
                                <a:gd name="T21" fmla="*/ T20 w 130"/>
                                <a:gd name="T22" fmla="+- 0 2863 2863"/>
                                <a:gd name="T23" fmla="*/ 2863 h 130"/>
                                <a:gd name="T24" fmla="+- 0 9776 9698"/>
                                <a:gd name="T25" fmla="*/ T24 w 130"/>
                                <a:gd name="T26" fmla="+- 0 2864 2863"/>
                                <a:gd name="T27" fmla="*/ 2864 h 130"/>
                                <a:gd name="T28" fmla="+- 0 9823 9698"/>
                                <a:gd name="T29" fmla="*/ T28 w 130"/>
                                <a:gd name="T30" fmla="+- 0 2902 2863"/>
                                <a:gd name="T31" fmla="*/ 2902 h 130"/>
                                <a:gd name="T32" fmla="+- 0 9828 9698"/>
                                <a:gd name="T33" fmla="*/ T32 w 130"/>
                                <a:gd name="T34" fmla="+- 0 2927 2863"/>
                                <a:gd name="T35" fmla="*/ 2927 h 130"/>
                                <a:gd name="T36" fmla="+- 0 9826 9698"/>
                                <a:gd name="T37" fmla="*/ T36 w 130"/>
                                <a:gd name="T38" fmla="+- 0 2940 2863"/>
                                <a:gd name="T39" fmla="*/ 2940 h 130"/>
                                <a:gd name="T40" fmla="+- 0 9788 9698"/>
                                <a:gd name="T41" fmla="*/ T40 w 130"/>
                                <a:gd name="T42" fmla="+- 0 2987 2863"/>
                                <a:gd name="T43" fmla="*/ 2987 h 130"/>
                                <a:gd name="T44" fmla="+- 0 9763 9698"/>
                                <a:gd name="T45" fmla="*/ T44 w 130"/>
                                <a:gd name="T46" fmla="+- 0 2992 2863"/>
                                <a:gd name="T47" fmla="*/ 29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39"/>
                                  </a:lnTo>
                                  <a:lnTo>
                                    <a:pt x="130"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87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9698" y="285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537" name="Group 8711"/>
                        <wpg:cNvGrpSpPr>
                          <a:grpSpLocks/>
                        </wpg:cNvGrpSpPr>
                        <wpg:grpSpPr bwMode="auto">
                          <a:xfrm>
                            <a:off x="49" y="-84"/>
                            <a:ext cx="10047" cy="3175"/>
                            <a:chOff x="49" y="-84"/>
                            <a:chExt cx="10047" cy="3175"/>
                          </a:xfrm>
                        </wpg:grpSpPr>
                        <wps:wsp>
                          <wps:cNvPr id="538" name="Freeform 8712"/>
                          <wps:cNvSpPr>
                            <a:spLocks/>
                          </wps:cNvSpPr>
                          <wps:spPr bwMode="auto">
                            <a:xfrm>
                              <a:off x="9704" y="2857"/>
                              <a:ext cx="119" cy="119"/>
                            </a:xfrm>
                            <a:custGeom>
                              <a:avLst/>
                              <a:gdLst>
                                <a:gd name="T0" fmla="+- 0 9822 9704"/>
                                <a:gd name="T1" fmla="*/ T0 w 119"/>
                                <a:gd name="T2" fmla="+- 0 2917 2857"/>
                                <a:gd name="T3" fmla="*/ 2917 h 119"/>
                                <a:gd name="T4" fmla="+- 0 9786 9704"/>
                                <a:gd name="T5" fmla="*/ T4 w 119"/>
                                <a:gd name="T6" fmla="+- 0 2971 2857"/>
                                <a:gd name="T7" fmla="*/ 2971 h 119"/>
                                <a:gd name="T8" fmla="+- 0 9763 9704"/>
                                <a:gd name="T9" fmla="*/ T8 w 119"/>
                                <a:gd name="T10" fmla="+- 0 2976 2857"/>
                                <a:gd name="T11" fmla="*/ 2976 h 119"/>
                                <a:gd name="T12" fmla="+- 0 9751 9704"/>
                                <a:gd name="T13" fmla="*/ T12 w 119"/>
                                <a:gd name="T14" fmla="+- 0 2975 2857"/>
                                <a:gd name="T15" fmla="*/ 2975 h 119"/>
                                <a:gd name="T16" fmla="+- 0 9705 9704"/>
                                <a:gd name="T17" fmla="*/ T16 w 119"/>
                                <a:gd name="T18" fmla="+- 0 2928 2857"/>
                                <a:gd name="T19" fmla="*/ 2928 h 119"/>
                                <a:gd name="T20" fmla="+- 0 9704 9704"/>
                                <a:gd name="T21" fmla="*/ T20 w 119"/>
                                <a:gd name="T22" fmla="+- 0 2917 2857"/>
                                <a:gd name="T23" fmla="*/ 2917 h 119"/>
                                <a:gd name="T24" fmla="+- 0 9705 9704"/>
                                <a:gd name="T25" fmla="*/ T24 w 119"/>
                                <a:gd name="T26" fmla="+- 0 2905 2857"/>
                                <a:gd name="T27" fmla="*/ 2905 h 119"/>
                                <a:gd name="T28" fmla="+- 0 9751 9704"/>
                                <a:gd name="T29" fmla="*/ T28 w 119"/>
                                <a:gd name="T30" fmla="+- 0 2858 2857"/>
                                <a:gd name="T31" fmla="*/ 2858 h 119"/>
                                <a:gd name="T32" fmla="+- 0 9763 9704"/>
                                <a:gd name="T33" fmla="*/ T32 w 119"/>
                                <a:gd name="T34" fmla="+- 0 2857 2857"/>
                                <a:gd name="T35" fmla="*/ 2857 h 119"/>
                                <a:gd name="T36" fmla="+- 0 9775 9704"/>
                                <a:gd name="T37" fmla="*/ T36 w 119"/>
                                <a:gd name="T38" fmla="+- 0 2858 2857"/>
                                <a:gd name="T39" fmla="*/ 2858 h 119"/>
                                <a:gd name="T40" fmla="+- 0 9821 9704"/>
                                <a:gd name="T41" fmla="*/ T40 w 119"/>
                                <a:gd name="T42" fmla="+- 0 2905 2857"/>
                                <a:gd name="T43" fmla="*/ 2905 h 119"/>
                                <a:gd name="T44" fmla="+- 0 9822 9704"/>
                                <a:gd name="T45" fmla="*/ T44 w 119"/>
                                <a:gd name="T46" fmla="+- 0 2917 2857"/>
                                <a:gd name="T47" fmla="*/ 29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4"/>
                                  </a:lnTo>
                                  <a:lnTo>
                                    <a:pt x="59" y="119"/>
                                  </a:lnTo>
                                  <a:lnTo>
                                    <a:pt x="47" y="118"/>
                                  </a:lnTo>
                                  <a:lnTo>
                                    <a:pt x="1" y="71"/>
                                  </a:lnTo>
                                  <a:lnTo>
                                    <a:pt x="0" y="60"/>
                                  </a:lnTo>
                                  <a:lnTo>
                                    <a:pt x="1" y="48"/>
                                  </a:lnTo>
                                  <a:lnTo>
                                    <a:pt x="47" y="1"/>
                                  </a:lnTo>
                                  <a:lnTo>
                                    <a:pt x="59" y="0"/>
                                  </a:lnTo>
                                  <a:lnTo>
                                    <a:pt x="71" y="1"/>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39" name="Text Box 8713"/>
                          <wps:cNvSpPr txBox="1">
                            <a:spLocks noChangeArrowheads="1"/>
                          </wps:cNvSpPr>
                          <wps:spPr bwMode="auto">
                            <a:xfrm>
                              <a:off x="5050" y="-84"/>
                              <a:ext cx="628" cy="31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7803DFF" w14:textId="77777777" w:rsidR="00BA0F88" w:rsidRDefault="00BA0F88" w:rsidP="00FC7CE6">
                                <w:pPr>
                                  <w:spacing w:line="173" w:lineRule="exact"/>
                                  <w:rPr>
                                    <w:rFonts w:ascii="Times New Roman" w:hAnsi="Times New Roman"/>
                                    <w:sz w:val="17"/>
                                    <w:szCs w:val="17"/>
                                  </w:rPr>
                                </w:pPr>
                                <w:r>
                                  <w:rPr>
                                    <w:rFonts w:ascii="Times New Roman"/>
                                    <w:spacing w:val="-5"/>
                                    <w:sz w:val="17"/>
                                  </w:rPr>
                                  <w:t>Very</w:t>
                                </w:r>
                                <w:r>
                                  <w:rPr>
                                    <w:rFonts w:ascii="Times New Roman"/>
                                    <w:spacing w:val="8"/>
                                    <w:sz w:val="17"/>
                                  </w:rPr>
                                  <w:t xml:space="preserve"> </w:t>
                                </w:r>
                                <w:r>
                                  <w:rPr>
                                    <w:rFonts w:ascii="Times New Roman"/>
                                    <w:sz w:val="17"/>
                                  </w:rPr>
                                  <w:t>low</w:t>
                                </w:r>
                              </w:p>
                            </w:txbxContent>
                          </wps:txbx>
                          <wps:bodyPr rot="0" vert="horz" wrap="square" lIns="0" tIns="0" rIns="0" bIns="0" anchor="t" anchorCtr="0" upright="1">
                            <a:noAutofit/>
                          </wps:bodyPr>
                        </wps:wsp>
                        <wps:wsp>
                          <wps:cNvPr id="540" name="Text Box 8714"/>
                          <wps:cNvSpPr txBox="1">
                            <a:spLocks noChangeArrowheads="1"/>
                          </wps:cNvSpPr>
                          <wps:spPr bwMode="auto">
                            <a:xfrm>
                              <a:off x="5997" y="-84"/>
                              <a:ext cx="582" cy="3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00AA571" w14:textId="77777777" w:rsidR="00BA0F88" w:rsidRDefault="00BA0F88" w:rsidP="00FC7CE6">
                                <w:pPr>
                                  <w:spacing w:line="173" w:lineRule="exact"/>
                                  <w:rPr>
                                    <w:rFonts w:ascii="Times New Roman" w:hAnsi="Times New Roman"/>
                                    <w:sz w:val="17"/>
                                    <w:szCs w:val="17"/>
                                  </w:rPr>
                                </w:pPr>
                                <w:r>
                                  <w:rPr>
                                    <w:rFonts w:ascii="Times New Roman"/>
                                    <w:sz w:val="17"/>
                                  </w:rPr>
                                  <w:t>Low</w:t>
                                </w:r>
                              </w:p>
                            </w:txbxContent>
                          </wps:txbx>
                          <wps:bodyPr rot="0" vert="horz" wrap="square" lIns="0" tIns="0" rIns="0" bIns="0" anchor="t" anchorCtr="0" upright="1">
                            <a:noAutofit/>
                          </wps:bodyPr>
                        </wps:wsp>
                        <wps:wsp>
                          <wps:cNvPr id="541" name="Text Box 8715"/>
                          <wps:cNvSpPr txBox="1">
                            <a:spLocks noChangeArrowheads="1"/>
                          </wps:cNvSpPr>
                          <wps:spPr bwMode="auto">
                            <a:xfrm>
                              <a:off x="7222" y="-84"/>
                              <a:ext cx="661" cy="3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56C59F" w14:textId="77777777" w:rsidR="00BA0F88" w:rsidRDefault="00BA0F88" w:rsidP="00FC7CE6">
                                <w:pPr>
                                  <w:spacing w:line="173" w:lineRule="exact"/>
                                  <w:rPr>
                                    <w:rFonts w:ascii="Times New Roman" w:hAnsi="Times New Roman"/>
                                    <w:sz w:val="17"/>
                                    <w:szCs w:val="17"/>
                                  </w:rPr>
                                </w:pPr>
                                <w:r>
                                  <w:rPr>
                                    <w:rFonts w:ascii="Times New Roman"/>
                                    <w:sz w:val="17"/>
                                  </w:rPr>
                                  <w:t>Moderate</w:t>
                                </w:r>
                              </w:p>
                            </w:txbxContent>
                          </wps:txbx>
                          <wps:bodyPr rot="0" vert="horz" wrap="square" lIns="0" tIns="0" rIns="0" bIns="0" anchor="t" anchorCtr="0" upright="1">
                            <a:noAutofit/>
                          </wps:bodyPr>
                        </wps:wsp>
                        <wps:wsp>
                          <wps:cNvPr id="542" name="Text Box 8716"/>
                          <wps:cNvSpPr txBox="1">
                            <a:spLocks noChangeArrowheads="1"/>
                          </wps:cNvSpPr>
                          <wps:spPr bwMode="auto">
                            <a:xfrm>
                              <a:off x="8518" y="-84"/>
                              <a:ext cx="345" cy="3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691BB56" w14:textId="77777777" w:rsidR="00BA0F88" w:rsidRDefault="00BA0F88" w:rsidP="00FC7CE6">
                                <w:pPr>
                                  <w:spacing w:line="173" w:lineRule="exact"/>
                                  <w:rPr>
                                    <w:rFonts w:ascii="Times New Roman" w:hAnsi="Times New Roman"/>
                                    <w:sz w:val="17"/>
                                    <w:szCs w:val="17"/>
                                  </w:rPr>
                                </w:pPr>
                                <w:r>
                                  <w:rPr>
                                    <w:rFonts w:ascii="Times New Roman"/>
                                    <w:sz w:val="17"/>
                                  </w:rPr>
                                  <w:t>High</w:t>
                                </w:r>
                              </w:p>
                            </w:txbxContent>
                          </wps:txbx>
                          <wps:bodyPr rot="0" vert="horz" wrap="square" lIns="0" tIns="0" rIns="0" bIns="0" anchor="t" anchorCtr="0" upright="1">
                            <a:noAutofit/>
                          </wps:bodyPr>
                        </wps:wsp>
                        <wps:wsp>
                          <wps:cNvPr id="543" name="Text Box 8717"/>
                          <wps:cNvSpPr txBox="1">
                            <a:spLocks noChangeArrowheads="1"/>
                          </wps:cNvSpPr>
                          <wps:spPr bwMode="auto">
                            <a:xfrm>
                              <a:off x="9420" y="-84"/>
                              <a:ext cx="676" cy="31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8D29C9" w14:textId="77777777" w:rsidR="00BA0F88" w:rsidRDefault="00BA0F88" w:rsidP="00FC7CE6">
                                <w:pPr>
                                  <w:spacing w:line="173" w:lineRule="exact"/>
                                  <w:rPr>
                                    <w:rFonts w:ascii="Times New Roman" w:hAnsi="Times New Roman"/>
                                    <w:sz w:val="17"/>
                                    <w:szCs w:val="17"/>
                                  </w:rPr>
                                </w:pPr>
                                <w:r>
                                  <w:rPr>
                                    <w:rFonts w:ascii="Times New Roman"/>
                                    <w:spacing w:val="-5"/>
                                    <w:sz w:val="17"/>
                                  </w:rPr>
                                  <w:t>Very</w:t>
                                </w:r>
                                <w:r>
                                  <w:rPr>
                                    <w:rFonts w:ascii="Times New Roman"/>
                                    <w:spacing w:val="9"/>
                                    <w:sz w:val="17"/>
                                  </w:rPr>
                                  <w:t xml:space="preserve"> </w:t>
                                </w:r>
                                <w:r>
                                  <w:rPr>
                                    <w:rFonts w:ascii="Times New Roman"/>
                                    <w:sz w:val="17"/>
                                  </w:rPr>
                                  <w:t>high</w:t>
                                </w:r>
                              </w:p>
                            </w:txbxContent>
                          </wps:txbx>
                          <wps:bodyPr rot="0" vert="horz" wrap="square" lIns="0" tIns="0" rIns="0" bIns="0" anchor="t" anchorCtr="0" upright="1">
                            <a:noAutofit/>
                          </wps:bodyPr>
                        </wps:wsp>
                        <wps:wsp>
                          <wps:cNvPr id="544" name="Text Box 8718"/>
                          <wps:cNvSpPr txBox="1">
                            <a:spLocks noChangeArrowheads="1"/>
                          </wps:cNvSpPr>
                          <wps:spPr bwMode="auto">
                            <a:xfrm>
                              <a:off x="49" y="352"/>
                              <a:ext cx="4365" cy="273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9C911A" w14:textId="2708270B" w:rsidR="00BA0F88" w:rsidRDefault="00BA0F88" w:rsidP="00FC7CE6">
                                <w:pPr>
                                  <w:spacing w:line="175" w:lineRule="exact"/>
                                  <w:rPr>
                                    <w:rFonts w:ascii="Times New Roman" w:hAnsi="Times New Roman"/>
                                    <w:sz w:val="17"/>
                                    <w:szCs w:val="17"/>
                                  </w:rPr>
                                </w:pPr>
                                <w:r>
                                  <w:rPr>
                                    <w:rFonts w:ascii="Times New Roman"/>
                                    <w:sz w:val="17"/>
                                  </w:rPr>
                                  <w:t xml:space="preserve">Analyse digital risks to identify cyber security threats </w:t>
                                </w:r>
                                <w:r>
                                  <w:rPr>
                                    <w:rFonts w:ascii="Times New Roman"/>
                                    <w:spacing w:val="10"/>
                                    <w:sz w:val="17"/>
                                  </w:rPr>
                                  <w:t>and</w:t>
                                </w:r>
                              </w:p>
                              <w:p w14:paraId="54774C4A" w14:textId="75A94889" w:rsidR="00BA0F88" w:rsidRDefault="00BA0F88" w:rsidP="00FC7CE6">
                                <w:pPr>
                                  <w:spacing w:line="195" w:lineRule="exact"/>
                                  <w:rPr>
                                    <w:rFonts w:ascii="Times New Roman" w:hAnsi="Times New Roman"/>
                                    <w:sz w:val="17"/>
                                    <w:szCs w:val="17"/>
                                  </w:rPr>
                                </w:pPr>
                                <w:r>
                                  <w:rPr>
                                    <w:rFonts w:ascii="Times New Roman"/>
                                    <w:sz w:val="17"/>
                                  </w:rPr>
                                  <w:t>vulnerabilities</w:t>
                                </w:r>
                              </w:p>
                              <w:p w14:paraId="7FB69569" w14:textId="77777777" w:rsidR="00BA0F88" w:rsidRDefault="00BA0F88" w:rsidP="00FC7CE6">
                                <w:pPr>
                                  <w:spacing w:before="85"/>
                                  <w:ind w:right="299"/>
                                  <w:rPr>
                                    <w:rFonts w:ascii="Times New Roman" w:hAnsi="Times New Roman"/>
                                    <w:sz w:val="17"/>
                                    <w:szCs w:val="17"/>
                                  </w:rPr>
                                </w:pPr>
                                <w:r>
                                  <w:rPr>
                                    <w:rFonts w:ascii="Times New Roman"/>
                                    <w:sz w:val="17"/>
                                  </w:rPr>
                                  <w:t>Understand the importance of privacy in handling data and information</w:t>
                                </w:r>
                              </w:p>
                              <w:p w14:paraId="1A8ED7E1" w14:textId="77777777" w:rsidR="00BA0F88" w:rsidRDefault="00BA0F88" w:rsidP="00FC7CE6">
                                <w:pPr>
                                  <w:spacing w:before="85"/>
                                  <w:rPr>
                                    <w:rFonts w:ascii="Times New Roman" w:hAnsi="Times New Roman"/>
                                    <w:sz w:val="17"/>
                                    <w:szCs w:val="17"/>
                                  </w:rPr>
                                </w:pPr>
                                <w:r>
                                  <w:rPr>
                                    <w:rFonts w:ascii="Times New Roman"/>
                                    <w:sz w:val="17"/>
                                  </w:rPr>
                                  <w:t>Understand the positive and negative environmental impacts of digital</w:t>
                                </w:r>
                                <w:r>
                                  <w:rPr>
                                    <w:rFonts w:ascii="Times New Roman"/>
                                    <w:spacing w:val="19"/>
                                    <w:sz w:val="17"/>
                                  </w:rPr>
                                  <w:t xml:space="preserve"> </w:t>
                                </w:r>
                                <w:r>
                                  <w:rPr>
                                    <w:rFonts w:ascii="Times New Roman"/>
                                    <w:sz w:val="17"/>
                                  </w:rPr>
                                  <w:t>technologies</w:t>
                                </w:r>
                              </w:p>
                              <w:p w14:paraId="74FC9A71" w14:textId="7A0CB8B7" w:rsidR="00BA0F88" w:rsidRDefault="00BA0F88" w:rsidP="00FC7CE6">
                                <w:pPr>
                                  <w:spacing w:before="85"/>
                                  <w:ind w:right="175"/>
                                  <w:rPr>
                                    <w:rFonts w:ascii="Times New Roman" w:hAnsi="Times New Roman"/>
                                    <w:sz w:val="17"/>
                                    <w:szCs w:val="17"/>
                                  </w:rPr>
                                </w:pPr>
                                <w:r>
                                  <w:rPr>
                                    <w:rFonts w:ascii="Times New Roman"/>
                                    <w:sz w:val="17"/>
                                  </w:rPr>
                                  <w:t>Recognise workplace problems and needs in the digital environment and propose innovative solutions</w:t>
                                </w:r>
                              </w:p>
                              <w:p w14:paraId="19BDDABD" w14:textId="77777777" w:rsidR="00BA0F88" w:rsidRDefault="00BA0F88" w:rsidP="00FC7CE6">
                                <w:pPr>
                                  <w:spacing w:before="85"/>
                                  <w:ind w:right="175"/>
                                  <w:rPr>
                                    <w:rFonts w:ascii="Times New Roman" w:hAnsi="Times New Roman"/>
                                    <w:sz w:val="17"/>
                                    <w:szCs w:val="17"/>
                                  </w:rPr>
                                </w:pPr>
                                <w:r>
                                  <w:rPr>
                                    <w:rFonts w:ascii="Times New Roman"/>
                                    <w:sz w:val="17"/>
                                  </w:rPr>
                                  <w:t>Entrepreneurial and commercialisation mindset in the digital workplace</w:t>
                                </w:r>
                                <w:r>
                                  <w:rPr>
                                    <w:rFonts w:ascii="Times New Roman"/>
                                    <w:spacing w:val="23"/>
                                    <w:sz w:val="17"/>
                                  </w:rPr>
                                  <w:t xml:space="preserve"> </w:t>
                                </w:r>
                                <w:r>
                                  <w:rPr>
                                    <w:rFonts w:ascii="Times New Roman"/>
                                    <w:sz w:val="17"/>
                                  </w:rPr>
                                  <w:t>environment</w:t>
                                </w:r>
                              </w:p>
                              <w:p w14:paraId="237D378A" w14:textId="77777777" w:rsidR="00BA0F88" w:rsidRDefault="00BA0F88" w:rsidP="00FC7CE6">
                                <w:pPr>
                                  <w:spacing w:before="85"/>
                                  <w:ind w:right="170"/>
                                  <w:rPr>
                                    <w:rFonts w:ascii="Times New Roman" w:hAnsi="Times New Roman"/>
                                    <w:sz w:val="17"/>
                                    <w:szCs w:val="17"/>
                                  </w:rPr>
                                </w:pPr>
                                <w:r>
                                  <w:rPr>
                                    <w:rFonts w:ascii="Times New Roman"/>
                                    <w:sz w:val="17"/>
                                  </w:rPr>
                                  <w:t>Creativity and experimental mindset in the digital workplace environment</w:t>
                                </w:r>
                              </w:p>
                            </w:txbxContent>
                          </wps:txbx>
                          <wps:bodyPr rot="0" vert="horz" wrap="square" lIns="0" tIns="0" rIns="0" bIns="0" anchor="t" anchorCtr="0" upright="1">
                            <a:noAutofit/>
                          </wps:bodyPr>
                        </wps:wsp>
                      </wpg:grpSp>
                    </wpg:wgp>
                  </a:graphicData>
                </a:graphic>
              </wp:inline>
            </w:drawing>
          </mc:Choice>
          <mc:Fallback>
            <w:pict>
              <v:group w14:anchorId="6CFA5DDC" id="Group 323" o:spid="_x0000_s1085" style="width:514.3pt;height:183.8pt;mso-position-horizontal-relative:char;mso-position-vertical-relative:line" coordorigin="6,-84" coordsize="10286,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">
                <v:group id="Group 8498" o:spid="_x0000_s1086" style="position:absolute;left:6;top:291;width:4647;height:2" coordorigin="6,291" coordsize="4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8499" o:spid="_x0000_s1087" style="position:absolute;left:6;top:291;width:4647;height:2;visibility:visible;mso-wrap-style:square;v-text-anchor:top" coordsize="4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" path="m,l4646,e" filled="f" strokecolor="#bababa" strokeweight=".19017mm">
                    <v:path arrowok="t" o:connecttype="custom" o:connectlocs="0,0;4646,0" o:connectangles="0,0"/>
                  </v:shape>
                </v:group>
                <v:group id="Group 8500" o:spid="_x0000_s1088" style="position:absolute;left:4652;top:291;width:141;height:2" coordorigin="4652,291"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8501" o:spid="_x0000_s1089" style="position:absolute;left:4652;top:291;width:141;height:2;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" path="m,l141,e" filled="f" strokecolor="#bababa" strokeweight=".19017mm">
                    <v:path arrowok="t" o:connecttype="custom" o:connectlocs="0,0;141,0" o:connectangles="0,0"/>
                  </v:shape>
                </v:group>
                <v:group id="Group 8502" o:spid="_x0000_s1090" style="position:absolute;left:4787;top:6;width:2;height:292" coordorigin="4787,6"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8503" o:spid="_x0000_s1091" style="position:absolute;left:4787;top:6;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" path="m,l,291e" filled="f" strokecolor="#bababa" strokeweight=".19017mm">
                    <v:path arrowok="t" o:connecttype="custom" o:connectlocs="0,6;0,297" o:connectangles="0,0"/>
                  </v:shape>
                </v:group>
                <v:group id="Group 8504" o:spid="_x0000_s1092" style="position:absolute;left:4793;top:291;width:44;height:2" coordorigin="4793,291"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8505" o:spid="_x0000_s1093" style="position:absolute;left:4793;top:291;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" path="m,l43,e" filled="f" strokecolor="#bababa" strokeweight=".19017mm">
                    <v:path arrowok="t" o:connecttype="custom" o:connectlocs="0,0;43,0" o:connectangles="0,0"/>
                  </v:shape>
                </v:group>
                <v:group id="Group 8506" o:spid="_x0000_s1094" style="position:absolute;left:4836;top:291;width:1057;height:2" coordorigin="4836,291"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8507" o:spid="_x0000_s1095" style="position:absolute;left:4836;top:291;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" path="m,l1056,e" filled="f" strokecolor="#bababa" strokeweight=".19017mm">
                    <v:path arrowok="t" o:connecttype="custom" o:connectlocs="0,0;1056,0" o:connectangles="0,0"/>
                  </v:shape>
                </v:group>
                <v:group id="Group 8508" o:spid="_x0000_s1096" style="position:absolute;left:5892;top:291;width:1057;height:2" coordorigin="5892,291"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8509" o:spid="_x0000_s1097" style="position:absolute;left:5892;top:291;width:1057;height:2;visibility:visible;mso-wrap-style:square;v-text-anchor:top" coordsize="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" path="m,l1057,e" filled="f" strokecolor="#bababa" strokeweight=".19017mm">
                    <v:path arrowok="t" o:connecttype="custom" o:connectlocs="0,0;1057,0" o:connectangles="0,0"/>
                  </v:shape>
                </v:group>
                <v:group id="Group 8510" o:spid="_x0000_s1098" style="position:absolute;left:6949;top:291;width:1208;height:2" coordorigin="6949,291"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8511" o:spid="_x0000_s1099" style="position:absolute;left:6949;top:291;width:1208;height:2;visibility:visible;mso-wrap-style:square;v-text-anchor:top"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" path="m,l1207,e" filled="f" strokecolor="#bababa" strokeweight=".19017mm">
                    <v:path arrowok="t" o:connecttype="custom" o:connectlocs="0,0;1207,0" o:connectangles="0,0"/>
                  </v:shape>
                </v:group>
                <v:group id="Group 8512" o:spid="_x0000_s1100" style="position:absolute;left:8156;top:291;width:1068;height:2" coordorigin="8156,291"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8513" o:spid="_x0000_s1101" style="position:absolute;left:8156;top:291;width:1068;height:2;visibility:visible;mso-wrap-style:square;v-text-anchor:top"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" path="m,l1068,e" filled="f" strokecolor="#bababa" strokeweight=".19017mm">
                    <v:path arrowok="t" o:connecttype="custom" o:connectlocs="0,0;1068,0" o:connectangles="0,0"/>
                  </v:shape>
                </v:group>
                <v:group id="Group 8514" o:spid="_x0000_s1102" style="position:absolute;left:9224;top:291;width:1068;height:2" coordorigin="9224,291"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8515" o:spid="_x0000_s1103" style="position:absolute;left:9224;top:291;width:1068;height:2;visibility:visible;mso-wrap-style:square;v-text-anchor:top" coordsize="1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" path="m,l1067,e" filled="f" strokecolor="#bababa" strokeweight=".19017mm">
                    <v:path arrowok="t" o:connecttype="custom" o:connectlocs="0,0;1067,0" o:connectangles="0,0"/>
                  </v:shape>
                </v:group>
                <v:group id="Group 8516" o:spid="_x0000_s1104" style="position:absolute;left:4787;top:297;width:2;height:475" coordorigin="4787,29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8517" o:spid="_x0000_s1105" style="position:absolute;left:4787;top:29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" path="m,l,474e" filled="f" strokecolor="#bababa" strokeweight=".19017mm">
                    <v:path arrowok="t" o:connecttype="custom" o:connectlocs="0,297;0,771" o:connectangles="0,0"/>
                  </v:shape>
                </v:group>
                <v:group id="Group 8518" o:spid="_x0000_s1106" style="position:absolute;left:4787;top:771;width:2;height:475" coordorigin="4787,77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8519" o:spid="_x0000_s1107" style="position:absolute;left:4787;top:77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" path="m,l,474e" filled="f" strokecolor="#bababa" strokeweight=".19017mm">
                    <v:path arrowok="t" o:connecttype="custom" o:connectlocs="0,771;0,1245" o:connectangles="0,0"/>
                  </v:shape>
                </v:group>
                <v:group id="Group 8520" o:spid="_x0000_s1108" style="position:absolute;left:4787;top:1245;width:2;height:475" coordorigin="4787,1245"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8521" o:spid="_x0000_s1109" style="position:absolute;left:4787;top:1245;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" path="m,l,475e" filled="f" strokecolor="#bababa" strokeweight=".19017mm">
                    <v:path arrowok="t" o:connecttype="custom" o:connectlocs="0,1245;0,1720" o:connectangles="0,0"/>
                  </v:shape>
                </v:group>
                <v:group id="Group 8522" o:spid="_x0000_s1110" style="position:absolute;left:4787;top:1720;width:2;height:475" coordorigin="4787,1720"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8523" o:spid="_x0000_s1111" style="position:absolute;left:4787;top:1720;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" path="m,l,474e" filled="f" strokecolor="#bababa" strokeweight=".19017mm">
                    <v:path arrowok="t" o:connecttype="custom" o:connectlocs="0,1720;0,2194" o:connectangles="0,0"/>
                  </v:shape>
                </v:group>
                <v:group id="Group 8524" o:spid="_x0000_s1112" style="position:absolute;left:4787;top:2194;width:2;height:475" coordorigin="4787,2194"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8525" o:spid="_x0000_s1113" style="position:absolute;left:4787;top:2194;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" path="m,l,475e" filled="f" strokecolor="#bababa" strokeweight=".19017mm">
                    <v:path arrowok="t" o:connecttype="custom" o:connectlocs="0,2194;0,2669" o:connectangles="0,0"/>
                  </v:shape>
                </v:group>
                <v:group id="Group 8526" o:spid="_x0000_s1114" style="position:absolute;left:4787;top:2669;width:2;height:475" coordorigin="4787,2669"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8527" o:spid="_x0000_s1115" style="position:absolute;left:4787;top:2669;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" path="m,l,474e" filled="f" strokecolor="#bababa" strokeweight=".19017mm">
                    <v:path arrowok="t" o:connecttype="custom" o:connectlocs="0,2669;0,3143" o:connectangles="0,0"/>
                  </v:shape>
                </v:group>
                <v:group id="Group 8528" o:spid="_x0000_s1116" style="position:absolute;left:5310;top:491;width:130;height:130" coordorigin="5310,49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8529" o:spid="_x0000_s1117" style="position:absolute;left:5310;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" path="m129,64l,64,1,51,40,4,65,,78,1r47,39l129,64xe" fillcolor="black" stroked="f">
                    <v:fill opacity="5397f"/>
                    <v:path arrowok="t" o:connecttype="custom" o:connectlocs="129,555;0,555;1,542;40,495;65,491;78,492;125,531;129,555" o:connectangles="0,0,0,0,0,0,0,0"/>
                  </v:shape>
                  <v:shape id="Freeform 8530" o:spid="_x0000_s1118" style="position:absolute;left:5310;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" path="m65,129l11,100r108,l65,129xe" fillcolor="black" stroked="f">
                    <v:fill opacity="5397f"/>
                    <v:path arrowok="t" o:connecttype="custom" o:connectlocs="65,620;11,591;119,591;65,620" o:connectangles="0,0,0,0"/>
                  </v:shape>
                  <v:shape id="Picture 8531" o:spid="_x0000_s1119" type="#_x0000_t75" style="position:absolute;left:5310;top:480;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">
                    <v:imagedata r:id="rId110" o:title=""/>
                  </v:shape>
                </v:group>
                <v:group id="Group 8532" o:spid="_x0000_s1120" style="position:absolute;left:5315;top:485;width:119;height:119" coordorigin="5315,48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8533" o:spid="_x0000_s1121" style="position:absolute;left:5315;top:48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" path="m119,60l82,115r-22,4l48,118,2,71,,60,2,48,48,1,60,,72,1r46,47l119,60xe" filled="f" strokeweight=".19017mm">
                    <v:path arrowok="t" o:connecttype="custom" o:connectlocs="119,545;82,600;60,604;48,603;2,556;0,545;2,533;48,486;60,485;72,486;118,533;119,545" o:connectangles="0,0,0,0,0,0,0,0,0,0,0,0"/>
                  </v:shape>
                </v:group>
                <v:group id="Group 8534" o:spid="_x0000_s1122" style="position:absolute;left:6367;top:491;width:130;height:130" coordorigin="6367,49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8535" o:spid="_x0000_s1123" style="position:absolute;left:6367;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" path="m129,64l,64,1,51,39,4,64,,77,1r47,39l129,64xe" fillcolor="black" stroked="f">
                    <v:fill opacity="5397f"/>
                    <v:path arrowok="t" o:connecttype="custom" o:connectlocs="129,555;0,555;1,542;39,495;64,491;77,492;124,531;129,555" o:connectangles="0,0,0,0,0,0,0,0"/>
                  </v:shape>
                  <v:shape id="Freeform 8536" o:spid="_x0000_s1124" style="position:absolute;left:6367;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" path="m64,129l10,100r108,l64,129xe" fillcolor="black" stroked="f">
                    <v:fill opacity="5397f"/>
                    <v:path arrowok="t" o:connecttype="custom" o:connectlocs="64,620;10,591;118,591;64,620" o:connectangles="0,0,0,0"/>
                  </v:shape>
                  <v:shape id="Picture 8537" o:spid="_x0000_s1125" type="#_x0000_t75" style="position:absolute;left:6367;top:480;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">
                    <v:imagedata r:id="rId110" o:title=""/>
                  </v:shape>
                </v:group>
                <v:group id="Group 8538" o:spid="_x0000_s1126" style="position:absolute;left:6372;top:485;width:119;height:119" coordorigin="6372,48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8539" o:spid="_x0000_s1127" style="position:absolute;left:6372;top:48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" path="m119,60l82,115r-23,4l47,118,1,71,,60,1,48,47,1,59,,71,1r47,47l119,60xe" filled="f" strokeweight=".19017mm">
                    <v:path arrowok="t" o:connecttype="custom" o:connectlocs="119,545;82,600;59,604;47,603;1,556;0,545;1,533;47,486;59,485;71,486;118,533;119,545" o:connectangles="0,0,0,0,0,0,0,0,0,0,0,0"/>
                  </v:shape>
                </v:group>
                <v:group id="Group 8540" o:spid="_x0000_s1128" style="position:absolute;left:7499;top:491;width:130;height:130" coordorigin="7499,49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8541" o:spid="_x0000_s1129" style="position:absolute;left:7499;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" path="m129,64l,64,1,51,40,4,64,,77,1r47,39l129,64xe" fillcolor="black" stroked="f">
                    <v:fill opacity="5397f"/>
                    <v:path arrowok="t" o:connecttype="custom" o:connectlocs="129,555;0,555;1,542;40,495;64,491;77,492;124,531;129,555" o:connectangles="0,0,0,0,0,0,0,0"/>
                  </v:shape>
                  <v:shape id="Freeform 8542" o:spid="_x0000_s1130" style="position:absolute;left:7499;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" path="m64,129l10,100r108,l64,129xe" fillcolor="black" stroked="f">
                    <v:fill opacity="5397f"/>
                    <v:path arrowok="t" o:connecttype="custom" o:connectlocs="64,620;10,591;118,591;64,620" o:connectangles="0,0,0,0"/>
                  </v:shape>
                  <v:shape id="Picture 8543" o:spid="_x0000_s1131" type="#_x0000_t75" style="position:absolute;left:7499;top:480;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">
                    <v:imagedata r:id="rId110" o:title=""/>
                  </v:shape>
                </v:group>
                <v:group id="Group 8544" o:spid="_x0000_s1132" style="position:absolute;left:7504;top:485;width:119;height:119" coordorigin="7504,48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8545" o:spid="_x0000_s1133" style="position:absolute;left:7504;top:48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" path="m119,60l82,115r-23,4l48,118,1,71,,60,1,48,48,1,59,,71,1r47,47l119,60xe" filled="f" strokeweight=".19017mm">
                    <v:path arrowok="t" o:connecttype="custom" o:connectlocs="119,545;82,600;59,604;48,603;1,556;0,545;1,533;48,486;59,485;71,486;118,533;119,545" o:connectangles="0,0,0,0,0,0,0,0,0,0,0,0"/>
                  </v:shape>
                </v:group>
                <v:group id="Group 8546" o:spid="_x0000_s1134" style="position:absolute;left:8631;top:491;width:130;height:130" coordorigin="8631,49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8547" o:spid="_x0000_s1135" style="position:absolute;left:8631;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" path="m129,64l,64,1,51,40,4,64,,77,1r47,39l129,64xe" fillcolor="black" stroked="f">
                    <v:fill opacity="5397f"/>
                    <v:path arrowok="t" o:connecttype="custom" o:connectlocs="129,555;0,555;1,542;40,495;64,491;77,492;124,531;129,555" o:connectangles="0,0,0,0,0,0,0,0"/>
                  </v:shape>
                  <v:shape id="Freeform 8548" o:spid="_x0000_s1136" style="position:absolute;left:8631;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" path="m64,129l10,100r108,l64,129xe" fillcolor="black" stroked="f">
                    <v:fill opacity="5397f"/>
                    <v:path arrowok="t" o:connecttype="custom" o:connectlocs="64,620;10,591;118,591;64,620" o:connectangles="0,0,0,0"/>
                  </v:shape>
                  <v:shape id="Picture 8549" o:spid="_x0000_s1137" type="#_x0000_t75" style="position:absolute;left:8631;top:480;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">
                    <v:imagedata r:id="rId110" o:title=""/>
                  </v:shape>
                </v:group>
                <v:group id="Group 8550" o:spid="_x0000_s1138" style="position:absolute;left:8636;top:485;width:119;height:119" coordorigin="8636,48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8551" o:spid="_x0000_s1139" style="position:absolute;left:8636;top:48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" path="m119,60l82,115r-23,4l48,118,1,71,,60,1,48,48,1,59,,71,1r47,47l119,60xe" filled="f" strokeweight=".19017mm">
                    <v:path arrowok="t" o:connecttype="custom" o:connectlocs="119,545;82,600;59,604;48,603;1,556;0,545;1,533;48,486;59,485;71,486;118,533;119,545" o:connectangles="0,0,0,0,0,0,0,0,0,0,0,0"/>
                  </v:shape>
                </v:group>
                <v:group id="Group 8552" o:spid="_x0000_s1140" style="position:absolute;left:9698;top:491;width:130;height:130" coordorigin="9698,49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8553" o:spid="_x0000_s1141" style="position:absolute;left:9698;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" path="m130,64l,64,1,51,40,4,65,,78,1r47,39l130,64xe" fillcolor="black" stroked="f">
                    <v:fill opacity="5397f"/>
                    <v:path arrowok="t" o:connecttype="custom" o:connectlocs="130,555;0,555;1,542;40,495;65,491;78,492;125,531;130,555" o:connectangles="0,0,0,0,0,0,0,0"/>
                  </v:shape>
                  <v:shape id="Freeform 8554" o:spid="_x0000_s1142" style="position:absolute;left:9698;top:49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" path="m65,129l11,100r108,l65,129xe" fillcolor="black" stroked="f">
                    <v:fill opacity="5397f"/>
                    <v:path arrowok="t" o:connecttype="custom" o:connectlocs="65,620;11,591;119,591;65,620" o:connectangles="0,0,0,0"/>
                  </v:shape>
                  <v:shape id="Picture 8555" o:spid="_x0000_s1143" type="#_x0000_t75" style="position:absolute;left:9698;top:480;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">
                    <v:imagedata r:id="rId110" o:title=""/>
                  </v:shape>
                </v:group>
                <v:group id="Group 8556" o:spid="_x0000_s1144" style="position:absolute;left:9704;top:485;width:119;height:119" coordorigin="9704,485"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8557" o:spid="_x0000_s1145" style="position:absolute;left:9704;top:485;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" path="m118,60l82,115r-23,4l47,118,1,71,,60,1,48,47,1,59,,71,1r46,47l118,60xe" filled="f" strokeweight=".19017mm">
                    <v:path arrowok="t" o:connecttype="custom" o:connectlocs="118,545;82,600;59,604;47,603;1,556;0,545;1,533;47,486;59,485;71,486;117,533;118,545" o:connectangles="0,0,0,0,0,0,0,0,0,0,0,0"/>
                  </v:shape>
                </v:group>
                <v:group id="Group 8558" o:spid="_x0000_s1146" style="position:absolute;left:5310;top:965;width:130;height:130" coordorigin="5310,96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8559" o:spid="_x0000_s1147" style="position:absolute;left:5310;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" path="m110,19r-91,l29,11,40,5,52,1,65,,78,1,90,5r10,6l110,19xe" fillcolor="black" stroked="f">
                    <v:fill opacity="5397f"/>
                    <v:path arrowok="t" o:connecttype="custom" o:connectlocs="110,984;19,984;29,976;40,970;52,966;65,965;78,966;90,970;100,976;110,984" o:connectangles="0,0,0,0,0,0,0,0,0,0"/>
                  </v:shape>
                  <v:shape id="Freeform 8560" o:spid="_x0000_s1148" style="position:absolute;left:5310;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" path="m129,65l,65,1,52r127,l129,65xe" fillcolor="black" stroked="f">
                    <v:fill opacity="5397f"/>
                    <v:path arrowok="t" o:connecttype="custom" o:connectlocs="129,1030;0,1030;1,1017;128,1017;129,1030" o:connectangles="0,0,0,0,0"/>
                  </v:shape>
                  <v:shape id="Freeform 8561" o:spid="_x0000_s1149" style="position:absolute;left:5310;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" path="m65,129l11,101r108,l65,129xe" fillcolor="black" stroked="f">
                    <v:fill opacity="5397f"/>
                    <v:path arrowok="t" o:connecttype="custom" o:connectlocs="65,1094;11,1066;119,1066;65,1094" o:connectangles="0,0,0,0"/>
                  </v:shape>
                  <v:shape id="Picture 8562" o:spid="_x0000_s1150" type="#_x0000_t75" style="position:absolute;left:5310;top:95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">
                    <v:imagedata r:id="rId108" o:title=""/>
                  </v:shape>
                </v:group>
                <v:group id="Group 8563" o:spid="_x0000_s1151" style="position:absolute;left:5315;top:960;width:119;height:119" coordorigin="5315,9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shape id="Freeform 8564" o:spid="_x0000_s1152" style="position:absolute;left:5315;top:9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" path="m119,59l82,114r-22,4l48,117,2,71,,59,2,47,48,1,60,,72,1r46,46l119,59xe" filled="f" strokeweight=".19017mm">
                    <v:path arrowok="t" o:connecttype="custom" o:connectlocs="119,1019;82,1074;60,1078;48,1077;2,1031;0,1019;2,1007;48,961;60,960;72,961;118,1007;119,1019" o:connectangles="0,0,0,0,0,0,0,0,0,0,0,0"/>
                  </v:shape>
                </v:group>
                <v:group id="Group 8565" o:spid="_x0000_s1153" style="position:absolute;left:6367;top:965;width:130;height:130" coordorigin="6367,96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Freeform 8566" o:spid="_x0000_s1154" style="position:absolute;left:6367;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" path="m110,19r-91,l29,11,39,5,51,1,64,,77,1,89,5r11,6l110,19xe" fillcolor="black" stroked="f">
                    <v:fill opacity="5397f"/>
                    <v:path arrowok="t" o:connecttype="custom" o:connectlocs="110,984;19,984;29,976;39,970;51,966;64,965;77,966;89,970;100,976;110,984" o:connectangles="0,0,0,0,0,0,0,0,0,0"/>
                  </v:shape>
                  <v:shape id="Freeform 8567" o:spid="_x0000_s1155" style="position:absolute;left:6367;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" path="m129,65l,65,1,52r127,l129,65xe" fillcolor="black" stroked="f">
                    <v:fill opacity="5397f"/>
                    <v:path arrowok="t" o:connecttype="custom" o:connectlocs="129,1030;0,1030;1,1017;128,1017;129,1030" o:connectangles="0,0,0,0,0"/>
                  </v:shape>
                  <v:shape id="Freeform 8568" o:spid="_x0000_s1156" style="position:absolute;left:6367;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" path="m64,129l10,101r108,l64,129xe" fillcolor="black" stroked="f">
                    <v:fill opacity="5397f"/>
                    <v:path arrowok="t" o:connecttype="custom" o:connectlocs="64,1094;10,1066;118,1066;64,1094" o:connectangles="0,0,0,0"/>
                  </v:shape>
                  <v:shape id="Picture 8569" o:spid="_x0000_s1157" type="#_x0000_t75" style="position:absolute;left:6367;top:95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">
                    <v:imagedata r:id="rId108" o:title=""/>
                  </v:shape>
                </v:group>
                <v:group id="Group 8570" o:spid="_x0000_s1158" style="position:absolute;left:6372;top:960;width:119;height:119" coordorigin="6372,9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8571" o:spid="_x0000_s1159" style="position:absolute;left:6372;top:9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" path="m119,59l82,114r-23,4l47,117,1,71,,59,1,47,47,1,59,,71,1r47,46l119,59xe" filled="f" strokeweight=".19017mm">
                    <v:path arrowok="t" o:connecttype="custom" o:connectlocs="119,1019;82,1074;59,1078;47,1077;1,1031;0,1019;1,1007;47,961;59,960;71,961;118,1007;119,1019" o:connectangles="0,0,0,0,0,0,0,0,0,0,0,0"/>
                  </v:shape>
                </v:group>
                <v:group id="Group 8572" o:spid="_x0000_s1160" style="position:absolute;left:7499;top:965;width:130;height:130" coordorigin="7499,96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8573" o:spid="_x0000_s1161" style="position:absolute;left:7499;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" path="m110,19r-91,l29,11,40,5,51,1,64,,77,1,89,5r11,6l110,19xe" fillcolor="black" stroked="f">
                    <v:fill opacity="5397f"/>
                    <v:path arrowok="t" o:connecttype="custom" o:connectlocs="110,984;19,984;29,976;40,970;51,966;64,965;77,966;89,970;100,976;110,984" o:connectangles="0,0,0,0,0,0,0,0,0,0"/>
                  </v:shape>
                  <v:shape id="Freeform 8574" o:spid="_x0000_s1162" style="position:absolute;left:7499;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" path="m129,65l,65,1,52r127,l129,65xe" fillcolor="black" stroked="f">
                    <v:fill opacity="5397f"/>
                    <v:path arrowok="t" o:connecttype="custom" o:connectlocs="129,1030;0,1030;1,1017;128,1017;129,1030" o:connectangles="0,0,0,0,0"/>
                  </v:shape>
                  <v:shape id="Freeform 8575" o:spid="_x0000_s1163" style="position:absolute;left:7499;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" path="m64,129l10,101r108,l64,129xe" fillcolor="black" stroked="f">
                    <v:fill opacity="5397f"/>
                    <v:path arrowok="t" o:connecttype="custom" o:connectlocs="64,1094;10,1066;118,1066;64,1094" o:connectangles="0,0,0,0"/>
                  </v:shape>
                  <v:shape id="Picture 8576" o:spid="_x0000_s1164" type="#_x0000_t75" style="position:absolute;left:7499;top:95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">
                    <v:imagedata r:id="rId108" o:title=""/>
                  </v:shape>
                </v:group>
                <v:group id="Group 8577" o:spid="_x0000_s1165" style="position:absolute;left:7504;top:960;width:119;height:119" coordorigin="7504,9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shape id="Freeform 8578" o:spid="_x0000_s1166" style="position:absolute;left:7504;top:9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" path="m119,59l82,114r-23,4l48,117,1,71,,59,1,47,48,1,59,,71,1r47,46l119,59xe" filled="f" strokeweight=".19017mm">
                    <v:path arrowok="t" o:connecttype="custom" o:connectlocs="119,1019;82,1074;59,1078;48,1077;1,1031;0,1019;1,1007;48,961;59,960;71,961;118,1007;119,1019" o:connectangles="0,0,0,0,0,0,0,0,0,0,0,0"/>
                  </v:shape>
                </v:group>
                <v:group id="Group 8579" o:spid="_x0000_s1167" style="position:absolute;left:8631;top:965;width:130;height:130" coordorigin="8631,96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shape id="Freeform 8580" o:spid="_x0000_s1168" style="position:absolute;left:8631;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" path="m110,19r-91,l29,11,40,5,52,1,64,,77,1,89,5r11,6l110,19xe" fillcolor="black" stroked="f">
                    <v:fill opacity="5397f"/>
                    <v:path arrowok="t" o:connecttype="custom" o:connectlocs="110,984;19,984;29,976;40,970;52,966;64,965;77,966;89,970;100,976;110,984" o:connectangles="0,0,0,0,0,0,0,0,0,0"/>
                  </v:shape>
                  <v:shape id="Freeform 8581" o:spid="_x0000_s1169" style="position:absolute;left:8631;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" path="m129,65l,65,1,52r127,l129,65xe" fillcolor="black" stroked="f">
                    <v:fill opacity="5397f"/>
                    <v:path arrowok="t" o:connecttype="custom" o:connectlocs="129,1030;0,1030;1,1017;128,1017;129,1030" o:connectangles="0,0,0,0,0"/>
                  </v:shape>
                  <v:shape id="Freeform 8582" o:spid="_x0000_s1170" style="position:absolute;left:8631;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" path="m64,129l10,101r108,l64,129xe" fillcolor="black" stroked="f">
                    <v:fill opacity="5397f"/>
                    <v:path arrowok="t" o:connecttype="custom" o:connectlocs="64,1094;10,1066;118,1066;64,1094" o:connectangles="0,0,0,0"/>
                  </v:shape>
                  <v:shape id="Picture 8583" o:spid="_x0000_s1171" type="#_x0000_t75" style="position:absolute;left:8631;top:95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">
                    <v:imagedata r:id="rId108" o:title=""/>
                  </v:shape>
                </v:group>
                <v:group id="Group 8584" o:spid="_x0000_s1172" style="position:absolute;left:8636;top:960;width:119;height:119" coordorigin="8636,9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8585" o:spid="_x0000_s1173" style="position:absolute;left:8636;top:9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" path="m119,59l82,114r-23,4l48,117,1,71,,59,1,47,48,1,59,,71,1r47,46l119,59xe" filled="f" strokeweight=".19017mm">
                    <v:path arrowok="t" o:connecttype="custom" o:connectlocs="119,1019;82,1074;59,1078;48,1077;1,1031;0,1019;1,1007;48,961;59,960;71,961;118,1007;119,1019" o:connectangles="0,0,0,0,0,0,0,0,0,0,0,0"/>
                  </v:shape>
                </v:group>
                <v:group id="Group 8586" o:spid="_x0000_s1174" style="position:absolute;left:9698;top:965;width:130;height:130" coordorigin="9698,96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8587" o:spid="_x0000_s1175" style="position:absolute;left:9698;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" path="m111,19r-92,l29,11,40,5,52,1,65,,78,1,90,5r11,6l111,19xe" fillcolor="black" stroked="f">
                    <v:fill opacity="5397f"/>
                    <v:path arrowok="t" o:connecttype="custom" o:connectlocs="111,984;19,984;29,976;40,970;52,966;65,965;78,966;90,970;101,976;111,984" o:connectangles="0,0,0,0,0,0,0,0,0,0"/>
                  </v:shape>
                  <v:shape id="Freeform 8588" o:spid="_x0000_s1176" style="position:absolute;left:9698;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" path="m130,65l,65,1,52r127,l130,65xe" fillcolor="black" stroked="f">
                    <v:fill opacity="5397f"/>
                    <v:path arrowok="t" o:connecttype="custom" o:connectlocs="130,1030;0,1030;1,1017;128,1017;130,1030" o:connectangles="0,0,0,0,0"/>
                  </v:shape>
                  <v:shape id="Freeform 8589" o:spid="_x0000_s1177" style="position:absolute;left:9698;top:96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" path="m65,129l11,101r108,l65,129xe" fillcolor="black" stroked="f">
                    <v:fill opacity="5397f"/>
                    <v:path arrowok="t" o:connecttype="custom" o:connectlocs="65,1094;11,1066;119,1066;65,1094" o:connectangles="0,0,0,0"/>
                  </v:shape>
                  <v:shape id="Picture 8590" o:spid="_x0000_s1178" type="#_x0000_t75" style="position:absolute;left:9698;top:95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">
                    <v:imagedata r:id="rId108" o:title=""/>
                  </v:shape>
                </v:group>
                <v:group id="Group 8591" o:spid="_x0000_s1179" style="position:absolute;left:9704;top:960;width:119;height:119" coordorigin="9704,96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8592" o:spid="_x0000_s1180" style="position:absolute;left:9704;top:96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" path="m118,59l82,114r-23,4l47,117,1,71,,59,1,47,47,1,59,,71,1r46,46l118,59xe" filled="f" strokeweight=".19017mm">
                    <v:path arrowok="t" o:connecttype="custom" o:connectlocs="118,1019;82,1074;59,1078;47,1077;1,1031;0,1019;1,1007;47,961;59,960;71,961;117,1007;118,1019" o:connectangles="0,0,0,0,0,0,0,0,0,0,0,0"/>
                  </v:shape>
                </v:group>
                <v:group id="Group 8593" o:spid="_x0000_s1181" style="position:absolute;left:5310;top:1439;width:130;height:130" coordorigin="5310,143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8594" o:spid="_x0000_s1182" style="position:absolute;left:5310;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" path="m110,19r-91,l29,11,40,5,52,2,65,,78,2,90,5r10,6l110,19xe" fillcolor="black" stroked="f">
                    <v:fill opacity="5397f"/>
                    <v:path arrowok="t" o:connecttype="custom" o:connectlocs="110,1458;19,1458;29,1450;40,1444;52,1441;65,1439;78,1441;90,1444;100,1450;110,1458" o:connectangles="0,0,0,0,0,0,0,0,0,0"/>
                  </v:shape>
                  <v:shape id="Freeform 8595" o:spid="_x0000_s1183" style="position:absolute;left:5310;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" path="m65,130l11,101,,65,1,52r127,l129,65r-1,13l90,125r-25,5xe" fillcolor="black" stroked="f">
                    <v:fill opacity="5397f"/>
                    <v:path arrowok="t" o:connecttype="custom" o:connectlocs="65,1569;11,1540;0,1504;1,1491;128,1491;129,1504;128,1517;90,1564;65,1569" o:connectangles="0,0,0,0,0,0,0,0,0"/>
                  </v:shape>
                  <v:shape id="Picture 8596" o:spid="_x0000_s1184" type="#_x0000_t75" style="position:absolute;left:5310;top:142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">
                    <v:imagedata r:id="rId111" o:title=""/>
                  </v:shape>
                </v:group>
                <v:group id="Group 8597" o:spid="_x0000_s1185" style="position:absolute;left:5315;top:1434;width:119;height:119" coordorigin="5315,1434"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shape id="Freeform 8598" o:spid="_x0000_s1186" style="position:absolute;left:5315;top:1434;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" path="m119,59l82,114r-22,5l48,118,2,71,,59,2,48,48,1,60,,72,1r46,47l119,59xe" filled="f" strokeweight=".19017mm">
                    <v:path arrowok="t" o:connecttype="custom" o:connectlocs="119,1493;82,1548;60,1553;48,1552;2,1505;0,1493;2,1482;48,1435;60,1434;72,1435;118,1482;119,1493" o:connectangles="0,0,0,0,0,0,0,0,0,0,0,0"/>
                  </v:shape>
                </v:group>
                <v:group id="Group 8599" o:spid="_x0000_s1187" style="position:absolute;left:6367;top:1439;width:130;height:130" coordorigin="6367,143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MYg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ZpPB7JhwBuf4BAAD//wMAUEsBAi0AFAAGAAgAAAAhANvh9svuAAAAhQEAABMAAAAAAAAA&#10;AAAAAAAAAAAAAFtDb250ZW50X1R5cGVzXS54bWxQSwECLQAUAAYACAAAACEAWvQsW78AAAAVAQAA&#10;CwAAAAAAAAAAAAAAAAAfAQAAX3JlbHMvLnJlbHNQSwECLQAUAAYACAAAACEAfWjGIMYAAADcAAAA&#10;DwAAAAAAAAAAAAAAAAAHAgAAZHJzL2Rvd25yZXYueG1sUEsFBgAAAAADAAMAtwAAAPoCAAAAAA==&#10;">
                  <v:shape id="Freeform 8600" o:spid="_x0000_s1188" style="position:absolute;left:6367;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" path="m110,19r-91,l29,11,39,5,51,2,64,,77,2,89,5r11,6l110,19xe" fillcolor="black" stroked="f">
                    <v:fill opacity="5397f"/>
                    <v:path arrowok="t" o:connecttype="custom" o:connectlocs="110,1458;19,1458;29,1450;39,1444;51,1441;64,1439;77,1441;89,1444;100,1450;110,1458" o:connectangles="0,0,0,0,0,0,0,0,0,0"/>
                  </v:shape>
                  <v:shape id="Freeform 8601" o:spid="_x0000_s1189" style="position:absolute;left:6367;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" path="m64,130l10,101,,65,1,52r127,l129,65r-1,13l89,125r-25,5xe" fillcolor="black" stroked="f">
                    <v:fill opacity="5397f"/>
                    <v:path arrowok="t" o:connecttype="custom" o:connectlocs="64,1569;10,1540;0,1504;1,1491;128,1491;129,1504;128,1517;89,1564;64,1569" o:connectangles="0,0,0,0,0,0,0,0,0"/>
                  </v:shape>
                  <v:shape id="Picture 8602" o:spid="_x0000_s1190" type="#_x0000_t75" style="position:absolute;left:6367;top:142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">
                    <v:imagedata r:id="rId111" o:title=""/>
                  </v:shape>
                </v:group>
                <v:group id="Group 8603" o:spid="_x0000_s1191" style="position:absolute;left:6372;top:1434;width:119;height:119" coordorigin="6372,1434"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Freeform 8604" o:spid="_x0000_s1192" style="position:absolute;left:6372;top:1434;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" path="m119,59l82,114r-23,5l47,118,1,71,,59,1,48,47,1,59,,71,1r47,47l119,59xe" filled="f" strokeweight=".19017mm">
                    <v:path arrowok="t" o:connecttype="custom" o:connectlocs="119,1493;82,1548;59,1553;47,1552;1,1505;0,1493;1,1482;47,1435;59,1434;71,1435;118,1482;119,1493" o:connectangles="0,0,0,0,0,0,0,0,0,0,0,0"/>
                  </v:shape>
                </v:group>
                <v:group id="Group 8605" o:spid="_x0000_s1193" style="position:absolute;left:7499;top:1439;width:130;height:130" coordorigin="7499,143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">
                  <v:shape id="Freeform 8606" o:spid="_x0000_s1194" style="position:absolute;left:7499;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" path="m110,19r-91,l29,11,40,5,51,2,64,,77,2,89,5r11,6l110,19xe" fillcolor="black" stroked="f">
                    <v:fill opacity="5397f"/>
                    <v:path arrowok="t" o:connecttype="custom" o:connectlocs="110,1458;19,1458;29,1450;40,1444;51,1441;64,1439;77,1441;89,1444;100,1450;110,1458" o:connectangles="0,0,0,0,0,0,0,0,0,0"/>
                  </v:shape>
                  <v:shape id="Freeform 8607" o:spid="_x0000_s1195" style="position:absolute;left:7499;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" path="m64,130l10,101,,65,1,52r127,l129,65r-1,13l89,125r-25,5xe" fillcolor="black" stroked="f">
                    <v:fill opacity="5397f"/>
                    <v:path arrowok="t" o:connecttype="custom" o:connectlocs="64,1569;10,1540;0,1504;1,1491;128,1491;129,1504;128,1517;89,1564;64,1569" o:connectangles="0,0,0,0,0,0,0,0,0"/>
                  </v:shape>
                  <v:shape id="Picture 8608" o:spid="_x0000_s1196" type="#_x0000_t75" style="position:absolute;left:7499;top:142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">
                    <v:imagedata r:id="rId111" o:title=""/>
                  </v:shape>
                </v:group>
                <v:group id="Group 8609" o:spid="_x0000_s1197" style="position:absolute;left:7504;top:1434;width:119;height:119" coordorigin="7504,1434"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Freeform 8610" o:spid="_x0000_s1198" style="position:absolute;left:7504;top:1434;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" path="m119,59l82,114r-23,5l48,118,1,71,,59,1,48,48,1,59,,71,1r47,47l119,59xe" filled="f" strokeweight=".19017mm">
                    <v:path arrowok="t" o:connecttype="custom" o:connectlocs="119,1493;82,1548;59,1553;48,1552;1,1505;0,1493;1,1482;48,1435;59,1434;71,1435;118,1482;119,1493" o:connectangles="0,0,0,0,0,0,0,0,0,0,0,0"/>
                  </v:shape>
                </v:group>
                <v:group id="Group 8611" o:spid="_x0000_s1199" style="position:absolute;left:8631;top:1439;width:130;height:130" coordorigin="8631,143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Freeform 8612" o:spid="_x0000_s1200" style="position:absolute;left:8631;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" path="m110,19r-91,l29,11,40,5,52,2,64,,77,2,89,5r11,6l110,19xe" fillcolor="black" stroked="f">
                    <v:fill opacity="5397f"/>
                    <v:path arrowok="t" o:connecttype="custom" o:connectlocs="110,1458;19,1458;29,1450;40,1444;52,1441;64,1439;77,1441;89,1444;100,1450;110,1458" o:connectangles="0,0,0,0,0,0,0,0,0,0"/>
                  </v:shape>
                  <v:shape id="Freeform 8613" o:spid="_x0000_s1201" style="position:absolute;left:8631;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" path="m64,130l10,101,,65,1,52r127,l129,65r-1,13l89,125r-25,5xe" fillcolor="black" stroked="f">
                    <v:fill opacity="5397f"/>
                    <v:path arrowok="t" o:connecttype="custom" o:connectlocs="64,1569;10,1540;0,1504;1,1491;128,1491;129,1504;128,1517;89,1564;64,1569" o:connectangles="0,0,0,0,0,0,0,0,0"/>
                  </v:shape>
                  <v:shape id="Picture 8614" o:spid="_x0000_s1202" type="#_x0000_t75" style="position:absolute;left:8631;top:142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">
                    <v:imagedata r:id="rId111" o:title=""/>
                  </v:shape>
                </v:group>
                <v:group id="Group 8615" o:spid="_x0000_s1203" style="position:absolute;left:8636;top:1434;width:119;height:119" coordorigin="8636,1434"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8616" o:spid="_x0000_s1204" style="position:absolute;left:8636;top:1434;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" path="m119,59l82,114r-23,5l48,118,1,71,,59,1,48,48,1,59,,71,1r47,47l119,59xe" filled="f" strokeweight=".19017mm">
                    <v:path arrowok="t" o:connecttype="custom" o:connectlocs="119,1493;82,1548;59,1553;48,1552;1,1505;0,1493;1,1482;48,1435;59,1434;71,1435;118,1482;119,1493" o:connectangles="0,0,0,0,0,0,0,0,0,0,0,0"/>
                  </v:shape>
                </v:group>
                <v:group id="Group 8617" o:spid="_x0000_s1205" style="position:absolute;left:9698;top:1439;width:130;height:130" coordorigin="9698,143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Freeform 8618" o:spid="_x0000_s1206" style="position:absolute;left:9698;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" path="m111,19r-92,l29,11,40,5,52,2,65,,78,2,90,5r11,6l111,19xe" fillcolor="black" stroked="f">
                    <v:fill opacity="5397f"/>
                    <v:path arrowok="t" o:connecttype="custom" o:connectlocs="111,1458;19,1458;29,1450;40,1444;52,1441;65,1439;78,1441;90,1444;101,1450;111,1458" o:connectangles="0,0,0,0,0,0,0,0,0,0"/>
                  </v:shape>
                  <v:shape id="Freeform 8619" o:spid="_x0000_s1207" style="position:absolute;left:9698;top:143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" path="m65,130l11,101,,65,1,52r127,l130,65r-2,13l90,125r-25,5xe" fillcolor="black" stroked="f">
                    <v:fill opacity="5397f"/>
                    <v:path arrowok="t" o:connecttype="custom" o:connectlocs="65,1569;11,1540;0,1504;1,1491;128,1491;130,1504;128,1517;90,1564;65,1569" o:connectangles="0,0,0,0,0,0,0,0,0"/>
                  </v:shape>
                  <v:shape id="Picture 8620" o:spid="_x0000_s1208" type="#_x0000_t75" style="position:absolute;left:9698;top:1429;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">
                    <v:imagedata r:id="rId111" o:title=""/>
                  </v:shape>
                </v:group>
                <v:group id="Group 8621" o:spid="_x0000_s1209" style="position:absolute;left:9704;top:1434;width:119;height:119" coordorigin="9704,1434"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Freeform 8622" o:spid="_x0000_s1210" style="position:absolute;left:9704;top:1434;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" path="m118,59l82,114r-23,5l47,118,1,71,,59,1,48,47,1,59,,71,1r46,47l118,59xe" filled="f" strokeweight=".19017mm">
                    <v:path arrowok="t" o:connecttype="custom" o:connectlocs="118,1493;82,1548;59,1553;47,1552;1,1505;0,1493;1,1482;47,1435;59,1434;71,1435;117,1482;118,1493" o:connectangles="0,0,0,0,0,0,0,0,0,0,0,0"/>
                  </v:shape>
                </v:group>
                <v:group id="Group 8623" o:spid="_x0000_s1211" style="position:absolute;left:5310;top:1914;width:130;height:130" coordorigin="5310,191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shape id="Freeform 8624" o:spid="_x0000_s1212" style="position:absolute;left:5310;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" path="m110,19r-91,l29,10,40,5,52,1,65,,78,1,90,5r10,5l110,19xe" fillcolor="black" stroked="f">
                    <v:fill opacity="5397f"/>
                    <v:path arrowok="t" o:connecttype="custom" o:connectlocs="110,1933;19,1933;29,1924;40,1919;52,1915;65,1914;78,1915;90,1919;100,1924;110,1933" o:connectangles="0,0,0,0,0,0,0,0,0,0"/>
                  </v:shape>
                  <v:shape id="Freeform 8625" o:spid="_x0000_s1213" style="position:absolute;left:5310;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" path="m129,65l,65,1,52r127,l129,65xe" fillcolor="black" stroked="f">
                    <v:fill opacity="5397f"/>
                    <v:path arrowok="t" o:connecttype="custom" o:connectlocs="129,1979;0,1979;1,1966;128,1966;129,1979" o:connectangles="0,0,0,0,0"/>
                  </v:shape>
                  <v:shape id="Freeform 8626" o:spid="_x0000_s1214" style="position:absolute;left:5310;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" path="m65,129l11,100r108,l65,129xe" fillcolor="black" stroked="f">
                    <v:fill opacity="5397f"/>
                    <v:path arrowok="t" o:connecttype="custom" o:connectlocs="65,2043;11,2014;119,2014;65,2043" o:connectangles="0,0,0,0"/>
                  </v:shape>
                  <v:shape id="Picture 8627" o:spid="_x0000_s1215" type="#_x0000_t75" style="position:absolute;left:5310;top:190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">
                    <v:imagedata r:id="rId112" o:title=""/>
                  </v:shape>
                </v:group>
                <v:group id="Group 8628" o:spid="_x0000_s1216" style="position:absolute;left:5315;top:1908;width:119;height:119" coordorigin="5315,190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8629" o:spid="_x0000_s1217" style="position:absolute;left:5315;top:190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" path="m119,60l82,115r-22,4l48,118,2,72,,60,2,48,48,2,60,,72,2r46,46l119,60xe" filled="f" strokeweight=".19017mm">
                    <v:path arrowok="t" o:connecttype="custom" o:connectlocs="119,1968;82,2023;60,2027;48,2026;2,1980;0,1968;2,1956;48,1910;60,1908;72,1910;118,1956;119,1968" o:connectangles="0,0,0,0,0,0,0,0,0,0,0,0"/>
                  </v:shape>
                </v:group>
                <v:group id="Group 8630" o:spid="_x0000_s1218" style="position:absolute;left:6367;top:1914;width:130;height:130" coordorigin="6367,191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8631" o:spid="_x0000_s1219" style="position:absolute;left:6367;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" path="m110,19r-91,l29,10,39,5,51,1,64,,77,1,89,5r11,5l110,19xe" fillcolor="black" stroked="f">
                    <v:fill opacity="5397f"/>
                    <v:path arrowok="t" o:connecttype="custom" o:connectlocs="110,1933;19,1933;29,1924;39,1919;51,1915;64,1914;77,1915;89,1919;100,1924;110,1933" o:connectangles="0,0,0,0,0,0,0,0,0,0"/>
                  </v:shape>
                  <v:shape id="Freeform 8632" o:spid="_x0000_s1220" style="position:absolute;left:6367;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" path="m129,65l,65,1,52r127,l129,65xe" fillcolor="black" stroked="f">
                    <v:fill opacity="5397f"/>
                    <v:path arrowok="t" o:connecttype="custom" o:connectlocs="129,1979;0,1979;1,1966;128,1966;129,1979" o:connectangles="0,0,0,0,0"/>
                  </v:shape>
                  <v:shape id="Freeform 8633" o:spid="_x0000_s1221" style="position:absolute;left:6367;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" path="m64,129l10,100r108,l64,129xe" fillcolor="black" stroked="f">
                    <v:fill opacity="5397f"/>
                    <v:path arrowok="t" o:connecttype="custom" o:connectlocs="64,2043;10,2014;118,2014;64,2043" o:connectangles="0,0,0,0"/>
                  </v:shape>
                  <v:shape id="Picture 8634" o:spid="_x0000_s1222" type="#_x0000_t75" style="position:absolute;left:6367;top:190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">
                    <v:imagedata r:id="rId112" o:title=""/>
                  </v:shape>
                </v:group>
                <v:group id="Group 8635" o:spid="_x0000_s1223" style="position:absolute;left:6372;top:1908;width:119;height:119" coordorigin="6372,190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Freeform 8636" o:spid="_x0000_s1224" style="position:absolute;left:6372;top:190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" path="m119,60l82,115r-23,4l47,118,1,72,,60,1,48,47,2,59,,71,2r47,46l119,60xe" filled="f" strokeweight=".19017mm">
                    <v:path arrowok="t" o:connecttype="custom" o:connectlocs="119,1968;82,2023;59,2027;47,2026;1,1980;0,1968;1,1956;47,1910;59,1908;71,1910;118,1956;119,1968" o:connectangles="0,0,0,0,0,0,0,0,0,0,0,0"/>
                  </v:shape>
                </v:group>
                <v:group id="Group 8637" o:spid="_x0000_s1225" style="position:absolute;left:7499;top:1914;width:130;height:130" coordorigin="7499,191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Freeform 8638" o:spid="_x0000_s1226" style="position:absolute;left:7499;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" path="m110,19r-91,l29,10,40,5,51,1,64,,77,1,89,5r11,5l110,19xe" fillcolor="black" stroked="f">
                    <v:fill opacity="5397f"/>
                    <v:path arrowok="t" o:connecttype="custom" o:connectlocs="110,1933;19,1933;29,1924;40,1919;51,1915;64,1914;77,1915;89,1919;100,1924;110,1933" o:connectangles="0,0,0,0,0,0,0,0,0,0"/>
                  </v:shape>
                  <v:shape id="Freeform 8639" o:spid="_x0000_s1227" style="position:absolute;left:7499;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" path="m129,65l,65,1,52r127,l129,65xe" fillcolor="black" stroked="f">
                    <v:fill opacity="5397f"/>
                    <v:path arrowok="t" o:connecttype="custom" o:connectlocs="129,1979;0,1979;1,1966;128,1966;129,1979" o:connectangles="0,0,0,0,0"/>
                  </v:shape>
                  <v:shape id="Freeform 8640" o:spid="_x0000_s1228" style="position:absolute;left:7499;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" path="m64,129l10,100r108,l64,129xe" fillcolor="black" stroked="f">
                    <v:fill opacity="5397f"/>
                    <v:path arrowok="t" o:connecttype="custom" o:connectlocs="64,2043;10,2014;118,2014;64,2043" o:connectangles="0,0,0,0"/>
                  </v:shape>
                  <v:shape id="Picture 8641" o:spid="_x0000_s1229" type="#_x0000_t75" style="position:absolute;left:7499;top:190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">
                    <v:imagedata r:id="rId112" o:title=""/>
                  </v:shape>
                </v:group>
                <v:group id="Group 8642" o:spid="_x0000_s1230" style="position:absolute;left:7504;top:1908;width:119;height:119" coordorigin="7504,190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8643" o:spid="_x0000_s1231" style="position:absolute;left:7504;top:190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" path="m119,60l82,115r-23,4l48,118,1,72,,60,1,48,48,2,59,,71,2r47,46l119,60xe" filled="f" strokeweight=".19017mm">
                    <v:path arrowok="t" o:connecttype="custom" o:connectlocs="119,1968;82,2023;59,2027;48,2026;1,1980;0,1968;1,1956;48,1910;59,1908;71,1910;118,1956;119,1968" o:connectangles="0,0,0,0,0,0,0,0,0,0,0,0"/>
                  </v:shape>
                </v:group>
                <v:group id="Group 8644" o:spid="_x0000_s1232" style="position:absolute;left:8631;top:1914;width:130;height:130" coordorigin="8631,191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8645" o:spid="_x0000_s1233" style="position:absolute;left:8631;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" path="m110,19r-91,l29,10,40,5,52,1,64,,77,1,89,5r11,5l110,19xe" fillcolor="black" stroked="f">
                    <v:fill opacity="5397f"/>
                    <v:path arrowok="t" o:connecttype="custom" o:connectlocs="110,1933;19,1933;29,1924;40,1919;52,1915;64,1914;77,1915;89,1919;100,1924;110,1933" o:connectangles="0,0,0,0,0,0,0,0,0,0"/>
                  </v:shape>
                  <v:shape id="Freeform 8646" o:spid="_x0000_s1234" style="position:absolute;left:8631;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" path="m129,65l,65,1,52r127,l129,65xe" fillcolor="black" stroked="f">
                    <v:fill opacity="5397f"/>
                    <v:path arrowok="t" o:connecttype="custom" o:connectlocs="129,1979;0,1979;1,1966;128,1966;129,1979" o:connectangles="0,0,0,0,0"/>
                  </v:shape>
                  <v:shape id="Freeform 8647" o:spid="_x0000_s1235" style="position:absolute;left:8631;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" path="m64,129l10,100r108,l64,129xe" fillcolor="black" stroked="f">
                    <v:fill opacity="5397f"/>
                    <v:path arrowok="t" o:connecttype="custom" o:connectlocs="64,2043;10,2014;118,2014;64,2043" o:connectangles="0,0,0,0"/>
                  </v:shape>
                  <v:shape id="Picture 8648" o:spid="_x0000_s1236" type="#_x0000_t75" style="position:absolute;left:8631;top:190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">
                    <v:imagedata r:id="rId112" o:title=""/>
                  </v:shape>
                </v:group>
                <v:group id="Group 8649" o:spid="_x0000_s1237" style="position:absolute;left:8636;top:1908;width:119;height:119" coordorigin="8636,190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Freeform 8650" o:spid="_x0000_s1238" style="position:absolute;left:8636;top:190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" path="m119,60l82,115r-23,4l48,118,1,72,,60,1,48,48,2,59,,71,2r47,46l119,60xe" filled="f" strokeweight=".19017mm">
                    <v:path arrowok="t" o:connecttype="custom" o:connectlocs="119,1968;82,2023;59,2027;48,2026;1,1980;0,1968;1,1956;48,1910;59,1908;71,1910;118,1956;119,1968" o:connectangles="0,0,0,0,0,0,0,0,0,0,0,0"/>
                  </v:shape>
                </v:group>
                <v:group id="Group 8651" o:spid="_x0000_s1239" style="position:absolute;left:9698;top:1914;width:130;height:130" coordorigin="9698,191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Freeform 8652" o:spid="_x0000_s1240" style="position:absolute;left:9698;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" path="m111,19r-92,l29,10,40,5,52,1,65,,78,1,90,5r11,5l111,19xe" fillcolor="black" stroked="f">
                    <v:fill opacity="5397f"/>
                    <v:path arrowok="t" o:connecttype="custom" o:connectlocs="111,1933;19,1933;29,1924;40,1919;52,1915;65,1914;78,1915;90,1919;101,1924;111,1933" o:connectangles="0,0,0,0,0,0,0,0,0,0"/>
                  </v:shape>
                  <v:shape id="Freeform 8653" o:spid="_x0000_s1241" style="position:absolute;left:9698;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" path="m130,65l,65,1,52r127,l130,65xe" fillcolor="black" stroked="f">
                    <v:fill opacity="5397f"/>
                    <v:path arrowok="t" o:connecttype="custom" o:connectlocs="130,1979;0,1979;1,1966;128,1966;130,1979" o:connectangles="0,0,0,0,0"/>
                  </v:shape>
                  <v:shape id="Freeform 8654" o:spid="_x0000_s1242" style="position:absolute;left:9698;top:191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" path="m65,129l11,100r108,l65,129xe" fillcolor="black" stroked="f">
                    <v:fill opacity="5397f"/>
                    <v:path arrowok="t" o:connecttype="custom" o:connectlocs="65,2043;11,2014;119,2014;65,2043" o:connectangles="0,0,0,0"/>
                  </v:shape>
                  <v:shape id="Picture 8655" o:spid="_x0000_s1243" type="#_x0000_t75" style="position:absolute;left:9698;top:190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">
                    <v:imagedata r:id="rId112" o:title=""/>
                  </v:shape>
                </v:group>
                <v:group id="Group 8656" o:spid="_x0000_s1244" style="position:absolute;left:9704;top:1908;width:119;height:119" coordorigin="9704,190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8657" o:spid="_x0000_s1245" style="position:absolute;left:9704;top:190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" path="m118,60l82,115r-23,4l47,118,1,72,,60,1,48,47,2,59,,71,2r46,46l118,60xe" filled="f" strokeweight=".19017mm">
                    <v:path arrowok="t" o:connecttype="custom" o:connectlocs="118,1968;82,2023;59,2027;47,2026;1,1980;0,1968;1,1956;47,1910;59,1908;71,1910;117,1956;118,1968" o:connectangles="0,0,0,0,0,0,0,0,0,0,0,0"/>
                  </v:shape>
                </v:group>
                <v:group id="Group 8658" o:spid="_x0000_s1246" style="position:absolute;left:5310;top:2388;width:130;height:130" coordorigin="5310,238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8659" o:spid="_x0000_s1247" style="position:absolute;left:5310;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" path="m129,65l,65,1,52,40,5,65,,78,1r47,39l129,65xe" fillcolor="black" stroked="f">
                    <v:fill opacity="5397f"/>
                    <v:path arrowok="t" o:connecttype="custom" o:connectlocs="129,2453;0,2453;1,2440;40,2393;65,2388;78,2389;125,2428;129,2453" o:connectangles="0,0,0,0,0,0,0,0"/>
                  </v:shape>
                  <v:shape id="Freeform 8660" o:spid="_x0000_s1248" style="position:absolute;left:5310;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" path="m65,130l11,101r108,l65,130xe" fillcolor="black" stroked="f">
                    <v:fill opacity="5397f"/>
                    <v:path arrowok="t" o:connecttype="custom" o:connectlocs="65,2518;11,2489;119,2489;65,2518" o:connectangles="0,0,0,0"/>
                  </v:shape>
                  <v:shape id="Picture 8661" o:spid="_x0000_s1249" type="#_x0000_t75" style="position:absolute;left:5310;top:237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">
                    <v:imagedata r:id="rId108" o:title=""/>
                  </v:shape>
                </v:group>
                <v:group id="Group 8662" o:spid="_x0000_s1250" style="position:absolute;left:5315;top:2383;width:119;height:119" coordorigin="5315,238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8663" o:spid="_x0000_s1251" style="position:absolute;left:5315;top:238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" path="m119,59l82,114r-22,4l48,117,2,71,,59,2,47,48,1,60,,72,1r46,46l119,59xe" filled="f" strokeweight=".19017mm">
                    <v:path arrowok="t" o:connecttype="custom" o:connectlocs="119,2442;82,2497;60,2501;48,2500;2,2454;0,2442;2,2430;48,2384;60,2383;72,2384;118,2430;119,2442" o:connectangles="0,0,0,0,0,0,0,0,0,0,0,0"/>
                  </v:shape>
                </v:group>
                <v:group id="Group 8664" o:spid="_x0000_s1252" style="position:absolute;left:6367;top:2388;width:130;height:130" coordorigin="6367,238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8665" o:spid="_x0000_s1253" style="position:absolute;left:6367;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" path="m129,65l,65,1,52,39,5,64,,77,1r47,39l129,65xe" fillcolor="black" stroked="f">
                    <v:fill opacity="5397f"/>
                    <v:path arrowok="t" o:connecttype="custom" o:connectlocs="129,2453;0,2453;1,2440;39,2393;64,2388;77,2389;124,2428;129,2453" o:connectangles="0,0,0,0,0,0,0,0"/>
                  </v:shape>
                  <v:shape id="Freeform 8666" o:spid="_x0000_s1254" style="position:absolute;left:6367;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" path="m64,130l10,101r108,l64,130xe" fillcolor="black" stroked="f">
                    <v:fill opacity="5397f"/>
                    <v:path arrowok="t" o:connecttype="custom" o:connectlocs="64,2518;10,2489;118,2489;64,2518" o:connectangles="0,0,0,0"/>
                  </v:shape>
                  <v:shape id="Picture 8667" o:spid="_x0000_s1255" type="#_x0000_t75" style="position:absolute;left:6367;top:237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">
                    <v:imagedata r:id="rId108" o:title=""/>
                  </v:shape>
                </v:group>
                <v:group id="Group 8668" o:spid="_x0000_s1256" style="position:absolute;left:6372;top:2383;width:119;height:119" coordorigin="6372,238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8669" o:spid="_x0000_s1257" style="position:absolute;left:6372;top:238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" path="m119,59l82,114r-23,4l47,117,1,71,,59,1,47,47,1,59,,71,1r47,46l119,59xe" filled="f" strokeweight=".19017mm">
                    <v:path arrowok="t" o:connecttype="custom" o:connectlocs="119,2442;82,2497;59,2501;47,2500;1,2454;0,2442;1,2430;47,2384;59,2383;71,2384;118,2430;119,2442" o:connectangles="0,0,0,0,0,0,0,0,0,0,0,0"/>
                  </v:shape>
                </v:group>
                <v:group id="Group 8670" o:spid="_x0000_s1258" style="position:absolute;left:7499;top:2388;width:130;height:130" coordorigin="7499,238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8671" o:spid="_x0000_s1259" style="position:absolute;left:7499;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" path="m129,65l,65,1,52,40,5,64,,77,1r47,39l129,65xe" fillcolor="black" stroked="f">
                    <v:fill opacity="5397f"/>
                    <v:path arrowok="t" o:connecttype="custom" o:connectlocs="129,2453;0,2453;1,2440;40,2393;64,2388;77,2389;124,2428;129,2453" o:connectangles="0,0,0,0,0,0,0,0"/>
                  </v:shape>
                  <v:shape id="Freeform 8672" o:spid="_x0000_s1260" style="position:absolute;left:7499;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" path="m64,130l10,101r108,l64,130xe" fillcolor="black" stroked="f">
                    <v:fill opacity="5397f"/>
                    <v:path arrowok="t" o:connecttype="custom" o:connectlocs="64,2518;10,2489;118,2489;64,2518" o:connectangles="0,0,0,0"/>
                  </v:shape>
                  <v:shape id="Picture 8673" o:spid="_x0000_s1261" type="#_x0000_t75" style="position:absolute;left:7499;top:237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">
                    <v:imagedata r:id="rId108" o:title=""/>
                  </v:shape>
                </v:group>
                <v:group id="Group 8674" o:spid="_x0000_s1262" style="position:absolute;left:7504;top:2383;width:119;height:119" coordorigin="7504,238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8675" o:spid="_x0000_s1263" style="position:absolute;left:7504;top:238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" path="m119,59l82,114r-23,4l48,117,1,71,,59,1,47,48,1,59,,71,1r47,46l119,59xe" filled="f" strokeweight=".19017mm">
                    <v:path arrowok="t" o:connecttype="custom" o:connectlocs="119,2442;82,2497;59,2501;48,2500;1,2454;0,2442;1,2430;48,2384;59,2383;71,2384;118,2430;119,2442" o:connectangles="0,0,0,0,0,0,0,0,0,0,0,0"/>
                  </v:shape>
                </v:group>
                <v:group id="Group 8676" o:spid="_x0000_s1264" style="position:absolute;left:8631;top:2388;width:130;height:130" coordorigin="8631,238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8677" o:spid="_x0000_s1265" style="position:absolute;left:8631;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" path="m129,65l,65,1,52,40,5,64,,77,1r47,39l129,65xe" fillcolor="black" stroked="f">
                    <v:fill opacity="5397f"/>
                    <v:path arrowok="t" o:connecttype="custom" o:connectlocs="129,2453;0,2453;1,2440;40,2393;64,2388;77,2389;124,2428;129,2453" o:connectangles="0,0,0,0,0,0,0,0"/>
                  </v:shape>
                  <v:shape id="Freeform 8678" o:spid="_x0000_s1266" style="position:absolute;left:8631;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" path="m64,130l10,101r108,l64,130xe" fillcolor="black" stroked="f">
                    <v:fill opacity="5397f"/>
                    <v:path arrowok="t" o:connecttype="custom" o:connectlocs="64,2518;10,2489;118,2489;64,2518" o:connectangles="0,0,0,0"/>
                  </v:shape>
                  <v:shape id="Picture 8679" o:spid="_x0000_s1267" type="#_x0000_t75" style="position:absolute;left:8631;top:237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">
                    <v:imagedata r:id="rId108" o:title=""/>
                  </v:shape>
                </v:group>
                <v:group id="Group 8680" o:spid="_x0000_s1268" style="position:absolute;left:8636;top:2383;width:119;height:119" coordorigin="8636,238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8681" o:spid="_x0000_s1269" style="position:absolute;left:8636;top:238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" path="m119,59l82,114r-23,4l48,117,1,71,,59,1,47,48,1,59,,71,1r47,46l119,59xe" filled="f" strokeweight=".19017mm">
                    <v:path arrowok="t" o:connecttype="custom" o:connectlocs="119,2442;82,2497;59,2501;48,2500;1,2454;0,2442;1,2430;48,2384;59,2383;71,2384;118,2430;119,2442" o:connectangles="0,0,0,0,0,0,0,0,0,0,0,0"/>
                  </v:shape>
                </v:group>
                <v:group id="Group 8682" o:spid="_x0000_s1270" style="position:absolute;left:9698;top:2388;width:130;height:130" coordorigin="9698,238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8683" o:spid="_x0000_s1271" style="position:absolute;left:9698;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" path="m130,65l,65,1,52,40,5,65,,78,1r47,39l130,65xe" fillcolor="black" stroked="f">
                    <v:fill opacity="5397f"/>
                    <v:path arrowok="t" o:connecttype="custom" o:connectlocs="130,2453;0,2453;1,2440;40,2393;65,2388;78,2389;125,2428;130,2453" o:connectangles="0,0,0,0,0,0,0,0"/>
                  </v:shape>
                  <v:shape id="Freeform 8684" o:spid="_x0000_s1272" style="position:absolute;left:9698;top:238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" path="m65,130l11,101r108,l65,130xe" fillcolor="black" stroked="f">
                    <v:fill opacity="5397f"/>
                    <v:path arrowok="t" o:connecttype="custom" o:connectlocs="65,2518;11,2489;119,2489;65,2518" o:connectangles="0,0,0,0"/>
                  </v:shape>
                  <v:shape id="Picture 8685" o:spid="_x0000_s1273" type="#_x0000_t75" style="position:absolute;left:9698;top:237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">
                    <v:imagedata r:id="rId108" o:title=""/>
                  </v:shape>
                </v:group>
                <v:group id="Group 8686" o:spid="_x0000_s1274" style="position:absolute;left:9704;top:2383;width:119;height:119" coordorigin="9704,238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8687" o:spid="_x0000_s1275" style="position:absolute;left:9704;top:238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" path="m118,59l82,114r-23,4l47,117,1,71,,59,1,47,47,1,59,,71,1r46,46l118,59xe" filled="f" strokeweight=".19017mm">
                    <v:path arrowok="t" o:connecttype="custom" o:connectlocs="118,2442;82,2497;59,2501;47,2500;1,2454;0,2442;1,2430;47,2384;59,2383;71,2384;117,2430;118,2442" o:connectangles="0,0,0,0,0,0,0,0,0,0,0,0"/>
                  </v:shape>
                </v:group>
                <v:group id="Group 8688" o:spid="_x0000_s1276" style="position:absolute;left:5310;top:2863;width:130;height:130" coordorigin="5310,28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8689" o:spid="_x0000_s1277" style="position:absolute;left:5310;top:28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" path="m65,129l11,100,,64,1,51,40,4,65,,78,1r47,38l129,64r-1,13l90,124r-25,5xe" fillcolor="black" stroked="f">
                    <v:fill opacity="5397f"/>
                    <v:path arrowok="t" o:connecttype="custom" o:connectlocs="65,2992;11,2963;0,2927;1,2914;40,2867;65,2863;78,2864;125,2902;129,2927;128,2940;90,2987;65,2992" o:connectangles="0,0,0,0,0,0,0,0,0,0,0,0"/>
                  </v:shape>
                  <v:shape id="Picture 8690" o:spid="_x0000_s1278" type="#_x0000_t75" style="position:absolute;left:5310;top:28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">
                    <v:imagedata r:id="rId111" o:title=""/>
                  </v:shape>
                </v:group>
                <v:group id="Group 8691" o:spid="_x0000_s1279" style="position:absolute;left:5315;top:2857;width:119;height:119" coordorigin="5315,285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Freeform 8692" o:spid="_x0000_s1280" style="position:absolute;left:5315;top:285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" path="m119,60l82,114r-22,5l48,118,2,71,,60,2,48,48,1,60,,72,1r46,47l119,60xe" filled="f" strokeweight=".19017mm">
                    <v:path arrowok="t" o:connecttype="custom" o:connectlocs="119,2917;82,2971;60,2976;48,2975;2,2928;0,2917;2,2905;48,2858;60,2857;72,2858;118,2905;119,2917" o:connectangles="0,0,0,0,0,0,0,0,0,0,0,0"/>
                  </v:shape>
                </v:group>
                <v:group id="Group 8693" o:spid="_x0000_s1281" style="position:absolute;left:6367;top:2863;width:130;height:130" coordorigin="6367,28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shape id="Freeform 8694" o:spid="_x0000_s1282" style="position:absolute;left:6367;top:28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" path="m64,129l10,100,,64,1,51,39,4,64,,77,1r47,38l129,64r-1,13l89,124r-25,5xe" fillcolor="black" stroked="f">
                    <v:fill opacity="5397f"/>
                    <v:path arrowok="t" o:connecttype="custom" o:connectlocs="64,2992;10,2963;0,2927;1,2914;39,2867;64,2863;77,2864;124,2902;129,2927;128,2940;89,2987;64,2992" o:connectangles="0,0,0,0,0,0,0,0,0,0,0,0"/>
                  </v:shape>
                  <v:shape id="Picture 8695" o:spid="_x0000_s1283" type="#_x0000_t75" style="position:absolute;left:6367;top:28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">
                    <v:imagedata r:id="rId111" o:title=""/>
                  </v:shape>
                </v:group>
                <v:group id="Group 8696" o:spid="_x0000_s1284" style="position:absolute;left:6372;top:2857;width:119;height:119" coordorigin="6372,285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8697" o:spid="_x0000_s1285" style="position:absolute;left:6372;top:285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" path="m119,60l82,114r-23,5l47,118,1,71,,60,1,48,47,1,59,,71,1r47,47l119,60xe" filled="f" strokeweight=".19017mm">
                    <v:path arrowok="t" o:connecttype="custom" o:connectlocs="119,2917;82,2971;59,2976;47,2975;1,2928;0,2917;1,2905;47,2858;59,2857;71,2858;118,2905;119,2917" o:connectangles="0,0,0,0,0,0,0,0,0,0,0,0"/>
                  </v:shape>
                </v:group>
                <v:group id="Group 8698" o:spid="_x0000_s1286" style="position:absolute;left:7499;top:2863;width:130;height:130" coordorigin="7499,28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8699" o:spid="_x0000_s1287" style="position:absolute;left:7499;top:28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" path="m64,129l10,100,,64,1,51,40,4,64,,77,1r47,38l129,64r-1,13l89,124r-25,5xe" fillcolor="black" stroked="f">
                    <v:fill opacity="5397f"/>
                    <v:path arrowok="t" o:connecttype="custom" o:connectlocs="64,2992;10,2963;0,2927;1,2914;40,2867;64,2863;77,2864;124,2902;129,2927;128,2940;89,2987;64,2992" o:connectangles="0,0,0,0,0,0,0,0,0,0,0,0"/>
                  </v:shape>
                  <v:shape id="Picture 8700" o:spid="_x0000_s1288" type="#_x0000_t75" style="position:absolute;left:7499;top:28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">
                    <v:imagedata r:id="rId111" o:title=""/>
                  </v:shape>
                </v:group>
                <v:group id="Group 8701" o:spid="_x0000_s1289" style="position:absolute;left:7504;top:2857;width:119;height:119" coordorigin="7504,285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Freeform 8702" o:spid="_x0000_s1290" style="position:absolute;left:7504;top:285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" path="m119,60l82,114r-23,5l48,118,1,71,,60,1,48,48,1,59,,71,1r47,47l119,60xe" filled="f" strokeweight=".19017mm">
                    <v:path arrowok="t" o:connecttype="custom" o:connectlocs="119,2917;82,2971;59,2976;48,2975;1,2928;0,2917;1,2905;48,2858;59,2857;71,2858;118,2905;119,2917" o:connectangles="0,0,0,0,0,0,0,0,0,0,0,0"/>
                  </v:shape>
                </v:group>
                <v:group id="Group 8703" o:spid="_x0000_s1291" style="position:absolute;left:8631;top:2863;width:130;height:130" coordorigin="8631,28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shape id="Freeform 8704" o:spid="_x0000_s1292" style="position:absolute;left:8631;top:28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" path="m64,129l10,100,,64,1,51,40,4,64,,77,1r47,38l129,64r-1,13l89,124r-25,5xe" fillcolor="black" stroked="f">
                    <v:fill opacity="5397f"/>
                    <v:path arrowok="t" o:connecttype="custom" o:connectlocs="64,2992;10,2963;0,2927;1,2914;40,2867;64,2863;77,2864;124,2902;129,2927;128,2940;89,2987;64,2992" o:connectangles="0,0,0,0,0,0,0,0,0,0,0,0"/>
                  </v:shape>
                  <v:shape id="Picture 8705" o:spid="_x0000_s1293" type="#_x0000_t75" style="position:absolute;left:8631;top:28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">
                    <v:imagedata r:id="rId111" o:title=""/>
                  </v:shape>
                </v:group>
                <v:group id="Group 8706" o:spid="_x0000_s1294" style="position:absolute;left:8636;top:2857;width:119;height:119" coordorigin="8636,285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8707" o:spid="_x0000_s1295" style="position:absolute;left:8636;top:285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" path="m119,60l82,114r-23,5l48,118,1,71,,60,1,48,48,1,59,,71,1r47,47l119,60xe" filled="f" strokeweight=".19017mm">
                    <v:path arrowok="t" o:connecttype="custom" o:connectlocs="119,2917;82,2971;59,2976;48,2975;1,2928;0,2917;1,2905;48,2858;59,2857;71,2858;118,2905;119,2917" o:connectangles="0,0,0,0,0,0,0,0,0,0,0,0"/>
                  </v:shape>
                </v:group>
                <v:group id="Group 8708" o:spid="_x0000_s1296" style="position:absolute;left:9698;top:2863;width:130;height:130" coordorigin="9698,28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8709" o:spid="_x0000_s1297" style="position:absolute;left:9698;top:28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" path="m65,129l11,100,,64,1,51,40,4,65,,78,1r47,38l130,64r-2,13l90,124r-25,5xe" fillcolor="black" stroked="f">
                    <v:fill opacity="5397f"/>
                    <v:path arrowok="t" o:connecttype="custom" o:connectlocs="65,2992;11,2963;0,2927;1,2914;40,2867;65,2863;78,2864;125,2902;130,2927;128,2940;90,2987;65,2992" o:connectangles="0,0,0,0,0,0,0,0,0,0,0,0"/>
                  </v:shape>
                  <v:shape id="Picture 8710" o:spid="_x0000_s1298" type="#_x0000_t75" style="position:absolute;left:9698;top:28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">
                    <v:imagedata r:id="rId111" o:title=""/>
                  </v:shape>
                </v:group>
                <v:group id="Group 8711" o:spid="_x0000_s1299" style="position:absolute;left:49;top:-84;width:10047;height:3175" coordorigin="49,-84" coordsize="10047,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Freeform 8712" o:spid="_x0000_s1300" style="position:absolute;left:9704;top:285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" path="m118,60l82,114r-23,5l47,118,1,71,,60,1,48,47,1,59,,71,1r46,47l118,60xe" filled="f" strokeweight=".19017mm">
                    <v:path arrowok="t" o:connecttype="custom" o:connectlocs="118,2917;82,2971;59,2976;47,2975;1,2928;0,2917;1,2905;47,2858;59,2857;71,2858;117,2905;118,2917" o:connectangles="0,0,0,0,0,0,0,0,0,0,0,0"/>
                  </v:shape>
                  <v:shape id="Text Box 8713" o:spid="_x0000_s1301" type="#_x0000_t202" style="position:absolute;left:5050;top:-84;width:628;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17803DFF" w14:textId="77777777" w:rsidR="00BA0F88" w:rsidRDefault="00BA0F88" w:rsidP="00FC7CE6">
                          <w:pPr>
                            <w:spacing w:line="173" w:lineRule="exact"/>
                            <w:rPr>
                              <w:rFonts w:ascii="Times New Roman" w:hAnsi="Times New Roman"/>
                              <w:sz w:val="17"/>
                              <w:szCs w:val="17"/>
                            </w:rPr>
                          </w:pPr>
                          <w:r>
                            <w:rPr>
                              <w:rFonts w:ascii="Times New Roman"/>
                              <w:spacing w:val="-5"/>
                              <w:sz w:val="17"/>
                            </w:rPr>
                            <w:t>Very</w:t>
                          </w:r>
                          <w:r>
                            <w:rPr>
                              <w:rFonts w:ascii="Times New Roman"/>
                              <w:spacing w:val="8"/>
                              <w:sz w:val="17"/>
                            </w:rPr>
                            <w:t xml:space="preserve"> </w:t>
                          </w:r>
                          <w:r>
                            <w:rPr>
                              <w:rFonts w:ascii="Times New Roman"/>
                              <w:sz w:val="17"/>
                            </w:rPr>
                            <w:t>low</w:t>
                          </w:r>
                        </w:p>
                      </w:txbxContent>
                    </v:textbox>
                  </v:shape>
                  <v:shape id="Text Box 8714" o:spid="_x0000_s1302" type="#_x0000_t202" style="position:absolute;left:5997;top:-84;width:582;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Q2wgAAANwAAAAPAAAAZHJzL2Rvd25yZXYueG1sRE/Pa8Iw&#10;FL4P9j+EN/A2U8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sO0Q2wgAAANwAAAAPAAAA&#10;AAAAAAAAAAAAAAcCAABkcnMvZG93bnJldi54bWxQSwUGAAAAAAMAAwC3AAAA9gIAAAAA&#10;" filled="f" stroked="f">
                    <v:textbox inset="0,0,0,0">
                      <w:txbxContent>
                        <w:p w14:paraId="300AA571" w14:textId="77777777" w:rsidR="00BA0F88" w:rsidRDefault="00BA0F88" w:rsidP="00FC7CE6">
                          <w:pPr>
                            <w:spacing w:line="173" w:lineRule="exact"/>
                            <w:rPr>
                              <w:rFonts w:ascii="Times New Roman" w:hAnsi="Times New Roman"/>
                              <w:sz w:val="17"/>
                              <w:szCs w:val="17"/>
                            </w:rPr>
                          </w:pPr>
                          <w:r>
                            <w:rPr>
                              <w:rFonts w:ascii="Times New Roman"/>
                              <w:sz w:val="17"/>
                            </w:rPr>
                            <w:t>Low</w:t>
                          </w:r>
                        </w:p>
                      </w:txbxContent>
                    </v:textbox>
                  </v:shape>
                  <v:shape id="Text Box 8715" o:spid="_x0000_s1303" type="#_x0000_t202" style="position:absolute;left:7222;top:-84;width:661;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0B56C59F" w14:textId="77777777" w:rsidR="00BA0F88" w:rsidRDefault="00BA0F88" w:rsidP="00FC7CE6">
                          <w:pPr>
                            <w:spacing w:line="173" w:lineRule="exact"/>
                            <w:rPr>
                              <w:rFonts w:ascii="Times New Roman" w:hAnsi="Times New Roman"/>
                              <w:sz w:val="17"/>
                              <w:szCs w:val="17"/>
                            </w:rPr>
                          </w:pPr>
                          <w:r>
                            <w:rPr>
                              <w:rFonts w:ascii="Times New Roman"/>
                              <w:sz w:val="17"/>
                            </w:rPr>
                            <w:t>Moderate</w:t>
                          </w:r>
                        </w:p>
                      </w:txbxContent>
                    </v:textbox>
                  </v:shape>
                  <v:shape id="Text Box 8716" o:spid="_x0000_s1304" type="#_x0000_t202" style="position:absolute;left:8518;top:-84;width:345;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5691BB56" w14:textId="77777777" w:rsidR="00BA0F88" w:rsidRDefault="00BA0F88" w:rsidP="00FC7CE6">
                          <w:pPr>
                            <w:spacing w:line="173" w:lineRule="exact"/>
                            <w:rPr>
                              <w:rFonts w:ascii="Times New Roman" w:hAnsi="Times New Roman"/>
                              <w:sz w:val="17"/>
                              <w:szCs w:val="17"/>
                            </w:rPr>
                          </w:pPr>
                          <w:r>
                            <w:rPr>
                              <w:rFonts w:ascii="Times New Roman"/>
                              <w:sz w:val="17"/>
                            </w:rPr>
                            <w:t>High</w:t>
                          </w:r>
                        </w:p>
                      </w:txbxContent>
                    </v:textbox>
                  </v:shape>
                  <v:shape id="Text Box 8717" o:spid="_x0000_s1305" type="#_x0000_t202" style="position:absolute;left:9420;top:-84;width:676;height: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5D8D29C9" w14:textId="77777777" w:rsidR="00BA0F88" w:rsidRDefault="00BA0F88" w:rsidP="00FC7CE6">
                          <w:pPr>
                            <w:spacing w:line="173" w:lineRule="exact"/>
                            <w:rPr>
                              <w:rFonts w:ascii="Times New Roman" w:hAnsi="Times New Roman"/>
                              <w:sz w:val="17"/>
                              <w:szCs w:val="17"/>
                            </w:rPr>
                          </w:pPr>
                          <w:r>
                            <w:rPr>
                              <w:rFonts w:ascii="Times New Roman"/>
                              <w:spacing w:val="-5"/>
                              <w:sz w:val="17"/>
                            </w:rPr>
                            <w:t>Very</w:t>
                          </w:r>
                          <w:r>
                            <w:rPr>
                              <w:rFonts w:ascii="Times New Roman"/>
                              <w:spacing w:val="9"/>
                              <w:sz w:val="17"/>
                            </w:rPr>
                            <w:t xml:space="preserve"> </w:t>
                          </w:r>
                          <w:r>
                            <w:rPr>
                              <w:rFonts w:ascii="Times New Roman"/>
                              <w:sz w:val="17"/>
                            </w:rPr>
                            <w:t>high</w:t>
                          </w:r>
                        </w:p>
                      </w:txbxContent>
                    </v:textbox>
                  </v:shape>
                  <v:shape id="Text Box 8718" o:spid="_x0000_s1306" type="#_x0000_t202" style="position:absolute;left:49;top:352;width:4365;height:2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1F9C911A" w14:textId="2708270B" w:rsidR="00BA0F88" w:rsidRDefault="00BA0F88" w:rsidP="00FC7CE6">
                          <w:pPr>
                            <w:spacing w:line="175" w:lineRule="exact"/>
                            <w:rPr>
                              <w:rFonts w:ascii="Times New Roman" w:hAnsi="Times New Roman"/>
                              <w:sz w:val="17"/>
                              <w:szCs w:val="17"/>
                            </w:rPr>
                          </w:pPr>
                          <w:r>
                            <w:rPr>
                              <w:rFonts w:ascii="Times New Roman"/>
                              <w:sz w:val="17"/>
                            </w:rPr>
                            <w:t xml:space="preserve">Analyse digital risks to identify cyber security threats </w:t>
                          </w:r>
                          <w:r>
                            <w:rPr>
                              <w:rFonts w:ascii="Times New Roman"/>
                              <w:spacing w:val="10"/>
                              <w:sz w:val="17"/>
                            </w:rPr>
                            <w:t>and</w:t>
                          </w:r>
                        </w:p>
                        <w:p w14:paraId="54774C4A" w14:textId="75A94889" w:rsidR="00BA0F88" w:rsidRDefault="00BA0F88" w:rsidP="00FC7CE6">
                          <w:pPr>
                            <w:spacing w:line="195" w:lineRule="exact"/>
                            <w:rPr>
                              <w:rFonts w:ascii="Times New Roman" w:hAnsi="Times New Roman"/>
                              <w:sz w:val="17"/>
                              <w:szCs w:val="17"/>
                            </w:rPr>
                          </w:pPr>
                          <w:r>
                            <w:rPr>
                              <w:rFonts w:ascii="Times New Roman"/>
                              <w:sz w:val="17"/>
                            </w:rPr>
                            <w:t>vulnerabilities</w:t>
                          </w:r>
                        </w:p>
                        <w:p w14:paraId="7FB69569" w14:textId="77777777" w:rsidR="00BA0F88" w:rsidRDefault="00BA0F88" w:rsidP="00FC7CE6">
                          <w:pPr>
                            <w:spacing w:before="85"/>
                            <w:ind w:right="299"/>
                            <w:rPr>
                              <w:rFonts w:ascii="Times New Roman" w:hAnsi="Times New Roman"/>
                              <w:sz w:val="17"/>
                              <w:szCs w:val="17"/>
                            </w:rPr>
                          </w:pPr>
                          <w:r>
                            <w:rPr>
                              <w:rFonts w:ascii="Times New Roman"/>
                              <w:sz w:val="17"/>
                            </w:rPr>
                            <w:t>Understand the importance of privacy in handling data and information</w:t>
                          </w:r>
                        </w:p>
                        <w:p w14:paraId="1A8ED7E1" w14:textId="77777777" w:rsidR="00BA0F88" w:rsidRDefault="00BA0F88" w:rsidP="00FC7CE6">
                          <w:pPr>
                            <w:spacing w:before="85"/>
                            <w:rPr>
                              <w:rFonts w:ascii="Times New Roman" w:hAnsi="Times New Roman"/>
                              <w:sz w:val="17"/>
                              <w:szCs w:val="17"/>
                            </w:rPr>
                          </w:pPr>
                          <w:r>
                            <w:rPr>
                              <w:rFonts w:ascii="Times New Roman"/>
                              <w:sz w:val="17"/>
                            </w:rPr>
                            <w:t>Understand the positive and negative environmental impacts of digital</w:t>
                          </w:r>
                          <w:r>
                            <w:rPr>
                              <w:rFonts w:ascii="Times New Roman"/>
                              <w:spacing w:val="19"/>
                              <w:sz w:val="17"/>
                            </w:rPr>
                            <w:t xml:space="preserve"> </w:t>
                          </w:r>
                          <w:r>
                            <w:rPr>
                              <w:rFonts w:ascii="Times New Roman"/>
                              <w:sz w:val="17"/>
                            </w:rPr>
                            <w:t>technologies</w:t>
                          </w:r>
                        </w:p>
                        <w:p w14:paraId="74FC9A71" w14:textId="7A0CB8B7" w:rsidR="00BA0F88" w:rsidRDefault="00BA0F88" w:rsidP="00FC7CE6">
                          <w:pPr>
                            <w:spacing w:before="85"/>
                            <w:ind w:right="175"/>
                            <w:rPr>
                              <w:rFonts w:ascii="Times New Roman" w:hAnsi="Times New Roman"/>
                              <w:sz w:val="17"/>
                              <w:szCs w:val="17"/>
                            </w:rPr>
                          </w:pPr>
                          <w:r>
                            <w:rPr>
                              <w:rFonts w:ascii="Times New Roman"/>
                              <w:sz w:val="17"/>
                            </w:rPr>
                            <w:t>Recognise workplace problems and needs in the digital environment and propose innovative solutions</w:t>
                          </w:r>
                        </w:p>
                        <w:p w14:paraId="19BDDABD" w14:textId="77777777" w:rsidR="00BA0F88" w:rsidRDefault="00BA0F88" w:rsidP="00FC7CE6">
                          <w:pPr>
                            <w:spacing w:before="85"/>
                            <w:ind w:right="175"/>
                            <w:rPr>
                              <w:rFonts w:ascii="Times New Roman" w:hAnsi="Times New Roman"/>
                              <w:sz w:val="17"/>
                              <w:szCs w:val="17"/>
                            </w:rPr>
                          </w:pPr>
                          <w:r>
                            <w:rPr>
                              <w:rFonts w:ascii="Times New Roman"/>
                              <w:sz w:val="17"/>
                            </w:rPr>
                            <w:t>Entrepreneurial and commercialisation mindset in the digital workplace</w:t>
                          </w:r>
                          <w:r>
                            <w:rPr>
                              <w:rFonts w:ascii="Times New Roman"/>
                              <w:spacing w:val="23"/>
                              <w:sz w:val="17"/>
                            </w:rPr>
                            <w:t xml:space="preserve"> </w:t>
                          </w:r>
                          <w:r>
                            <w:rPr>
                              <w:rFonts w:ascii="Times New Roman"/>
                              <w:sz w:val="17"/>
                            </w:rPr>
                            <w:t>environment</w:t>
                          </w:r>
                        </w:p>
                        <w:p w14:paraId="237D378A" w14:textId="77777777" w:rsidR="00BA0F88" w:rsidRDefault="00BA0F88" w:rsidP="00FC7CE6">
                          <w:pPr>
                            <w:spacing w:before="85"/>
                            <w:ind w:right="170"/>
                            <w:rPr>
                              <w:rFonts w:ascii="Times New Roman" w:hAnsi="Times New Roman"/>
                              <w:sz w:val="17"/>
                              <w:szCs w:val="17"/>
                            </w:rPr>
                          </w:pPr>
                          <w:r>
                            <w:rPr>
                              <w:rFonts w:ascii="Times New Roman"/>
                              <w:sz w:val="17"/>
                            </w:rPr>
                            <w:t>Creativity and experimental mindset in the digital workplace environment</w:t>
                          </w:r>
                        </w:p>
                      </w:txbxContent>
                    </v:textbox>
                  </v:shape>
                </v:group>
                <w10:anchorlock/>
              </v:group>
            </w:pict>
          </mc:Fallback>
        </mc:AlternateContent>
      </w:r>
    </w:p>
    <w:p w14:paraId="5ED6080E" w14:textId="77777777" w:rsidR="00FC7CE6" w:rsidRPr="006265AF" w:rsidRDefault="00FC7CE6" w:rsidP="00FC7CE6">
      <w:pPr>
        <w:widowControl w:val="0"/>
        <w:spacing w:before="0" w:line="240" w:lineRule="auto"/>
        <w:ind w:left="391"/>
        <w:rPr>
          <w:rFonts w:ascii="Arial" w:eastAsia="Arial" w:hAnsi="Arial" w:cs="Arial"/>
          <w:sz w:val="20"/>
          <w:lang w:val="en-US"/>
        </w:rPr>
      </w:pPr>
    </w:p>
    <w:p w14:paraId="53FFF9A5" w14:textId="77777777" w:rsidR="00FC7CE6" w:rsidRPr="006265AF" w:rsidRDefault="00FC7CE6" w:rsidP="00FC7CE6">
      <w:pPr>
        <w:widowControl w:val="0"/>
        <w:spacing w:before="0" w:line="240" w:lineRule="auto"/>
        <w:ind w:left="391"/>
        <w:rPr>
          <w:rFonts w:ascii="Arial" w:eastAsia="Arial" w:hAnsi="Arial" w:cs="Arial"/>
          <w:sz w:val="20"/>
          <w:lang w:val="en-US"/>
        </w:rPr>
      </w:pPr>
    </w:p>
    <w:p w14:paraId="2FB46BB4" w14:textId="77777777" w:rsidR="00F608A2" w:rsidRPr="006265AF" w:rsidRDefault="00F608A2">
      <w:pPr>
        <w:spacing w:before="11"/>
        <w:rPr>
          <w:rFonts w:ascii="Arial" w:eastAsia="Arial" w:hAnsi="Arial" w:cs="Arial"/>
          <w:b/>
          <w:bCs/>
          <w:sz w:val="18"/>
          <w:szCs w:val="18"/>
        </w:rPr>
      </w:pPr>
    </w:p>
    <w:p w14:paraId="3794B83A" w14:textId="77777777" w:rsidR="00F608A2" w:rsidRPr="00647D01" w:rsidRDefault="00F608A2">
      <w:pPr>
        <w:pStyle w:val="BodyText"/>
        <w:spacing w:after="39"/>
        <w:ind w:left="216"/>
        <w:rPr>
          <w:b w:val="0"/>
          <w:bCs/>
        </w:rPr>
      </w:pPr>
      <w:r w:rsidRPr="00647D01">
        <w:rPr>
          <w:color w:val="130201"/>
        </w:rPr>
        <w:t>Additional</w:t>
      </w:r>
      <w:r w:rsidRPr="00647D01">
        <w:rPr>
          <w:color w:val="130201"/>
          <w:spacing w:val="19"/>
        </w:rPr>
        <w:t xml:space="preserve"> </w:t>
      </w:r>
      <w:r w:rsidRPr="00647D01">
        <w:rPr>
          <w:color w:val="130201"/>
        </w:rPr>
        <w:t>profile</w:t>
      </w:r>
    </w:p>
    <w:p w14:paraId="5F6C48C2" w14:textId="38530C01"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54B167F0" wp14:editId="4FB044FA">
                <wp:extent cx="951865" cy="6985"/>
                <wp:effectExtent l="6985" t="3175" r="3175" b="8890"/>
                <wp:docPr id="6219" name="Group 1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1865" cy="6985"/>
                          <a:chOff x="0" y="0"/>
                          <a:chExt cx="1499" cy="11"/>
                        </a:xfrm>
                      </wpg:grpSpPr>
                      <wpg:grpSp>
                        <wpg:cNvPr id="6220" name="Group 1891"/>
                        <wpg:cNvGrpSpPr>
                          <a:grpSpLocks/>
                        </wpg:cNvGrpSpPr>
                        <wpg:grpSpPr bwMode="auto">
                          <a:xfrm>
                            <a:off x="6" y="6"/>
                            <a:ext cx="1488" cy="2"/>
                            <a:chOff x="6" y="6"/>
                            <a:chExt cx="1488" cy="2"/>
                          </a:xfrm>
                        </wpg:grpSpPr>
                        <wps:wsp>
                          <wps:cNvPr id="6221" name="Freeform 1892"/>
                          <wps:cNvSpPr>
                            <a:spLocks/>
                          </wps:cNvSpPr>
                          <wps:spPr bwMode="auto">
                            <a:xfrm>
                              <a:off x="6" y="6"/>
                              <a:ext cx="1488" cy="2"/>
                            </a:xfrm>
                            <a:custGeom>
                              <a:avLst/>
                              <a:gdLst>
                                <a:gd name="T0" fmla="+- 0 6 6"/>
                                <a:gd name="T1" fmla="*/ T0 w 1488"/>
                                <a:gd name="T2" fmla="+- 0 1493 6"/>
                                <a:gd name="T3" fmla="*/ T2 w 1488"/>
                              </a:gdLst>
                              <a:ahLst/>
                              <a:cxnLst>
                                <a:cxn ang="0">
                                  <a:pos x="T1" y="0"/>
                                </a:cxn>
                                <a:cxn ang="0">
                                  <a:pos x="T3" y="0"/>
                                </a:cxn>
                              </a:cxnLst>
                              <a:rect l="0" t="0" r="r" b="b"/>
                              <a:pathLst>
                                <a:path w="1488">
                                  <a:moveTo>
                                    <a:pt x="0" y="0"/>
                                  </a:moveTo>
                                  <a:lnTo>
                                    <a:pt x="1487"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B11373" id="Group 1890" o:spid="_x0000_s1026" style="width:74.95pt;height:.55pt;mso-position-horizontal-relative:char;mso-position-vertical-relative:line" coordsize="149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">
                <v:group id="Group 1891" o:spid="_x0000_s1027" style="position:absolute;left:6;top:6;width:1488;height:2" coordorigin="6,6" coordsize="1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">
                  <v:shape id="Freeform 1892" o:spid="_x0000_s1028" style="position:absolute;left:6;top:6;width:1488;height:2;visibility:visible;mso-wrap-style:square;v-text-anchor:top" coordsize="1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" path="m,l1487,e" filled="f" strokecolor="#ccc" strokeweight=".19017mm">
                    <v:path arrowok="t" o:connecttype="custom" o:connectlocs="0,0;1487,0" o:connectangles="0,0"/>
                  </v:shape>
                </v:group>
                <w10:anchorlock/>
              </v:group>
            </w:pict>
          </mc:Fallback>
        </mc:AlternateContent>
      </w:r>
    </w:p>
    <w:p w14:paraId="49CCDEF9" w14:textId="77777777" w:rsidR="00F608A2" w:rsidRPr="00647D01" w:rsidRDefault="00F608A2" w:rsidP="00F608A2">
      <w:pPr>
        <w:pStyle w:val="ListParagraph"/>
        <w:widowControl w:val="0"/>
        <w:numPr>
          <w:ilvl w:val="0"/>
          <w:numId w:val="40"/>
        </w:numPr>
        <w:tabs>
          <w:tab w:val="left" w:pos="718"/>
        </w:tabs>
        <w:spacing w:before="122" w:after="39" w:line="240" w:lineRule="auto"/>
        <w:ind w:firstLine="0"/>
        <w:contextualSpacing w:val="0"/>
        <w:rPr>
          <w:rFonts w:ascii="Arial" w:eastAsia="Arial" w:hAnsi="Arial" w:cs="Arial"/>
          <w:sz w:val="17"/>
          <w:szCs w:val="17"/>
        </w:rPr>
      </w:pPr>
      <w:r w:rsidRPr="006265AF">
        <w:rPr>
          <w:rFonts w:ascii="Arial"/>
          <w:b/>
          <w:color w:val="130201"/>
          <w:sz w:val="17"/>
        </w:rPr>
        <w:t>What is your</w:t>
      </w:r>
      <w:r w:rsidRPr="006265AF">
        <w:rPr>
          <w:rFonts w:ascii="Arial"/>
          <w:b/>
          <w:color w:val="130201"/>
          <w:spacing w:val="22"/>
          <w:sz w:val="17"/>
        </w:rPr>
        <w:t xml:space="preserve"> </w:t>
      </w:r>
      <w:r w:rsidRPr="006265AF">
        <w:rPr>
          <w:rFonts w:ascii="Arial"/>
          <w:b/>
          <w:color w:val="130201"/>
          <w:sz w:val="17"/>
        </w:rPr>
        <w:t>region?</w:t>
      </w:r>
    </w:p>
    <w:p w14:paraId="5392DB62" w14:textId="456AEFF7"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34ED3BBA" wp14:editId="294133BF">
                <wp:extent cx="6538595" cy="6985"/>
                <wp:effectExtent l="10160" t="5080" r="4445" b="6985"/>
                <wp:docPr id="6216" name="Group 1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6217" name="Group 1888"/>
                        <wpg:cNvGrpSpPr>
                          <a:grpSpLocks/>
                        </wpg:cNvGrpSpPr>
                        <wpg:grpSpPr bwMode="auto">
                          <a:xfrm>
                            <a:off x="6" y="6"/>
                            <a:ext cx="10286" cy="2"/>
                            <a:chOff x="6" y="6"/>
                            <a:chExt cx="10286" cy="2"/>
                          </a:xfrm>
                        </wpg:grpSpPr>
                        <wps:wsp>
                          <wps:cNvPr id="6218" name="Freeform 1889"/>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C340BC" id="Group 1887"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">
                <v:group id="Group 1888"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">
                  <v:shape id="Freeform 1889"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" path="m,l10285,e" filled="f" strokecolor="#ccc" strokeweight=".19017mm">
                    <v:path arrowok="t" o:connecttype="custom" o:connectlocs="0,0;10285,0" o:connectangles="0,0"/>
                  </v:shape>
                </v:group>
                <w10:anchorlock/>
              </v:group>
            </w:pict>
          </mc:Fallback>
        </mc:AlternateContent>
      </w:r>
    </w:p>
    <w:p w14:paraId="43F73224" w14:textId="54E46E38" w:rsidR="00F608A2" w:rsidRPr="006265AF" w:rsidRDefault="00647D01">
      <w:pPr>
        <w:tabs>
          <w:tab w:val="left" w:pos="1556"/>
          <w:tab w:val="left" w:pos="2263"/>
          <w:tab w:val="left" w:pos="3027"/>
          <w:tab w:val="left" w:pos="3706"/>
          <w:tab w:val="left" w:pos="4460"/>
          <w:tab w:val="left" w:pos="5182"/>
          <w:tab w:val="left" w:pos="5822"/>
        </w:tabs>
        <w:spacing w:before="123"/>
        <w:ind w:left="763"/>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53440" behindDoc="0" locked="0" layoutInCell="1" allowOverlap="1" wp14:anchorId="61798963" wp14:editId="414D7DEB">
                <wp:simplePos x="0" y="0"/>
                <wp:positionH relativeFrom="page">
                  <wp:posOffset>614680</wp:posOffset>
                </wp:positionH>
                <wp:positionV relativeFrom="paragraph">
                  <wp:posOffset>96520</wp:posOffset>
                </wp:positionV>
                <wp:extent cx="82550" cy="89535"/>
                <wp:effectExtent l="14605" t="8890" r="7620" b="6350"/>
                <wp:wrapNone/>
                <wp:docPr id="6208"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68" y="152"/>
                          <a:chExt cx="130" cy="141"/>
                        </a:xfrm>
                      </wpg:grpSpPr>
                      <wpg:grpSp>
                        <wpg:cNvPr id="6209" name="Group 1880"/>
                        <wpg:cNvGrpSpPr>
                          <a:grpSpLocks/>
                        </wpg:cNvGrpSpPr>
                        <wpg:grpSpPr bwMode="auto">
                          <a:xfrm>
                            <a:off x="968" y="163"/>
                            <a:ext cx="130" cy="130"/>
                            <a:chOff x="968" y="163"/>
                            <a:chExt cx="130" cy="130"/>
                          </a:xfrm>
                        </wpg:grpSpPr>
                        <wps:wsp>
                          <wps:cNvPr id="6210" name="Freeform 1881"/>
                          <wps:cNvSpPr>
                            <a:spLocks/>
                          </wps:cNvSpPr>
                          <wps:spPr bwMode="auto">
                            <a:xfrm>
                              <a:off x="968" y="163"/>
                              <a:ext cx="130" cy="130"/>
                            </a:xfrm>
                            <a:custGeom>
                              <a:avLst/>
                              <a:gdLst>
                                <a:gd name="T0" fmla="+- 0 1079 968"/>
                                <a:gd name="T1" fmla="*/ T0 w 130"/>
                                <a:gd name="T2" fmla="+- 0 182 163"/>
                                <a:gd name="T3" fmla="*/ 182 h 130"/>
                                <a:gd name="T4" fmla="+- 0 987 968"/>
                                <a:gd name="T5" fmla="*/ T4 w 130"/>
                                <a:gd name="T6" fmla="+- 0 182 163"/>
                                <a:gd name="T7" fmla="*/ 182 h 130"/>
                                <a:gd name="T8" fmla="+- 0 997 968"/>
                                <a:gd name="T9" fmla="*/ T8 w 130"/>
                                <a:gd name="T10" fmla="+- 0 174 163"/>
                                <a:gd name="T11" fmla="*/ 174 h 130"/>
                                <a:gd name="T12" fmla="+- 0 1008 968"/>
                                <a:gd name="T13" fmla="*/ T12 w 130"/>
                                <a:gd name="T14" fmla="+- 0 168 163"/>
                                <a:gd name="T15" fmla="*/ 168 h 130"/>
                                <a:gd name="T16" fmla="+- 0 1020 968"/>
                                <a:gd name="T17" fmla="*/ T16 w 130"/>
                                <a:gd name="T18" fmla="+- 0 164 163"/>
                                <a:gd name="T19" fmla="*/ 164 h 130"/>
                                <a:gd name="T20" fmla="+- 0 1033 968"/>
                                <a:gd name="T21" fmla="*/ T20 w 130"/>
                                <a:gd name="T22" fmla="+- 0 163 163"/>
                                <a:gd name="T23" fmla="*/ 163 h 130"/>
                                <a:gd name="T24" fmla="+- 0 1046 968"/>
                                <a:gd name="T25" fmla="*/ T24 w 130"/>
                                <a:gd name="T26" fmla="+- 0 164 163"/>
                                <a:gd name="T27" fmla="*/ 164 h 130"/>
                                <a:gd name="T28" fmla="+- 0 1058 968"/>
                                <a:gd name="T29" fmla="*/ T28 w 130"/>
                                <a:gd name="T30" fmla="+- 0 168 163"/>
                                <a:gd name="T31" fmla="*/ 168 h 130"/>
                                <a:gd name="T32" fmla="+- 0 1069 968"/>
                                <a:gd name="T33" fmla="*/ T32 w 130"/>
                                <a:gd name="T34" fmla="+- 0 174 163"/>
                                <a:gd name="T35" fmla="*/ 174 h 130"/>
                                <a:gd name="T36" fmla="+- 0 1079 968"/>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11" name="Freeform 1882"/>
                          <wps:cNvSpPr>
                            <a:spLocks/>
                          </wps:cNvSpPr>
                          <wps:spPr bwMode="auto">
                            <a:xfrm>
                              <a:off x="968" y="163"/>
                              <a:ext cx="130" cy="130"/>
                            </a:xfrm>
                            <a:custGeom>
                              <a:avLst/>
                              <a:gdLst>
                                <a:gd name="T0" fmla="+- 0 1098 968"/>
                                <a:gd name="T1" fmla="*/ T0 w 130"/>
                                <a:gd name="T2" fmla="+- 0 228 163"/>
                                <a:gd name="T3" fmla="*/ 228 h 130"/>
                                <a:gd name="T4" fmla="+- 0 968 968"/>
                                <a:gd name="T5" fmla="*/ T4 w 130"/>
                                <a:gd name="T6" fmla="+- 0 228 163"/>
                                <a:gd name="T7" fmla="*/ 228 h 130"/>
                                <a:gd name="T8" fmla="+- 0 969 968"/>
                                <a:gd name="T9" fmla="*/ T8 w 130"/>
                                <a:gd name="T10" fmla="+- 0 215 163"/>
                                <a:gd name="T11" fmla="*/ 215 h 130"/>
                                <a:gd name="T12" fmla="+- 0 1096 968"/>
                                <a:gd name="T13" fmla="*/ T12 w 130"/>
                                <a:gd name="T14" fmla="+- 0 215 163"/>
                                <a:gd name="T15" fmla="*/ 215 h 130"/>
                                <a:gd name="T16" fmla="+- 0 1098 968"/>
                                <a:gd name="T17" fmla="*/ T16 w 130"/>
                                <a:gd name="T18" fmla="+- 0 228 163"/>
                                <a:gd name="T19" fmla="*/ 228 h 130"/>
                              </a:gdLst>
                              <a:ahLst/>
                              <a:cxnLst>
                                <a:cxn ang="0">
                                  <a:pos x="T1" y="T3"/>
                                </a:cxn>
                                <a:cxn ang="0">
                                  <a:pos x="T5" y="T7"/>
                                </a:cxn>
                                <a:cxn ang="0">
                                  <a:pos x="T9" y="T11"/>
                                </a:cxn>
                                <a:cxn ang="0">
                                  <a:pos x="T13" y="T15"/>
                                </a:cxn>
                                <a:cxn ang="0">
                                  <a:pos x="T17" y="T19"/>
                                </a:cxn>
                              </a:cxnLst>
                              <a:rect l="0" t="0" r="r" b="b"/>
                              <a:pathLst>
                                <a:path w="130" h="130">
                                  <a:moveTo>
                                    <a:pt x="130" y="65"/>
                                  </a:moveTo>
                                  <a:lnTo>
                                    <a:pt x="0" y="65"/>
                                  </a:lnTo>
                                  <a:lnTo>
                                    <a:pt x="1" y="52"/>
                                  </a:lnTo>
                                  <a:lnTo>
                                    <a:pt x="128" y="52"/>
                                  </a:lnTo>
                                  <a:lnTo>
                                    <a:pt x="130"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12" name="Freeform 1883"/>
                          <wps:cNvSpPr>
                            <a:spLocks/>
                          </wps:cNvSpPr>
                          <wps:spPr bwMode="auto">
                            <a:xfrm>
                              <a:off x="968" y="163"/>
                              <a:ext cx="130" cy="130"/>
                            </a:xfrm>
                            <a:custGeom>
                              <a:avLst/>
                              <a:gdLst>
                                <a:gd name="T0" fmla="+- 0 1033 968"/>
                                <a:gd name="T1" fmla="*/ T0 w 130"/>
                                <a:gd name="T2" fmla="+- 0 292 163"/>
                                <a:gd name="T3" fmla="*/ 292 h 130"/>
                                <a:gd name="T4" fmla="+- 0 979 968"/>
                                <a:gd name="T5" fmla="*/ T4 w 130"/>
                                <a:gd name="T6" fmla="+- 0 264 163"/>
                                <a:gd name="T7" fmla="*/ 264 h 130"/>
                                <a:gd name="T8" fmla="+- 0 1087 968"/>
                                <a:gd name="T9" fmla="*/ T8 w 130"/>
                                <a:gd name="T10" fmla="+- 0 264 163"/>
                                <a:gd name="T11" fmla="*/ 264 h 130"/>
                                <a:gd name="T12" fmla="+- 0 1033 968"/>
                                <a:gd name="T13" fmla="*/ T12 w 130"/>
                                <a:gd name="T14" fmla="+- 0 292 163"/>
                                <a:gd name="T15" fmla="*/ 292 h 130"/>
                              </a:gdLst>
                              <a:ahLst/>
                              <a:cxnLst>
                                <a:cxn ang="0">
                                  <a:pos x="T1" y="T3"/>
                                </a:cxn>
                                <a:cxn ang="0">
                                  <a:pos x="T5" y="T7"/>
                                </a:cxn>
                                <a:cxn ang="0">
                                  <a:pos x="T9" y="T11"/>
                                </a:cxn>
                                <a:cxn ang="0">
                                  <a:pos x="T13" y="T15"/>
                                </a:cxn>
                              </a:cxnLst>
                              <a:rect l="0" t="0" r="r" b="b"/>
                              <a:pathLst>
                                <a:path w="130" h="130">
                                  <a:moveTo>
                                    <a:pt x="65" y="129"/>
                                  </a:moveTo>
                                  <a:lnTo>
                                    <a:pt x="11" y="101"/>
                                  </a:lnTo>
                                  <a:lnTo>
                                    <a:pt x="119" y="101"/>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3" name="Picture 18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68"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14" name="Group 1885"/>
                        <wpg:cNvGrpSpPr>
                          <a:grpSpLocks/>
                        </wpg:cNvGrpSpPr>
                        <wpg:grpSpPr bwMode="auto">
                          <a:xfrm>
                            <a:off x="974" y="158"/>
                            <a:ext cx="119" cy="119"/>
                            <a:chOff x="974" y="158"/>
                            <a:chExt cx="119" cy="119"/>
                          </a:xfrm>
                        </wpg:grpSpPr>
                        <wps:wsp>
                          <wps:cNvPr id="6215" name="Freeform 1886"/>
                          <wps:cNvSpPr>
                            <a:spLocks/>
                          </wps:cNvSpPr>
                          <wps:spPr bwMode="auto">
                            <a:xfrm>
                              <a:off x="974" y="158"/>
                              <a:ext cx="119" cy="119"/>
                            </a:xfrm>
                            <a:custGeom>
                              <a:avLst/>
                              <a:gdLst>
                                <a:gd name="T0" fmla="+- 0 1092 974"/>
                                <a:gd name="T1" fmla="*/ T0 w 119"/>
                                <a:gd name="T2" fmla="+- 0 217 158"/>
                                <a:gd name="T3" fmla="*/ 217 h 119"/>
                                <a:gd name="T4" fmla="+- 0 1056 974"/>
                                <a:gd name="T5" fmla="*/ T4 w 119"/>
                                <a:gd name="T6" fmla="+- 0 272 158"/>
                                <a:gd name="T7" fmla="*/ 272 h 119"/>
                                <a:gd name="T8" fmla="+- 0 1033 974"/>
                                <a:gd name="T9" fmla="*/ T8 w 119"/>
                                <a:gd name="T10" fmla="+- 0 276 158"/>
                                <a:gd name="T11" fmla="*/ 276 h 119"/>
                                <a:gd name="T12" fmla="+- 0 1021 974"/>
                                <a:gd name="T13" fmla="*/ T12 w 119"/>
                                <a:gd name="T14" fmla="+- 0 275 158"/>
                                <a:gd name="T15" fmla="*/ 275 h 119"/>
                                <a:gd name="T16" fmla="+- 0 975 974"/>
                                <a:gd name="T17" fmla="*/ T16 w 119"/>
                                <a:gd name="T18" fmla="+- 0 229 158"/>
                                <a:gd name="T19" fmla="*/ 229 h 119"/>
                                <a:gd name="T20" fmla="+- 0 974 974"/>
                                <a:gd name="T21" fmla="*/ T20 w 119"/>
                                <a:gd name="T22" fmla="+- 0 217 158"/>
                                <a:gd name="T23" fmla="*/ 217 h 119"/>
                                <a:gd name="T24" fmla="+- 0 975 974"/>
                                <a:gd name="T25" fmla="*/ T24 w 119"/>
                                <a:gd name="T26" fmla="+- 0 205 158"/>
                                <a:gd name="T27" fmla="*/ 205 h 119"/>
                                <a:gd name="T28" fmla="+- 0 1021 974"/>
                                <a:gd name="T29" fmla="*/ T28 w 119"/>
                                <a:gd name="T30" fmla="+- 0 159 158"/>
                                <a:gd name="T31" fmla="*/ 159 h 119"/>
                                <a:gd name="T32" fmla="+- 0 1033 974"/>
                                <a:gd name="T33" fmla="*/ T32 w 119"/>
                                <a:gd name="T34" fmla="+- 0 158 158"/>
                                <a:gd name="T35" fmla="*/ 158 h 119"/>
                                <a:gd name="T36" fmla="+- 0 1045 974"/>
                                <a:gd name="T37" fmla="*/ T36 w 119"/>
                                <a:gd name="T38" fmla="+- 0 159 158"/>
                                <a:gd name="T39" fmla="*/ 159 h 119"/>
                                <a:gd name="T40" fmla="+- 0 1091 974"/>
                                <a:gd name="T41" fmla="*/ T40 w 119"/>
                                <a:gd name="T42" fmla="+- 0 205 158"/>
                                <a:gd name="T43" fmla="*/ 205 h 119"/>
                                <a:gd name="T44" fmla="+- 0 1092 974"/>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089AC4" id="Group 1879" o:spid="_x0000_s1026" style="position:absolute;margin-left:48.4pt;margin-top:7.6pt;width:6.5pt;height:7.05pt;z-index:251453440;mso-position-horizontal-relative:page" coordorigin="968,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">
                <v:group id="Group 1880" o:spid="_x0000_s1027" style="position:absolute;left:968;top:163;width:130;height:130" coordorigin="968,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">
                  <v:shape id="Freeform 1881" o:spid="_x0000_s1028" style="position:absolute;left:968;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" path="m111,19r-92,l29,11,40,5,52,1,65,,78,1,90,5r11,6l111,19xe" fillcolor="black" stroked="f">
                    <v:fill opacity="5397f"/>
                    <v:path arrowok="t" o:connecttype="custom" o:connectlocs="111,182;19,182;29,174;40,168;52,164;65,163;78,164;90,168;101,174;111,182" o:connectangles="0,0,0,0,0,0,0,0,0,0"/>
                  </v:shape>
                  <v:shape id="Freeform 1882" o:spid="_x0000_s1029" style="position:absolute;left:968;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" path="m130,65l,65,1,52r127,l130,65xe" fillcolor="black" stroked="f">
                    <v:fill opacity="5397f"/>
                    <v:path arrowok="t" o:connecttype="custom" o:connectlocs="130,228;0,228;1,215;128,215;130,228" o:connectangles="0,0,0,0,0"/>
                  </v:shape>
                  <v:shape id="Freeform 1883" o:spid="_x0000_s1030" style="position:absolute;left:968;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" path="m65,129l11,101r108,l65,129xe" fillcolor="black" stroked="f">
                    <v:fill opacity="5397f"/>
                    <v:path arrowok="t" o:connecttype="custom" o:connectlocs="65,292;11,264;119,264;65,292" o:connectangles="0,0,0,0"/>
                  </v:shape>
                  <v:shape id="Picture 1884" o:spid="_x0000_s1031" type="#_x0000_t75" style="position:absolute;left:968;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">
                    <v:imagedata r:id="rId107" o:title=""/>
                  </v:shape>
                </v:group>
                <v:group id="Group 1885" o:spid="_x0000_s1032" style="position:absolute;left:974;top:158;width:119;height:119" coordorigin="974,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">
                  <v:shape id="Freeform 1886" o:spid="_x0000_s1033" style="position:absolute;left:974;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" path="m118,59l82,114r-23,4l47,117,1,71,,59,1,47,47,1,59,,71,1r46,46l118,59xe" filled="f" strokeweight=".19017mm">
                    <v:path arrowok="t" o:connecttype="custom" o:connectlocs="118,217;82,272;59,276;47,275;1,229;0,217;1,205;47,159;59,158;71,159;117,205;118,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9520" behindDoc="1" locked="0" layoutInCell="1" allowOverlap="1" wp14:anchorId="0E98764E" wp14:editId="33212360">
                <wp:simplePos x="0" y="0"/>
                <wp:positionH relativeFrom="page">
                  <wp:posOffset>1121410</wp:posOffset>
                </wp:positionH>
                <wp:positionV relativeFrom="paragraph">
                  <wp:posOffset>96520</wp:posOffset>
                </wp:positionV>
                <wp:extent cx="82550" cy="89535"/>
                <wp:effectExtent l="6985" t="8890" r="15240" b="6350"/>
                <wp:wrapNone/>
                <wp:docPr id="6200" name="Group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1766" y="152"/>
                          <a:chExt cx="130" cy="141"/>
                        </a:xfrm>
                      </wpg:grpSpPr>
                      <wpg:grpSp>
                        <wpg:cNvPr id="6201" name="Group 1872"/>
                        <wpg:cNvGrpSpPr>
                          <a:grpSpLocks/>
                        </wpg:cNvGrpSpPr>
                        <wpg:grpSpPr bwMode="auto">
                          <a:xfrm>
                            <a:off x="1766" y="163"/>
                            <a:ext cx="130" cy="130"/>
                            <a:chOff x="1766" y="163"/>
                            <a:chExt cx="130" cy="130"/>
                          </a:xfrm>
                        </wpg:grpSpPr>
                        <wps:wsp>
                          <wps:cNvPr id="6202" name="Freeform 1873"/>
                          <wps:cNvSpPr>
                            <a:spLocks/>
                          </wps:cNvSpPr>
                          <wps:spPr bwMode="auto">
                            <a:xfrm>
                              <a:off x="1766" y="163"/>
                              <a:ext cx="130" cy="130"/>
                            </a:xfrm>
                            <a:custGeom>
                              <a:avLst/>
                              <a:gdLst>
                                <a:gd name="T0" fmla="+- 0 1876 1766"/>
                                <a:gd name="T1" fmla="*/ T0 w 130"/>
                                <a:gd name="T2" fmla="+- 0 182 163"/>
                                <a:gd name="T3" fmla="*/ 182 h 130"/>
                                <a:gd name="T4" fmla="+- 0 1785 1766"/>
                                <a:gd name="T5" fmla="*/ T4 w 130"/>
                                <a:gd name="T6" fmla="+- 0 182 163"/>
                                <a:gd name="T7" fmla="*/ 182 h 130"/>
                                <a:gd name="T8" fmla="+- 0 1795 1766"/>
                                <a:gd name="T9" fmla="*/ T8 w 130"/>
                                <a:gd name="T10" fmla="+- 0 174 163"/>
                                <a:gd name="T11" fmla="*/ 174 h 130"/>
                                <a:gd name="T12" fmla="+- 0 1806 1766"/>
                                <a:gd name="T13" fmla="*/ T12 w 130"/>
                                <a:gd name="T14" fmla="+- 0 168 163"/>
                                <a:gd name="T15" fmla="*/ 168 h 130"/>
                                <a:gd name="T16" fmla="+- 0 1818 1766"/>
                                <a:gd name="T17" fmla="*/ T16 w 130"/>
                                <a:gd name="T18" fmla="+- 0 164 163"/>
                                <a:gd name="T19" fmla="*/ 164 h 130"/>
                                <a:gd name="T20" fmla="+- 0 1831 1766"/>
                                <a:gd name="T21" fmla="*/ T20 w 130"/>
                                <a:gd name="T22" fmla="+- 0 163 163"/>
                                <a:gd name="T23" fmla="*/ 163 h 130"/>
                                <a:gd name="T24" fmla="+- 0 1844 1766"/>
                                <a:gd name="T25" fmla="*/ T24 w 130"/>
                                <a:gd name="T26" fmla="+- 0 164 163"/>
                                <a:gd name="T27" fmla="*/ 164 h 130"/>
                                <a:gd name="T28" fmla="+- 0 1855 1766"/>
                                <a:gd name="T29" fmla="*/ T28 w 130"/>
                                <a:gd name="T30" fmla="+- 0 168 163"/>
                                <a:gd name="T31" fmla="*/ 168 h 130"/>
                                <a:gd name="T32" fmla="+- 0 1866 1766"/>
                                <a:gd name="T33" fmla="*/ T32 w 130"/>
                                <a:gd name="T34" fmla="+- 0 174 163"/>
                                <a:gd name="T35" fmla="*/ 174 h 130"/>
                                <a:gd name="T36" fmla="+- 0 1876 1766"/>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2" y="1"/>
                                  </a:lnTo>
                                  <a:lnTo>
                                    <a:pt x="65" y="0"/>
                                  </a:lnTo>
                                  <a:lnTo>
                                    <a:pt x="78"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03" name="Freeform 1874"/>
                          <wps:cNvSpPr>
                            <a:spLocks/>
                          </wps:cNvSpPr>
                          <wps:spPr bwMode="auto">
                            <a:xfrm>
                              <a:off x="1766" y="163"/>
                              <a:ext cx="130" cy="130"/>
                            </a:xfrm>
                            <a:custGeom>
                              <a:avLst/>
                              <a:gdLst>
                                <a:gd name="T0" fmla="+- 0 1895 1766"/>
                                <a:gd name="T1" fmla="*/ T0 w 130"/>
                                <a:gd name="T2" fmla="+- 0 228 163"/>
                                <a:gd name="T3" fmla="*/ 228 h 130"/>
                                <a:gd name="T4" fmla="+- 0 1766 1766"/>
                                <a:gd name="T5" fmla="*/ T4 w 130"/>
                                <a:gd name="T6" fmla="+- 0 228 163"/>
                                <a:gd name="T7" fmla="*/ 228 h 130"/>
                                <a:gd name="T8" fmla="+- 0 1767 1766"/>
                                <a:gd name="T9" fmla="*/ T8 w 130"/>
                                <a:gd name="T10" fmla="+- 0 215 163"/>
                                <a:gd name="T11" fmla="*/ 215 h 130"/>
                                <a:gd name="T12" fmla="+- 0 1894 1766"/>
                                <a:gd name="T13" fmla="*/ T12 w 130"/>
                                <a:gd name="T14" fmla="+- 0 215 163"/>
                                <a:gd name="T15" fmla="*/ 215 h 130"/>
                                <a:gd name="T16" fmla="+- 0 1895 1766"/>
                                <a:gd name="T17" fmla="*/ T16 w 130"/>
                                <a:gd name="T18" fmla="+- 0 228 163"/>
                                <a:gd name="T19" fmla="*/ 228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04" name="Freeform 1875"/>
                          <wps:cNvSpPr>
                            <a:spLocks/>
                          </wps:cNvSpPr>
                          <wps:spPr bwMode="auto">
                            <a:xfrm>
                              <a:off x="1766" y="163"/>
                              <a:ext cx="130" cy="130"/>
                            </a:xfrm>
                            <a:custGeom>
                              <a:avLst/>
                              <a:gdLst>
                                <a:gd name="T0" fmla="+- 0 1831 1766"/>
                                <a:gd name="T1" fmla="*/ T0 w 130"/>
                                <a:gd name="T2" fmla="+- 0 292 163"/>
                                <a:gd name="T3" fmla="*/ 292 h 130"/>
                                <a:gd name="T4" fmla="+- 0 1777 1766"/>
                                <a:gd name="T5" fmla="*/ T4 w 130"/>
                                <a:gd name="T6" fmla="+- 0 264 163"/>
                                <a:gd name="T7" fmla="*/ 264 h 130"/>
                                <a:gd name="T8" fmla="+- 0 1885 1766"/>
                                <a:gd name="T9" fmla="*/ T8 w 130"/>
                                <a:gd name="T10" fmla="+- 0 264 163"/>
                                <a:gd name="T11" fmla="*/ 264 h 130"/>
                                <a:gd name="T12" fmla="+- 0 1831 1766"/>
                                <a:gd name="T13" fmla="*/ T12 w 130"/>
                                <a:gd name="T14" fmla="+- 0 292 163"/>
                                <a:gd name="T15" fmla="*/ 292 h 130"/>
                              </a:gdLst>
                              <a:ahLst/>
                              <a:cxnLst>
                                <a:cxn ang="0">
                                  <a:pos x="T1" y="T3"/>
                                </a:cxn>
                                <a:cxn ang="0">
                                  <a:pos x="T5" y="T7"/>
                                </a:cxn>
                                <a:cxn ang="0">
                                  <a:pos x="T9" y="T11"/>
                                </a:cxn>
                                <a:cxn ang="0">
                                  <a:pos x="T13" y="T15"/>
                                </a:cxn>
                              </a:cxnLst>
                              <a:rect l="0" t="0" r="r" b="b"/>
                              <a:pathLst>
                                <a:path w="130" h="130">
                                  <a:moveTo>
                                    <a:pt x="65" y="129"/>
                                  </a:moveTo>
                                  <a:lnTo>
                                    <a:pt x="11" y="101"/>
                                  </a:lnTo>
                                  <a:lnTo>
                                    <a:pt x="119" y="101"/>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05" name="Picture 18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766"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206" name="Group 1877"/>
                        <wpg:cNvGrpSpPr>
                          <a:grpSpLocks/>
                        </wpg:cNvGrpSpPr>
                        <wpg:grpSpPr bwMode="auto">
                          <a:xfrm>
                            <a:off x="1771" y="158"/>
                            <a:ext cx="119" cy="119"/>
                            <a:chOff x="1771" y="158"/>
                            <a:chExt cx="119" cy="119"/>
                          </a:xfrm>
                        </wpg:grpSpPr>
                        <wps:wsp>
                          <wps:cNvPr id="6207" name="Freeform 1878"/>
                          <wps:cNvSpPr>
                            <a:spLocks/>
                          </wps:cNvSpPr>
                          <wps:spPr bwMode="auto">
                            <a:xfrm>
                              <a:off x="1771" y="158"/>
                              <a:ext cx="119" cy="119"/>
                            </a:xfrm>
                            <a:custGeom>
                              <a:avLst/>
                              <a:gdLst>
                                <a:gd name="T0" fmla="+- 0 1890 1771"/>
                                <a:gd name="T1" fmla="*/ T0 w 119"/>
                                <a:gd name="T2" fmla="+- 0 217 158"/>
                                <a:gd name="T3" fmla="*/ 217 h 119"/>
                                <a:gd name="T4" fmla="+- 0 1853 1771"/>
                                <a:gd name="T5" fmla="*/ T4 w 119"/>
                                <a:gd name="T6" fmla="+- 0 272 158"/>
                                <a:gd name="T7" fmla="*/ 272 h 119"/>
                                <a:gd name="T8" fmla="+- 0 1831 1771"/>
                                <a:gd name="T9" fmla="*/ T8 w 119"/>
                                <a:gd name="T10" fmla="+- 0 276 158"/>
                                <a:gd name="T11" fmla="*/ 276 h 119"/>
                                <a:gd name="T12" fmla="+- 0 1819 1771"/>
                                <a:gd name="T13" fmla="*/ T12 w 119"/>
                                <a:gd name="T14" fmla="+- 0 275 158"/>
                                <a:gd name="T15" fmla="*/ 275 h 119"/>
                                <a:gd name="T16" fmla="+- 0 1772 1771"/>
                                <a:gd name="T17" fmla="*/ T16 w 119"/>
                                <a:gd name="T18" fmla="+- 0 229 158"/>
                                <a:gd name="T19" fmla="*/ 229 h 119"/>
                                <a:gd name="T20" fmla="+- 0 1771 1771"/>
                                <a:gd name="T21" fmla="*/ T20 w 119"/>
                                <a:gd name="T22" fmla="+- 0 217 158"/>
                                <a:gd name="T23" fmla="*/ 217 h 119"/>
                                <a:gd name="T24" fmla="+- 0 1772 1771"/>
                                <a:gd name="T25" fmla="*/ T24 w 119"/>
                                <a:gd name="T26" fmla="+- 0 205 158"/>
                                <a:gd name="T27" fmla="*/ 205 h 119"/>
                                <a:gd name="T28" fmla="+- 0 1819 1771"/>
                                <a:gd name="T29" fmla="*/ T28 w 119"/>
                                <a:gd name="T30" fmla="+- 0 159 158"/>
                                <a:gd name="T31" fmla="*/ 159 h 119"/>
                                <a:gd name="T32" fmla="+- 0 1831 1771"/>
                                <a:gd name="T33" fmla="*/ T32 w 119"/>
                                <a:gd name="T34" fmla="+- 0 158 158"/>
                                <a:gd name="T35" fmla="*/ 158 h 119"/>
                                <a:gd name="T36" fmla="+- 0 1842 1771"/>
                                <a:gd name="T37" fmla="*/ T36 w 119"/>
                                <a:gd name="T38" fmla="+- 0 159 158"/>
                                <a:gd name="T39" fmla="*/ 159 h 119"/>
                                <a:gd name="T40" fmla="+- 0 1889 1771"/>
                                <a:gd name="T41" fmla="*/ T40 w 119"/>
                                <a:gd name="T42" fmla="+- 0 205 158"/>
                                <a:gd name="T43" fmla="*/ 205 h 119"/>
                                <a:gd name="T44" fmla="+- 0 1890 1771"/>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1" y="71"/>
                                  </a:lnTo>
                                  <a:lnTo>
                                    <a:pt x="0" y="59"/>
                                  </a:lnTo>
                                  <a:lnTo>
                                    <a:pt x="1" y="47"/>
                                  </a:lnTo>
                                  <a:lnTo>
                                    <a:pt x="48" y="1"/>
                                  </a:lnTo>
                                  <a:lnTo>
                                    <a:pt x="60"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86BE95" id="Group 1871" o:spid="_x0000_s1026" style="position:absolute;margin-left:88.3pt;margin-top:7.6pt;width:6.5pt;height:7.05pt;z-index:-251816960;mso-position-horizontal-relative:page" coordorigin="1766,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">
                <v:group id="Group 1872" o:spid="_x0000_s1027" style="position:absolute;left:1766;top:163;width:130;height:130" coordorigin="1766,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">
                  <v:shape id="Freeform 1873" o:spid="_x0000_s1028" style="position:absolute;left:1766;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" path="m110,19r-91,l29,11,40,5,52,1,65,,78,1,89,5r11,6l110,19xe" fillcolor="black" stroked="f">
                    <v:fill opacity="5397f"/>
                    <v:path arrowok="t" o:connecttype="custom" o:connectlocs="110,182;19,182;29,174;40,168;52,164;65,163;78,164;89,168;100,174;110,182" o:connectangles="0,0,0,0,0,0,0,0,0,0"/>
                  </v:shape>
                  <v:shape id="Freeform 1874" o:spid="_x0000_s1029" style="position:absolute;left:1766;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" path="m129,65l,65,1,52r127,l129,65xe" fillcolor="black" stroked="f">
                    <v:fill opacity="5397f"/>
                    <v:path arrowok="t" o:connecttype="custom" o:connectlocs="129,228;0,228;1,215;128,215;129,228" o:connectangles="0,0,0,0,0"/>
                  </v:shape>
                  <v:shape id="Freeform 1875" o:spid="_x0000_s1030" style="position:absolute;left:1766;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" path="m65,129l11,101r108,l65,129xe" fillcolor="black" stroked="f">
                    <v:fill opacity="5397f"/>
                    <v:path arrowok="t" o:connecttype="custom" o:connectlocs="65,292;11,264;119,264;65,292" o:connectangles="0,0,0,0"/>
                  </v:shape>
                  <v:shape id="Picture 1876" o:spid="_x0000_s1031" type="#_x0000_t75" style="position:absolute;left:1766;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">
                    <v:imagedata r:id="rId107" o:title=""/>
                  </v:shape>
                </v:group>
                <v:group id="Group 1877" o:spid="_x0000_s1032" style="position:absolute;left:1771;top:158;width:119;height:119" coordorigin="1771,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">
                  <v:shape id="Freeform 1878" o:spid="_x0000_s1033" style="position:absolute;left:1771;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" path="m119,59l82,114r-22,4l48,117,1,71,,59,1,47,48,1,60,,71,1r47,46l119,59xe" filled="f" strokeweight=".19017mm">
                    <v:path arrowok="t" o:connecttype="custom" o:connectlocs="119,217;82,272;60,276;48,275;1,229;0,217;1,205;48,159;60,158;71,159;118,205;119,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500544" behindDoc="1" locked="0" layoutInCell="1" allowOverlap="1" wp14:anchorId="09FF51ED" wp14:editId="7ECB4B93">
                <wp:simplePos x="0" y="0"/>
                <wp:positionH relativeFrom="page">
                  <wp:posOffset>1566545</wp:posOffset>
                </wp:positionH>
                <wp:positionV relativeFrom="paragraph">
                  <wp:posOffset>96520</wp:posOffset>
                </wp:positionV>
                <wp:extent cx="82550" cy="89535"/>
                <wp:effectExtent l="13970" t="8890" r="8255" b="6350"/>
                <wp:wrapNone/>
                <wp:docPr id="6192"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2467" y="152"/>
                          <a:chExt cx="130" cy="141"/>
                        </a:xfrm>
                      </wpg:grpSpPr>
                      <wpg:grpSp>
                        <wpg:cNvPr id="6193" name="Group 1864"/>
                        <wpg:cNvGrpSpPr>
                          <a:grpSpLocks/>
                        </wpg:cNvGrpSpPr>
                        <wpg:grpSpPr bwMode="auto">
                          <a:xfrm>
                            <a:off x="2467" y="163"/>
                            <a:ext cx="130" cy="130"/>
                            <a:chOff x="2467" y="163"/>
                            <a:chExt cx="130" cy="130"/>
                          </a:xfrm>
                        </wpg:grpSpPr>
                        <wps:wsp>
                          <wps:cNvPr id="6194" name="Freeform 1865"/>
                          <wps:cNvSpPr>
                            <a:spLocks/>
                          </wps:cNvSpPr>
                          <wps:spPr bwMode="auto">
                            <a:xfrm>
                              <a:off x="2467" y="163"/>
                              <a:ext cx="130" cy="130"/>
                            </a:xfrm>
                            <a:custGeom>
                              <a:avLst/>
                              <a:gdLst>
                                <a:gd name="T0" fmla="+- 0 2577 2467"/>
                                <a:gd name="T1" fmla="*/ T0 w 130"/>
                                <a:gd name="T2" fmla="+- 0 182 163"/>
                                <a:gd name="T3" fmla="*/ 182 h 130"/>
                                <a:gd name="T4" fmla="+- 0 2486 2467"/>
                                <a:gd name="T5" fmla="*/ T4 w 130"/>
                                <a:gd name="T6" fmla="+- 0 182 163"/>
                                <a:gd name="T7" fmla="*/ 182 h 130"/>
                                <a:gd name="T8" fmla="+- 0 2496 2467"/>
                                <a:gd name="T9" fmla="*/ T8 w 130"/>
                                <a:gd name="T10" fmla="+- 0 174 163"/>
                                <a:gd name="T11" fmla="*/ 174 h 130"/>
                                <a:gd name="T12" fmla="+- 0 2507 2467"/>
                                <a:gd name="T13" fmla="*/ T12 w 130"/>
                                <a:gd name="T14" fmla="+- 0 168 163"/>
                                <a:gd name="T15" fmla="*/ 168 h 130"/>
                                <a:gd name="T16" fmla="+- 0 2519 2467"/>
                                <a:gd name="T17" fmla="*/ T16 w 130"/>
                                <a:gd name="T18" fmla="+- 0 164 163"/>
                                <a:gd name="T19" fmla="*/ 164 h 130"/>
                                <a:gd name="T20" fmla="+- 0 2531 2467"/>
                                <a:gd name="T21" fmla="*/ T20 w 130"/>
                                <a:gd name="T22" fmla="+- 0 163 163"/>
                                <a:gd name="T23" fmla="*/ 163 h 130"/>
                                <a:gd name="T24" fmla="+- 0 2544 2467"/>
                                <a:gd name="T25" fmla="*/ T24 w 130"/>
                                <a:gd name="T26" fmla="+- 0 164 163"/>
                                <a:gd name="T27" fmla="*/ 164 h 130"/>
                                <a:gd name="T28" fmla="+- 0 2556 2467"/>
                                <a:gd name="T29" fmla="*/ T28 w 130"/>
                                <a:gd name="T30" fmla="+- 0 168 163"/>
                                <a:gd name="T31" fmla="*/ 168 h 130"/>
                                <a:gd name="T32" fmla="+- 0 2567 2467"/>
                                <a:gd name="T33" fmla="*/ T32 w 130"/>
                                <a:gd name="T34" fmla="+- 0 174 163"/>
                                <a:gd name="T35" fmla="*/ 174 h 130"/>
                                <a:gd name="T36" fmla="+- 0 2577 2467"/>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2" y="1"/>
                                  </a:lnTo>
                                  <a:lnTo>
                                    <a:pt x="64" y="0"/>
                                  </a:lnTo>
                                  <a:lnTo>
                                    <a:pt x="77"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95" name="Freeform 1866"/>
                          <wps:cNvSpPr>
                            <a:spLocks/>
                          </wps:cNvSpPr>
                          <wps:spPr bwMode="auto">
                            <a:xfrm>
                              <a:off x="2467" y="163"/>
                              <a:ext cx="130" cy="130"/>
                            </a:xfrm>
                            <a:custGeom>
                              <a:avLst/>
                              <a:gdLst>
                                <a:gd name="T0" fmla="+- 0 2596 2467"/>
                                <a:gd name="T1" fmla="*/ T0 w 130"/>
                                <a:gd name="T2" fmla="+- 0 228 163"/>
                                <a:gd name="T3" fmla="*/ 228 h 130"/>
                                <a:gd name="T4" fmla="+- 0 2467 2467"/>
                                <a:gd name="T5" fmla="*/ T4 w 130"/>
                                <a:gd name="T6" fmla="+- 0 228 163"/>
                                <a:gd name="T7" fmla="*/ 228 h 130"/>
                                <a:gd name="T8" fmla="+- 0 2468 2467"/>
                                <a:gd name="T9" fmla="*/ T8 w 130"/>
                                <a:gd name="T10" fmla="+- 0 215 163"/>
                                <a:gd name="T11" fmla="*/ 215 h 130"/>
                                <a:gd name="T12" fmla="+- 0 2595 2467"/>
                                <a:gd name="T13" fmla="*/ T12 w 130"/>
                                <a:gd name="T14" fmla="+- 0 215 163"/>
                                <a:gd name="T15" fmla="*/ 215 h 130"/>
                                <a:gd name="T16" fmla="+- 0 2596 2467"/>
                                <a:gd name="T17" fmla="*/ T16 w 130"/>
                                <a:gd name="T18" fmla="+- 0 228 163"/>
                                <a:gd name="T19" fmla="*/ 228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96" name="Freeform 1867"/>
                          <wps:cNvSpPr>
                            <a:spLocks/>
                          </wps:cNvSpPr>
                          <wps:spPr bwMode="auto">
                            <a:xfrm>
                              <a:off x="2467" y="163"/>
                              <a:ext cx="130" cy="130"/>
                            </a:xfrm>
                            <a:custGeom>
                              <a:avLst/>
                              <a:gdLst>
                                <a:gd name="T0" fmla="+- 0 2531 2467"/>
                                <a:gd name="T1" fmla="*/ T0 w 130"/>
                                <a:gd name="T2" fmla="+- 0 292 163"/>
                                <a:gd name="T3" fmla="*/ 292 h 130"/>
                                <a:gd name="T4" fmla="+- 0 2477 2467"/>
                                <a:gd name="T5" fmla="*/ T4 w 130"/>
                                <a:gd name="T6" fmla="+- 0 264 163"/>
                                <a:gd name="T7" fmla="*/ 264 h 130"/>
                                <a:gd name="T8" fmla="+- 0 2585 2467"/>
                                <a:gd name="T9" fmla="*/ T8 w 130"/>
                                <a:gd name="T10" fmla="+- 0 264 163"/>
                                <a:gd name="T11" fmla="*/ 264 h 130"/>
                                <a:gd name="T12" fmla="+- 0 2531 2467"/>
                                <a:gd name="T13" fmla="*/ T12 w 130"/>
                                <a:gd name="T14" fmla="+- 0 292 163"/>
                                <a:gd name="T15" fmla="*/ 292 h 130"/>
                              </a:gdLst>
                              <a:ahLst/>
                              <a:cxnLst>
                                <a:cxn ang="0">
                                  <a:pos x="T1" y="T3"/>
                                </a:cxn>
                                <a:cxn ang="0">
                                  <a:pos x="T5" y="T7"/>
                                </a:cxn>
                                <a:cxn ang="0">
                                  <a:pos x="T9" y="T11"/>
                                </a:cxn>
                                <a:cxn ang="0">
                                  <a:pos x="T13" y="T15"/>
                                </a:cxn>
                              </a:cxnLst>
                              <a:rect l="0" t="0" r="r" b="b"/>
                              <a:pathLst>
                                <a:path w="130" h="130">
                                  <a:moveTo>
                                    <a:pt x="64" y="129"/>
                                  </a:moveTo>
                                  <a:lnTo>
                                    <a:pt x="10" y="101"/>
                                  </a:lnTo>
                                  <a:lnTo>
                                    <a:pt x="118" y="101"/>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97" name="Picture 186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467"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98" name="Group 1869"/>
                        <wpg:cNvGrpSpPr>
                          <a:grpSpLocks/>
                        </wpg:cNvGrpSpPr>
                        <wpg:grpSpPr bwMode="auto">
                          <a:xfrm>
                            <a:off x="2472" y="158"/>
                            <a:ext cx="119" cy="119"/>
                            <a:chOff x="2472" y="158"/>
                            <a:chExt cx="119" cy="119"/>
                          </a:xfrm>
                        </wpg:grpSpPr>
                        <wps:wsp>
                          <wps:cNvPr id="6199" name="Freeform 1870"/>
                          <wps:cNvSpPr>
                            <a:spLocks/>
                          </wps:cNvSpPr>
                          <wps:spPr bwMode="auto">
                            <a:xfrm>
                              <a:off x="2472" y="158"/>
                              <a:ext cx="119" cy="119"/>
                            </a:xfrm>
                            <a:custGeom>
                              <a:avLst/>
                              <a:gdLst>
                                <a:gd name="T0" fmla="+- 0 2591 2472"/>
                                <a:gd name="T1" fmla="*/ T0 w 119"/>
                                <a:gd name="T2" fmla="+- 0 217 158"/>
                                <a:gd name="T3" fmla="*/ 217 h 119"/>
                                <a:gd name="T4" fmla="+- 0 2554 2472"/>
                                <a:gd name="T5" fmla="*/ T4 w 119"/>
                                <a:gd name="T6" fmla="+- 0 272 158"/>
                                <a:gd name="T7" fmla="*/ 272 h 119"/>
                                <a:gd name="T8" fmla="+- 0 2531 2472"/>
                                <a:gd name="T9" fmla="*/ T8 w 119"/>
                                <a:gd name="T10" fmla="+- 0 276 158"/>
                                <a:gd name="T11" fmla="*/ 276 h 119"/>
                                <a:gd name="T12" fmla="+- 0 2520 2472"/>
                                <a:gd name="T13" fmla="*/ T12 w 119"/>
                                <a:gd name="T14" fmla="+- 0 275 158"/>
                                <a:gd name="T15" fmla="*/ 275 h 119"/>
                                <a:gd name="T16" fmla="+- 0 2473 2472"/>
                                <a:gd name="T17" fmla="*/ T16 w 119"/>
                                <a:gd name="T18" fmla="+- 0 229 158"/>
                                <a:gd name="T19" fmla="*/ 229 h 119"/>
                                <a:gd name="T20" fmla="+- 0 2472 2472"/>
                                <a:gd name="T21" fmla="*/ T20 w 119"/>
                                <a:gd name="T22" fmla="+- 0 217 158"/>
                                <a:gd name="T23" fmla="*/ 217 h 119"/>
                                <a:gd name="T24" fmla="+- 0 2473 2472"/>
                                <a:gd name="T25" fmla="*/ T24 w 119"/>
                                <a:gd name="T26" fmla="+- 0 205 158"/>
                                <a:gd name="T27" fmla="*/ 205 h 119"/>
                                <a:gd name="T28" fmla="+- 0 2520 2472"/>
                                <a:gd name="T29" fmla="*/ T28 w 119"/>
                                <a:gd name="T30" fmla="+- 0 159 158"/>
                                <a:gd name="T31" fmla="*/ 159 h 119"/>
                                <a:gd name="T32" fmla="+- 0 2531 2472"/>
                                <a:gd name="T33" fmla="*/ T32 w 119"/>
                                <a:gd name="T34" fmla="+- 0 158 158"/>
                                <a:gd name="T35" fmla="*/ 158 h 119"/>
                                <a:gd name="T36" fmla="+- 0 2543 2472"/>
                                <a:gd name="T37" fmla="*/ T36 w 119"/>
                                <a:gd name="T38" fmla="+- 0 159 158"/>
                                <a:gd name="T39" fmla="*/ 159 h 119"/>
                                <a:gd name="T40" fmla="+- 0 2590 2472"/>
                                <a:gd name="T41" fmla="*/ T40 w 119"/>
                                <a:gd name="T42" fmla="+- 0 205 158"/>
                                <a:gd name="T43" fmla="*/ 205 h 119"/>
                                <a:gd name="T44" fmla="+- 0 2591 2472"/>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A1F8EB" id="Group 1863" o:spid="_x0000_s1026" style="position:absolute;margin-left:123.35pt;margin-top:7.6pt;width:6.5pt;height:7.05pt;z-index:-251815936;mso-position-horizontal-relative:page" coordorigin="2467,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">
                <v:group id="Group 1864" o:spid="_x0000_s1027" style="position:absolute;left:2467;top:163;width:130;height:130" coordorigin="2467,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">
                  <v:shape id="Freeform 1865" o:spid="_x0000_s1028" style="position:absolute;left:2467;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" path="m110,19r-91,l29,11,40,5,52,1,64,,77,1,89,5r11,6l110,19xe" fillcolor="black" stroked="f">
                    <v:fill opacity="5397f"/>
                    <v:path arrowok="t" o:connecttype="custom" o:connectlocs="110,182;19,182;29,174;40,168;52,164;64,163;77,164;89,168;100,174;110,182" o:connectangles="0,0,0,0,0,0,0,0,0,0"/>
                  </v:shape>
                  <v:shape id="Freeform 1866" o:spid="_x0000_s1029" style="position:absolute;left:2467;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" path="m129,65l,65,1,52r127,l129,65xe" fillcolor="black" stroked="f">
                    <v:fill opacity="5397f"/>
                    <v:path arrowok="t" o:connecttype="custom" o:connectlocs="129,228;0,228;1,215;128,215;129,228" o:connectangles="0,0,0,0,0"/>
                  </v:shape>
                  <v:shape id="Freeform 1867" o:spid="_x0000_s1030" style="position:absolute;left:2467;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" path="m64,129l10,101r108,l64,129xe" fillcolor="black" stroked="f">
                    <v:fill opacity="5397f"/>
                    <v:path arrowok="t" o:connecttype="custom" o:connectlocs="64,292;10,264;118,264;64,292" o:connectangles="0,0,0,0"/>
                  </v:shape>
                  <v:shape id="Picture 1868" o:spid="_x0000_s1031" type="#_x0000_t75" style="position:absolute;left:2467;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">
                    <v:imagedata r:id="rId107" o:title=""/>
                  </v:shape>
                </v:group>
                <v:group id="Group 1869" o:spid="_x0000_s1032" style="position:absolute;left:2472;top:158;width:119;height:119" coordorigin="2472,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">
                  <v:shape id="Freeform 1870" o:spid="_x0000_s1033" style="position:absolute;left:2472;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" path="m119,59l82,114r-23,4l48,117,1,71,,59,1,47,48,1,59,,71,1r47,46l119,59xe" filled="f" strokeweight=".19017mm">
                    <v:path arrowok="t" o:connecttype="custom" o:connectlocs="119,217;82,272;59,276;48,275;1,229;0,217;1,205;48,159;59,158;71,159;118,205;119,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501568" behindDoc="1" locked="0" layoutInCell="1" allowOverlap="1" wp14:anchorId="22F69E6E" wp14:editId="50AF97D5">
                <wp:simplePos x="0" y="0"/>
                <wp:positionH relativeFrom="page">
                  <wp:posOffset>2052320</wp:posOffset>
                </wp:positionH>
                <wp:positionV relativeFrom="paragraph">
                  <wp:posOffset>96520</wp:posOffset>
                </wp:positionV>
                <wp:extent cx="82550" cy="89535"/>
                <wp:effectExtent l="13970" t="8890" r="8255" b="6350"/>
                <wp:wrapNone/>
                <wp:docPr id="6184" name="Group 1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3232" y="152"/>
                          <a:chExt cx="130" cy="141"/>
                        </a:xfrm>
                      </wpg:grpSpPr>
                      <wpg:grpSp>
                        <wpg:cNvPr id="6185" name="Group 1856"/>
                        <wpg:cNvGrpSpPr>
                          <a:grpSpLocks/>
                        </wpg:cNvGrpSpPr>
                        <wpg:grpSpPr bwMode="auto">
                          <a:xfrm>
                            <a:off x="3232" y="163"/>
                            <a:ext cx="130" cy="130"/>
                            <a:chOff x="3232" y="163"/>
                            <a:chExt cx="130" cy="130"/>
                          </a:xfrm>
                        </wpg:grpSpPr>
                        <wps:wsp>
                          <wps:cNvPr id="6186" name="Freeform 1857"/>
                          <wps:cNvSpPr>
                            <a:spLocks/>
                          </wps:cNvSpPr>
                          <wps:spPr bwMode="auto">
                            <a:xfrm>
                              <a:off x="3232" y="163"/>
                              <a:ext cx="130" cy="130"/>
                            </a:xfrm>
                            <a:custGeom>
                              <a:avLst/>
                              <a:gdLst>
                                <a:gd name="T0" fmla="+- 0 3343 3232"/>
                                <a:gd name="T1" fmla="*/ T0 w 130"/>
                                <a:gd name="T2" fmla="+- 0 182 163"/>
                                <a:gd name="T3" fmla="*/ 182 h 130"/>
                                <a:gd name="T4" fmla="+- 0 3251 3232"/>
                                <a:gd name="T5" fmla="*/ T4 w 130"/>
                                <a:gd name="T6" fmla="+- 0 182 163"/>
                                <a:gd name="T7" fmla="*/ 182 h 130"/>
                                <a:gd name="T8" fmla="+- 0 3261 3232"/>
                                <a:gd name="T9" fmla="*/ T8 w 130"/>
                                <a:gd name="T10" fmla="+- 0 174 163"/>
                                <a:gd name="T11" fmla="*/ 174 h 130"/>
                                <a:gd name="T12" fmla="+- 0 3272 3232"/>
                                <a:gd name="T13" fmla="*/ T12 w 130"/>
                                <a:gd name="T14" fmla="+- 0 168 163"/>
                                <a:gd name="T15" fmla="*/ 168 h 130"/>
                                <a:gd name="T16" fmla="+- 0 3284 3232"/>
                                <a:gd name="T17" fmla="*/ T16 w 130"/>
                                <a:gd name="T18" fmla="+- 0 164 163"/>
                                <a:gd name="T19" fmla="*/ 164 h 130"/>
                                <a:gd name="T20" fmla="+- 0 3297 3232"/>
                                <a:gd name="T21" fmla="*/ T20 w 130"/>
                                <a:gd name="T22" fmla="+- 0 163 163"/>
                                <a:gd name="T23" fmla="*/ 163 h 130"/>
                                <a:gd name="T24" fmla="+- 0 3310 3232"/>
                                <a:gd name="T25" fmla="*/ T24 w 130"/>
                                <a:gd name="T26" fmla="+- 0 164 163"/>
                                <a:gd name="T27" fmla="*/ 164 h 130"/>
                                <a:gd name="T28" fmla="+- 0 3322 3232"/>
                                <a:gd name="T29" fmla="*/ T28 w 130"/>
                                <a:gd name="T30" fmla="+- 0 168 163"/>
                                <a:gd name="T31" fmla="*/ 168 h 130"/>
                                <a:gd name="T32" fmla="+- 0 3333 3232"/>
                                <a:gd name="T33" fmla="*/ T32 w 130"/>
                                <a:gd name="T34" fmla="+- 0 174 163"/>
                                <a:gd name="T35" fmla="*/ 174 h 130"/>
                                <a:gd name="T36" fmla="+- 0 3343 3232"/>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87" name="Freeform 1858"/>
                          <wps:cNvSpPr>
                            <a:spLocks/>
                          </wps:cNvSpPr>
                          <wps:spPr bwMode="auto">
                            <a:xfrm>
                              <a:off x="3232" y="163"/>
                              <a:ext cx="130" cy="130"/>
                            </a:xfrm>
                            <a:custGeom>
                              <a:avLst/>
                              <a:gdLst>
                                <a:gd name="T0" fmla="+- 0 3362 3232"/>
                                <a:gd name="T1" fmla="*/ T0 w 130"/>
                                <a:gd name="T2" fmla="+- 0 228 163"/>
                                <a:gd name="T3" fmla="*/ 228 h 130"/>
                                <a:gd name="T4" fmla="+- 0 3232 3232"/>
                                <a:gd name="T5" fmla="*/ T4 w 130"/>
                                <a:gd name="T6" fmla="+- 0 228 163"/>
                                <a:gd name="T7" fmla="*/ 228 h 130"/>
                                <a:gd name="T8" fmla="+- 0 3233 3232"/>
                                <a:gd name="T9" fmla="*/ T8 w 130"/>
                                <a:gd name="T10" fmla="+- 0 215 163"/>
                                <a:gd name="T11" fmla="*/ 215 h 130"/>
                                <a:gd name="T12" fmla="+- 0 3360 3232"/>
                                <a:gd name="T13" fmla="*/ T12 w 130"/>
                                <a:gd name="T14" fmla="+- 0 215 163"/>
                                <a:gd name="T15" fmla="*/ 215 h 130"/>
                                <a:gd name="T16" fmla="+- 0 3362 3232"/>
                                <a:gd name="T17" fmla="*/ T16 w 130"/>
                                <a:gd name="T18" fmla="+- 0 228 163"/>
                                <a:gd name="T19" fmla="*/ 228 h 130"/>
                              </a:gdLst>
                              <a:ahLst/>
                              <a:cxnLst>
                                <a:cxn ang="0">
                                  <a:pos x="T1" y="T3"/>
                                </a:cxn>
                                <a:cxn ang="0">
                                  <a:pos x="T5" y="T7"/>
                                </a:cxn>
                                <a:cxn ang="0">
                                  <a:pos x="T9" y="T11"/>
                                </a:cxn>
                                <a:cxn ang="0">
                                  <a:pos x="T13" y="T15"/>
                                </a:cxn>
                                <a:cxn ang="0">
                                  <a:pos x="T17" y="T19"/>
                                </a:cxn>
                              </a:cxnLst>
                              <a:rect l="0" t="0" r="r" b="b"/>
                              <a:pathLst>
                                <a:path w="130" h="130">
                                  <a:moveTo>
                                    <a:pt x="130" y="65"/>
                                  </a:moveTo>
                                  <a:lnTo>
                                    <a:pt x="0" y="65"/>
                                  </a:lnTo>
                                  <a:lnTo>
                                    <a:pt x="1" y="52"/>
                                  </a:lnTo>
                                  <a:lnTo>
                                    <a:pt x="128" y="52"/>
                                  </a:lnTo>
                                  <a:lnTo>
                                    <a:pt x="130"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88" name="Freeform 1859"/>
                          <wps:cNvSpPr>
                            <a:spLocks/>
                          </wps:cNvSpPr>
                          <wps:spPr bwMode="auto">
                            <a:xfrm>
                              <a:off x="3232" y="163"/>
                              <a:ext cx="130" cy="130"/>
                            </a:xfrm>
                            <a:custGeom>
                              <a:avLst/>
                              <a:gdLst>
                                <a:gd name="T0" fmla="+- 0 3297 3232"/>
                                <a:gd name="T1" fmla="*/ T0 w 130"/>
                                <a:gd name="T2" fmla="+- 0 292 163"/>
                                <a:gd name="T3" fmla="*/ 292 h 130"/>
                                <a:gd name="T4" fmla="+- 0 3243 3232"/>
                                <a:gd name="T5" fmla="*/ T4 w 130"/>
                                <a:gd name="T6" fmla="+- 0 264 163"/>
                                <a:gd name="T7" fmla="*/ 264 h 130"/>
                                <a:gd name="T8" fmla="+- 0 3351 3232"/>
                                <a:gd name="T9" fmla="*/ T8 w 130"/>
                                <a:gd name="T10" fmla="+- 0 264 163"/>
                                <a:gd name="T11" fmla="*/ 264 h 130"/>
                                <a:gd name="T12" fmla="+- 0 3297 3232"/>
                                <a:gd name="T13" fmla="*/ T12 w 130"/>
                                <a:gd name="T14" fmla="+- 0 292 163"/>
                                <a:gd name="T15" fmla="*/ 292 h 130"/>
                              </a:gdLst>
                              <a:ahLst/>
                              <a:cxnLst>
                                <a:cxn ang="0">
                                  <a:pos x="T1" y="T3"/>
                                </a:cxn>
                                <a:cxn ang="0">
                                  <a:pos x="T5" y="T7"/>
                                </a:cxn>
                                <a:cxn ang="0">
                                  <a:pos x="T9" y="T11"/>
                                </a:cxn>
                                <a:cxn ang="0">
                                  <a:pos x="T13" y="T15"/>
                                </a:cxn>
                              </a:cxnLst>
                              <a:rect l="0" t="0" r="r" b="b"/>
                              <a:pathLst>
                                <a:path w="130" h="130">
                                  <a:moveTo>
                                    <a:pt x="65" y="129"/>
                                  </a:moveTo>
                                  <a:lnTo>
                                    <a:pt x="11" y="101"/>
                                  </a:lnTo>
                                  <a:lnTo>
                                    <a:pt x="119" y="101"/>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9" name="Picture 18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232"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90" name="Group 1861"/>
                        <wpg:cNvGrpSpPr>
                          <a:grpSpLocks/>
                        </wpg:cNvGrpSpPr>
                        <wpg:grpSpPr bwMode="auto">
                          <a:xfrm>
                            <a:off x="3238" y="158"/>
                            <a:ext cx="119" cy="119"/>
                            <a:chOff x="3238" y="158"/>
                            <a:chExt cx="119" cy="119"/>
                          </a:xfrm>
                        </wpg:grpSpPr>
                        <wps:wsp>
                          <wps:cNvPr id="6191" name="Freeform 1862"/>
                          <wps:cNvSpPr>
                            <a:spLocks/>
                          </wps:cNvSpPr>
                          <wps:spPr bwMode="auto">
                            <a:xfrm>
                              <a:off x="3238" y="158"/>
                              <a:ext cx="119" cy="119"/>
                            </a:xfrm>
                            <a:custGeom>
                              <a:avLst/>
                              <a:gdLst>
                                <a:gd name="T0" fmla="+- 0 3356 3238"/>
                                <a:gd name="T1" fmla="*/ T0 w 119"/>
                                <a:gd name="T2" fmla="+- 0 217 158"/>
                                <a:gd name="T3" fmla="*/ 217 h 119"/>
                                <a:gd name="T4" fmla="+- 0 3320 3238"/>
                                <a:gd name="T5" fmla="*/ T4 w 119"/>
                                <a:gd name="T6" fmla="+- 0 272 158"/>
                                <a:gd name="T7" fmla="*/ 272 h 119"/>
                                <a:gd name="T8" fmla="+- 0 3297 3238"/>
                                <a:gd name="T9" fmla="*/ T8 w 119"/>
                                <a:gd name="T10" fmla="+- 0 276 158"/>
                                <a:gd name="T11" fmla="*/ 276 h 119"/>
                                <a:gd name="T12" fmla="+- 0 3285 3238"/>
                                <a:gd name="T13" fmla="*/ T12 w 119"/>
                                <a:gd name="T14" fmla="+- 0 275 158"/>
                                <a:gd name="T15" fmla="*/ 275 h 119"/>
                                <a:gd name="T16" fmla="+- 0 3239 3238"/>
                                <a:gd name="T17" fmla="*/ T16 w 119"/>
                                <a:gd name="T18" fmla="+- 0 229 158"/>
                                <a:gd name="T19" fmla="*/ 229 h 119"/>
                                <a:gd name="T20" fmla="+- 0 3238 3238"/>
                                <a:gd name="T21" fmla="*/ T20 w 119"/>
                                <a:gd name="T22" fmla="+- 0 217 158"/>
                                <a:gd name="T23" fmla="*/ 217 h 119"/>
                                <a:gd name="T24" fmla="+- 0 3239 3238"/>
                                <a:gd name="T25" fmla="*/ T24 w 119"/>
                                <a:gd name="T26" fmla="+- 0 205 158"/>
                                <a:gd name="T27" fmla="*/ 205 h 119"/>
                                <a:gd name="T28" fmla="+- 0 3285 3238"/>
                                <a:gd name="T29" fmla="*/ T28 w 119"/>
                                <a:gd name="T30" fmla="+- 0 159 158"/>
                                <a:gd name="T31" fmla="*/ 159 h 119"/>
                                <a:gd name="T32" fmla="+- 0 3297 3238"/>
                                <a:gd name="T33" fmla="*/ T32 w 119"/>
                                <a:gd name="T34" fmla="+- 0 158 158"/>
                                <a:gd name="T35" fmla="*/ 158 h 119"/>
                                <a:gd name="T36" fmla="+- 0 3309 3238"/>
                                <a:gd name="T37" fmla="*/ T36 w 119"/>
                                <a:gd name="T38" fmla="+- 0 159 158"/>
                                <a:gd name="T39" fmla="*/ 159 h 119"/>
                                <a:gd name="T40" fmla="+- 0 3355 3238"/>
                                <a:gd name="T41" fmla="*/ T40 w 119"/>
                                <a:gd name="T42" fmla="+- 0 205 158"/>
                                <a:gd name="T43" fmla="*/ 205 h 119"/>
                                <a:gd name="T44" fmla="+- 0 3356 3238"/>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E82771" id="Group 1855" o:spid="_x0000_s1026" style="position:absolute;margin-left:161.6pt;margin-top:7.6pt;width:6.5pt;height:7.05pt;z-index:-251814912;mso-position-horizontal-relative:page" coordorigin="3232,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">
                <v:group id="Group 1856" o:spid="_x0000_s1027" style="position:absolute;left:3232;top:163;width:130;height:130" coordorigin="3232,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en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jLIG/N+EJyM0vAAAA//8DAFBLAQItABQABgAIAAAAIQDb4fbL7gAAAIUBAAATAAAAAAAA&#10;AAAAAAAAAAAAAABbQ29udGVudF9UeXBlc10ueG1sUEsBAi0AFAAGAAgAAAAhAFr0LFu/AAAAFQEA&#10;AAsAAAAAAAAAAAAAAAAAHwEAAF9yZWxzLy5yZWxzUEsBAi0AFAAGAAgAAAAhAH7Qx6fHAAAA3QAA&#10;AA8AAAAAAAAAAAAAAAAABwIAAGRycy9kb3ducmV2LnhtbFBLBQYAAAAAAwADALcAAAD7AgAAAAA=&#10;">
                  <v:shape id="Freeform 1857" o:spid="_x0000_s1028" style="position:absolute;left:3232;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" path="m111,19r-92,l29,11,40,5,52,1,65,,78,1,90,5r11,6l111,19xe" fillcolor="black" stroked="f">
                    <v:fill opacity="5397f"/>
                    <v:path arrowok="t" o:connecttype="custom" o:connectlocs="111,182;19,182;29,174;40,168;52,164;65,163;78,164;90,168;101,174;111,182" o:connectangles="0,0,0,0,0,0,0,0,0,0"/>
                  </v:shape>
                  <v:shape id="Freeform 1858" o:spid="_x0000_s1029" style="position:absolute;left:3232;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" path="m130,65l,65,1,52r127,l130,65xe" fillcolor="black" stroked="f">
                    <v:fill opacity="5397f"/>
                    <v:path arrowok="t" o:connecttype="custom" o:connectlocs="130,228;0,228;1,215;128,215;130,228" o:connectangles="0,0,0,0,0"/>
                  </v:shape>
                  <v:shape id="Freeform 1859" o:spid="_x0000_s1030" style="position:absolute;left:3232;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" path="m65,129l11,101r108,l65,129xe" fillcolor="black" stroked="f">
                    <v:fill opacity="5397f"/>
                    <v:path arrowok="t" o:connecttype="custom" o:connectlocs="65,292;11,264;119,264;65,292" o:connectangles="0,0,0,0"/>
                  </v:shape>
                  <v:shape id="Picture 1860" o:spid="_x0000_s1031" type="#_x0000_t75" style="position:absolute;left:3232;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">
                    <v:imagedata r:id="rId107" o:title=""/>
                  </v:shape>
                </v:group>
                <v:group id="Group 1861" o:spid="_x0000_s1032" style="position:absolute;left:3238;top:158;width:119;height:119" coordorigin="3238,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">
                  <v:shape id="Freeform 1862" o:spid="_x0000_s1033" style="position:absolute;left:3238;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" path="m118,59l82,114r-23,4l47,117,1,71,,59,1,47,47,1,59,,71,1r46,46l118,59xe" filled="f" strokeweight=".19017mm">
                    <v:path arrowok="t" o:connecttype="custom" o:connectlocs="118,217;82,272;59,276;47,275;1,229;0,217;1,205;47,159;59,158;71,159;117,205;118,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502592" behindDoc="1" locked="0" layoutInCell="1" allowOverlap="1" wp14:anchorId="6A28B7AD" wp14:editId="32445E83">
                <wp:simplePos x="0" y="0"/>
                <wp:positionH relativeFrom="page">
                  <wp:posOffset>2483485</wp:posOffset>
                </wp:positionH>
                <wp:positionV relativeFrom="paragraph">
                  <wp:posOffset>96520</wp:posOffset>
                </wp:positionV>
                <wp:extent cx="82550" cy="89535"/>
                <wp:effectExtent l="6985" t="8890" r="15240" b="6350"/>
                <wp:wrapNone/>
                <wp:docPr id="6176" name="Group 1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3911" y="152"/>
                          <a:chExt cx="130" cy="141"/>
                        </a:xfrm>
                      </wpg:grpSpPr>
                      <wpg:grpSp>
                        <wpg:cNvPr id="6177" name="Group 1848"/>
                        <wpg:cNvGrpSpPr>
                          <a:grpSpLocks/>
                        </wpg:cNvGrpSpPr>
                        <wpg:grpSpPr bwMode="auto">
                          <a:xfrm>
                            <a:off x="3912" y="163"/>
                            <a:ext cx="130" cy="130"/>
                            <a:chOff x="3912" y="163"/>
                            <a:chExt cx="130" cy="130"/>
                          </a:xfrm>
                        </wpg:grpSpPr>
                        <wps:wsp>
                          <wps:cNvPr id="6178" name="Freeform 1849"/>
                          <wps:cNvSpPr>
                            <a:spLocks/>
                          </wps:cNvSpPr>
                          <wps:spPr bwMode="auto">
                            <a:xfrm>
                              <a:off x="3912" y="163"/>
                              <a:ext cx="130" cy="130"/>
                            </a:xfrm>
                            <a:custGeom>
                              <a:avLst/>
                              <a:gdLst>
                                <a:gd name="T0" fmla="+- 0 4022 3912"/>
                                <a:gd name="T1" fmla="*/ T0 w 130"/>
                                <a:gd name="T2" fmla="+- 0 182 163"/>
                                <a:gd name="T3" fmla="*/ 182 h 130"/>
                                <a:gd name="T4" fmla="+- 0 3930 3912"/>
                                <a:gd name="T5" fmla="*/ T4 w 130"/>
                                <a:gd name="T6" fmla="+- 0 182 163"/>
                                <a:gd name="T7" fmla="*/ 182 h 130"/>
                                <a:gd name="T8" fmla="+- 0 3940 3912"/>
                                <a:gd name="T9" fmla="*/ T8 w 130"/>
                                <a:gd name="T10" fmla="+- 0 174 163"/>
                                <a:gd name="T11" fmla="*/ 174 h 130"/>
                                <a:gd name="T12" fmla="+- 0 3951 3912"/>
                                <a:gd name="T13" fmla="*/ T12 w 130"/>
                                <a:gd name="T14" fmla="+- 0 168 163"/>
                                <a:gd name="T15" fmla="*/ 168 h 130"/>
                                <a:gd name="T16" fmla="+- 0 3963 3912"/>
                                <a:gd name="T17" fmla="*/ T16 w 130"/>
                                <a:gd name="T18" fmla="+- 0 164 163"/>
                                <a:gd name="T19" fmla="*/ 164 h 130"/>
                                <a:gd name="T20" fmla="+- 0 3976 3912"/>
                                <a:gd name="T21" fmla="*/ T20 w 130"/>
                                <a:gd name="T22" fmla="+- 0 163 163"/>
                                <a:gd name="T23" fmla="*/ 163 h 130"/>
                                <a:gd name="T24" fmla="+- 0 3989 3912"/>
                                <a:gd name="T25" fmla="*/ T24 w 130"/>
                                <a:gd name="T26" fmla="+- 0 164 163"/>
                                <a:gd name="T27" fmla="*/ 164 h 130"/>
                                <a:gd name="T28" fmla="+- 0 4001 3912"/>
                                <a:gd name="T29" fmla="*/ T28 w 130"/>
                                <a:gd name="T30" fmla="+- 0 168 163"/>
                                <a:gd name="T31" fmla="*/ 168 h 130"/>
                                <a:gd name="T32" fmla="+- 0 4012 3912"/>
                                <a:gd name="T33" fmla="*/ T32 w 130"/>
                                <a:gd name="T34" fmla="+- 0 174 163"/>
                                <a:gd name="T35" fmla="*/ 174 h 130"/>
                                <a:gd name="T36" fmla="+- 0 4022 3912"/>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8" y="19"/>
                                  </a:lnTo>
                                  <a:lnTo>
                                    <a:pt x="28" y="11"/>
                                  </a:lnTo>
                                  <a:lnTo>
                                    <a:pt x="39" y="5"/>
                                  </a:lnTo>
                                  <a:lnTo>
                                    <a:pt x="51" y="1"/>
                                  </a:lnTo>
                                  <a:lnTo>
                                    <a:pt x="64" y="0"/>
                                  </a:lnTo>
                                  <a:lnTo>
                                    <a:pt x="77"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79" name="Freeform 1850"/>
                          <wps:cNvSpPr>
                            <a:spLocks/>
                          </wps:cNvSpPr>
                          <wps:spPr bwMode="auto">
                            <a:xfrm>
                              <a:off x="3912" y="163"/>
                              <a:ext cx="130" cy="130"/>
                            </a:xfrm>
                            <a:custGeom>
                              <a:avLst/>
                              <a:gdLst>
                                <a:gd name="T0" fmla="+- 0 4041 3912"/>
                                <a:gd name="T1" fmla="*/ T0 w 130"/>
                                <a:gd name="T2" fmla="+- 0 228 163"/>
                                <a:gd name="T3" fmla="*/ 228 h 130"/>
                                <a:gd name="T4" fmla="+- 0 3912 3912"/>
                                <a:gd name="T5" fmla="*/ T4 w 130"/>
                                <a:gd name="T6" fmla="+- 0 228 163"/>
                                <a:gd name="T7" fmla="*/ 228 h 130"/>
                                <a:gd name="T8" fmla="+- 0 3913 3912"/>
                                <a:gd name="T9" fmla="*/ T8 w 130"/>
                                <a:gd name="T10" fmla="+- 0 215 163"/>
                                <a:gd name="T11" fmla="*/ 215 h 130"/>
                                <a:gd name="T12" fmla="+- 0 4040 3912"/>
                                <a:gd name="T13" fmla="*/ T12 w 130"/>
                                <a:gd name="T14" fmla="+- 0 215 163"/>
                                <a:gd name="T15" fmla="*/ 215 h 130"/>
                                <a:gd name="T16" fmla="+- 0 4041 3912"/>
                                <a:gd name="T17" fmla="*/ T16 w 130"/>
                                <a:gd name="T18" fmla="+- 0 228 163"/>
                                <a:gd name="T19" fmla="*/ 228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80" name="Freeform 1851"/>
                          <wps:cNvSpPr>
                            <a:spLocks/>
                          </wps:cNvSpPr>
                          <wps:spPr bwMode="auto">
                            <a:xfrm>
                              <a:off x="3912" y="163"/>
                              <a:ext cx="130" cy="130"/>
                            </a:xfrm>
                            <a:custGeom>
                              <a:avLst/>
                              <a:gdLst>
                                <a:gd name="T0" fmla="+- 0 3976 3912"/>
                                <a:gd name="T1" fmla="*/ T0 w 130"/>
                                <a:gd name="T2" fmla="+- 0 292 163"/>
                                <a:gd name="T3" fmla="*/ 292 h 130"/>
                                <a:gd name="T4" fmla="+- 0 3922 3912"/>
                                <a:gd name="T5" fmla="*/ T4 w 130"/>
                                <a:gd name="T6" fmla="+- 0 264 163"/>
                                <a:gd name="T7" fmla="*/ 264 h 130"/>
                                <a:gd name="T8" fmla="+- 0 4030 3912"/>
                                <a:gd name="T9" fmla="*/ T8 w 130"/>
                                <a:gd name="T10" fmla="+- 0 264 163"/>
                                <a:gd name="T11" fmla="*/ 264 h 130"/>
                                <a:gd name="T12" fmla="+- 0 3976 3912"/>
                                <a:gd name="T13" fmla="*/ T12 w 130"/>
                                <a:gd name="T14" fmla="+- 0 292 163"/>
                                <a:gd name="T15" fmla="*/ 292 h 130"/>
                              </a:gdLst>
                              <a:ahLst/>
                              <a:cxnLst>
                                <a:cxn ang="0">
                                  <a:pos x="T1" y="T3"/>
                                </a:cxn>
                                <a:cxn ang="0">
                                  <a:pos x="T5" y="T7"/>
                                </a:cxn>
                                <a:cxn ang="0">
                                  <a:pos x="T9" y="T11"/>
                                </a:cxn>
                                <a:cxn ang="0">
                                  <a:pos x="T13" y="T15"/>
                                </a:cxn>
                              </a:cxnLst>
                              <a:rect l="0" t="0" r="r" b="b"/>
                              <a:pathLst>
                                <a:path w="130" h="130">
                                  <a:moveTo>
                                    <a:pt x="64" y="129"/>
                                  </a:moveTo>
                                  <a:lnTo>
                                    <a:pt x="10" y="101"/>
                                  </a:lnTo>
                                  <a:lnTo>
                                    <a:pt x="118" y="101"/>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81" name="Picture 185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912"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82" name="Group 1853"/>
                        <wpg:cNvGrpSpPr>
                          <a:grpSpLocks/>
                        </wpg:cNvGrpSpPr>
                        <wpg:grpSpPr bwMode="auto">
                          <a:xfrm>
                            <a:off x="3917" y="158"/>
                            <a:ext cx="119" cy="119"/>
                            <a:chOff x="3917" y="158"/>
                            <a:chExt cx="119" cy="119"/>
                          </a:xfrm>
                        </wpg:grpSpPr>
                        <wps:wsp>
                          <wps:cNvPr id="6183" name="Freeform 1854"/>
                          <wps:cNvSpPr>
                            <a:spLocks/>
                          </wps:cNvSpPr>
                          <wps:spPr bwMode="auto">
                            <a:xfrm>
                              <a:off x="3917" y="158"/>
                              <a:ext cx="119" cy="119"/>
                            </a:xfrm>
                            <a:custGeom>
                              <a:avLst/>
                              <a:gdLst>
                                <a:gd name="T0" fmla="+- 0 4035 3917"/>
                                <a:gd name="T1" fmla="*/ T0 w 119"/>
                                <a:gd name="T2" fmla="+- 0 217 158"/>
                                <a:gd name="T3" fmla="*/ 217 h 119"/>
                                <a:gd name="T4" fmla="+- 0 3999 3917"/>
                                <a:gd name="T5" fmla="*/ T4 w 119"/>
                                <a:gd name="T6" fmla="+- 0 272 158"/>
                                <a:gd name="T7" fmla="*/ 272 h 119"/>
                                <a:gd name="T8" fmla="+- 0 3976 3917"/>
                                <a:gd name="T9" fmla="*/ T8 w 119"/>
                                <a:gd name="T10" fmla="+- 0 276 158"/>
                                <a:gd name="T11" fmla="*/ 276 h 119"/>
                                <a:gd name="T12" fmla="+- 0 3964 3917"/>
                                <a:gd name="T13" fmla="*/ T12 w 119"/>
                                <a:gd name="T14" fmla="+- 0 275 158"/>
                                <a:gd name="T15" fmla="*/ 275 h 119"/>
                                <a:gd name="T16" fmla="+- 0 3918 3917"/>
                                <a:gd name="T17" fmla="*/ T16 w 119"/>
                                <a:gd name="T18" fmla="+- 0 229 158"/>
                                <a:gd name="T19" fmla="*/ 229 h 119"/>
                                <a:gd name="T20" fmla="+- 0 3917 3917"/>
                                <a:gd name="T21" fmla="*/ T20 w 119"/>
                                <a:gd name="T22" fmla="+- 0 217 158"/>
                                <a:gd name="T23" fmla="*/ 217 h 119"/>
                                <a:gd name="T24" fmla="+- 0 3918 3917"/>
                                <a:gd name="T25" fmla="*/ T24 w 119"/>
                                <a:gd name="T26" fmla="+- 0 205 158"/>
                                <a:gd name="T27" fmla="*/ 205 h 119"/>
                                <a:gd name="T28" fmla="+- 0 3964 3917"/>
                                <a:gd name="T29" fmla="*/ T28 w 119"/>
                                <a:gd name="T30" fmla="+- 0 159 158"/>
                                <a:gd name="T31" fmla="*/ 159 h 119"/>
                                <a:gd name="T32" fmla="+- 0 3976 3917"/>
                                <a:gd name="T33" fmla="*/ T32 w 119"/>
                                <a:gd name="T34" fmla="+- 0 158 158"/>
                                <a:gd name="T35" fmla="*/ 158 h 119"/>
                                <a:gd name="T36" fmla="+- 0 3988 3917"/>
                                <a:gd name="T37" fmla="*/ T36 w 119"/>
                                <a:gd name="T38" fmla="+- 0 159 158"/>
                                <a:gd name="T39" fmla="*/ 159 h 119"/>
                                <a:gd name="T40" fmla="+- 0 4034 3917"/>
                                <a:gd name="T41" fmla="*/ T40 w 119"/>
                                <a:gd name="T42" fmla="+- 0 205 158"/>
                                <a:gd name="T43" fmla="*/ 205 h 119"/>
                                <a:gd name="T44" fmla="+- 0 4035 3917"/>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76D5A3" id="Group 1847" o:spid="_x0000_s1026" style="position:absolute;margin-left:195.55pt;margin-top:7.6pt;width:6.5pt;height:7.05pt;z-index:-251813888;mso-position-horizontal-relative:page" coordorigin="3911,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">
                <v:group id="Group 1848" o:spid="_x0000_s1027" style="position:absolute;left:3912;top:163;width:130;height:130" coordorigin="3912,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">
                  <v:shape id="Freeform 1849" o:spid="_x0000_s1028" style="position:absolute;left:3912;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" path="m110,19r-92,l28,11,39,5,51,1,64,,77,1,89,5r11,6l110,19xe" fillcolor="black" stroked="f">
                    <v:fill opacity="5397f"/>
                    <v:path arrowok="t" o:connecttype="custom" o:connectlocs="110,182;18,182;28,174;39,168;51,164;64,163;77,164;89,168;100,174;110,182" o:connectangles="0,0,0,0,0,0,0,0,0,0"/>
                  </v:shape>
                  <v:shape id="Freeform 1850" o:spid="_x0000_s1029" style="position:absolute;left:3912;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" path="m129,65l,65,1,52r127,l129,65xe" fillcolor="black" stroked="f">
                    <v:fill opacity="5397f"/>
                    <v:path arrowok="t" o:connecttype="custom" o:connectlocs="129,228;0,228;1,215;128,215;129,228" o:connectangles="0,0,0,0,0"/>
                  </v:shape>
                  <v:shape id="Freeform 1851" o:spid="_x0000_s1030" style="position:absolute;left:3912;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" path="m64,129l10,101r108,l64,129xe" fillcolor="black" stroked="f">
                    <v:fill opacity="5397f"/>
                    <v:path arrowok="t" o:connecttype="custom" o:connectlocs="64,292;10,264;118,264;64,292" o:connectangles="0,0,0,0"/>
                  </v:shape>
                  <v:shape id="Picture 1852" o:spid="_x0000_s1031" type="#_x0000_t75" style="position:absolute;left:3912;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">
                    <v:imagedata r:id="rId107" o:title=""/>
                  </v:shape>
                </v:group>
                <v:group id="Group 1853" o:spid="_x0000_s1032" style="position:absolute;left:3917;top:158;width:119;height:119" coordorigin="3917,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">
                  <v:shape id="Freeform 1854" o:spid="_x0000_s1033" style="position:absolute;left:3917;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" path="m118,59l82,114r-23,4l47,117,1,71,,59,1,47,47,1,59,,71,1r46,46l118,59xe" filled="f" strokeweight=".19017mm">
                    <v:path arrowok="t" o:connecttype="custom" o:connectlocs="118,217;82,272;59,276;47,275;1,229;0,217;1,205;47,159;59,158;71,159;117,205;118,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503616" behindDoc="1" locked="0" layoutInCell="1" allowOverlap="1" wp14:anchorId="371B6042" wp14:editId="63846058">
                <wp:simplePos x="0" y="0"/>
                <wp:positionH relativeFrom="page">
                  <wp:posOffset>2962910</wp:posOffset>
                </wp:positionH>
                <wp:positionV relativeFrom="paragraph">
                  <wp:posOffset>96520</wp:posOffset>
                </wp:positionV>
                <wp:extent cx="82550" cy="89535"/>
                <wp:effectExtent l="10160" t="8890" r="12065" b="6350"/>
                <wp:wrapNone/>
                <wp:docPr id="6168" name="Group 1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4666" y="152"/>
                          <a:chExt cx="130" cy="141"/>
                        </a:xfrm>
                      </wpg:grpSpPr>
                      <wpg:grpSp>
                        <wpg:cNvPr id="6169" name="Group 1840"/>
                        <wpg:cNvGrpSpPr>
                          <a:grpSpLocks/>
                        </wpg:cNvGrpSpPr>
                        <wpg:grpSpPr bwMode="auto">
                          <a:xfrm>
                            <a:off x="4666" y="163"/>
                            <a:ext cx="130" cy="130"/>
                            <a:chOff x="4666" y="163"/>
                            <a:chExt cx="130" cy="130"/>
                          </a:xfrm>
                        </wpg:grpSpPr>
                        <wps:wsp>
                          <wps:cNvPr id="6170" name="Freeform 1841"/>
                          <wps:cNvSpPr>
                            <a:spLocks/>
                          </wps:cNvSpPr>
                          <wps:spPr bwMode="auto">
                            <a:xfrm>
                              <a:off x="4666" y="163"/>
                              <a:ext cx="130" cy="130"/>
                            </a:xfrm>
                            <a:custGeom>
                              <a:avLst/>
                              <a:gdLst>
                                <a:gd name="T0" fmla="+- 0 4777 4666"/>
                                <a:gd name="T1" fmla="*/ T0 w 130"/>
                                <a:gd name="T2" fmla="+- 0 182 163"/>
                                <a:gd name="T3" fmla="*/ 182 h 130"/>
                                <a:gd name="T4" fmla="+- 0 4685 4666"/>
                                <a:gd name="T5" fmla="*/ T4 w 130"/>
                                <a:gd name="T6" fmla="+- 0 182 163"/>
                                <a:gd name="T7" fmla="*/ 182 h 130"/>
                                <a:gd name="T8" fmla="+- 0 4695 4666"/>
                                <a:gd name="T9" fmla="*/ T8 w 130"/>
                                <a:gd name="T10" fmla="+- 0 174 163"/>
                                <a:gd name="T11" fmla="*/ 174 h 130"/>
                                <a:gd name="T12" fmla="+- 0 4706 4666"/>
                                <a:gd name="T13" fmla="*/ T12 w 130"/>
                                <a:gd name="T14" fmla="+- 0 168 163"/>
                                <a:gd name="T15" fmla="*/ 168 h 130"/>
                                <a:gd name="T16" fmla="+- 0 4718 4666"/>
                                <a:gd name="T17" fmla="*/ T16 w 130"/>
                                <a:gd name="T18" fmla="+- 0 164 163"/>
                                <a:gd name="T19" fmla="*/ 164 h 130"/>
                                <a:gd name="T20" fmla="+- 0 4731 4666"/>
                                <a:gd name="T21" fmla="*/ T20 w 130"/>
                                <a:gd name="T22" fmla="+- 0 163 163"/>
                                <a:gd name="T23" fmla="*/ 163 h 130"/>
                                <a:gd name="T24" fmla="+- 0 4744 4666"/>
                                <a:gd name="T25" fmla="*/ T24 w 130"/>
                                <a:gd name="T26" fmla="+- 0 164 163"/>
                                <a:gd name="T27" fmla="*/ 164 h 130"/>
                                <a:gd name="T28" fmla="+- 0 4756 4666"/>
                                <a:gd name="T29" fmla="*/ T28 w 130"/>
                                <a:gd name="T30" fmla="+- 0 168 163"/>
                                <a:gd name="T31" fmla="*/ 168 h 130"/>
                                <a:gd name="T32" fmla="+- 0 4767 4666"/>
                                <a:gd name="T33" fmla="*/ T32 w 130"/>
                                <a:gd name="T34" fmla="+- 0 174 163"/>
                                <a:gd name="T35" fmla="*/ 174 h 130"/>
                                <a:gd name="T36" fmla="+- 0 4777 4666"/>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71" name="Freeform 1842"/>
                          <wps:cNvSpPr>
                            <a:spLocks/>
                          </wps:cNvSpPr>
                          <wps:spPr bwMode="auto">
                            <a:xfrm>
                              <a:off x="4666" y="163"/>
                              <a:ext cx="130" cy="130"/>
                            </a:xfrm>
                            <a:custGeom>
                              <a:avLst/>
                              <a:gdLst>
                                <a:gd name="T0" fmla="+- 0 4796 4666"/>
                                <a:gd name="T1" fmla="*/ T0 w 130"/>
                                <a:gd name="T2" fmla="+- 0 228 163"/>
                                <a:gd name="T3" fmla="*/ 228 h 130"/>
                                <a:gd name="T4" fmla="+- 0 4666 4666"/>
                                <a:gd name="T5" fmla="*/ T4 w 130"/>
                                <a:gd name="T6" fmla="+- 0 228 163"/>
                                <a:gd name="T7" fmla="*/ 228 h 130"/>
                                <a:gd name="T8" fmla="+- 0 4667 4666"/>
                                <a:gd name="T9" fmla="*/ T8 w 130"/>
                                <a:gd name="T10" fmla="+- 0 215 163"/>
                                <a:gd name="T11" fmla="*/ 215 h 130"/>
                                <a:gd name="T12" fmla="+- 0 4794 4666"/>
                                <a:gd name="T13" fmla="*/ T12 w 130"/>
                                <a:gd name="T14" fmla="+- 0 215 163"/>
                                <a:gd name="T15" fmla="*/ 215 h 130"/>
                                <a:gd name="T16" fmla="+- 0 4796 4666"/>
                                <a:gd name="T17" fmla="*/ T16 w 130"/>
                                <a:gd name="T18" fmla="+- 0 228 163"/>
                                <a:gd name="T19" fmla="*/ 228 h 130"/>
                              </a:gdLst>
                              <a:ahLst/>
                              <a:cxnLst>
                                <a:cxn ang="0">
                                  <a:pos x="T1" y="T3"/>
                                </a:cxn>
                                <a:cxn ang="0">
                                  <a:pos x="T5" y="T7"/>
                                </a:cxn>
                                <a:cxn ang="0">
                                  <a:pos x="T9" y="T11"/>
                                </a:cxn>
                                <a:cxn ang="0">
                                  <a:pos x="T13" y="T15"/>
                                </a:cxn>
                                <a:cxn ang="0">
                                  <a:pos x="T17" y="T19"/>
                                </a:cxn>
                              </a:cxnLst>
                              <a:rect l="0" t="0" r="r" b="b"/>
                              <a:pathLst>
                                <a:path w="130" h="130">
                                  <a:moveTo>
                                    <a:pt x="130" y="65"/>
                                  </a:moveTo>
                                  <a:lnTo>
                                    <a:pt x="0" y="65"/>
                                  </a:lnTo>
                                  <a:lnTo>
                                    <a:pt x="1" y="52"/>
                                  </a:lnTo>
                                  <a:lnTo>
                                    <a:pt x="128" y="52"/>
                                  </a:lnTo>
                                  <a:lnTo>
                                    <a:pt x="130"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72" name="Freeform 1843"/>
                          <wps:cNvSpPr>
                            <a:spLocks/>
                          </wps:cNvSpPr>
                          <wps:spPr bwMode="auto">
                            <a:xfrm>
                              <a:off x="4666" y="163"/>
                              <a:ext cx="130" cy="130"/>
                            </a:xfrm>
                            <a:custGeom>
                              <a:avLst/>
                              <a:gdLst>
                                <a:gd name="T0" fmla="+- 0 4731 4666"/>
                                <a:gd name="T1" fmla="*/ T0 w 130"/>
                                <a:gd name="T2" fmla="+- 0 292 163"/>
                                <a:gd name="T3" fmla="*/ 292 h 130"/>
                                <a:gd name="T4" fmla="+- 0 4677 4666"/>
                                <a:gd name="T5" fmla="*/ T4 w 130"/>
                                <a:gd name="T6" fmla="+- 0 264 163"/>
                                <a:gd name="T7" fmla="*/ 264 h 130"/>
                                <a:gd name="T8" fmla="+- 0 4785 4666"/>
                                <a:gd name="T9" fmla="*/ T8 w 130"/>
                                <a:gd name="T10" fmla="+- 0 264 163"/>
                                <a:gd name="T11" fmla="*/ 264 h 130"/>
                                <a:gd name="T12" fmla="+- 0 4731 4666"/>
                                <a:gd name="T13" fmla="*/ T12 w 130"/>
                                <a:gd name="T14" fmla="+- 0 292 163"/>
                                <a:gd name="T15" fmla="*/ 292 h 130"/>
                              </a:gdLst>
                              <a:ahLst/>
                              <a:cxnLst>
                                <a:cxn ang="0">
                                  <a:pos x="T1" y="T3"/>
                                </a:cxn>
                                <a:cxn ang="0">
                                  <a:pos x="T5" y="T7"/>
                                </a:cxn>
                                <a:cxn ang="0">
                                  <a:pos x="T9" y="T11"/>
                                </a:cxn>
                                <a:cxn ang="0">
                                  <a:pos x="T13" y="T15"/>
                                </a:cxn>
                              </a:cxnLst>
                              <a:rect l="0" t="0" r="r" b="b"/>
                              <a:pathLst>
                                <a:path w="130" h="130">
                                  <a:moveTo>
                                    <a:pt x="65" y="129"/>
                                  </a:moveTo>
                                  <a:lnTo>
                                    <a:pt x="11" y="101"/>
                                  </a:lnTo>
                                  <a:lnTo>
                                    <a:pt x="119" y="101"/>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73" name="Picture 18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4666"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74" name="Group 1845"/>
                        <wpg:cNvGrpSpPr>
                          <a:grpSpLocks/>
                        </wpg:cNvGrpSpPr>
                        <wpg:grpSpPr bwMode="auto">
                          <a:xfrm>
                            <a:off x="4672" y="158"/>
                            <a:ext cx="119" cy="119"/>
                            <a:chOff x="4672" y="158"/>
                            <a:chExt cx="119" cy="119"/>
                          </a:xfrm>
                        </wpg:grpSpPr>
                        <wps:wsp>
                          <wps:cNvPr id="6175" name="Freeform 1846"/>
                          <wps:cNvSpPr>
                            <a:spLocks/>
                          </wps:cNvSpPr>
                          <wps:spPr bwMode="auto">
                            <a:xfrm>
                              <a:off x="4672" y="158"/>
                              <a:ext cx="119" cy="119"/>
                            </a:xfrm>
                            <a:custGeom>
                              <a:avLst/>
                              <a:gdLst>
                                <a:gd name="T0" fmla="+- 0 4790 4672"/>
                                <a:gd name="T1" fmla="*/ T0 w 119"/>
                                <a:gd name="T2" fmla="+- 0 217 158"/>
                                <a:gd name="T3" fmla="*/ 217 h 119"/>
                                <a:gd name="T4" fmla="+- 0 4754 4672"/>
                                <a:gd name="T5" fmla="*/ T4 w 119"/>
                                <a:gd name="T6" fmla="+- 0 272 158"/>
                                <a:gd name="T7" fmla="*/ 272 h 119"/>
                                <a:gd name="T8" fmla="+- 0 4731 4672"/>
                                <a:gd name="T9" fmla="*/ T8 w 119"/>
                                <a:gd name="T10" fmla="+- 0 276 158"/>
                                <a:gd name="T11" fmla="*/ 276 h 119"/>
                                <a:gd name="T12" fmla="+- 0 4719 4672"/>
                                <a:gd name="T13" fmla="*/ T12 w 119"/>
                                <a:gd name="T14" fmla="+- 0 275 158"/>
                                <a:gd name="T15" fmla="*/ 275 h 119"/>
                                <a:gd name="T16" fmla="+- 0 4673 4672"/>
                                <a:gd name="T17" fmla="*/ T16 w 119"/>
                                <a:gd name="T18" fmla="+- 0 229 158"/>
                                <a:gd name="T19" fmla="*/ 229 h 119"/>
                                <a:gd name="T20" fmla="+- 0 4672 4672"/>
                                <a:gd name="T21" fmla="*/ T20 w 119"/>
                                <a:gd name="T22" fmla="+- 0 217 158"/>
                                <a:gd name="T23" fmla="*/ 217 h 119"/>
                                <a:gd name="T24" fmla="+- 0 4673 4672"/>
                                <a:gd name="T25" fmla="*/ T24 w 119"/>
                                <a:gd name="T26" fmla="+- 0 205 158"/>
                                <a:gd name="T27" fmla="*/ 205 h 119"/>
                                <a:gd name="T28" fmla="+- 0 4719 4672"/>
                                <a:gd name="T29" fmla="*/ T28 w 119"/>
                                <a:gd name="T30" fmla="+- 0 159 158"/>
                                <a:gd name="T31" fmla="*/ 159 h 119"/>
                                <a:gd name="T32" fmla="+- 0 4731 4672"/>
                                <a:gd name="T33" fmla="*/ T32 w 119"/>
                                <a:gd name="T34" fmla="+- 0 158 158"/>
                                <a:gd name="T35" fmla="*/ 158 h 119"/>
                                <a:gd name="T36" fmla="+- 0 4743 4672"/>
                                <a:gd name="T37" fmla="*/ T36 w 119"/>
                                <a:gd name="T38" fmla="+- 0 159 158"/>
                                <a:gd name="T39" fmla="*/ 159 h 119"/>
                                <a:gd name="T40" fmla="+- 0 4789 4672"/>
                                <a:gd name="T41" fmla="*/ T40 w 119"/>
                                <a:gd name="T42" fmla="+- 0 205 158"/>
                                <a:gd name="T43" fmla="*/ 205 h 119"/>
                                <a:gd name="T44" fmla="+- 0 4790 4672"/>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3E7082" id="Group 1839" o:spid="_x0000_s1026" style="position:absolute;margin-left:233.3pt;margin-top:7.6pt;width:6.5pt;height:7.05pt;z-index:-251812864;mso-position-horizontal-relative:page" coordorigin="4666,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">
                <v:group id="Group 1840" o:spid="_x0000_s1027" style="position:absolute;left:4666;top:163;width:130;height:130" coordorigin="4666,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">
                  <v:shape id="Freeform 1841" o:spid="_x0000_s1028" style="position:absolute;left:4666;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" path="m111,19r-92,l29,11,40,5,52,1,65,,78,1,90,5r11,6l111,19xe" fillcolor="black" stroked="f">
                    <v:fill opacity="5397f"/>
                    <v:path arrowok="t" o:connecttype="custom" o:connectlocs="111,182;19,182;29,174;40,168;52,164;65,163;78,164;90,168;101,174;111,182" o:connectangles="0,0,0,0,0,0,0,0,0,0"/>
                  </v:shape>
                  <v:shape id="Freeform 1842" o:spid="_x0000_s1029" style="position:absolute;left:4666;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" path="m130,65l,65,1,52r127,l130,65xe" fillcolor="black" stroked="f">
                    <v:fill opacity="5397f"/>
                    <v:path arrowok="t" o:connecttype="custom" o:connectlocs="130,228;0,228;1,215;128,215;130,228" o:connectangles="0,0,0,0,0"/>
                  </v:shape>
                  <v:shape id="Freeform 1843" o:spid="_x0000_s1030" style="position:absolute;left:4666;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" path="m65,129l11,101r108,l65,129xe" fillcolor="black" stroked="f">
                    <v:fill opacity="5397f"/>
                    <v:path arrowok="t" o:connecttype="custom" o:connectlocs="65,292;11,264;119,264;65,292" o:connectangles="0,0,0,0"/>
                  </v:shape>
                  <v:shape id="Picture 1844" o:spid="_x0000_s1031" type="#_x0000_t75" style="position:absolute;left:4666;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">
                    <v:imagedata r:id="rId107" o:title=""/>
                  </v:shape>
                </v:group>
                <v:group id="Group 1845" o:spid="_x0000_s1032" style="position:absolute;left:4672;top:158;width:119;height:119" coordorigin="4672,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">
                  <v:shape id="Freeform 1846" o:spid="_x0000_s1033" style="position:absolute;left:4672;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" path="m118,59l82,114r-23,4l47,117,1,71,,59,1,47,47,1,59,,71,1r46,46l118,59xe" filled="f" strokeweight=".19017mm">
                    <v:path arrowok="t" o:connecttype="custom" o:connectlocs="118,217;82,272;59,276;47,275;1,229;0,217;1,205;47,159;59,158;71,159;117,205;118,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504640" behindDoc="1" locked="0" layoutInCell="1" allowOverlap="1" wp14:anchorId="304899D8" wp14:editId="4D18DF39">
                <wp:simplePos x="0" y="0"/>
                <wp:positionH relativeFrom="page">
                  <wp:posOffset>3421380</wp:posOffset>
                </wp:positionH>
                <wp:positionV relativeFrom="paragraph">
                  <wp:posOffset>96520</wp:posOffset>
                </wp:positionV>
                <wp:extent cx="82550" cy="89535"/>
                <wp:effectExtent l="11430" t="8890" r="10795" b="6350"/>
                <wp:wrapNone/>
                <wp:docPr id="6160"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5388" y="152"/>
                          <a:chExt cx="130" cy="141"/>
                        </a:xfrm>
                      </wpg:grpSpPr>
                      <wpg:grpSp>
                        <wpg:cNvPr id="6161" name="Group 1832"/>
                        <wpg:cNvGrpSpPr>
                          <a:grpSpLocks/>
                        </wpg:cNvGrpSpPr>
                        <wpg:grpSpPr bwMode="auto">
                          <a:xfrm>
                            <a:off x="5389" y="163"/>
                            <a:ext cx="130" cy="130"/>
                            <a:chOff x="5389" y="163"/>
                            <a:chExt cx="130" cy="130"/>
                          </a:xfrm>
                        </wpg:grpSpPr>
                        <wps:wsp>
                          <wps:cNvPr id="6162" name="Freeform 1833"/>
                          <wps:cNvSpPr>
                            <a:spLocks/>
                          </wps:cNvSpPr>
                          <wps:spPr bwMode="auto">
                            <a:xfrm>
                              <a:off x="5389" y="163"/>
                              <a:ext cx="130" cy="130"/>
                            </a:xfrm>
                            <a:custGeom>
                              <a:avLst/>
                              <a:gdLst>
                                <a:gd name="T0" fmla="+- 0 5499 5389"/>
                                <a:gd name="T1" fmla="*/ T0 w 130"/>
                                <a:gd name="T2" fmla="+- 0 182 163"/>
                                <a:gd name="T3" fmla="*/ 182 h 130"/>
                                <a:gd name="T4" fmla="+- 0 5408 5389"/>
                                <a:gd name="T5" fmla="*/ T4 w 130"/>
                                <a:gd name="T6" fmla="+- 0 182 163"/>
                                <a:gd name="T7" fmla="*/ 182 h 130"/>
                                <a:gd name="T8" fmla="+- 0 5417 5389"/>
                                <a:gd name="T9" fmla="*/ T8 w 130"/>
                                <a:gd name="T10" fmla="+- 0 174 163"/>
                                <a:gd name="T11" fmla="*/ 174 h 130"/>
                                <a:gd name="T12" fmla="+- 0 5428 5389"/>
                                <a:gd name="T13" fmla="*/ T12 w 130"/>
                                <a:gd name="T14" fmla="+- 0 168 163"/>
                                <a:gd name="T15" fmla="*/ 168 h 130"/>
                                <a:gd name="T16" fmla="+- 0 5440 5389"/>
                                <a:gd name="T17" fmla="*/ T16 w 130"/>
                                <a:gd name="T18" fmla="+- 0 164 163"/>
                                <a:gd name="T19" fmla="*/ 164 h 130"/>
                                <a:gd name="T20" fmla="+- 0 5453 5389"/>
                                <a:gd name="T21" fmla="*/ T20 w 130"/>
                                <a:gd name="T22" fmla="+- 0 163 163"/>
                                <a:gd name="T23" fmla="*/ 163 h 130"/>
                                <a:gd name="T24" fmla="+- 0 5466 5389"/>
                                <a:gd name="T25" fmla="*/ T24 w 130"/>
                                <a:gd name="T26" fmla="+- 0 164 163"/>
                                <a:gd name="T27" fmla="*/ 164 h 130"/>
                                <a:gd name="T28" fmla="+- 0 5478 5389"/>
                                <a:gd name="T29" fmla="*/ T28 w 130"/>
                                <a:gd name="T30" fmla="+- 0 168 163"/>
                                <a:gd name="T31" fmla="*/ 168 h 130"/>
                                <a:gd name="T32" fmla="+- 0 5489 5389"/>
                                <a:gd name="T33" fmla="*/ T32 w 130"/>
                                <a:gd name="T34" fmla="+- 0 174 163"/>
                                <a:gd name="T35" fmla="*/ 174 h 130"/>
                                <a:gd name="T36" fmla="+- 0 5499 5389"/>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8" y="11"/>
                                  </a:lnTo>
                                  <a:lnTo>
                                    <a:pt x="39" y="5"/>
                                  </a:lnTo>
                                  <a:lnTo>
                                    <a:pt x="51" y="1"/>
                                  </a:lnTo>
                                  <a:lnTo>
                                    <a:pt x="64" y="0"/>
                                  </a:lnTo>
                                  <a:lnTo>
                                    <a:pt x="77"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63" name="Freeform 1834"/>
                          <wps:cNvSpPr>
                            <a:spLocks/>
                          </wps:cNvSpPr>
                          <wps:spPr bwMode="auto">
                            <a:xfrm>
                              <a:off x="5389" y="163"/>
                              <a:ext cx="130" cy="130"/>
                            </a:xfrm>
                            <a:custGeom>
                              <a:avLst/>
                              <a:gdLst>
                                <a:gd name="T0" fmla="+- 0 5518 5389"/>
                                <a:gd name="T1" fmla="*/ T0 w 130"/>
                                <a:gd name="T2" fmla="+- 0 228 163"/>
                                <a:gd name="T3" fmla="*/ 228 h 130"/>
                                <a:gd name="T4" fmla="+- 0 5389 5389"/>
                                <a:gd name="T5" fmla="*/ T4 w 130"/>
                                <a:gd name="T6" fmla="+- 0 228 163"/>
                                <a:gd name="T7" fmla="*/ 228 h 130"/>
                                <a:gd name="T8" fmla="+- 0 5390 5389"/>
                                <a:gd name="T9" fmla="*/ T8 w 130"/>
                                <a:gd name="T10" fmla="+- 0 215 163"/>
                                <a:gd name="T11" fmla="*/ 215 h 130"/>
                                <a:gd name="T12" fmla="+- 0 5517 5389"/>
                                <a:gd name="T13" fmla="*/ T12 w 130"/>
                                <a:gd name="T14" fmla="+- 0 215 163"/>
                                <a:gd name="T15" fmla="*/ 215 h 130"/>
                                <a:gd name="T16" fmla="+- 0 5518 5389"/>
                                <a:gd name="T17" fmla="*/ T16 w 130"/>
                                <a:gd name="T18" fmla="+- 0 228 163"/>
                                <a:gd name="T19" fmla="*/ 228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64" name="Freeform 1835"/>
                          <wps:cNvSpPr>
                            <a:spLocks/>
                          </wps:cNvSpPr>
                          <wps:spPr bwMode="auto">
                            <a:xfrm>
                              <a:off x="5389" y="163"/>
                              <a:ext cx="130" cy="130"/>
                            </a:xfrm>
                            <a:custGeom>
                              <a:avLst/>
                              <a:gdLst>
                                <a:gd name="T0" fmla="+- 0 5453 5389"/>
                                <a:gd name="T1" fmla="*/ T0 w 130"/>
                                <a:gd name="T2" fmla="+- 0 292 163"/>
                                <a:gd name="T3" fmla="*/ 292 h 130"/>
                                <a:gd name="T4" fmla="+- 0 5399 5389"/>
                                <a:gd name="T5" fmla="*/ T4 w 130"/>
                                <a:gd name="T6" fmla="+- 0 264 163"/>
                                <a:gd name="T7" fmla="*/ 264 h 130"/>
                                <a:gd name="T8" fmla="+- 0 5507 5389"/>
                                <a:gd name="T9" fmla="*/ T8 w 130"/>
                                <a:gd name="T10" fmla="+- 0 264 163"/>
                                <a:gd name="T11" fmla="*/ 264 h 130"/>
                                <a:gd name="T12" fmla="+- 0 5453 5389"/>
                                <a:gd name="T13" fmla="*/ T12 w 130"/>
                                <a:gd name="T14" fmla="+- 0 292 163"/>
                                <a:gd name="T15" fmla="*/ 292 h 130"/>
                              </a:gdLst>
                              <a:ahLst/>
                              <a:cxnLst>
                                <a:cxn ang="0">
                                  <a:pos x="T1" y="T3"/>
                                </a:cxn>
                                <a:cxn ang="0">
                                  <a:pos x="T5" y="T7"/>
                                </a:cxn>
                                <a:cxn ang="0">
                                  <a:pos x="T9" y="T11"/>
                                </a:cxn>
                                <a:cxn ang="0">
                                  <a:pos x="T13" y="T15"/>
                                </a:cxn>
                              </a:cxnLst>
                              <a:rect l="0" t="0" r="r" b="b"/>
                              <a:pathLst>
                                <a:path w="130" h="130">
                                  <a:moveTo>
                                    <a:pt x="64" y="129"/>
                                  </a:moveTo>
                                  <a:lnTo>
                                    <a:pt x="10" y="101"/>
                                  </a:lnTo>
                                  <a:lnTo>
                                    <a:pt x="118" y="101"/>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65" name="Picture 18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389"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66" name="Group 1837"/>
                        <wpg:cNvGrpSpPr>
                          <a:grpSpLocks/>
                        </wpg:cNvGrpSpPr>
                        <wpg:grpSpPr bwMode="auto">
                          <a:xfrm>
                            <a:off x="5394" y="158"/>
                            <a:ext cx="119" cy="119"/>
                            <a:chOff x="5394" y="158"/>
                            <a:chExt cx="119" cy="119"/>
                          </a:xfrm>
                        </wpg:grpSpPr>
                        <wps:wsp>
                          <wps:cNvPr id="6167" name="Freeform 1838"/>
                          <wps:cNvSpPr>
                            <a:spLocks/>
                          </wps:cNvSpPr>
                          <wps:spPr bwMode="auto">
                            <a:xfrm>
                              <a:off x="5394" y="158"/>
                              <a:ext cx="119" cy="119"/>
                            </a:xfrm>
                            <a:custGeom>
                              <a:avLst/>
                              <a:gdLst>
                                <a:gd name="T0" fmla="+- 0 5513 5394"/>
                                <a:gd name="T1" fmla="*/ T0 w 119"/>
                                <a:gd name="T2" fmla="+- 0 217 158"/>
                                <a:gd name="T3" fmla="*/ 217 h 119"/>
                                <a:gd name="T4" fmla="+- 0 5476 5394"/>
                                <a:gd name="T5" fmla="*/ T4 w 119"/>
                                <a:gd name="T6" fmla="+- 0 272 158"/>
                                <a:gd name="T7" fmla="*/ 272 h 119"/>
                                <a:gd name="T8" fmla="+- 0 5453 5394"/>
                                <a:gd name="T9" fmla="*/ T8 w 119"/>
                                <a:gd name="T10" fmla="+- 0 276 158"/>
                                <a:gd name="T11" fmla="*/ 276 h 119"/>
                                <a:gd name="T12" fmla="+- 0 5441 5394"/>
                                <a:gd name="T13" fmla="*/ T12 w 119"/>
                                <a:gd name="T14" fmla="+- 0 275 158"/>
                                <a:gd name="T15" fmla="*/ 275 h 119"/>
                                <a:gd name="T16" fmla="+- 0 5395 5394"/>
                                <a:gd name="T17" fmla="*/ T16 w 119"/>
                                <a:gd name="T18" fmla="+- 0 229 158"/>
                                <a:gd name="T19" fmla="*/ 229 h 119"/>
                                <a:gd name="T20" fmla="+- 0 5394 5394"/>
                                <a:gd name="T21" fmla="*/ T20 w 119"/>
                                <a:gd name="T22" fmla="+- 0 217 158"/>
                                <a:gd name="T23" fmla="*/ 217 h 119"/>
                                <a:gd name="T24" fmla="+- 0 5395 5394"/>
                                <a:gd name="T25" fmla="*/ T24 w 119"/>
                                <a:gd name="T26" fmla="+- 0 205 158"/>
                                <a:gd name="T27" fmla="*/ 205 h 119"/>
                                <a:gd name="T28" fmla="+- 0 5441 5394"/>
                                <a:gd name="T29" fmla="*/ T28 w 119"/>
                                <a:gd name="T30" fmla="+- 0 159 158"/>
                                <a:gd name="T31" fmla="*/ 159 h 119"/>
                                <a:gd name="T32" fmla="+- 0 5453 5394"/>
                                <a:gd name="T33" fmla="*/ T32 w 119"/>
                                <a:gd name="T34" fmla="+- 0 158 158"/>
                                <a:gd name="T35" fmla="*/ 158 h 119"/>
                                <a:gd name="T36" fmla="+- 0 5465 5394"/>
                                <a:gd name="T37" fmla="*/ T36 w 119"/>
                                <a:gd name="T38" fmla="+- 0 159 158"/>
                                <a:gd name="T39" fmla="*/ 159 h 119"/>
                                <a:gd name="T40" fmla="+- 0 5511 5394"/>
                                <a:gd name="T41" fmla="*/ T40 w 119"/>
                                <a:gd name="T42" fmla="+- 0 205 158"/>
                                <a:gd name="T43" fmla="*/ 205 h 119"/>
                                <a:gd name="T44" fmla="+- 0 5513 5394"/>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7" y="117"/>
                                  </a:lnTo>
                                  <a:lnTo>
                                    <a:pt x="1" y="71"/>
                                  </a:lnTo>
                                  <a:lnTo>
                                    <a:pt x="0" y="59"/>
                                  </a:lnTo>
                                  <a:lnTo>
                                    <a:pt x="1" y="47"/>
                                  </a:lnTo>
                                  <a:lnTo>
                                    <a:pt x="47" y="1"/>
                                  </a:lnTo>
                                  <a:lnTo>
                                    <a:pt x="59" y="0"/>
                                  </a:lnTo>
                                  <a:lnTo>
                                    <a:pt x="71" y="1"/>
                                  </a:lnTo>
                                  <a:lnTo>
                                    <a:pt x="117"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A3B5F2" id="Group 1831" o:spid="_x0000_s1026" style="position:absolute;margin-left:269.4pt;margin-top:7.6pt;width:6.5pt;height:7.05pt;z-index:-251811840;mso-position-horizontal-relative:page" coordorigin="5388,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">
                <v:group id="Group 1832" o:spid="_x0000_s1027" style="position:absolute;left:5389;top:163;width:130;height:130" coordorigin="5389,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">
                  <v:shape id="Freeform 1833" o:spid="_x0000_s1028" style="position:absolute;left:5389;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" path="m110,19r-91,l28,11,39,5,51,1,64,,77,1,89,5r11,6l110,19xe" fillcolor="black" stroked="f">
                    <v:fill opacity="5397f"/>
                    <v:path arrowok="t" o:connecttype="custom" o:connectlocs="110,182;19,182;28,174;39,168;51,164;64,163;77,164;89,168;100,174;110,182" o:connectangles="0,0,0,0,0,0,0,0,0,0"/>
                  </v:shape>
                  <v:shape id="Freeform 1834" o:spid="_x0000_s1029" style="position:absolute;left:5389;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" path="m129,65l,65,1,52r127,l129,65xe" fillcolor="black" stroked="f">
                    <v:fill opacity="5397f"/>
                    <v:path arrowok="t" o:connecttype="custom" o:connectlocs="129,228;0,228;1,215;128,215;129,228" o:connectangles="0,0,0,0,0"/>
                  </v:shape>
                  <v:shape id="Freeform 1835" o:spid="_x0000_s1030" style="position:absolute;left:5389;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" path="m64,129l10,101r108,l64,129xe" fillcolor="black" stroked="f">
                    <v:fill opacity="5397f"/>
                    <v:path arrowok="t" o:connecttype="custom" o:connectlocs="64,292;10,264;118,264;64,292" o:connectangles="0,0,0,0"/>
                  </v:shape>
                  <v:shape id="Picture 1836" o:spid="_x0000_s1031" type="#_x0000_t75" style="position:absolute;left:5389;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">
                    <v:imagedata r:id="rId107" o:title=""/>
                  </v:shape>
                </v:group>
                <v:group id="Group 1837" o:spid="_x0000_s1032" style="position:absolute;left:5394;top:158;width:119;height:119" coordorigin="5394,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">
                  <v:shape id="Freeform 1838" o:spid="_x0000_s1033" style="position:absolute;left:5394;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" path="m119,59l82,114r-23,4l47,117,1,71,,59,1,47,47,1,59,,71,1r46,46l119,59xe" filled="f" strokeweight=".19017mm">
                    <v:path arrowok="t" o:connecttype="custom" o:connectlocs="119,217;82,272;59,276;47,275;1,229;0,217;1,205;47,159;59,158;71,159;117,205;119,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505664" behindDoc="1" locked="0" layoutInCell="1" allowOverlap="1" wp14:anchorId="6C42D373" wp14:editId="642844C1">
                <wp:simplePos x="0" y="0"/>
                <wp:positionH relativeFrom="page">
                  <wp:posOffset>3825875</wp:posOffset>
                </wp:positionH>
                <wp:positionV relativeFrom="paragraph">
                  <wp:posOffset>96520</wp:posOffset>
                </wp:positionV>
                <wp:extent cx="82550" cy="89535"/>
                <wp:effectExtent l="15875" t="8890" r="6350" b="6350"/>
                <wp:wrapNone/>
                <wp:docPr id="6152"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6025" y="152"/>
                          <a:chExt cx="130" cy="141"/>
                        </a:xfrm>
                      </wpg:grpSpPr>
                      <wpg:grpSp>
                        <wpg:cNvPr id="6153" name="Group 1824"/>
                        <wpg:cNvGrpSpPr>
                          <a:grpSpLocks/>
                        </wpg:cNvGrpSpPr>
                        <wpg:grpSpPr bwMode="auto">
                          <a:xfrm>
                            <a:off x="6025" y="163"/>
                            <a:ext cx="130" cy="130"/>
                            <a:chOff x="6025" y="163"/>
                            <a:chExt cx="130" cy="130"/>
                          </a:xfrm>
                        </wpg:grpSpPr>
                        <wps:wsp>
                          <wps:cNvPr id="6154" name="Freeform 1825"/>
                          <wps:cNvSpPr>
                            <a:spLocks/>
                          </wps:cNvSpPr>
                          <wps:spPr bwMode="auto">
                            <a:xfrm>
                              <a:off x="6025" y="163"/>
                              <a:ext cx="130" cy="130"/>
                            </a:xfrm>
                            <a:custGeom>
                              <a:avLst/>
                              <a:gdLst>
                                <a:gd name="T0" fmla="+- 0 6135 6025"/>
                                <a:gd name="T1" fmla="*/ T0 w 130"/>
                                <a:gd name="T2" fmla="+- 0 182 163"/>
                                <a:gd name="T3" fmla="*/ 182 h 130"/>
                                <a:gd name="T4" fmla="+- 0 6044 6025"/>
                                <a:gd name="T5" fmla="*/ T4 w 130"/>
                                <a:gd name="T6" fmla="+- 0 182 163"/>
                                <a:gd name="T7" fmla="*/ 182 h 130"/>
                                <a:gd name="T8" fmla="+- 0 6054 6025"/>
                                <a:gd name="T9" fmla="*/ T8 w 130"/>
                                <a:gd name="T10" fmla="+- 0 174 163"/>
                                <a:gd name="T11" fmla="*/ 174 h 130"/>
                                <a:gd name="T12" fmla="+- 0 6065 6025"/>
                                <a:gd name="T13" fmla="*/ T12 w 130"/>
                                <a:gd name="T14" fmla="+- 0 168 163"/>
                                <a:gd name="T15" fmla="*/ 168 h 130"/>
                                <a:gd name="T16" fmla="+- 0 6076 6025"/>
                                <a:gd name="T17" fmla="*/ T16 w 130"/>
                                <a:gd name="T18" fmla="+- 0 164 163"/>
                                <a:gd name="T19" fmla="*/ 164 h 130"/>
                                <a:gd name="T20" fmla="+- 0 6089 6025"/>
                                <a:gd name="T21" fmla="*/ T20 w 130"/>
                                <a:gd name="T22" fmla="+- 0 163 163"/>
                                <a:gd name="T23" fmla="*/ 163 h 130"/>
                                <a:gd name="T24" fmla="+- 0 6102 6025"/>
                                <a:gd name="T25" fmla="*/ T24 w 130"/>
                                <a:gd name="T26" fmla="+- 0 164 163"/>
                                <a:gd name="T27" fmla="*/ 164 h 130"/>
                                <a:gd name="T28" fmla="+- 0 6114 6025"/>
                                <a:gd name="T29" fmla="*/ T28 w 130"/>
                                <a:gd name="T30" fmla="+- 0 168 163"/>
                                <a:gd name="T31" fmla="*/ 168 h 130"/>
                                <a:gd name="T32" fmla="+- 0 6125 6025"/>
                                <a:gd name="T33" fmla="*/ T32 w 130"/>
                                <a:gd name="T34" fmla="+- 0 174 163"/>
                                <a:gd name="T35" fmla="*/ 174 h 130"/>
                                <a:gd name="T36" fmla="+- 0 6135 6025"/>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1" y="1"/>
                                  </a:lnTo>
                                  <a:lnTo>
                                    <a:pt x="64" y="0"/>
                                  </a:lnTo>
                                  <a:lnTo>
                                    <a:pt x="77"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55" name="Freeform 1826"/>
                          <wps:cNvSpPr>
                            <a:spLocks/>
                          </wps:cNvSpPr>
                          <wps:spPr bwMode="auto">
                            <a:xfrm>
                              <a:off x="6025" y="163"/>
                              <a:ext cx="130" cy="130"/>
                            </a:xfrm>
                            <a:custGeom>
                              <a:avLst/>
                              <a:gdLst>
                                <a:gd name="T0" fmla="+- 0 6154 6025"/>
                                <a:gd name="T1" fmla="*/ T0 w 130"/>
                                <a:gd name="T2" fmla="+- 0 228 163"/>
                                <a:gd name="T3" fmla="*/ 228 h 130"/>
                                <a:gd name="T4" fmla="+- 0 6025 6025"/>
                                <a:gd name="T5" fmla="*/ T4 w 130"/>
                                <a:gd name="T6" fmla="+- 0 228 163"/>
                                <a:gd name="T7" fmla="*/ 228 h 130"/>
                                <a:gd name="T8" fmla="+- 0 6026 6025"/>
                                <a:gd name="T9" fmla="*/ T8 w 130"/>
                                <a:gd name="T10" fmla="+- 0 215 163"/>
                                <a:gd name="T11" fmla="*/ 215 h 130"/>
                                <a:gd name="T12" fmla="+- 0 6153 6025"/>
                                <a:gd name="T13" fmla="*/ T12 w 130"/>
                                <a:gd name="T14" fmla="+- 0 215 163"/>
                                <a:gd name="T15" fmla="*/ 215 h 130"/>
                                <a:gd name="T16" fmla="+- 0 6154 6025"/>
                                <a:gd name="T17" fmla="*/ T16 w 130"/>
                                <a:gd name="T18" fmla="+- 0 228 163"/>
                                <a:gd name="T19" fmla="*/ 228 h 130"/>
                              </a:gdLst>
                              <a:ahLst/>
                              <a:cxnLst>
                                <a:cxn ang="0">
                                  <a:pos x="T1" y="T3"/>
                                </a:cxn>
                                <a:cxn ang="0">
                                  <a:pos x="T5" y="T7"/>
                                </a:cxn>
                                <a:cxn ang="0">
                                  <a:pos x="T9" y="T11"/>
                                </a:cxn>
                                <a:cxn ang="0">
                                  <a:pos x="T13" y="T15"/>
                                </a:cxn>
                                <a:cxn ang="0">
                                  <a:pos x="T17" y="T19"/>
                                </a:cxn>
                              </a:cxnLst>
                              <a:rect l="0" t="0" r="r" b="b"/>
                              <a:pathLst>
                                <a:path w="130" h="130">
                                  <a:moveTo>
                                    <a:pt x="129" y="65"/>
                                  </a:moveTo>
                                  <a:lnTo>
                                    <a:pt x="0" y="65"/>
                                  </a:lnTo>
                                  <a:lnTo>
                                    <a:pt x="1" y="52"/>
                                  </a:lnTo>
                                  <a:lnTo>
                                    <a:pt x="128" y="52"/>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56" name="Freeform 1827"/>
                          <wps:cNvSpPr>
                            <a:spLocks/>
                          </wps:cNvSpPr>
                          <wps:spPr bwMode="auto">
                            <a:xfrm>
                              <a:off x="6025" y="163"/>
                              <a:ext cx="130" cy="130"/>
                            </a:xfrm>
                            <a:custGeom>
                              <a:avLst/>
                              <a:gdLst>
                                <a:gd name="T0" fmla="+- 0 6089 6025"/>
                                <a:gd name="T1" fmla="*/ T0 w 130"/>
                                <a:gd name="T2" fmla="+- 0 292 163"/>
                                <a:gd name="T3" fmla="*/ 292 h 130"/>
                                <a:gd name="T4" fmla="+- 0 6035 6025"/>
                                <a:gd name="T5" fmla="*/ T4 w 130"/>
                                <a:gd name="T6" fmla="+- 0 264 163"/>
                                <a:gd name="T7" fmla="*/ 264 h 130"/>
                                <a:gd name="T8" fmla="+- 0 6143 6025"/>
                                <a:gd name="T9" fmla="*/ T8 w 130"/>
                                <a:gd name="T10" fmla="+- 0 264 163"/>
                                <a:gd name="T11" fmla="*/ 264 h 130"/>
                                <a:gd name="T12" fmla="+- 0 6089 6025"/>
                                <a:gd name="T13" fmla="*/ T12 w 130"/>
                                <a:gd name="T14" fmla="+- 0 292 163"/>
                                <a:gd name="T15" fmla="*/ 292 h 130"/>
                              </a:gdLst>
                              <a:ahLst/>
                              <a:cxnLst>
                                <a:cxn ang="0">
                                  <a:pos x="T1" y="T3"/>
                                </a:cxn>
                                <a:cxn ang="0">
                                  <a:pos x="T5" y="T7"/>
                                </a:cxn>
                                <a:cxn ang="0">
                                  <a:pos x="T9" y="T11"/>
                                </a:cxn>
                                <a:cxn ang="0">
                                  <a:pos x="T13" y="T15"/>
                                </a:cxn>
                              </a:cxnLst>
                              <a:rect l="0" t="0" r="r" b="b"/>
                              <a:pathLst>
                                <a:path w="130" h="130">
                                  <a:moveTo>
                                    <a:pt x="64" y="129"/>
                                  </a:moveTo>
                                  <a:lnTo>
                                    <a:pt x="10" y="101"/>
                                  </a:lnTo>
                                  <a:lnTo>
                                    <a:pt x="118" y="101"/>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57" name="Picture 182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6025"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58" name="Group 1829"/>
                        <wpg:cNvGrpSpPr>
                          <a:grpSpLocks/>
                        </wpg:cNvGrpSpPr>
                        <wpg:grpSpPr bwMode="auto">
                          <a:xfrm>
                            <a:off x="6030" y="158"/>
                            <a:ext cx="119" cy="119"/>
                            <a:chOff x="6030" y="158"/>
                            <a:chExt cx="119" cy="119"/>
                          </a:xfrm>
                        </wpg:grpSpPr>
                        <wps:wsp>
                          <wps:cNvPr id="6159" name="Freeform 1830"/>
                          <wps:cNvSpPr>
                            <a:spLocks/>
                          </wps:cNvSpPr>
                          <wps:spPr bwMode="auto">
                            <a:xfrm>
                              <a:off x="6030" y="158"/>
                              <a:ext cx="119" cy="119"/>
                            </a:xfrm>
                            <a:custGeom>
                              <a:avLst/>
                              <a:gdLst>
                                <a:gd name="T0" fmla="+- 0 6149 6030"/>
                                <a:gd name="T1" fmla="*/ T0 w 119"/>
                                <a:gd name="T2" fmla="+- 0 217 158"/>
                                <a:gd name="T3" fmla="*/ 217 h 119"/>
                                <a:gd name="T4" fmla="+- 0 6112 6030"/>
                                <a:gd name="T5" fmla="*/ T4 w 119"/>
                                <a:gd name="T6" fmla="+- 0 272 158"/>
                                <a:gd name="T7" fmla="*/ 272 h 119"/>
                                <a:gd name="T8" fmla="+- 0 6089 6030"/>
                                <a:gd name="T9" fmla="*/ T8 w 119"/>
                                <a:gd name="T10" fmla="+- 0 276 158"/>
                                <a:gd name="T11" fmla="*/ 276 h 119"/>
                                <a:gd name="T12" fmla="+- 0 6078 6030"/>
                                <a:gd name="T13" fmla="*/ T12 w 119"/>
                                <a:gd name="T14" fmla="+- 0 275 158"/>
                                <a:gd name="T15" fmla="*/ 275 h 119"/>
                                <a:gd name="T16" fmla="+- 0 6031 6030"/>
                                <a:gd name="T17" fmla="*/ T16 w 119"/>
                                <a:gd name="T18" fmla="+- 0 229 158"/>
                                <a:gd name="T19" fmla="*/ 229 h 119"/>
                                <a:gd name="T20" fmla="+- 0 6030 6030"/>
                                <a:gd name="T21" fmla="*/ T20 w 119"/>
                                <a:gd name="T22" fmla="+- 0 217 158"/>
                                <a:gd name="T23" fmla="*/ 217 h 119"/>
                                <a:gd name="T24" fmla="+- 0 6031 6030"/>
                                <a:gd name="T25" fmla="*/ T24 w 119"/>
                                <a:gd name="T26" fmla="+- 0 205 158"/>
                                <a:gd name="T27" fmla="*/ 205 h 119"/>
                                <a:gd name="T28" fmla="+- 0 6078 6030"/>
                                <a:gd name="T29" fmla="*/ T28 w 119"/>
                                <a:gd name="T30" fmla="+- 0 159 158"/>
                                <a:gd name="T31" fmla="*/ 159 h 119"/>
                                <a:gd name="T32" fmla="+- 0 6089 6030"/>
                                <a:gd name="T33" fmla="*/ T32 w 119"/>
                                <a:gd name="T34" fmla="+- 0 158 158"/>
                                <a:gd name="T35" fmla="*/ 158 h 119"/>
                                <a:gd name="T36" fmla="+- 0 6101 6030"/>
                                <a:gd name="T37" fmla="*/ T36 w 119"/>
                                <a:gd name="T38" fmla="+- 0 159 158"/>
                                <a:gd name="T39" fmla="*/ 159 h 119"/>
                                <a:gd name="T40" fmla="+- 0 6148 6030"/>
                                <a:gd name="T41" fmla="*/ T40 w 119"/>
                                <a:gd name="T42" fmla="+- 0 205 158"/>
                                <a:gd name="T43" fmla="*/ 205 h 119"/>
                                <a:gd name="T44" fmla="+- 0 6149 6030"/>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83EBC7" id="Group 1823" o:spid="_x0000_s1026" style="position:absolute;margin-left:301.25pt;margin-top:7.6pt;width:6.5pt;height:7.05pt;z-index:-251810816;mso-position-horizontal-relative:page" coordorigin="6025,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">
                <v:group id="Group 1824" o:spid="_x0000_s1027" style="position:absolute;left:6025;top:163;width:130;height:130" coordorigin="6025,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">
                  <v:shape id="Freeform 1825" o:spid="_x0000_s1028" style="position:absolute;left:6025;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" path="m110,19r-91,l29,11,40,5,51,1,64,,77,1,89,5r11,6l110,19xe" fillcolor="black" stroked="f">
                    <v:fill opacity="5397f"/>
                    <v:path arrowok="t" o:connecttype="custom" o:connectlocs="110,182;19,182;29,174;40,168;51,164;64,163;77,164;89,168;100,174;110,182" o:connectangles="0,0,0,0,0,0,0,0,0,0"/>
                  </v:shape>
                  <v:shape id="Freeform 1826" o:spid="_x0000_s1029" style="position:absolute;left:6025;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" path="m129,65l,65,1,52r127,l129,65xe" fillcolor="black" stroked="f">
                    <v:fill opacity="5397f"/>
                    <v:path arrowok="t" o:connecttype="custom" o:connectlocs="129,228;0,228;1,215;128,215;129,228" o:connectangles="0,0,0,0,0"/>
                  </v:shape>
                  <v:shape id="Freeform 1827" o:spid="_x0000_s1030" style="position:absolute;left:6025;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" path="m64,129l10,101r108,l64,129xe" fillcolor="black" stroked="f">
                    <v:fill opacity="5397f"/>
                    <v:path arrowok="t" o:connecttype="custom" o:connectlocs="64,292;10,264;118,264;64,292" o:connectangles="0,0,0,0"/>
                  </v:shape>
                  <v:shape id="Picture 1828" o:spid="_x0000_s1031" type="#_x0000_t75" style="position:absolute;left:6025;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">
                    <v:imagedata r:id="rId107" o:title=""/>
                  </v:shape>
                </v:group>
                <v:group id="Group 1829" o:spid="_x0000_s1032" style="position:absolute;left:6030;top:158;width:119;height:119" coordorigin="6030,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">
                  <v:shape id="Freeform 1830" o:spid="_x0000_s1033" style="position:absolute;left:6030;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" path="m119,59l82,114r-23,4l48,117,1,71,,59,1,47,48,1,59,,71,1r47,46l119,59xe" filled="f" strokeweight=".19017mm">
                    <v:path arrowok="t" o:connecttype="custom" o:connectlocs="119,217;82,272;59,276;48,275;1,229;0,217;1,205;48,159;59,158;71,159;118,205;119,217" o:connectangles="0,0,0,0,0,0,0,0,0,0,0,0"/>
                  </v:shape>
                </v:group>
                <w10:wrap anchorx="page"/>
              </v:group>
            </w:pict>
          </mc:Fallback>
        </mc:AlternateContent>
      </w:r>
      <w:r w:rsidR="00F608A2" w:rsidRPr="006265AF">
        <w:rPr>
          <w:rFonts w:ascii="Times New Roman"/>
          <w:sz w:val="17"/>
        </w:rPr>
        <w:t>NSW</w:t>
      </w:r>
      <w:r w:rsidR="00F608A2" w:rsidRPr="006265AF">
        <w:rPr>
          <w:rFonts w:ascii="Times New Roman"/>
          <w:sz w:val="17"/>
        </w:rPr>
        <w:tab/>
        <w:t>VIC</w:t>
      </w:r>
      <w:r w:rsidR="00F608A2" w:rsidRPr="006265AF">
        <w:rPr>
          <w:rFonts w:ascii="Times New Roman"/>
          <w:sz w:val="17"/>
        </w:rPr>
        <w:tab/>
        <w:t>QLD</w:t>
      </w:r>
      <w:r w:rsidR="00F608A2" w:rsidRPr="006265AF">
        <w:rPr>
          <w:rFonts w:ascii="Times New Roman"/>
          <w:sz w:val="17"/>
        </w:rPr>
        <w:tab/>
      </w:r>
      <w:r w:rsidR="00F608A2" w:rsidRPr="006265AF">
        <w:rPr>
          <w:rFonts w:ascii="Times New Roman"/>
          <w:spacing w:val="-10"/>
          <w:sz w:val="17"/>
        </w:rPr>
        <w:t>WA</w:t>
      </w:r>
      <w:r w:rsidR="00F608A2" w:rsidRPr="006265AF">
        <w:rPr>
          <w:rFonts w:ascii="Times New Roman"/>
          <w:spacing w:val="-10"/>
          <w:sz w:val="17"/>
        </w:rPr>
        <w:tab/>
      </w:r>
      <w:r w:rsidR="00F608A2" w:rsidRPr="006265AF">
        <w:rPr>
          <w:rFonts w:ascii="Times New Roman"/>
          <w:sz w:val="17"/>
        </w:rPr>
        <w:t>ACT</w:t>
      </w:r>
      <w:r w:rsidR="00F608A2" w:rsidRPr="006265AF">
        <w:rPr>
          <w:rFonts w:ascii="Times New Roman"/>
          <w:sz w:val="17"/>
        </w:rPr>
        <w:tab/>
      </w:r>
      <w:r w:rsidR="00F608A2" w:rsidRPr="006265AF">
        <w:rPr>
          <w:rFonts w:ascii="Times New Roman"/>
          <w:spacing w:val="-5"/>
          <w:sz w:val="17"/>
        </w:rPr>
        <w:t>TAS</w:t>
      </w:r>
      <w:r w:rsidR="00F608A2" w:rsidRPr="006265AF">
        <w:rPr>
          <w:rFonts w:ascii="Times New Roman"/>
          <w:spacing w:val="-5"/>
          <w:sz w:val="17"/>
        </w:rPr>
        <w:tab/>
      </w:r>
      <w:r w:rsidR="00F608A2" w:rsidRPr="006265AF">
        <w:rPr>
          <w:rFonts w:ascii="Times New Roman"/>
          <w:sz w:val="17"/>
        </w:rPr>
        <w:t>NT</w:t>
      </w:r>
      <w:r w:rsidR="00F608A2" w:rsidRPr="006265AF">
        <w:rPr>
          <w:rFonts w:ascii="Times New Roman"/>
          <w:sz w:val="17"/>
        </w:rPr>
        <w:tab/>
        <w:t>SA</w:t>
      </w:r>
    </w:p>
    <w:p w14:paraId="51890B18" w14:textId="77777777" w:rsidR="00F608A2" w:rsidRPr="006265AF" w:rsidRDefault="00F608A2">
      <w:pPr>
        <w:spacing w:before="6"/>
        <w:rPr>
          <w:rFonts w:ascii="Times New Roman" w:hAnsi="Times New Roman"/>
        </w:rPr>
      </w:pPr>
    </w:p>
    <w:p w14:paraId="117B735C" w14:textId="77777777" w:rsidR="00F608A2" w:rsidRPr="00647D01" w:rsidRDefault="00F608A2" w:rsidP="00F608A2">
      <w:pPr>
        <w:pStyle w:val="ListParagraph"/>
        <w:widowControl w:val="0"/>
        <w:numPr>
          <w:ilvl w:val="0"/>
          <w:numId w:val="40"/>
        </w:numPr>
        <w:tabs>
          <w:tab w:val="left" w:pos="705"/>
        </w:tabs>
        <w:spacing w:before="80" w:after="39" w:line="240" w:lineRule="auto"/>
        <w:ind w:left="704" w:hanging="275"/>
        <w:contextualSpacing w:val="0"/>
        <w:rPr>
          <w:rFonts w:ascii="Arial" w:eastAsia="Arial" w:hAnsi="Arial" w:cs="Arial"/>
          <w:sz w:val="17"/>
          <w:szCs w:val="17"/>
        </w:rPr>
      </w:pPr>
      <w:r w:rsidRPr="00647D01">
        <w:rPr>
          <w:rFonts w:ascii="Arial"/>
          <w:b/>
          <w:color w:val="130201"/>
          <w:sz w:val="17"/>
        </w:rPr>
        <w:t xml:space="preserve">What is your highest </w:t>
      </w:r>
      <w:proofErr w:type="gramStart"/>
      <w:r w:rsidRPr="00647D01">
        <w:rPr>
          <w:rFonts w:ascii="Arial"/>
          <w:b/>
          <w:color w:val="130201"/>
          <w:sz w:val="17"/>
        </w:rPr>
        <w:t xml:space="preserve">educational </w:t>
      </w:r>
      <w:r w:rsidRPr="00647D01">
        <w:rPr>
          <w:rFonts w:ascii="Arial"/>
          <w:b/>
          <w:color w:val="130201"/>
          <w:spacing w:val="5"/>
          <w:sz w:val="17"/>
        </w:rPr>
        <w:t xml:space="preserve"> </w:t>
      </w:r>
      <w:r w:rsidRPr="00647D01">
        <w:rPr>
          <w:rFonts w:ascii="Arial"/>
          <w:b/>
          <w:color w:val="130201"/>
          <w:sz w:val="17"/>
        </w:rPr>
        <w:t>qualification</w:t>
      </w:r>
      <w:proofErr w:type="gramEnd"/>
      <w:r w:rsidRPr="00647D01">
        <w:rPr>
          <w:rFonts w:ascii="Arial"/>
          <w:b/>
          <w:color w:val="130201"/>
          <w:sz w:val="17"/>
        </w:rPr>
        <w:t>?</w:t>
      </w:r>
    </w:p>
    <w:p w14:paraId="48054984" w14:textId="021A1D04"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C192ABC" wp14:editId="429C529D">
                <wp:extent cx="6538595" cy="6985"/>
                <wp:effectExtent l="10160" t="1270" r="4445" b="10795"/>
                <wp:docPr id="6149" name="Group 1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6150" name="Group 1821"/>
                        <wpg:cNvGrpSpPr>
                          <a:grpSpLocks/>
                        </wpg:cNvGrpSpPr>
                        <wpg:grpSpPr bwMode="auto">
                          <a:xfrm>
                            <a:off x="6" y="6"/>
                            <a:ext cx="10286" cy="2"/>
                            <a:chOff x="6" y="6"/>
                            <a:chExt cx="10286" cy="2"/>
                          </a:xfrm>
                        </wpg:grpSpPr>
                        <wps:wsp>
                          <wps:cNvPr id="6151" name="Freeform 1822"/>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AABB541" id="Group 1820"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">
                <v:group id="Group 1821"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">
                  <v:shape id="Freeform 1822"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3A52B043" w14:textId="4EC3C9CA" w:rsidR="00F608A2" w:rsidRPr="006265AF" w:rsidRDefault="00647D01" w:rsidP="00FC7CE6">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54464" behindDoc="0" locked="0" layoutInCell="1" allowOverlap="1" wp14:anchorId="3359FDF0" wp14:editId="18CB6A90">
                <wp:simplePos x="0" y="0"/>
                <wp:positionH relativeFrom="page">
                  <wp:posOffset>628650</wp:posOffset>
                </wp:positionH>
                <wp:positionV relativeFrom="paragraph">
                  <wp:posOffset>55880</wp:posOffset>
                </wp:positionV>
                <wp:extent cx="82550" cy="89535"/>
                <wp:effectExtent l="9525" t="12065" r="12700" b="3175"/>
                <wp:wrapNone/>
                <wp:docPr id="6141" name="Group 1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6142" name="Group 1813"/>
                        <wpg:cNvGrpSpPr>
                          <a:grpSpLocks/>
                        </wpg:cNvGrpSpPr>
                        <wpg:grpSpPr bwMode="auto">
                          <a:xfrm>
                            <a:off x="990" y="99"/>
                            <a:ext cx="130" cy="130"/>
                            <a:chOff x="990" y="99"/>
                            <a:chExt cx="130" cy="130"/>
                          </a:xfrm>
                        </wpg:grpSpPr>
                        <wps:wsp>
                          <wps:cNvPr id="6143" name="Freeform 1814"/>
                          <wps:cNvSpPr>
                            <a:spLocks/>
                          </wps:cNvSpPr>
                          <wps:spPr bwMode="auto">
                            <a:xfrm>
                              <a:off x="990" y="99"/>
                              <a:ext cx="130" cy="130"/>
                            </a:xfrm>
                            <a:custGeom>
                              <a:avLst/>
                              <a:gdLst>
                                <a:gd name="T0" fmla="+- 0 1100 990"/>
                                <a:gd name="T1" fmla="*/ T0 w 130"/>
                                <a:gd name="T2" fmla="+- 0 117 99"/>
                                <a:gd name="T3" fmla="*/ 117 h 130"/>
                                <a:gd name="T4" fmla="+- 0 1009 990"/>
                                <a:gd name="T5" fmla="*/ T4 w 130"/>
                                <a:gd name="T6" fmla="+- 0 117 99"/>
                                <a:gd name="T7" fmla="*/ 117 h 130"/>
                                <a:gd name="T8" fmla="+- 0 1019 990"/>
                                <a:gd name="T9" fmla="*/ T8 w 130"/>
                                <a:gd name="T10" fmla="+- 0 109 99"/>
                                <a:gd name="T11" fmla="*/ 109 h 130"/>
                                <a:gd name="T12" fmla="+- 0 1030 990"/>
                                <a:gd name="T13" fmla="*/ T12 w 130"/>
                                <a:gd name="T14" fmla="+- 0 103 99"/>
                                <a:gd name="T15" fmla="*/ 103 h 130"/>
                                <a:gd name="T16" fmla="+- 0 1041 990"/>
                                <a:gd name="T17" fmla="*/ T16 w 130"/>
                                <a:gd name="T18" fmla="+- 0 100 99"/>
                                <a:gd name="T19" fmla="*/ 100 h 130"/>
                                <a:gd name="T20" fmla="+- 0 1054 990"/>
                                <a:gd name="T21" fmla="*/ T20 w 130"/>
                                <a:gd name="T22" fmla="+- 0 99 99"/>
                                <a:gd name="T23" fmla="*/ 99 h 130"/>
                                <a:gd name="T24" fmla="+- 0 1067 990"/>
                                <a:gd name="T25" fmla="*/ T24 w 130"/>
                                <a:gd name="T26" fmla="+- 0 100 99"/>
                                <a:gd name="T27" fmla="*/ 100 h 130"/>
                                <a:gd name="T28" fmla="+- 0 1079 990"/>
                                <a:gd name="T29" fmla="*/ T28 w 130"/>
                                <a:gd name="T30" fmla="+- 0 103 99"/>
                                <a:gd name="T31" fmla="*/ 103 h 130"/>
                                <a:gd name="T32" fmla="+- 0 1090 990"/>
                                <a:gd name="T33" fmla="*/ T32 w 130"/>
                                <a:gd name="T34" fmla="+- 0 109 99"/>
                                <a:gd name="T35" fmla="*/ 109 h 130"/>
                                <a:gd name="T36" fmla="+- 0 1100 990"/>
                                <a:gd name="T37" fmla="*/ T36 w 130"/>
                                <a:gd name="T38" fmla="+- 0 117 99"/>
                                <a:gd name="T39" fmla="*/ 11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8"/>
                                  </a:moveTo>
                                  <a:lnTo>
                                    <a:pt x="19" y="18"/>
                                  </a:lnTo>
                                  <a:lnTo>
                                    <a:pt x="29" y="10"/>
                                  </a:lnTo>
                                  <a:lnTo>
                                    <a:pt x="40" y="4"/>
                                  </a:lnTo>
                                  <a:lnTo>
                                    <a:pt x="51" y="1"/>
                                  </a:lnTo>
                                  <a:lnTo>
                                    <a:pt x="64" y="0"/>
                                  </a:lnTo>
                                  <a:lnTo>
                                    <a:pt x="77" y="1"/>
                                  </a:lnTo>
                                  <a:lnTo>
                                    <a:pt x="89" y="4"/>
                                  </a:lnTo>
                                  <a:lnTo>
                                    <a:pt x="100" y="10"/>
                                  </a:lnTo>
                                  <a:lnTo>
                                    <a:pt x="110" y="18"/>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44" name="Freeform 1815"/>
                          <wps:cNvSpPr>
                            <a:spLocks/>
                          </wps:cNvSpPr>
                          <wps:spPr bwMode="auto">
                            <a:xfrm>
                              <a:off x="990" y="99"/>
                              <a:ext cx="130" cy="130"/>
                            </a:xfrm>
                            <a:custGeom>
                              <a:avLst/>
                              <a:gdLst>
                                <a:gd name="T0" fmla="+- 0 1119 990"/>
                                <a:gd name="T1" fmla="*/ T0 w 130"/>
                                <a:gd name="T2" fmla="+- 0 163 99"/>
                                <a:gd name="T3" fmla="*/ 163 h 130"/>
                                <a:gd name="T4" fmla="+- 0 990 990"/>
                                <a:gd name="T5" fmla="*/ T4 w 130"/>
                                <a:gd name="T6" fmla="+- 0 163 99"/>
                                <a:gd name="T7" fmla="*/ 163 h 130"/>
                                <a:gd name="T8" fmla="+- 0 991 990"/>
                                <a:gd name="T9" fmla="*/ T8 w 130"/>
                                <a:gd name="T10" fmla="+- 0 150 99"/>
                                <a:gd name="T11" fmla="*/ 150 h 130"/>
                                <a:gd name="T12" fmla="+- 0 1118 990"/>
                                <a:gd name="T13" fmla="*/ T12 w 130"/>
                                <a:gd name="T14" fmla="+- 0 150 99"/>
                                <a:gd name="T15" fmla="*/ 150 h 130"/>
                                <a:gd name="T16" fmla="+- 0 1119 990"/>
                                <a:gd name="T17" fmla="*/ T16 w 130"/>
                                <a:gd name="T18" fmla="+- 0 163 99"/>
                                <a:gd name="T19" fmla="*/ 163 h 130"/>
                              </a:gdLst>
                              <a:ahLst/>
                              <a:cxnLst>
                                <a:cxn ang="0">
                                  <a:pos x="T1" y="T3"/>
                                </a:cxn>
                                <a:cxn ang="0">
                                  <a:pos x="T5" y="T7"/>
                                </a:cxn>
                                <a:cxn ang="0">
                                  <a:pos x="T9" y="T11"/>
                                </a:cxn>
                                <a:cxn ang="0">
                                  <a:pos x="T13" y="T15"/>
                                </a:cxn>
                                <a:cxn ang="0">
                                  <a:pos x="T17" y="T19"/>
                                </a:cxn>
                              </a:cxnLst>
                              <a:rect l="0" t="0" r="r" b="b"/>
                              <a:pathLst>
                                <a:path w="130" h="130">
                                  <a:moveTo>
                                    <a:pt x="129" y="64"/>
                                  </a:moveTo>
                                  <a:lnTo>
                                    <a:pt x="0" y="64"/>
                                  </a:lnTo>
                                  <a:lnTo>
                                    <a:pt x="1" y="51"/>
                                  </a:lnTo>
                                  <a:lnTo>
                                    <a:pt x="128" y="51"/>
                                  </a:lnTo>
                                  <a:lnTo>
                                    <a:pt x="129" y="64"/>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45" name="Freeform 1816"/>
                          <wps:cNvSpPr>
                            <a:spLocks/>
                          </wps:cNvSpPr>
                          <wps:spPr bwMode="auto">
                            <a:xfrm>
                              <a:off x="990" y="99"/>
                              <a:ext cx="130" cy="130"/>
                            </a:xfrm>
                            <a:custGeom>
                              <a:avLst/>
                              <a:gdLst>
                                <a:gd name="T0" fmla="+- 0 1054 990"/>
                                <a:gd name="T1" fmla="*/ T0 w 130"/>
                                <a:gd name="T2" fmla="+- 0 228 99"/>
                                <a:gd name="T3" fmla="*/ 228 h 130"/>
                                <a:gd name="T4" fmla="+- 0 1000 990"/>
                                <a:gd name="T5" fmla="*/ T4 w 130"/>
                                <a:gd name="T6" fmla="+- 0 199 99"/>
                                <a:gd name="T7" fmla="*/ 199 h 130"/>
                                <a:gd name="T8" fmla="+- 0 1108 990"/>
                                <a:gd name="T9" fmla="*/ T8 w 130"/>
                                <a:gd name="T10" fmla="+- 0 199 99"/>
                                <a:gd name="T11" fmla="*/ 199 h 130"/>
                                <a:gd name="T12" fmla="+- 0 1054 990"/>
                                <a:gd name="T13" fmla="*/ T12 w 130"/>
                                <a:gd name="T14" fmla="+- 0 228 99"/>
                                <a:gd name="T15" fmla="*/ 228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46" name="Picture 181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47" name="Group 1818"/>
                        <wpg:cNvGrpSpPr>
                          <a:grpSpLocks/>
                        </wpg:cNvGrpSpPr>
                        <wpg:grpSpPr bwMode="auto">
                          <a:xfrm>
                            <a:off x="995" y="93"/>
                            <a:ext cx="119" cy="119"/>
                            <a:chOff x="995" y="93"/>
                            <a:chExt cx="119" cy="119"/>
                          </a:xfrm>
                        </wpg:grpSpPr>
                        <wps:wsp>
                          <wps:cNvPr id="6148" name="Freeform 1819"/>
                          <wps:cNvSpPr>
                            <a:spLocks/>
                          </wps:cNvSpPr>
                          <wps:spPr bwMode="auto">
                            <a:xfrm>
                              <a:off x="995" y="93"/>
                              <a:ext cx="119" cy="119"/>
                            </a:xfrm>
                            <a:custGeom>
                              <a:avLst/>
                              <a:gdLst>
                                <a:gd name="T0" fmla="+- 0 1114 995"/>
                                <a:gd name="T1" fmla="*/ T0 w 119"/>
                                <a:gd name="T2" fmla="+- 0 152 93"/>
                                <a:gd name="T3" fmla="*/ 152 h 119"/>
                                <a:gd name="T4" fmla="+- 0 1077 995"/>
                                <a:gd name="T5" fmla="*/ T4 w 119"/>
                                <a:gd name="T6" fmla="+- 0 207 93"/>
                                <a:gd name="T7" fmla="*/ 207 h 119"/>
                                <a:gd name="T8" fmla="+- 0 1054 995"/>
                                <a:gd name="T9" fmla="*/ T8 w 119"/>
                                <a:gd name="T10" fmla="+- 0 212 93"/>
                                <a:gd name="T11" fmla="*/ 212 h 119"/>
                                <a:gd name="T12" fmla="+- 0 1043 995"/>
                                <a:gd name="T13" fmla="*/ T12 w 119"/>
                                <a:gd name="T14" fmla="+- 0 211 93"/>
                                <a:gd name="T15" fmla="*/ 211 h 119"/>
                                <a:gd name="T16" fmla="+- 0 996 995"/>
                                <a:gd name="T17" fmla="*/ T16 w 119"/>
                                <a:gd name="T18" fmla="+- 0 164 93"/>
                                <a:gd name="T19" fmla="*/ 164 h 119"/>
                                <a:gd name="T20" fmla="+- 0 995 995"/>
                                <a:gd name="T21" fmla="*/ T20 w 119"/>
                                <a:gd name="T22" fmla="+- 0 152 93"/>
                                <a:gd name="T23" fmla="*/ 152 h 119"/>
                                <a:gd name="T24" fmla="+- 0 996 995"/>
                                <a:gd name="T25" fmla="*/ T24 w 119"/>
                                <a:gd name="T26" fmla="+- 0 141 93"/>
                                <a:gd name="T27" fmla="*/ 141 h 119"/>
                                <a:gd name="T28" fmla="+- 0 1043 995"/>
                                <a:gd name="T29" fmla="*/ T28 w 119"/>
                                <a:gd name="T30" fmla="+- 0 94 93"/>
                                <a:gd name="T31" fmla="*/ 94 h 119"/>
                                <a:gd name="T32" fmla="+- 0 1054 995"/>
                                <a:gd name="T33" fmla="*/ T32 w 119"/>
                                <a:gd name="T34" fmla="+- 0 93 93"/>
                                <a:gd name="T35" fmla="*/ 93 h 119"/>
                                <a:gd name="T36" fmla="+- 0 1066 995"/>
                                <a:gd name="T37" fmla="*/ T36 w 119"/>
                                <a:gd name="T38" fmla="+- 0 94 93"/>
                                <a:gd name="T39" fmla="*/ 94 h 119"/>
                                <a:gd name="T40" fmla="+- 0 1113 995"/>
                                <a:gd name="T41" fmla="*/ T40 w 119"/>
                                <a:gd name="T42" fmla="+- 0 141 93"/>
                                <a:gd name="T43" fmla="*/ 141 h 119"/>
                                <a:gd name="T44" fmla="+- 0 1114 995"/>
                                <a:gd name="T45" fmla="*/ T44 w 119"/>
                                <a:gd name="T46" fmla="+- 0 152 93"/>
                                <a:gd name="T47" fmla="*/ 15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049D4" id="Group 1812" o:spid="_x0000_s1026" style="position:absolute;margin-left:49.5pt;margin-top:4.4pt;width:6.5pt;height:7.05pt;z-index:251454464;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">
                <v:group id="Group 1813"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">
                  <v:shape id="Freeform 1814"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" path="m110,18r-91,l29,10,40,4,51,1,64,,77,1,89,4r11,6l110,18xe" fillcolor="black" stroked="f">
                    <v:fill opacity="5397f"/>
                    <v:path arrowok="t" o:connecttype="custom" o:connectlocs="110,117;19,117;29,109;40,103;51,100;64,99;77,100;89,103;100,109;110,117" o:connectangles="0,0,0,0,0,0,0,0,0,0"/>
                  </v:shape>
                  <v:shape id="Freeform 1815" o:spid="_x0000_s1029"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" path="m129,64l,64,1,51r127,l129,64xe" fillcolor="black" stroked="f">
                    <v:fill opacity="5397f"/>
                    <v:path arrowok="t" o:connecttype="custom" o:connectlocs="129,163;0,163;1,150;128,150;129,163" o:connectangles="0,0,0,0,0"/>
                  </v:shape>
                  <v:shape id="Freeform 1816" o:spid="_x0000_s1030"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" path="m64,129l10,100r108,l64,129xe" fillcolor="black" stroked="f">
                    <v:fill opacity="5397f"/>
                    <v:path arrowok="t" o:connecttype="custom" o:connectlocs="64,228;10,199;118,199;64,228" o:connectangles="0,0,0,0"/>
                  </v:shape>
                  <v:shape id="Picture 1817" o:spid="_x0000_s1031"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">
                    <v:imagedata r:id="rId107" o:title=""/>
                  </v:shape>
                </v:group>
                <v:group id="Group 1818" o:spid="_x0000_s1032"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">
                  <v:shape id="Freeform 1819" o:spid="_x0000_s1033"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" path="m119,59l82,114r-23,5l48,118,1,71,,59,1,48,48,1,59,,71,1r47,47l119,59xe" filled="f" strokeweight=".19017mm">
                    <v:path arrowok="t" o:connecttype="custom" o:connectlocs="119,152;82,207;59,212;48,211;1,164;0,152;1,141;48,94;59,93;71,94;118,141;119,152" o:connectangles="0,0,0,0,0,0,0,0,0,0,0,0"/>
                  </v:shape>
                </v:group>
                <w10:wrap anchorx="page"/>
              </v:group>
            </w:pict>
          </mc:Fallback>
        </mc:AlternateContent>
      </w:r>
      <w:r w:rsidR="00F608A2" w:rsidRPr="006265AF">
        <w:rPr>
          <w:rFonts w:ascii="Times New Roman"/>
          <w:sz w:val="17"/>
        </w:rPr>
        <w:t>High school</w:t>
      </w:r>
    </w:p>
    <w:p w14:paraId="7BD16025" w14:textId="0189201E" w:rsidR="00F608A2" w:rsidRPr="006265AF" w:rsidRDefault="00647D01" w:rsidP="00FC7CE6">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55488" behindDoc="0" locked="0" layoutInCell="1" allowOverlap="1" wp14:anchorId="1E6FA6C6" wp14:editId="4BCC8EA5">
                <wp:simplePos x="0" y="0"/>
                <wp:positionH relativeFrom="page">
                  <wp:posOffset>628650</wp:posOffset>
                </wp:positionH>
                <wp:positionV relativeFrom="paragraph">
                  <wp:posOffset>5080</wp:posOffset>
                </wp:positionV>
                <wp:extent cx="82550" cy="89535"/>
                <wp:effectExtent l="9525" t="9525" r="12700" b="5715"/>
                <wp:wrapNone/>
                <wp:docPr id="6135" name="Group 1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136" name="Group 1807"/>
                        <wpg:cNvGrpSpPr>
                          <a:grpSpLocks/>
                        </wpg:cNvGrpSpPr>
                        <wpg:grpSpPr bwMode="auto">
                          <a:xfrm>
                            <a:off x="990" y="19"/>
                            <a:ext cx="130" cy="130"/>
                            <a:chOff x="990" y="19"/>
                            <a:chExt cx="130" cy="130"/>
                          </a:xfrm>
                        </wpg:grpSpPr>
                        <wps:wsp>
                          <wps:cNvPr id="6137" name="Freeform 1808"/>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030 990"/>
                                <a:gd name="T17" fmla="*/ T16 w 130"/>
                                <a:gd name="T18" fmla="+- 0 23 19"/>
                                <a:gd name="T19" fmla="*/ 23 h 130"/>
                                <a:gd name="T20" fmla="+- 0 1054 990"/>
                                <a:gd name="T21" fmla="*/ T20 w 130"/>
                                <a:gd name="T22" fmla="+- 0 19 19"/>
                                <a:gd name="T23" fmla="*/ 19 h 130"/>
                                <a:gd name="T24" fmla="+- 0 1067 990"/>
                                <a:gd name="T25" fmla="*/ T24 w 130"/>
                                <a:gd name="T26" fmla="+- 0 20 19"/>
                                <a:gd name="T27" fmla="*/ 20 h 130"/>
                                <a:gd name="T28" fmla="+- 0 1114 990"/>
                                <a:gd name="T29" fmla="*/ T28 w 130"/>
                                <a:gd name="T30" fmla="+- 0 58 19"/>
                                <a:gd name="T31" fmla="*/ 58 h 130"/>
                                <a:gd name="T32" fmla="+- 0 1119 990"/>
                                <a:gd name="T33" fmla="*/ T32 w 130"/>
                                <a:gd name="T34" fmla="+- 0 83 19"/>
                                <a:gd name="T35" fmla="*/ 83 h 130"/>
                                <a:gd name="T36" fmla="+- 0 1118 990"/>
                                <a:gd name="T37" fmla="*/ T36 w 130"/>
                                <a:gd name="T38" fmla="+- 0 96 19"/>
                                <a:gd name="T39" fmla="*/ 96 h 130"/>
                                <a:gd name="T40" fmla="+- 0 1079 990"/>
                                <a:gd name="T41" fmla="*/ T40 w 130"/>
                                <a:gd name="T42" fmla="+- 0 143 19"/>
                                <a:gd name="T43" fmla="*/ 143 h 130"/>
                                <a:gd name="T44" fmla="+- 0 1054 990"/>
                                <a:gd name="T45" fmla="*/ T44 w 130"/>
                                <a:gd name="T46" fmla="+- 0 148 19"/>
                                <a:gd name="T4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39"/>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38" name="Picture 18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39" name="Group 1810"/>
                        <wpg:cNvGrpSpPr>
                          <a:grpSpLocks/>
                        </wpg:cNvGrpSpPr>
                        <wpg:grpSpPr bwMode="auto">
                          <a:xfrm>
                            <a:off x="995" y="13"/>
                            <a:ext cx="119" cy="119"/>
                            <a:chOff x="995" y="13"/>
                            <a:chExt cx="119" cy="119"/>
                          </a:xfrm>
                        </wpg:grpSpPr>
                        <wps:wsp>
                          <wps:cNvPr id="6140" name="Freeform 1811"/>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2EA205" id="Group 1806" o:spid="_x0000_s1026" style="position:absolute;margin-left:49.5pt;margin-top:.4pt;width:6.5pt;height:7.05pt;z-index:25145548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">
                <v:group id="Group 180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">
                  <v:shape id="Freeform 180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" path="m64,129l10,100,,64,1,51,40,4,64,,77,1r47,38l129,64r-1,13l89,124r-25,5xe" fillcolor="black" stroked="f">
                    <v:fill opacity="5397f"/>
                    <v:path arrowok="t" o:connecttype="custom" o:connectlocs="64,148;10,119;0,83;1,70;40,23;64,19;77,20;124,58;129,83;128,96;89,143;64,148" o:connectangles="0,0,0,0,0,0,0,0,0,0,0,0"/>
                  </v:shape>
                  <v:shape id="Picture 180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">
                    <v:imagedata r:id="rId113" o:title=""/>
                  </v:shape>
                </v:group>
                <v:group id="Group 181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">
                  <v:shape id="Freeform 181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proofErr w:type="gramStart"/>
      <w:r w:rsidR="00F608A2" w:rsidRPr="006265AF">
        <w:rPr>
          <w:rFonts w:ascii="Times New Roman"/>
          <w:sz w:val="17"/>
        </w:rPr>
        <w:t>Vocational  Education</w:t>
      </w:r>
      <w:proofErr w:type="gramEnd"/>
      <w:r w:rsidR="00F608A2" w:rsidRPr="006265AF">
        <w:rPr>
          <w:rFonts w:ascii="Times New Roman"/>
          <w:sz w:val="17"/>
        </w:rPr>
        <w:t xml:space="preserve"> (VET)</w:t>
      </w:r>
    </w:p>
    <w:p w14:paraId="1913D55E" w14:textId="4C322C33" w:rsidR="00F608A2" w:rsidRPr="006265AF" w:rsidRDefault="00647D01" w:rsidP="00FC7CE6">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56512" behindDoc="0" locked="0" layoutInCell="1" allowOverlap="1" wp14:anchorId="3C5DB174" wp14:editId="3DD269D0">
                <wp:simplePos x="0" y="0"/>
                <wp:positionH relativeFrom="page">
                  <wp:posOffset>628650</wp:posOffset>
                </wp:positionH>
                <wp:positionV relativeFrom="paragraph">
                  <wp:posOffset>5080</wp:posOffset>
                </wp:positionV>
                <wp:extent cx="82550" cy="89535"/>
                <wp:effectExtent l="9525" t="9525" r="12700" b="5715"/>
                <wp:wrapNone/>
                <wp:docPr id="6127"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128" name="Group 1799"/>
                        <wpg:cNvGrpSpPr>
                          <a:grpSpLocks/>
                        </wpg:cNvGrpSpPr>
                        <wpg:grpSpPr bwMode="auto">
                          <a:xfrm>
                            <a:off x="990" y="19"/>
                            <a:ext cx="130" cy="130"/>
                            <a:chOff x="990" y="19"/>
                            <a:chExt cx="130" cy="130"/>
                          </a:xfrm>
                        </wpg:grpSpPr>
                        <wps:wsp>
                          <wps:cNvPr id="6129" name="Freeform 1800"/>
                          <wps:cNvSpPr>
                            <a:spLocks/>
                          </wps:cNvSpPr>
                          <wps:spPr bwMode="auto">
                            <a:xfrm>
                              <a:off x="990" y="19"/>
                              <a:ext cx="130" cy="130"/>
                            </a:xfrm>
                            <a:custGeom>
                              <a:avLst/>
                              <a:gdLst>
                                <a:gd name="T0" fmla="+- 0 1100 990"/>
                                <a:gd name="T1" fmla="*/ T0 w 130"/>
                                <a:gd name="T2" fmla="+- 0 37 19"/>
                                <a:gd name="T3" fmla="*/ 37 h 130"/>
                                <a:gd name="T4" fmla="+- 0 1009 990"/>
                                <a:gd name="T5" fmla="*/ T4 w 130"/>
                                <a:gd name="T6" fmla="+- 0 37 19"/>
                                <a:gd name="T7" fmla="*/ 37 h 130"/>
                                <a:gd name="T8" fmla="+- 0 1019 990"/>
                                <a:gd name="T9" fmla="*/ T8 w 130"/>
                                <a:gd name="T10" fmla="+- 0 29 19"/>
                                <a:gd name="T11" fmla="*/ 29 h 130"/>
                                <a:gd name="T12" fmla="+- 0 1030 990"/>
                                <a:gd name="T13" fmla="*/ T12 w 130"/>
                                <a:gd name="T14" fmla="+- 0 23 19"/>
                                <a:gd name="T15" fmla="*/ 23 h 130"/>
                                <a:gd name="T16" fmla="+- 0 1041 990"/>
                                <a:gd name="T17" fmla="*/ T16 w 130"/>
                                <a:gd name="T18" fmla="+- 0 20 19"/>
                                <a:gd name="T19" fmla="*/ 20 h 130"/>
                                <a:gd name="T20" fmla="+- 0 1054 990"/>
                                <a:gd name="T21" fmla="*/ T20 w 130"/>
                                <a:gd name="T22" fmla="+- 0 19 19"/>
                                <a:gd name="T23" fmla="*/ 19 h 130"/>
                                <a:gd name="T24" fmla="+- 0 1067 990"/>
                                <a:gd name="T25" fmla="*/ T24 w 130"/>
                                <a:gd name="T26" fmla="+- 0 20 19"/>
                                <a:gd name="T27" fmla="*/ 20 h 130"/>
                                <a:gd name="T28" fmla="+- 0 1079 990"/>
                                <a:gd name="T29" fmla="*/ T28 w 130"/>
                                <a:gd name="T30" fmla="+- 0 23 19"/>
                                <a:gd name="T31" fmla="*/ 23 h 130"/>
                                <a:gd name="T32" fmla="+- 0 1090 990"/>
                                <a:gd name="T33" fmla="*/ T32 w 130"/>
                                <a:gd name="T34" fmla="+- 0 29 19"/>
                                <a:gd name="T35" fmla="*/ 29 h 130"/>
                                <a:gd name="T36" fmla="+- 0 1100 990"/>
                                <a:gd name="T37" fmla="*/ T36 w 130"/>
                                <a:gd name="T38" fmla="+- 0 37 19"/>
                                <a:gd name="T39" fmla="*/ 3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8"/>
                                  </a:moveTo>
                                  <a:lnTo>
                                    <a:pt x="19" y="18"/>
                                  </a:lnTo>
                                  <a:lnTo>
                                    <a:pt x="29" y="10"/>
                                  </a:lnTo>
                                  <a:lnTo>
                                    <a:pt x="40" y="4"/>
                                  </a:lnTo>
                                  <a:lnTo>
                                    <a:pt x="51" y="1"/>
                                  </a:lnTo>
                                  <a:lnTo>
                                    <a:pt x="64" y="0"/>
                                  </a:lnTo>
                                  <a:lnTo>
                                    <a:pt x="77" y="1"/>
                                  </a:lnTo>
                                  <a:lnTo>
                                    <a:pt x="89" y="4"/>
                                  </a:lnTo>
                                  <a:lnTo>
                                    <a:pt x="100" y="10"/>
                                  </a:lnTo>
                                  <a:lnTo>
                                    <a:pt x="110" y="18"/>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30" name="Freeform 1801"/>
                          <wps:cNvSpPr>
                            <a:spLocks/>
                          </wps:cNvSpPr>
                          <wps:spPr bwMode="auto">
                            <a:xfrm>
                              <a:off x="990" y="19"/>
                              <a:ext cx="130" cy="130"/>
                            </a:xfrm>
                            <a:custGeom>
                              <a:avLst/>
                              <a:gdLst>
                                <a:gd name="T0" fmla="+- 0 1119 990"/>
                                <a:gd name="T1" fmla="*/ T0 w 130"/>
                                <a:gd name="T2" fmla="+- 0 83 19"/>
                                <a:gd name="T3" fmla="*/ 83 h 130"/>
                                <a:gd name="T4" fmla="+- 0 990 990"/>
                                <a:gd name="T5" fmla="*/ T4 w 130"/>
                                <a:gd name="T6" fmla="+- 0 83 19"/>
                                <a:gd name="T7" fmla="*/ 83 h 130"/>
                                <a:gd name="T8" fmla="+- 0 991 990"/>
                                <a:gd name="T9" fmla="*/ T8 w 130"/>
                                <a:gd name="T10" fmla="+- 0 70 19"/>
                                <a:gd name="T11" fmla="*/ 70 h 130"/>
                                <a:gd name="T12" fmla="+- 0 1118 990"/>
                                <a:gd name="T13" fmla="*/ T12 w 130"/>
                                <a:gd name="T14" fmla="+- 0 70 19"/>
                                <a:gd name="T15" fmla="*/ 70 h 130"/>
                                <a:gd name="T16" fmla="+- 0 1119 990"/>
                                <a:gd name="T17" fmla="*/ T16 w 130"/>
                                <a:gd name="T18" fmla="+- 0 83 19"/>
                                <a:gd name="T19" fmla="*/ 83 h 130"/>
                              </a:gdLst>
                              <a:ahLst/>
                              <a:cxnLst>
                                <a:cxn ang="0">
                                  <a:pos x="T1" y="T3"/>
                                </a:cxn>
                                <a:cxn ang="0">
                                  <a:pos x="T5" y="T7"/>
                                </a:cxn>
                                <a:cxn ang="0">
                                  <a:pos x="T9" y="T11"/>
                                </a:cxn>
                                <a:cxn ang="0">
                                  <a:pos x="T13" y="T15"/>
                                </a:cxn>
                                <a:cxn ang="0">
                                  <a:pos x="T17" y="T19"/>
                                </a:cxn>
                              </a:cxnLst>
                              <a:rect l="0" t="0" r="r" b="b"/>
                              <a:pathLst>
                                <a:path w="130" h="130">
                                  <a:moveTo>
                                    <a:pt x="129" y="64"/>
                                  </a:moveTo>
                                  <a:lnTo>
                                    <a:pt x="0" y="64"/>
                                  </a:lnTo>
                                  <a:lnTo>
                                    <a:pt x="1" y="51"/>
                                  </a:lnTo>
                                  <a:lnTo>
                                    <a:pt x="128" y="51"/>
                                  </a:lnTo>
                                  <a:lnTo>
                                    <a:pt x="129" y="64"/>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31" name="Freeform 1802"/>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1108 990"/>
                                <a:gd name="T9" fmla="*/ T8 w 130"/>
                                <a:gd name="T10" fmla="+- 0 119 19"/>
                                <a:gd name="T11" fmla="*/ 119 h 130"/>
                                <a:gd name="T12" fmla="+- 0 1054 990"/>
                                <a:gd name="T13" fmla="*/ T12 w 130"/>
                                <a:gd name="T14" fmla="+- 0 148 19"/>
                                <a:gd name="T15" fmla="*/ 148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32" name="Picture 18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33" name="Group 1804"/>
                        <wpg:cNvGrpSpPr>
                          <a:grpSpLocks/>
                        </wpg:cNvGrpSpPr>
                        <wpg:grpSpPr bwMode="auto">
                          <a:xfrm>
                            <a:off x="995" y="13"/>
                            <a:ext cx="119" cy="119"/>
                            <a:chOff x="995" y="13"/>
                            <a:chExt cx="119" cy="119"/>
                          </a:xfrm>
                        </wpg:grpSpPr>
                        <wps:wsp>
                          <wps:cNvPr id="6134" name="Freeform 1805"/>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1BD780" id="Group 1798" o:spid="_x0000_s1026" style="position:absolute;margin-left:49.5pt;margin-top:.4pt;width:6.5pt;height:7.05pt;z-index:25145651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">
                <v:group id="Group 179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">
                  <v:shape id="Freeform 180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" path="m110,18r-91,l29,10,40,4,51,1,64,,77,1,89,4r11,6l110,18xe" fillcolor="black" stroked="f">
                    <v:fill opacity="5397f"/>
                    <v:path arrowok="t" o:connecttype="custom" o:connectlocs="110,37;19,37;29,29;40,23;51,20;64,19;77,20;89,23;100,29;110,37" o:connectangles="0,0,0,0,0,0,0,0,0,0"/>
                  </v:shape>
                  <v:shape id="Freeform 1801" o:spid="_x0000_s1029"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" path="m129,64l,64,1,51r127,l129,64xe" fillcolor="black" stroked="f">
                    <v:fill opacity="5397f"/>
                    <v:path arrowok="t" o:connecttype="custom" o:connectlocs="129,83;0,83;1,70;128,70;129,83" o:connectangles="0,0,0,0,0"/>
                  </v:shape>
                  <v:shape id="Freeform 1802" o:spid="_x0000_s1030"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" path="m64,129l10,100r108,l64,129xe" fillcolor="black" stroked="f">
                    <v:fill opacity="5397f"/>
                    <v:path arrowok="t" o:connecttype="custom" o:connectlocs="64,148;10,119;118,119;64,148" o:connectangles="0,0,0,0"/>
                  </v:shape>
                  <v:shape id="Picture 1803" o:spid="_x0000_s1031"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">
                    <v:imagedata r:id="rId107" o:title=""/>
                  </v:shape>
                </v:group>
                <v:group id="Group 1804" o:spid="_x0000_s1032"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">
                  <v:shape id="Freeform 1805" o:spid="_x0000_s1033"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University diploma/advanced diploma</w:t>
      </w:r>
    </w:p>
    <w:p w14:paraId="311844CD" w14:textId="0EF83832" w:rsidR="00F608A2" w:rsidRPr="006265AF" w:rsidRDefault="00647D01" w:rsidP="00FC7CE6">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57536" behindDoc="0" locked="0" layoutInCell="1" allowOverlap="1" wp14:anchorId="716D7978" wp14:editId="08E9DE0C">
                <wp:simplePos x="0" y="0"/>
                <wp:positionH relativeFrom="page">
                  <wp:posOffset>628650</wp:posOffset>
                </wp:positionH>
                <wp:positionV relativeFrom="paragraph">
                  <wp:posOffset>5080</wp:posOffset>
                </wp:positionV>
                <wp:extent cx="82550" cy="89535"/>
                <wp:effectExtent l="9525" t="10160" r="12700" b="5080"/>
                <wp:wrapNone/>
                <wp:docPr id="6120" name="Group 1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121" name="Group 1792"/>
                        <wpg:cNvGrpSpPr>
                          <a:grpSpLocks/>
                        </wpg:cNvGrpSpPr>
                        <wpg:grpSpPr bwMode="auto">
                          <a:xfrm>
                            <a:off x="990" y="19"/>
                            <a:ext cx="130" cy="130"/>
                            <a:chOff x="990" y="19"/>
                            <a:chExt cx="130" cy="130"/>
                          </a:xfrm>
                        </wpg:grpSpPr>
                        <wps:wsp>
                          <wps:cNvPr id="6122" name="Freeform 1793"/>
                          <wps:cNvSpPr>
                            <a:spLocks/>
                          </wps:cNvSpPr>
                          <wps:spPr bwMode="auto">
                            <a:xfrm>
                              <a:off x="990" y="19"/>
                              <a:ext cx="130" cy="130"/>
                            </a:xfrm>
                            <a:custGeom>
                              <a:avLst/>
                              <a:gdLst>
                                <a:gd name="T0" fmla="+- 0 1119 990"/>
                                <a:gd name="T1" fmla="*/ T0 w 130"/>
                                <a:gd name="T2" fmla="+- 0 83 19"/>
                                <a:gd name="T3" fmla="*/ 83 h 130"/>
                                <a:gd name="T4" fmla="+- 0 990 990"/>
                                <a:gd name="T5" fmla="*/ T4 w 130"/>
                                <a:gd name="T6" fmla="+- 0 83 19"/>
                                <a:gd name="T7" fmla="*/ 83 h 130"/>
                                <a:gd name="T8" fmla="+- 0 991 990"/>
                                <a:gd name="T9" fmla="*/ T8 w 130"/>
                                <a:gd name="T10" fmla="+- 0 70 19"/>
                                <a:gd name="T11" fmla="*/ 70 h 130"/>
                                <a:gd name="T12" fmla="+- 0 1030 990"/>
                                <a:gd name="T13" fmla="*/ T12 w 130"/>
                                <a:gd name="T14" fmla="+- 0 23 19"/>
                                <a:gd name="T15" fmla="*/ 23 h 130"/>
                                <a:gd name="T16" fmla="+- 0 1054 990"/>
                                <a:gd name="T17" fmla="*/ T16 w 130"/>
                                <a:gd name="T18" fmla="+- 0 19 19"/>
                                <a:gd name="T19" fmla="*/ 19 h 130"/>
                                <a:gd name="T20" fmla="+- 0 1067 990"/>
                                <a:gd name="T21" fmla="*/ T20 w 130"/>
                                <a:gd name="T22" fmla="+- 0 20 19"/>
                                <a:gd name="T23" fmla="*/ 20 h 130"/>
                                <a:gd name="T24" fmla="+- 0 1114 990"/>
                                <a:gd name="T25" fmla="*/ T24 w 130"/>
                                <a:gd name="T26" fmla="+- 0 58 19"/>
                                <a:gd name="T27" fmla="*/ 58 h 130"/>
                                <a:gd name="T28" fmla="+- 0 1119 990"/>
                                <a:gd name="T29" fmla="*/ T28 w 130"/>
                                <a:gd name="T30" fmla="+- 0 83 19"/>
                                <a:gd name="T31" fmla="*/ 83 h 1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0" h="130">
                                  <a:moveTo>
                                    <a:pt x="129" y="64"/>
                                  </a:moveTo>
                                  <a:lnTo>
                                    <a:pt x="0" y="64"/>
                                  </a:lnTo>
                                  <a:lnTo>
                                    <a:pt x="1" y="51"/>
                                  </a:lnTo>
                                  <a:lnTo>
                                    <a:pt x="40" y="4"/>
                                  </a:lnTo>
                                  <a:lnTo>
                                    <a:pt x="64" y="0"/>
                                  </a:lnTo>
                                  <a:lnTo>
                                    <a:pt x="77" y="1"/>
                                  </a:lnTo>
                                  <a:lnTo>
                                    <a:pt x="124" y="39"/>
                                  </a:lnTo>
                                  <a:lnTo>
                                    <a:pt x="129" y="64"/>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23" name="Freeform 1794"/>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1108 990"/>
                                <a:gd name="T9" fmla="*/ T8 w 130"/>
                                <a:gd name="T10" fmla="+- 0 119 19"/>
                                <a:gd name="T11" fmla="*/ 119 h 130"/>
                                <a:gd name="T12" fmla="+- 0 1054 990"/>
                                <a:gd name="T13" fmla="*/ T12 w 130"/>
                                <a:gd name="T14" fmla="+- 0 148 19"/>
                                <a:gd name="T15" fmla="*/ 148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4" name="Picture 179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25" name="Group 1796"/>
                        <wpg:cNvGrpSpPr>
                          <a:grpSpLocks/>
                        </wpg:cNvGrpSpPr>
                        <wpg:grpSpPr bwMode="auto">
                          <a:xfrm>
                            <a:off x="995" y="13"/>
                            <a:ext cx="119" cy="119"/>
                            <a:chOff x="995" y="13"/>
                            <a:chExt cx="119" cy="119"/>
                          </a:xfrm>
                        </wpg:grpSpPr>
                        <wps:wsp>
                          <wps:cNvPr id="6126" name="Freeform 1797"/>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202C8EB" id="Group 1791" o:spid="_x0000_s1026" style="position:absolute;margin-left:49.5pt;margin-top:.4pt;width:6.5pt;height:7.05pt;z-index:25145753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">
                <v:group id="Group 1792"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">
                  <v:shape id="Freeform 1793"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" path="m129,64l,64,1,51,40,4,64,,77,1r47,38l129,64xe" fillcolor="black" stroked="f">
                    <v:fill opacity="5397f"/>
                    <v:path arrowok="t" o:connecttype="custom" o:connectlocs="129,83;0,83;1,70;40,23;64,19;77,20;124,58;129,83" o:connectangles="0,0,0,0,0,0,0,0"/>
                  </v:shape>
                  <v:shape id="Freeform 1794" o:spid="_x0000_s1029"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" path="m64,129l10,100r108,l64,129xe" fillcolor="black" stroked="f">
                    <v:fill opacity="5397f"/>
                    <v:path arrowok="t" o:connecttype="custom" o:connectlocs="64,148;10,119;118,119;64,148" o:connectangles="0,0,0,0"/>
                  </v:shape>
                  <v:shape id="Picture 1795" o:spid="_x0000_s1030"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">
                    <v:imagedata r:id="rId103" o:title=""/>
                  </v:shape>
                </v:group>
                <v:group id="Group 1796" o:spid="_x0000_s1031"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">
                  <v:shape id="Freeform 1797" o:spid="_x0000_s1032"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University first degree</w:t>
      </w:r>
    </w:p>
    <w:p w14:paraId="237B6101" w14:textId="79B32018" w:rsidR="00F608A2" w:rsidRPr="006265AF" w:rsidRDefault="00647D01" w:rsidP="00FC7CE6">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58560" behindDoc="0" locked="0" layoutInCell="1" allowOverlap="1" wp14:anchorId="0FD9D1A1" wp14:editId="7F5EFA3E">
                <wp:simplePos x="0" y="0"/>
                <wp:positionH relativeFrom="page">
                  <wp:posOffset>628650</wp:posOffset>
                </wp:positionH>
                <wp:positionV relativeFrom="paragraph">
                  <wp:posOffset>5080</wp:posOffset>
                </wp:positionV>
                <wp:extent cx="82550" cy="89535"/>
                <wp:effectExtent l="9525" t="10160" r="12700" b="5080"/>
                <wp:wrapNone/>
                <wp:docPr id="6112" name="Group 1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113" name="Group 1784"/>
                        <wpg:cNvGrpSpPr>
                          <a:grpSpLocks/>
                        </wpg:cNvGrpSpPr>
                        <wpg:grpSpPr bwMode="auto">
                          <a:xfrm>
                            <a:off x="990" y="19"/>
                            <a:ext cx="130" cy="130"/>
                            <a:chOff x="990" y="19"/>
                            <a:chExt cx="130" cy="130"/>
                          </a:xfrm>
                        </wpg:grpSpPr>
                        <wps:wsp>
                          <wps:cNvPr id="6114" name="Freeform 1785"/>
                          <wps:cNvSpPr>
                            <a:spLocks/>
                          </wps:cNvSpPr>
                          <wps:spPr bwMode="auto">
                            <a:xfrm>
                              <a:off x="990" y="19"/>
                              <a:ext cx="130" cy="130"/>
                            </a:xfrm>
                            <a:custGeom>
                              <a:avLst/>
                              <a:gdLst>
                                <a:gd name="T0" fmla="+- 0 1100 990"/>
                                <a:gd name="T1" fmla="*/ T0 w 130"/>
                                <a:gd name="T2" fmla="+- 0 37 19"/>
                                <a:gd name="T3" fmla="*/ 37 h 130"/>
                                <a:gd name="T4" fmla="+- 0 1009 990"/>
                                <a:gd name="T5" fmla="*/ T4 w 130"/>
                                <a:gd name="T6" fmla="+- 0 37 19"/>
                                <a:gd name="T7" fmla="*/ 37 h 130"/>
                                <a:gd name="T8" fmla="+- 0 1019 990"/>
                                <a:gd name="T9" fmla="*/ T8 w 130"/>
                                <a:gd name="T10" fmla="+- 0 29 19"/>
                                <a:gd name="T11" fmla="*/ 29 h 130"/>
                                <a:gd name="T12" fmla="+- 0 1030 990"/>
                                <a:gd name="T13" fmla="*/ T12 w 130"/>
                                <a:gd name="T14" fmla="+- 0 23 19"/>
                                <a:gd name="T15" fmla="*/ 23 h 130"/>
                                <a:gd name="T16" fmla="+- 0 1041 990"/>
                                <a:gd name="T17" fmla="*/ T16 w 130"/>
                                <a:gd name="T18" fmla="+- 0 20 19"/>
                                <a:gd name="T19" fmla="*/ 20 h 130"/>
                                <a:gd name="T20" fmla="+- 0 1054 990"/>
                                <a:gd name="T21" fmla="*/ T20 w 130"/>
                                <a:gd name="T22" fmla="+- 0 19 19"/>
                                <a:gd name="T23" fmla="*/ 19 h 130"/>
                                <a:gd name="T24" fmla="+- 0 1067 990"/>
                                <a:gd name="T25" fmla="*/ T24 w 130"/>
                                <a:gd name="T26" fmla="+- 0 20 19"/>
                                <a:gd name="T27" fmla="*/ 20 h 130"/>
                                <a:gd name="T28" fmla="+- 0 1079 990"/>
                                <a:gd name="T29" fmla="*/ T28 w 130"/>
                                <a:gd name="T30" fmla="+- 0 23 19"/>
                                <a:gd name="T31" fmla="*/ 23 h 130"/>
                                <a:gd name="T32" fmla="+- 0 1090 990"/>
                                <a:gd name="T33" fmla="*/ T32 w 130"/>
                                <a:gd name="T34" fmla="+- 0 29 19"/>
                                <a:gd name="T35" fmla="*/ 29 h 130"/>
                                <a:gd name="T36" fmla="+- 0 1100 990"/>
                                <a:gd name="T37" fmla="*/ T36 w 130"/>
                                <a:gd name="T38" fmla="+- 0 37 19"/>
                                <a:gd name="T39" fmla="*/ 3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8"/>
                                  </a:moveTo>
                                  <a:lnTo>
                                    <a:pt x="19" y="18"/>
                                  </a:lnTo>
                                  <a:lnTo>
                                    <a:pt x="29" y="10"/>
                                  </a:lnTo>
                                  <a:lnTo>
                                    <a:pt x="40" y="4"/>
                                  </a:lnTo>
                                  <a:lnTo>
                                    <a:pt x="51" y="1"/>
                                  </a:lnTo>
                                  <a:lnTo>
                                    <a:pt x="64" y="0"/>
                                  </a:lnTo>
                                  <a:lnTo>
                                    <a:pt x="77" y="1"/>
                                  </a:lnTo>
                                  <a:lnTo>
                                    <a:pt x="89" y="4"/>
                                  </a:lnTo>
                                  <a:lnTo>
                                    <a:pt x="100" y="10"/>
                                  </a:lnTo>
                                  <a:lnTo>
                                    <a:pt x="110" y="18"/>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15" name="Freeform 1786"/>
                          <wps:cNvSpPr>
                            <a:spLocks/>
                          </wps:cNvSpPr>
                          <wps:spPr bwMode="auto">
                            <a:xfrm>
                              <a:off x="990" y="19"/>
                              <a:ext cx="130" cy="130"/>
                            </a:xfrm>
                            <a:custGeom>
                              <a:avLst/>
                              <a:gdLst>
                                <a:gd name="T0" fmla="+- 0 1119 990"/>
                                <a:gd name="T1" fmla="*/ T0 w 130"/>
                                <a:gd name="T2" fmla="+- 0 83 19"/>
                                <a:gd name="T3" fmla="*/ 83 h 130"/>
                                <a:gd name="T4" fmla="+- 0 990 990"/>
                                <a:gd name="T5" fmla="*/ T4 w 130"/>
                                <a:gd name="T6" fmla="+- 0 83 19"/>
                                <a:gd name="T7" fmla="*/ 83 h 130"/>
                                <a:gd name="T8" fmla="+- 0 991 990"/>
                                <a:gd name="T9" fmla="*/ T8 w 130"/>
                                <a:gd name="T10" fmla="+- 0 70 19"/>
                                <a:gd name="T11" fmla="*/ 70 h 130"/>
                                <a:gd name="T12" fmla="+- 0 1118 990"/>
                                <a:gd name="T13" fmla="*/ T12 w 130"/>
                                <a:gd name="T14" fmla="+- 0 70 19"/>
                                <a:gd name="T15" fmla="*/ 70 h 130"/>
                                <a:gd name="T16" fmla="+- 0 1119 990"/>
                                <a:gd name="T17" fmla="*/ T16 w 130"/>
                                <a:gd name="T18" fmla="+- 0 83 19"/>
                                <a:gd name="T19" fmla="*/ 83 h 130"/>
                              </a:gdLst>
                              <a:ahLst/>
                              <a:cxnLst>
                                <a:cxn ang="0">
                                  <a:pos x="T1" y="T3"/>
                                </a:cxn>
                                <a:cxn ang="0">
                                  <a:pos x="T5" y="T7"/>
                                </a:cxn>
                                <a:cxn ang="0">
                                  <a:pos x="T9" y="T11"/>
                                </a:cxn>
                                <a:cxn ang="0">
                                  <a:pos x="T13" y="T15"/>
                                </a:cxn>
                                <a:cxn ang="0">
                                  <a:pos x="T17" y="T19"/>
                                </a:cxn>
                              </a:cxnLst>
                              <a:rect l="0" t="0" r="r" b="b"/>
                              <a:pathLst>
                                <a:path w="130" h="130">
                                  <a:moveTo>
                                    <a:pt x="129" y="64"/>
                                  </a:moveTo>
                                  <a:lnTo>
                                    <a:pt x="0" y="64"/>
                                  </a:lnTo>
                                  <a:lnTo>
                                    <a:pt x="1" y="51"/>
                                  </a:lnTo>
                                  <a:lnTo>
                                    <a:pt x="128" y="51"/>
                                  </a:lnTo>
                                  <a:lnTo>
                                    <a:pt x="129" y="64"/>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16" name="Freeform 1787"/>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1108 990"/>
                                <a:gd name="T9" fmla="*/ T8 w 130"/>
                                <a:gd name="T10" fmla="+- 0 119 19"/>
                                <a:gd name="T11" fmla="*/ 119 h 130"/>
                                <a:gd name="T12" fmla="+- 0 1054 990"/>
                                <a:gd name="T13" fmla="*/ T12 w 130"/>
                                <a:gd name="T14" fmla="+- 0 148 19"/>
                                <a:gd name="T15" fmla="*/ 148 h 130"/>
                              </a:gdLst>
                              <a:ahLst/>
                              <a:cxnLst>
                                <a:cxn ang="0">
                                  <a:pos x="T1" y="T3"/>
                                </a:cxn>
                                <a:cxn ang="0">
                                  <a:pos x="T5" y="T7"/>
                                </a:cxn>
                                <a:cxn ang="0">
                                  <a:pos x="T9" y="T11"/>
                                </a:cxn>
                                <a:cxn ang="0">
                                  <a:pos x="T13" y="T15"/>
                                </a:cxn>
                              </a:cxnLst>
                              <a:rect l="0" t="0" r="r" b="b"/>
                              <a:pathLst>
                                <a:path w="130" h="130">
                                  <a:moveTo>
                                    <a:pt x="64" y="129"/>
                                  </a:moveTo>
                                  <a:lnTo>
                                    <a:pt x="10" y="100"/>
                                  </a:lnTo>
                                  <a:lnTo>
                                    <a:pt x="118" y="100"/>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17" name="Picture 178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18" name="Group 1789"/>
                        <wpg:cNvGrpSpPr>
                          <a:grpSpLocks/>
                        </wpg:cNvGrpSpPr>
                        <wpg:grpSpPr bwMode="auto">
                          <a:xfrm>
                            <a:off x="995" y="13"/>
                            <a:ext cx="119" cy="119"/>
                            <a:chOff x="995" y="13"/>
                            <a:chExt cx="119" cy="119"/>
                          </a:xfrm>
                        </wpg:grpSpPr>
                        <wps:wsp>
                          <wps:cNvPr id="6119" name="Freeform 1790"/>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286A49" id="Group 1783" o:spid="_x0000_s1026" style="position:absolute;margin-left:49.5pt;margin-top:.4pt;width:6.5pt;height:7.05pt;z-index:25145856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">
                <v:group id="Group 1784"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">
                  <v:shape id="Freeform 1785"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" path="m110,18r-91,l29,10,40,4,51,1,64,,77,1,89,4r11,6l110,18xe" fillcolor="black" stroked="f">
                    <v:fill opacity="5397f"/>
                    <v:path arrowok="t" o:connecttype="custom" o:connectlocs="110,37;19,37;29,29;40,23;51,20;64,19;77,20;89,23;100,29;110,37" o:connectangles="0,0,0,0,0,0,0,0,0,0"/>
                  </v:shape>
                  <v:shape id="Freeform 1786" o:spid="_x0000_s1029"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" path="m129,64l,64,1,51r127,l129,64xe" fillcolor="black" stroked="f">
                    <v:fill opacity="5397f"/>
                    <v:path arrowok="t" o:connecttype="custom" o:connectlocs="129,83;0,83;1,70;128,70;129,83" o:connectangles="0,0,0,0,0"/>
                  </v:shape>
                  <v:shape id="Freeform 1787" o:spid="_x0000_s1030"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" path="m64,129l10,100r108,l64,129xe" fillcolor="black" stroked="f">
                    <v:fill opacity="5397f"/>
                    <v:path arrowok="t" o:connecttype="custom" o:connectlocs="64,148;10,119;118,119;64,148" o:connectangles="0,0,0,0"/>
                  </v:shape>
                  <v:shape id="Picture 1788" o:spid="_x0000_s1031"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">
                    <v:imagedata r:id="rId107" o:title=""/>
                  </v:shape>
                </v:group>
                <v:group id="Group 1789" o:spid="_x0000_s1032"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">
                  <v:shape id="Freeform 1790" o:spid="_x0000_s1033"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University postgraduate degree</w:t>
      </w:r>
    </w:p>
    <w:p w14:paraId="6B7022D5" w14:textId="7840AE55" w:rsidR="00F608A2" w:rsidRPr="006265AF" w:rsidRDefault="00647D01" w:rsidP="00FC7CE6">
      <w:pPr>
        <w:spacing w:before="0" w:after="60" w:line="240" w:lineRule="auto"/>
        <w:ind w:left="782"/>
        <w:rPr>
          <w:rFonts w:ascii="Times New Roman" w:hAnsi="Times New Roman"/>
          <w:sz w:val="20"/>
        </w:rPr>
      </w:pPr>
      <w:r w:rsidRPr="006265AF">
        <w:rPr>
          <w:rFonts w:ascii="Times New Roman"/>
          <w:noProof/>
          <w:sz w:val="17"/>
          <w:lang w:val="en-US"/>
        </w:rPr>
        <mc:AlternateContent>
          <mc:Choice Requires="wpg">
            <w:drawing>
              <wp:anchor distT="0" distB="0" distL="114300" distR="114300" simplePos="0" relativeHeight="251459584" behindDoc="0" locked="0" layoutInCell="1" allowOverlap="1" wp14:anchorId="324BC9A8" wp14:editId="3774006A">
                <wp:simplePos x="0" y="0"/>
                <wp:positionH relativeFrom="page">
                  <wp:posOffset>628650</wp:posOffset>
                </wp:positionH>
                <wp:positionV relativeFrom="paragraph">
                  <wp:posOffset>5080</wp:posOffset>
                </wp:positionV>
                <wp:extent cx="82550" cy="89535"/>
                <wp:effectExtent l="9525" t="10795" r="12700" b="4445"/>
                <wp:wrapNone/>
                <wp:docPr id="6105" name="Group 1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106" name="Group 1777"/>
                        <wpg:cNvGrpSpPr>
                          <a:grpSpLocks/>
                        </wpg:cNvGrpSpPr>
                        <wpg:grpSpPr bwMode="auto">
                          <a:xfrm>
                            <a:off x="990" y="19"/>
                            <a:ext cx="130" cy="130"/>
                            <a:chOff x="990" y="19"/>
                            <a:chExt cx="130" cy="130"/>
                          </a:xfrm>
                        </wpg:grpSpPr>
                        <wps:wsp>
                          <wps:cNvPr id="6107" name="Freeform 1778"/>
                          <wps:cNvSpPr>
                            <a:spLocks/>
                          </wps:cNvSpPr>
                          <wps:spPr bwMode="auto">
                            <a:xfrm>
                              <a:off x="990" y="19"/>
                              <a:ext cx="130" cy="130"/>
                            </a:xfrm>
                            <a:custGeom>
                              <a:avLst/>
                              <a:gdLst>
                                <a:gd name="T0" fmla="+- 0 1100 990"/>
                                <a:gd name="T1" fmla="*/ T0 w 130"/>
                                <a:gd name="T2" fmla="+- 0 37 19"/>
                                <a:gd name="T3" fmla="*/ 37 h 130"/>
                                <a:gd name="T4" fmla="+- 0 1009 990"/>
                                <a:gd name="T5" fmla="*/ T4 w 130"/>
                                <a:gd name="T6" fmla="+- 0 37 19"/>
                                <a:gd name="T7" fmla="*/ 37 h 130"/>
                                <a:gd name="T8" fmla="+- 0 1019 990"/>
                                <a:gd name="T9" fmla="*/ T8 w 130"/>
                                <a:gd name="T10" fmla="+- 0 29 19"/>
                                <a:gd name="T11" fmla="*/ 29 h 130"/>
                                <a:gd name="T12" fmla="+- 0 1030 990"/>
                                <a:gd name="T13" fmla="*/ T12 w 130"/>
                                <a:gd name="T14" fmla="+- 0 23 19"/>
                                <a:gd name="T15" fmla="*/ 23 h 130"/>
                                <a:gd name="T16" fmla="+- 0 1041 990"/>
                                <a:gd name="T17" fmla="*/ T16 w 130"/>
                                <a:gd name="T18" fmla="+- 0 20 19"/>
                                <a:gd name="T19" fmla="*/ 20 h 130"/>
                                <a:gd name="T20" fmla="+- 0 1054 990"/>
                                <a:gd name="T21" fmla="*/ T20 w 130"/>
                                <a:gd name="T22" fmla="+- 0 19 19"/>
                                <a:gd name="T23" fmla="*/ 19 h 130"/>
                                <a:gd name="T24" fmla="+- 0 1067 990"/>
                                <a:gd name="T25" fmla="*/ T24 w 130"/>
                                <a:gd name="T26" fmla="+- 0 20 19"/>
                                <a:gd name="T27" fmla="*/ 20 h 130"/>
                                <a:gd name="T28" fmla="+- 0 1079 990"/>
                                <a:gd name="T29" fmla="*/ T28 w 130"/>
                                <a:gd name="T30" fmla="+- 0 23 19"/>
                                <a:gd name="T31" fmla="*/ 23 h 130"/>
                                <a:gd name="T32" fmla="+- 0 1090 990"/>
                                <a:gd name="T33" fmla="*/ T32 w 130"/>
                                <a:gd name="T34" fmla="+- 0 29 19"/>
                                <a:gd name="T35" fmla="*/ 29 h 130"/>
                                <a:gd name="T36" fmla="+- 0 1100 990"/>
                                <a:gd name="T37" fmla="*/ T36 w 130"/>
                                <a:gd name="T38" fmla="+- 0 37 19"/>
                                <a:gd name="T39" fmla="*/ 3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8"/>
                                  </a:moveTo>
                                  <a:lnTo>
                                    <a:pt x="19" y="18"/>
                                  </a:lnTo>
                                  <a:lnTo>
                                    <a:pt x="29" y="10"/>
                                  </a:lnTo>
                                  <a:lnTo>
                                    <a:pt x="40" y="4"/>
                                  </a:lnTo>
                                  <a:lnTo>
                                    <a:pt x="51" y="1"/>
                                  </a:lnTo>
                                  <a:lnTo>
                                    <a:pt x="64" y="0"/>
                                  </a:lnTo>
                                  <a:lnTo>
                                    <a:pt x="77" y="1"/>
                                  </a:lnTo>
                                  <a:lnTo>
                                    <a:pt x="89" y="4"/>
                                  </a:lnTo>
                                  <a:lnTo>
                                    <a:pt x="100" y="10"/>
                                  </a:lnTo>
                                  <a:lnTo>
                                    <a:pt x="110" y="18"/>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08" name="Freeform 1779"/>
                          <wps:cNvSpPr>
                            <a:spLocks/>
                          </wps:cNvSpPr>
                          <wps:spPr bwMode="auto">
                            <a:xfrm>
                              <a:off x="990" y="19"/>
                              <a:ext cx="130" cy="130"/>
                            </a:xfrm>
                            <a:custGeom>
                              <a:avLst/>
                              <a:gdLst>
                                <a:gd name="T0" fmla="+- 0 1054 990"/>
                                <a:gd name="T1" fmla="*/ T0 w 130"/>
                                <a:gd name="T2" fmla="+- 0 148 19"/>
                                <a:gd name="T3" fmla="*/ 148 h 130"/>
                                <a:gd name="T4" fmla="+- 0 1000 990"/>
                                <a:gd name="T5" fmla="*/ T4 w 130"/>
                                <a:gd name="T6" fmla="+- 0 119 19"/>
                                <a:gd name="T7" fmla="*/ 119 h 130"/>
                                <a:gd name="T8" fmla="+- 0 990 990"/>
                                <a:gd name="T9" fmla="*/ T8 w 130"/>
                                <a:gd name="T10" fmla="+- 0 83 19"/>
                                <a:gd name="T11" fmla="*/ 83 h 130"/>
                                <a:gd name="T12" fmla="+- 0 991 990"/>
                                <a:gd name="T13" fmla="*/ T12 w 130"/>
                                <a:gd name="T14" fmla="+- 0 70 19"/>
                                <a:gd name="T15" fmla="*/ 70 h 130"/>
                                <a:gd name="T16" fmla="+- 0 1118 990"/>
                                <a:gd name="T17" fmla="*/ T16 w 130"/>
                                <a:gd name="T18" fmla="+- 0 70 19"/>
                                <a:gd name="T19" fmla="*/ 70 h 130"/>
                                <a:gd name="T20" fmla="+- 0 1119 990"/>
                                <a:gd name="T21" fmla="*/ T20 w 130"/>
                                <a:gd name="T22" fmla="+- 0 83 19"/>
                                <a:gd name="T23" fmla="*/ 83 h 130"/>
                                <a:gd name="T24" fmla="+- 0 1118 990"/>
                                <a:gd name="T25" fmla="*/ T24 w 130"/>
                                <a:gd name="T26" fmla="+- 0 96 19"/>
                                <a:gd name="T27" fmla="*/ 96 h 130"/>
                                <a:gd name="T28" fmla="+- 0 1079 990"/>
                                <a:gd name="T29" fmla="*/ T28 w 130"/>
                                <a:gd name="T30" fmla="+- 0 143 19"/>
                                <a:gd name="T31" fmla="*/ 143 h 130"/>
                                <a:gd name="T32" fmla="+- 0 1054 990"/>
                                <a:gd name="T33" fmla="*/ T32 w 130"/>
                                <a:gd name="T34" fmla="+- 0 148 19"/>
                                <a:gd name="T35"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4" y="129"/>
                                  </a:moveTo>
                                  <a:lnTo>
                                    <a:pt x="10" y="100"/>
                                  </a:lnTo>
                                  <a:lnTo>
                                    <a:pt x="0" y="64"/>
                                  </a:lnTo>
                                  <a:lnTo>
                                    <a:pt x="1" y="51"/>
                                  </a:lnTo>
                                  <a:lnTo>
                                    <a:pt x="128" y="51"/>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09" name="Picture 178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110" name="Group 1781"/>
                        <wpg:cNvGrpSpPr>
                          <a:grpSpLocks/>
                        </wpg:cNvGrpSpPr>
                        <wpg:grpSpPr bwMode="auto">
                          <a:xfrm>
                            <a:off x="995" y="13"/>
                            <a:ext cx="119" cy="119"/>
                            <a:chOff x="995" y="13"/>
                            <a:chExt cx="119" cy="119"/>
                          </a:xfrm>
                        </wpg:grpSpPr>
                        <wps:wsp>
                          <wps:cNvPr id="6111" name="Freeform 1782"/>
                          <wps:cNvSpPr>
                            <a:spLocks/>
                          </wps:cNvSpPr>
                          <wps:spPr bwMode="auto">
                            <a:xfrm>
                              <a:off x="995" y="13"/>
                              <a:ext cx="119" cy="119"/>
                            </a:xfrm>
                            <a:custGeom>
                              <a:avLst/>
                              <a:gdLst>
                                <a:gd name="T0" fmla="+- 0 1114 995"/>
                                <a:gd name="T1" fmla="*/ T0 w 119"/>
                                <a:gd name="T2" fmla="+- 0 72 13"/>
                                <a:gd name="T3" fmla="*/ 72 h 119"/>
                                <a:gd name="T4" fmla="+- 0 1077 995"/>
                                <a:gd name="T5" fmla="*/ T4 w 119"/>
                                <a:gd name="T6" fmla="+- 0 127 13"/>
                                <a:gd name="T7" fmla="*/ 127 h 119"/>
                                <a:gd name="T8" fmla="+- 0 1054 995"/>
                                <a:gd name="T9" fmla="*/ T8 w 119"/>
                                <a:gd name="T10" fmla="+- 0 132 13"/>
                                <a:gd name="T11" fmla="*/ 132 h 119"/>
                                <a:gd name="T12" fmla="+- 0 1043 995"/>
                                <a:gd name="T13" fmla="*/ T12 w 119"/>
                                <a:gd name="T14" fmla="+- 0 131 13"/>
                                <a:gd name="T15" fmla="*/ 131 h 119"/>
                                <a:gd name="T16" fmla="+- 0 996 995"/>
                                <a:gd name="T17" fmla="*/ T16 w 119"/>
                                <a:gd name="T18" fmla="+- 0 84 13"/>
                                <a:gd name="T19" fmla="*/ 84 h 119"/>
                                <a:gd name="T20" fmla="+- 0 995 995"/>
                                <a:gd name="T21" fmla="*/ T20 w 119"/>
                                <a:gd name="T22" fmla="+- 0 72 13"/>
                                <a:gd name="T23" fmla="*/ 72 h 119"/>
                                <a:gd name="T24" fmla="+- 0 996 995"/>
                                <a:gd name="T25" fmla="*/ T24 w 119"/>
                                <a:gd name="T26" fmla="+- 0 61 13"/>
                                <a:gd name="T27" fmla="*/ 61 h 119"/>
                                <a:gd name="T28" fmla="+- 0 1043 995"/>
                                <a:gd name="T29" fmla="*/ T28 w 119"/>
                                <a:gd name="T30" fmla="+- 0 14 13"/>
                                <a:gd name="T31" fmla="*/ 14 h 119"/>
                                <a:gd name="T32" fmla="+- 0 1054 995"/>
                                <a:gd name="T33" fmla="*/ T32 w 119"/>
                                <a:gd name="T34" fmla="+- 0 13 13"/>
                                <a:gd name="T35" fmla="*/ 13 h 119"/>
                                <a:gd name="T36" fmla="+- 0 1066 995"/>
                                <a:gd name="T37" fmla="*/ T36 w 119"/>
                                <a:gd name="T38" fmla="+- 0 14 13"/>
                                <a:gd name="T39" fmla="*/ 14 h 119"/>
                                <a:gd name="T40" fmla="+- 0 1113 995"/>
                                <a:gd name="T41" fmla="*/ T40 w 119"/>
                                <a:gd name="T42" fmla="+- 0 61 13"/>
                                <a:gd name="T43" fmla="*/ 61 h 119"/>
                                <a:gd name="T44" fmla="+- 0 1114 995"/>
                                <a:gd name="T45" fmla="*/ T44 w 119"/>
                                <a:gd name="T46" fmla="+- 0 72 13"/>
                                <a:gd name="T47" fmla="*/ 72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9"/>
                                  </a:lnTo>
                                  <a:lnTo>
                                    <a:pt x="48" y="118"/>
                                  </a:lnTo>
                                  <a:lnTo>
                                    <a:pt x="1" y="71"/>
                                  </a:lnTo>
                                  <a:lnTo>
                                    <a:pt x="0" y="59"/>
                                  </a:lnTo>
                                  <a:lnTo>
                                    <a:pt x="1" y="48"/>
                                  </a:lnTo>
                                  <a:lnTo>
                                    <a:pt x="48" y="1"/>
                                  </a:lnTo>
                                  <a:lnTo>
                                    <a:pt x="59"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AF572B" id="Group 1776" o:spid="_x0000_s1026" style="position:absolute;margin-left:49.5pt;margin-top:.4pt;width:6.5pt;height:7.05pt;z-index:25145958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">
                <v:group id="Group 177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">
                  <v:shape id="Freeform 177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" path="m110,18r-91,l29,10,40,4,51,1,64,,77,1,89,4r11,6l110,18xe" fillcolor="black" stroked="f">
                    <v:fill opacity="5397f"/>
                    <v:path arrowok="t" o:connecttype="custom" o:connectlocs="110,37;19,37;29,29;40,23;51,20;64,19;77,20;89,23;100,29;110,37" o:connectangles="0,0,0,0,0,0,0,0,0,0"/>
                  </v:shape>
                  <v:shape id="Freeform 1779" o:spid="_x0000_s1029"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" path="m64,129l10,100,,64,1,51r127,l129,64r-1,13l89,124r-25,5xe" fillcolor="black" stroked="f">
                    <v:fill opacity="5397f"/>
                    <v:path arrowok="t" o:connecttype="custom" o:connectlocs="64,148;10,119;0,83;1,70;128,70;129,83;128,96;89,143;64,148" o:connectangles="0,0,0,0,0,0,0,0,0"/>
                  </v:shape>
                  <v:shape id="Picture 1780" o:spid="_x0000_s1030"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">
                    <v:imagedata r:id="rId113" o:title=""/>
                  </v:shape>
                </v:group>
                <v:group id="Group 1781" o:spid="_x0000_s1031"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">
                  <v:shape id="Freeform 1782" o:spid="_x0000_s1032"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" path="m119,59l82,114r-23,5l48,118,1,71,,59,1,48,48,1,59,,71,1r47,47l119,59xe" filled="f" strokeweight=".19017mm">
                    <v:path arrowok="t" o:connecttype="custom" o:connectlocs="119,72;82,127;59,132;48,131;1,84;0,72;1,61;48,14;59,13;71,14;118,61;119,72" o:connectangles="0,0,0,0,0,0,0,0,0,0,0,0"/>
                  </v:shape>
                </v:group>
                <w10:wrap anchorx="page"/>
              </v:group>
            </w:pict>
          </mc:Fallback>
        </mc:AlternateContent>
      </w:r>
      <w:r w:rsidR="00F608A2" w:rsidRPr="006265AF">
        <w:rPr>
          <w:rFonts w:ascii="Times New Roman"/>
          <w:sz w:val="17"/>
        </w:rPr>
        <w:t xml:space="preserve">Other </w:t>
      </w:r>
      <w:proofErr w:type="gramStart"/>
      <w:r w:rsidR="00F608A2" w:rsidRPr="006265AF">
        <w:rPr>
          <w:rFonts w:ascii="Times New Roman"/>
          <w:sz w:val="17"/>
        </w:rPr>
        <w:t>( please</w:t>
      </w:r>
      <w:proofErr w:type="gramEnd"/>
      <w:r w:rsidR="00F608A2" w:rsidRPr="006265AF">
        <w:rPr>
          <w:rFonts w:ascii="Times New Roman"/>
          <w:sz w:val="17"/>
        </w:rPr>
        <w:t xml:space="preserve"> specify)</w:t>
      </w:r>
      <w:r w:rsidR="00FC7CE6" w:rsidRPr="006265AF">
        <w:rPr>
          <w:rFonts w:ascii="Times New Roman"/>
          <w:sz w:val="17"/>
        </w:rPr>
        <w:t xml:space="preserve">  </w:t>
      </w:r>
      <w:r w:rsidRPr="006265AF">
        <w:rPr>
          <w:rFonts w:ascii="Times New Roman" w:hAnsi="Times New Roman"/>
          <w:noProof/>
          <w:position w:val="-3"/>
          <w:sz w:val="20"/>
          <w:lang w:val="en-US"/>
        </w:rPr>
        <mc:AlternateContent>
          <mc:Choice Requires="wpg">
            <w:drawing>
              <wp:inline distT="0" distB="0" distL="0" distR="0" wp14:anchorId="3C8931CF" wp14:editId="39360C47">
                <wp:extent cx="2691130" cy="137160"/>
                <wp:effectExtent l="6350" t="5715" r="7620" b="9525"/>
                <wp:docPr id="6102"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1130" cy="137160"/>
                          <a:chOff x="0" y="0"/>
                          <a:chExt cx="4238" cy="216"/>
                        </a:xfrm>
                      </wpg:grpSpPr>
                      <wpg:grpSp>
                        <wpg:cNvPr id="6103" name="Group 1774"/>
                        <wpg:cNvGrpSpPr>
                          <a:grpSpLocks/>
                        </wpg:cNvGrpSpPr>
                        <wpg:grpSpPr bwMode="auto">
                          <a:xfrm>
                            <a:off x="0" y="0"/>
                            <a:ext cx="4238" cy="216"/>
                            <a:chOff x="0" y="0"/>
                            <a:chExt cx="4238" cy="216"/>
                          </a:xfrm>
                        </wpg:grpSpPr>
                        <wps:wsp>
                          <wps:cNvPr id="6104" name="Freeform 1775"/>
                          <wps:cNvSpPr>
                            <a:spLocks/>
                          </wps:cNvSpPr>
                          <wps:spPr bwMode="auto">
                            <a:xfrm>
                              <a:off x="0" y="0"/>
                              <a:ext cx="4238" cy="216"/>
                            </a:xfrm>
                            <a:custGeom>
                              <a:avLst/>
                              <a:gdLst>
                                <a:gd name="T0" fmla="*/ 0 w 4238"/>
                                <a:gd name="T1" fmla="*/ 0 h 216"/>
                                <a:gd name="T2" fmla="*/ 4237 w 4238"/>
                                <a:gd name="T3" fmla="*/ 0 h 216"/>
                                <a:gd name="T4" fmla="*/ 4237 w 4238"/>
                                <a:gd name="T5" fmla="*/ 216 h 216"/>
                                <a:gd name="T6" fmla="*/ 0 w 4238"/>
                                <a:gd name="T7" fmla="*/ 216 h 216"/>
                                <a:gd name="T8" fmla="*/ 0 w 4238"/>
                                <a:gd name="T9" fmla="*/ 0 h 216"/>
                              </a:gdLst>
                              <a:ahLst/>
                              <a:cxnLst>
                                <a:cxn ang="0">
                                  <a:pos x="T0" y="T1"/>
                                </a:cxn>
                                <a:cxn ang="0">
                                  <a:pos x="T2" y="T3"/>
                                </a:cxn>
                                <a:cxn ang="0">
                                  <a:pos x="T4" y="T5"/>
                                </a:cxn>
                                <a:cxn ang="0">
                                  <a:pos x="T6" y="T7"/>
                                </a:cxn>
                                <a:cxn ang="0">
                                  <a:pos x="T8" y="T9"/>
                                </a:cxn>
                              </a:cxnLst>
                              <a:rect l="0" t="0" r="r" b="b"/>
                              <a:pathLst>
                                <a:path w="4238" h="216">
                                  <a:moveTo>
                                    <a:pt x="0" y="0"/>
                                  </a:moveTo>
                                  <a:lnTo>
                                    <a:pt x="4237" y="0"/>
                                  </a:lnTo>
                                  <a:lnTo>
                                    <a:pt x="4237"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0A6CA9" id="Group 1773" o:spid="_x0000_s1026" style="width:211.9pt;height:10.8pt;mso-position-horizontal-relative:char;mso-position-vertical-relative:line" coordsize="4238,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">
                <v:group id="Group 1774" o:spid="_x0000_s1027" style="position:absolute;width:4238;height:216" coordsize="423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">
                  <v:shape id="Freeform 1775" o:spid="_x0000_s1028" style="position:absolute;width:4238;height:216;visibility:visible;mso-wrap-style:square;v-text-anchor:top" coordsize="423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" path="m,l4237,r,216l,216,,xe" filled="f" strokecolor="#a9a9a9" strokeweight="0">
                    <v:path arrowok="t" o:connecttype="custom" o:connectlocs="0,0;4237,0;4237,216;0,216;0,0" o:connectangles="0,0,0,0,0"/>
                  </v:shape>
                </v:group>
                <w10:anchorlock/>
              </v:group>
            </w:pict>
          </mc:Fallback>
        </mc:AlternateContent>
      </w:r>
    </w:p>
    <w:p w14:paraId="23D2210A" w14:textId="77777777" w:rsidR="00F608A2" w:rsidRPr="006265AF" w:rsidRDefault="00F608A2">
      <w:pPr>
        <w:spacing w:before="4"/>
        <w:rPr>
          <w:rFonts w:ascii="Times New Roman" w:hAnsi="Times New Roman"/>
          <w:sz w:val="17"/>
          <w:szCs w:val="17"/>
        </w:rPr>
      </w:pPr>
    </w:p>
    <w:p w14:paraId="4F4A3760" w14:textId="77777777" w:rsidR="00F608A2" w:rsidRPr="006265AF" w:rsidRDefault="00F608A2" w:rsidP="00F608A2">
      <w:pPr>
        <w:pStyle w:val="ListParagraph"/>
        <w:widowControl w:val="0"/>
        <w:numPr>
          <w:ilvl w:val="0"/>
          <w:numId w:val="40"/>
        </w:numPr>
        <w:tabs>
          <w:tab w:val="left" w:pos="718"/>
        </w:tabs>
        <w:spacing w:before="80" w:after="39" w:line="240" w:lineRule="auto"/>
        <w:ind w:left="717"/>
        <w:contextualSpacing w:val="0"/>
        <w:rPr>
          <w:rFonts w:ascii="Arial" w:eastAsia="Arial" w:hAnsi="Arial" w:cs="Arial"/>
          <w:sz w:val="17"/>
          <w:szCs w:val="17"/>
        </w:rPr>
      </w:pPr>
      <w:r w:rsidRPr="006265AF">
        <w:rPr>
          <w:rFonts w:ascii="Arial"/>
          <w:b/>
          <w:color w:val="130201"/>
          <w:sz w:val="17"/>
        </w:rPr>
        <w:t>Sector</w:t>
      </w:r>
    </w:p>
    <w:p w14:paraId="6D3B474C" w14:textId="03CBAFDD"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76489EEC" wp14:editId="4A218A83">
                <wp:extent cx="6538595" cy="6985"/>
                <wp:effectExtent l="10160" t="4445" r="4445" b="7620"/>
                <wp:docPr id="6099"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6100" name="Group 1771"/>
                        <wpg:cNvGrpSpPr>
                          <a:grpSpLocks/>
                        </wpg:cNvGrpSpPr>
                        <wpg:grpSpPr bwMode="auto">
                          <a:xfrm>
                            <a:off x="6" y="6"/>
                            <a:ext cx="10286" cy="2"/>
                            <a:chOff x="6" y="6"/>
                            <a:chExt cx="10286" cy="2"/>
                          </a:xfrm>
                        </wpg:grpSpPr>
                        <wps:wsp>
                          <wps:cNvPr id="6101" name="Freeform 1772"/>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FBEAE7" id="Group 1770"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">
                <v:group id="Group 1771"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">
                  <v:shape id="Freeform 1772"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162B1E41" w14:textId="1FFF8DA9" w:rsidR="00F608A2" w:rsidRPr="006265AF" w:rsidRDefault="00647D01">
      <w:pPr>
        <w:tabs>
          <w:tab w:val="left" w:pos="1614"/>
          <w:tab w:val="left" w:pos="2512"/>
          <w:tab w:val="left" w:pos="3660"/>
        </w:tabs>
        <w:spacing w:before="123"/>
        <w:ind w:left="763"/>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60608" behindDoc="0" locked="0" layoutInCell="1" allowOverlap="1" wp14:anchorId="1E924FF3" wp14:editId="2AF1F98E">
                <wp:simplePos x="0" y="0"/>
                <wp:positionH relativeFrom="page">
                  <wp:posOffset>614680</wp:posOffset>
                </wp:positionH>
                <wp:positionV relativeFrom="paragraph">
                  <wp:posOffset>96520</wp:posOffset>
                </wp:positionV>
                <wp:extent cx="82550" cy="89535"/>
                <wp:effectExtent l="14605" t="8255" r="7620" b="6985"/>
                <wp:wrapNone/>
                <wp:docPr id="6092"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68" y="152"/>
                          <a:chExt cx="130" cy="141"/>
                        </a:xfrm>
                      </wpg:grpSpPr>
                      <wpg:grpSp>
                        <wpg:cNvPr id="6093" name="Group 1764"/>
                        <wpg:cNvGrpSpPr>
                          <a:grpSpLocks/>
                        </wpg:cNvGrpSpPr>
                        <wpg:grpSpPr bwMode="auto">
                          <a:xfrm>
                            <a:off x="968" y="163"/>
                            <a:ext cx="130" cy="130"/>
                            <a:chOff x="968" y="163"/>
                            <a:chExt cx="130" cy="130"/>
                          </a:xfrm>
                        </wpg:grpSpPr>
                        <wps:wsp>
                          <wps:cNvPr id="6094" name="Freeform 1765"/>
                          <wps:cNvSpPr>
                            <a:spLocks/>
                          </wps:cNvSpPr>
                          <wps:spPr bwMode="auto">
                            <a:xfrm>
                              <a:off x="968" y="163"/>
                              <a:ext cx="130" cy="130"/>
                            </a:xfrm>
                            <a:custGeom>
                              <a:avLst/>
                              <a:gdLst>
                                <a:gd name="T0" fmla="+- 0 1079 968"/>
                                <a:gd name="T1" fmla="*/ T0 w 130"/>
                                <a:gd name="T2" fmla="+- 0 182 163"/>
                                <a:gd name="T3" fmla="*/ 182 h 130"/>
                                <a:gd name="T4" fmla="+- 0 987 968"/>
                                <a:gd name="T5" fmla="*/ T4 w 130"/>
                                <a:gd name="T6" fmla="+- 0 182 163"/>
                                <a:gd name="T7" fmla="*/ 182 h 130"/>
                                <a:gd name="T8" fmla="+- 0 997 968"/>
                                <a:gd name="T9" fmla="*/ T8 w 130"/>
                                <a:gd name="T10" fmla="+- 0 174 163"/>
                                <a:gd name="T11" fmla="*/ 174 h 130"/>
                                <a:gd name="T12" fmla="+- 0 1008 968"/>
                                <a:gd name="T13" fmla="*/ T12 w 130"/>
                                <a:gd name="T14" fmla="+- 0 168 163"/>
                                <a:gd name="T15" fmla="*/ 168 h 130"/>
                                <a:gd name="T16" fmla="+- 0 1020 968"/>
                                <a:gd name="T17" fmla="*/ T16 w 130"/>
                                <a:gd name="T18" fmla="+- 0 164 163"/>
                                <a:gd name="T19" fmla="*/ 164 h 130"/>
                                <a:gd name="T20" fmla="+- 0 1033 968"/>
                                <a:gd name="T21" fmla="*/ T20 w 130"/>
                                <a:gd name="T22" fmla="+- 0 163 163"/>
                                <a:gd name="T23" fmla="*/ 163 h 130"/>
                                <a:gd name="T24" fmla="+- 0 1046 968"/>
                                <a:gd name="T25" fmla="*/ T24 w 130"/>
                                <a:gd name="T26" fmla="+- 0 164 163"/>
                                <a:gd name="T27" fmla="*/ 164 h 130"/>
                                <a:gd name="T28" fmla="+- 0 1058 968"/>
                                <a:gd name="T29" fmla="*/ T28 w 130"/>
                                <a:gd name="T30" fmla="+- 0 168 163"/>
                                <a:gd name="T31" fmla="*/ 168 h 130"/>
                                <a:gd name="T32" fmla="+- 0 1069 968"/>
                                <a:gd name="T33" fmla="*/ T32 w 130"/>
                                <a:gd name="T34" fmla="+- 0 174 163"/>
                                <a:gd name="T35" fmla="*/ 174 h 130"/>
                                <a:gd name="T36" fmla="+- 0 1079 968"/>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95" name="Freeform 1766"/>
                          <wps:cNvSpPr>
                            <a:spLocks/>
                          </wps:cNvSpPr>
                          <wps:spPr bwMode="auto">
                            <a:xfrm>
                              <a:off x="968" y="163"/>
                              <a:ext cx="130" cy="130"/>
                            </a:xfrm>
                            <a:custGeom>
                              <a:avLst/>
                              <a:gdLst>
                                <a:gd name="T0" fmla="+- 0 1033 968"/>
                                <a:gd name="T1" fmla="*/ T0 w 130"/>
                                <a:gd name="T2" fmla="+- 0 292 163"/>
                                <a:gd name="T3" fmla="*/ 292 h 130"/>
                                <a:gd name="T4" fmla="+- 0 979 968"/>
                                <a:gd name="T5" fmla="*/ T4 w 130"/>
                                <a:gd name="T6" fmla="+- 0 264 163"/>
                                <a:gd name="T7" fmla="*/ 264 h 130"/>
                                <a:gd name="T8" fmla="+- 0 968 968"/>
                                <a:gd name="T9" fmla="*/ T8 w 130"/>
                                <a:gd name="T10" fmla="+- 0 228 163"/>
                                <a:gd name="T11" fmla="*/ 228 h 130"/>
                                <a:gd name="T12" fmla="+- 0 969 968"/>
                                <a:gd name="T13" fmla="*/ T12 w 130"/>
                                <a:gd name="T14" fmla="+- 0 215 163"/>
                                <a:gd name="T15" fmla="*/ 215 h 130"/>
                                <a:gd name="T16" fmla="+- 0 1096 968"/>
                                <a:gd name="T17" fmla="*/ T16 w 130"/>
                                <a:gd name="T18" fmla="+- 0 215 163"/>
                                <a:gd name="T19" fmla="*/ 215 h 130"/>
                                <a:gd name="T20" fmla="+- 0 1098 968"/>
                                <a:gd name="T21" fmla="*/ T20 w 130"/>
                                <a:gd name="T22" fmla="+- 0 228 163"/>
                                <a:gd name="T23" fmla="*/ 228 h 130"/>
                                <a:gd name="T24" fmla="+- 0 1096 968"/>
                                <a:gd name="T25" fmla="*/ T24 w 130"/>
                                <a:gd name="T26" fmla="+- 0 241 163"/>
                                <a:gd name="T27" fmla="*/ 241 h 130"/>
                                <a:gd name="T28" fmla="+- 0 1058 968"/>
                                <a:gd name="T29" fmla="*/ T28 w 130"/>
                                <a:gd name="T30" fmla="+- 0 288 163"/>
                                <a:gd name="T31" fmla="*/ 288 h 130"/>
                                <a:gd name="T32" fmla="+- 0 1033 968"/>
                                <a:gd name="T33" fmla="*/ T32 w 130"/>
                                <a:gd name="T34" fmla="+- 0 292 163"/>
                                <a:gd name="T35" fmla="*/ 2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5" y="129"/>
                                  </a:moveTo>
                                  <a:lnTo>
                                    <a:pt x="11" y="101"/>
                                  </a:lnTo>
                                  <a:lnTo>
                                    <a:pt x="0" y="65"/>
                                  </a:lnTo>
                                  <a:lnTo>
                                    <a:pt x="1" y="52"/>
                                  </a:lnTo>
                                  <a:lnTo>
                                    <a:pt x="128" y="52"/>
                                  </a:lnTo>
                                  <a:lnTo>
                                    <a:pt x="130" y="65"/>
                                  </a:lnTo>
                                  <a:lnTo>
                                    <a:pt x="128" y="78"/>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6" name="Picture 176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968"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97" name="Group 1768"/>
                        <wpg:cNvGrpSpPr>
                          <a:grpSpLocks/>
                        </wpg:cNvGrpSpPr>
                        <wpg:grpSpPr bwMode="auto">
                          <a:xfrm>
                            <a:off x="974" y="158"/>
                            <a:ext cx="119" cy="119"/>
                            <a:chOff x="974" y="158"/>
                            <a:chExt cx="119" cy="119"/>
                          </a:xfrm>
                        </wpg:grpSpPr>
                        <wps:wsp>
                          <wps:cNvPr id="6098" name="Freeform 1769"/>
                          <wps:cNvSpPr>
                            <a:spLocks/>
                          </wps:cNvSpPr>
                          <wps:spPr bwMode="auto">
                            <a:xfrm>
                              <a:off x="974" y="158"/>
                              <a:ext cx="119" cy="119"/>
                            </a:xfrm>
                            <a:custGeom>
                              <a:avLst/>
                              <a:gdLst>
                                <a:gd name="T0" fmla="+- 0 1092 974"/>
                                <a:gd name="T1" fmla="*/ T0 w 119"/>
                                <a:gd name="T2" fmla="+- 0 217 158"/>
                                <a:gd name="T3" fmla="*/ 217 h 119"/>
                                <a:gd name="T4" fmla="+- 0 1056 974"/>
                                <a:gd name="T5" fmla="*/ T4 w 119"/>
                                <a:gd name="T6" fmla="+- 0 272 158"/>
                                <a:gd name="T7" fmla="*/ 272 h 119"/>
                                <a:gd name="T8" fmla="+- 0 1033 974"/>
                                <a:gd name="T9" fmla="*/ T8 w 119"/>
                                <a:gd name="T10" fmla="+- 0 276 158"/>
                                <a:gd name="T11" fmla="*/ 276 h 119"/>
                                <a:gd name="T12" fmla="+- 0 1021 974"/>
                                <a:gd name="T13" fmla="*/ T12 w 119"/>
                                <a:gd name="T14" fmla="+- 0 275 158"/>
                                <a:gd name="T15" fmla="*/ 275 h 119"/>
                                <a:gd name="T16" fmla="+- 0 975 974"/>
                                <a:gd name="T17" fmla="*/ T16 w 119"/>
                                <a:gd name="T18" fmla="+- 0 229 158"/>
                                <a:gd name="T19" fmla="*/ 229 h 119"/>
                                <a:gd name="T20" fmla="+- 0 974 974"/>
                                <a:gd name="T21" fmla="*/ T20 w 119"/>
                                <a:gd name="T22" fmla="+- 0 217 158"/>
                                <a:gd name="T23" fmla="*/ 217 h 119"/>
                                <a:gd name="T24" fmla="+- 0 975 974"/>
                                <a:gd name="T25" fmla="*/ T24 w 119"/>
                                <a:gd name="T26" fmla="+- 0 205 158"/>
                                <a:gd name="T27" fmla="*/ 205 h 119"/>
                                <a:gd name="T28" fmla="+- 0 1021 974"/>
                                <a:gd name="T29" fmla="*/ T28 w 119"/>
                                <a:gd name="T30" fmla="+- 0 159 158"/>
                                <a:gd name="T31" fmla="*/ 159 h 119"/>
                                <a:gd name="T32" fmla="+- 0 1033 974"/>
                                <a:gd name="T33" fmla="*/ T32 w 119"/>
                                <a:gd name="T34" fmla="+- 0 158 158"/>
                                <a:gd name="T35" fmla="*/ 158 h 119"/>
                                <a:gd name="T36" fmla="+- 0 1045 974"/>
                                <a:gd name="T37" fmla="*/ T36 w 119"/>
                                <a:gd name="T38" fmla="+- 0 159 158"/>
                                <a:gd name="T39" fmla="*/ 159 h 119"/>
                                <a:gd name="T40" fmla="+- 0 1091 974"/>
                                <a:gd name="T41" fmla="*/ T40 w 119"/>
                                <a:gd name="T42" fmla="+- 0 205 158"/>
                                <a:gd name="T43" fmla="*/ 205 h 119"/>
                                <a:gd name="T44" fmla="+- 0 1092 974"/>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D8AEA63" id="Group 1763" o:spid="_x0000_s1026" style="position:absolute;margin-left:48.4pt;margin-top:7.6pt;width:6.5pt;height:7.05pt;z-index:251460608;mso-position-horizontal-relative:page" coordorigin="968,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">
                <v:group id="Group 1764" o:spid="_x0000_s1027" style="position:absolute;left:968;top:163;width:130;height:130" coordorigin="968,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">
                  <v:shape id="Freeform 1765" o:spid="_x0000_s1028" style="position:absolute;left:968;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" path="m111,19r-92,l29,11,40,5,52,1,65,,78,1,90,5r11,6l111,19xe" fillcolor="black" stroked="f">
                    <v:fill opacity="5397f"/>
                    <v:path arrowok="t" o:connecttype="custom" o:connectlocs="111,182;19,182;29,174;40,168;52,164;65,163;78,164;90,168;101,174;111,182" o:connectangles="0,0,0,0,0,0,0,0,0,0"/>
                  </v:shape>
                  <v:shape id="Freeform 1766" o:spid="_x0000_s1029" style="position:absolute;left:968;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" path="m65,129l11,101,,65,1,52r127,l130,65r-2,13l90,125r-25,4xe" fillcolor="black" stroked="f">
                    <v:fill opacity="5397f"/>
                    <v:path arrowok="t" o:connecttype="custom" o:connectlocs="65,292;11,264;0,228;1,215;128,215;130,228;128,241;90,288;65,292" o:connectangles="0,0,0,0,0,0,0,0,0"/>
                  </v:shape>
                  <v:shape id="Picture 1767" o:spid="_x0000_s1030" type="#_x0000_t75" style="position:absolute;left:968;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">
                    <v:imagedata r:id="rId107" o:title=""/>
                  </v:shape>
                </v:group>
                <v:group id="Group 1768" o:spid="_x0000_s1031" style="position:absolute;left:974;top:158;width:119;height:119" coordorigin="974,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">
                  <v:shape id="Freeform 1769" o:spid="_x0000_s1032" style="position:absolute;left:974;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" path="m118,59l82,114r-23,4l47,117,1,71,,59,1,47,47,1,59,,71,1r46,46l118,59xe" filled="f" strokeweight=".19017mm">
                    <v:path arrowok="t" o:connecttype="custom" o:connectlocs="118,217;82,272;59,276;47,275;1,229;0,217;1,205;47,159;59,158;71,159;117,205;118,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506688" behindDoc="1" locked="0" layoutInCell="1" allowOverlap="1" wp14:anchorId="6E11D027" wp14:editId="6DF88D05">
                <wp:simplePos x="0" y="0"/>
                <wp:positionH relativeFrom="page">
                  <wp:posOffset>1155700</wp:posOffset>
                </wp:positionH>
                <wp:positionV relativeFrom="paragraph">
                  <wp:posOffset>96520</wp:posOffset>
                </wp:positionV>
                <wp:extent cx="82550" cy="89535"/>
                <wp:effectExtent l="12700" t="8255" r="9525" b="6985"/>
                <wp:wrapNone/>
                <wp:docPr id="6085"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1820" y="152"/>
                          <a:chExt cx="130" cy="141"/>
                        </a:xfrm>
                      </wpg:grpSpPr>
                      <wpg:grpSp>
                        <wpg:cNvPr id="6086" name="Group 1757"/>
                        <wpg:cNvGrpSpPr>
                          <a:grpSpLocks/>
                        </wpg:cNvGrpSpPr>
                        <wpg:grpSpPr bwMode="auto">
                          <a:xfrm>
                            <a:off x="1820" y="163"/>
                            <a:ext cx="130" cy="130"/>
                            <a:chOff x="1820" y="163"/>
                            <a:chExt cx="130" cy="130"/>
                          </a:xfrm>
                        </wpg:grpSpPr>
                        <wps:wsp>
                          <wps:cNvPr id="6087" name="Freeform 1758"/>
                          <wps:cNvSpPr>
                            <a:spLocks/>
                          </wps:cNvSpPr>
                          <wps:spPr bwMode="auto">
                            <a:xfrm>
                              <a:off x="1820" y="163"/>
                              <a:ext cx="130" cy="130"/>
                            </a:xfrm>
                            <a:custGeom>
                              <a:avLst/>
                              <a:gdLst>
                                <a:gd name="T0" fmla="+- 0 1930 1820"/>
                                <a:gd name="T1" fmla="*/ T0 w 130"/>
                                <a:gd name="T2" fmla="+- 0 182 163"/>
                                <a:gd name="T3" fmla="*/ 182 h 130"/>
                                <a:gd name="T4" fmla="+- 0 1839 1820"/>
                                <a:gd name="T5" fmla="*/ T4 w 130"/>
                                <a:gd name="T6" fmla="+- 0 182 163"/>
                                <a:gd name="T7" fmla="*/ 182 h 130"/>
                                <a:gd name="T8" fmla="+- 0 1849 1820"/>
                                <a:gd name="T9" fmla="*/ T8 w 130"/>
                                <a:gd name="T10" fmla="+- 0 174 163"/>
                                <a:gd name="T11" fmla="*/ 174 h 130"/>
                                <a:gd name="T12" fmla="+- 0 1860 1820"/>
                                <a:gd name="T13" fmla="*/ T12 w 130"/>
                                <a:gd name="T14" fmla="+- 0 168 163"/>
                                <a:gd name="T15" fmla="*/ 168 h 130"/>
                                <a:gd name="T16" fmla="+- 0 1872 1820"/>
                                <a:gd name="T17" fmla="*/ T16 w 130"/>
                                <a:gd name="T18" fmla="+- 0 164 163"/>
                                <a:gd name="T19" fmla="*/ 164 h 130"/>
                                <a:gd name="T20" fmla="+- 0 1885 1820"/>
                                <a:gd name="T21" fmla="*/ T20 w 130"/>
                                <a:gd name="T22" fmla="+- 0 163 163"/>
                                <a:gd name="T23" fmla="*/ 163 h 130"/>
                                <a:gd name="T24" fmla="+- 0 1897 1820"/>
                                <a:gd name="T25" fmla="*/ T24 w 130"/>
                                <a:gd name="T26" fmla="+- 0 164 163"/>
                                <a:gd name="T27" fmla="*/ 164 h 130"/>
                                <a:gd name="T28" fmla="+- 0 1909 1820"/>
                                <a:gd name="T29" fmla="*/ T28 w 130"/>
                                <a:gd name="T30" fmla="+- 0 168 163"/>
                                <a:gd name="T31" fmla="*/ 168 h 130"/>
                                <a:gd name="T32" fmla="+- 0 1920 1820"/>
                                <a:gd name="T33" fmla="*/ T32 w 130"/>
                                <a:gd name="T34" fmla="+- 0 174 163"/>
                                <a:gd name="T35" fmla="*/ 174 h 130"/>
                                <a:gd name="T36" fmla="+- 0 1930 1820"/>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2" y="1"/>
                                  </a:lnTo>
                                  <a:lnTo>
                                    <a:pt x="65" y="0"/>
                                  </a:lnTo>
                                  <a:lnTo>
                                    <a:pt x="77"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88" name="Freeform 1759"/>
                          <wps:cNvSpPr>
                            <a:spLocks/>
                          </wps:cNvSpPr>
                          <wps:spPr bwMode="auto">
                            <a:xfrm>
                              <a:off x="1820" y="163"/>
                              <a:ext cx="130" cy="130"/>
                            </a:xfrm>
                            <a:custGeom>
                              <a:avLst/>
                              <a:gdLst>
                                <a:gd name="T0" fmla="+- 0 1885 1820"/>
                                <a:gd name="T1" fmla="*/ T0 w 130"/>
                                <a:gd name="T2" fmla="+- 0 292 163"/>
                                <a:gd name="T3" fmla="*/ 292 h 130"/>
                                <a:gd name="T4" fmla="+- 0 1831 1820"/>
                                <a:gd name="T5" fmla="*/ T4 w 130"/>
                                <a:gd name="T6" fmla="+- 0 264 163"/>
                                <a:gd name="T7" fmla="*/ 264 h 130"/>
                                <a:gd name="T8" fmla="+- 0 1820 1820"/>
                                <a:gd name="T9" fmla="*/ T8 w 130"/>
                                <a:gd name="T10" fmla="+- 0 228 163"/>
                                <a:gd name="T11" fmla="*/ 228 h 130"/>
                                <a:gd name="T12" fmla="+- 0 1821 1820"/>
                                <a:gd name="T13" fmla="*/ T12 w 130"/>
                                <a:gd name="T14" fmla="+- 0 215 163"/>
                                <a:gd name="T15" fmla="*/ 215 h 130"/>
                                <a:gd name="T16" fmla="+- 0 1948 1820"/>
                                <a:gd name="T17" fmla="*/ T16 w 130"/>
                                <a:gd name="T18" fmla="+- 0 215 163"/>
                                <a:gd name="T19" fmla="*/ 215 h 130"/>
                                <a:gd name="T20" fmla="+- 0 1949 1820"/>
                                <a:gd name="T21" fmla="*/ T20 w 130"/>
                                <a:gd name="T22" fmla="+- 0 228 163"/>
                                <a:gd name="T23" fmla="*/ 228 h 130"/>
                                <a:gd name="T24" fmla="+- 0 1948 1820"/>
                                <a:gd name="T25" fmla="*/ T24 w 130"/>
                                <a:gd name="T26" fmla="+- 0 241 163"/>
                                <a:gd name="T27" fmla="*/ 241 h 130"/>
                                <a:gd name="T28" fmla="+- 0 1909 1820"/>
                                <a:gd name="T29" fmla="*/ T28 w 130"/>
                                <a:gd name="T30" fmla="+- 0 288 163"/>
                                <a:gd name="T31" fmla="*/ 288 h 130"/>
                                <a:gd name="T32" fmla="+- 0 1885 1820"/>
                                <a:gd name="T33" fmla="*/ T32 w 130"/>
                                <a:gd name="T34" fmla="+- 0 292 163"/>
                                <a:gd name="T35" fmla="*/ 2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5" y="129"/>
                                  </a:moveTo>
                                  <a:lnTo>
                                    <a:pt x="11" y="101"/>
                                  </a:lnTo>
                                  <a:lnTo>
                                    <a:pt x="0" y="65"/>
                                  </a:lnTo>
                                  <a:lnTo>
                                    <a:pt x="1" y="52"/>
                                  </a:lnTo>
                                  <a:lnTo>
                                    <a:pt x="128" y="52"/>
                                  </a:lnTo>
                                  <a:lnTo>
                                    <a:pt x="129" y="65"/>
                                  </a:lnTo>
                                  <a:lnTo>
                                    <a:pt x="128" y="78"/>
                                  </a:lnTo>
                                  <a:lnTo>
                                    <a:pt x="89"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89" name="Picture 17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820"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90" name="Group 1761"/>
                        <wpg:cNvGrpSpPr>
                          <a:grpSpLocks/>
                        </wpg:cNvGrpSpPr>
                        <wpg:grpSpPr bwMode="auto">
                          <a:xfrm>
                            <a:off x="1825" y="158"/>
                            <a:ext cx="119" cy="119"/>
                            <a:chOff x="1825" y="158"/>
                            <a:chExt cx="119" cy="119"/>
                          </a:xfrm>
                        </wpg:grpSpPr>
                        <wps:wsp>
                          <wps:cNvPr id="6091" name="Freeform 1762"/>
                          <wps:cNvSpPr>
                            <a:spLocks/>
                          </wps:cNvSpPr>
                          <wps:spPr bwMode="auto">
                            <a:xfrm>
                              <a:off x="1825" y="158"/>
                              <a:ext cx="119" cy="119"/>
                            </a:xfrm>
                            <a:custGeom>
                              <a:avLst/>
                              <a:gdLst>
                                <a:gd name="T0" fmla="+- 0 1944 1825"/>
                                <a:gd name="T1" fmla="*/ T0 w 119"/>
                                <a:gd name="T2" fmla="+- 0 217 158"/>
                                <a:gd name="T3" fmla="*/ 217 h 119"/>
                                <a:gd name="T4" fmla="+- 0 1907 1825"/>
                                <a:gd name="T5" fmla="*/ T4 w 119"/>
                                <a:gd name="T6" fmla="+- 0 272 158"/>
                                <a:gd name="T7" fmla="*/ 272 h 119"/>
                                <a:gd name="T8" fmla="+- 0 1885 1825"/>
                                <a:gd name="T9" fmla="*/ T8 w 119"/>
                                <a:gd name="T10" fmla="+- 0 276 158"/>
                                <a:gd name="T11" fmla="*/ 276 h 119"/>
                                <a:gd name="T12" fmla="+- 0 1873 1825"/>
                                <a:gd name="T13" fmla="*/ T12 w 119"/>
                                <a:gd name="T14" fmla="+- 0 275 158"/>
                                <a:gd name="T15" fmla="*/ 275 h 119"/>
                                <a:gd name="T16" fmla="+- 0 1826 1825"/>
                                <a:gd name="T17" fmla="*/ T16 w 119"/>
                                <a:gd name="T18" fmla="+- 0 229 158"/>
                                <a:gd name="T19" fmla="*/ 229 h 119"/>
                                <a:gd name="T20" fmla="+- 0 1825 1825"/>
                                <a:gd name="T21" fmla="*/ T20 w 119"/>
                                <a:gd name="T22" fmla="+- 0 217 158"/>
                                <a:gd name="T23" fmla="*/ 217 h 119"/>
                                <a:gd name="T24" fmla="+- 0 1826 1825"/>
                                <a:gd name="T25" fmla="*/ T24 w 119"/>
                                <a:gd name="T26" fmla="+- 0 205 158"/>
                                <a:gd name="T27" fmla="*/ 205 h 119"/>
                                <a:gd name="T28" fmla="+- 0 1873 1825"/>
                                <a:gd name="T29" fmla="*/ T28 w 119"/>
                                <a:gd name="T30" fmla="+- 0 159 158"/>
                                <a:gd name="T31" fmla="*/ 159 h 119"/>
                                <a:gd name="T32" fmla="+- 0 1885 1825"/>
                                <a:gd name="T33" fmla="*/ T32 w 119"/>
                                <a:gd name="T34" fmla="+- 0 158 158"/>
                                <a:gd name="T35" fmla="*/ 158 h 119"/>
                                <a:gd name="T36" fmla="+- 0 1896 1825"/>
                                <a:gd name="T37" fmla="*/ T36 w 119"/>
                                <a:gd name="T38" fmla="+- 0 159 158"/>
                                <a:gd name="T39" fmla="*/ 159 h 119"/>
                                <a:gd name="T40" fmla="+- 0 1943 1825"/>
                                <a:gd name="T41" fmla="*/ T40 w 119"/>
                                <a:gd name="T42" fmla="+- 0 205 158"/>
                                <a:gd name="T43" fmla="*/ 205 h 119"/>
                                <a:gd name="T44" fmla="+- 0 1944 1825"/>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1" y="71"/>
                                  </a:lnTo>
                                  <a:lnTo>
                                    <a:pt x="0" y="59"/>
                                  </a:lnTo>
                                  <a:lnTo>
                                    <a:pt x="1" y="47"/>
                                  </a:lnTo>
                                  <a:lnTo>
                                    <a:pt x="48" y="1"/>
                                  </a:lnTo>
                                  <a:lnTo>
                                    <a:pt x="60"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9C31A44" id="Group 1756" o:spid="_x0000_s1026" style="position:absolute;margin-left:91pt;margin-top:7.6pt;width:6.5pt;height:7.05pt;z-index:-251809792;mso-position-horizontal-relative:page" coordorigin="1820,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">
                <v:group id="Group 1757" o:spid="_x0000_s1027" style="position:absolute;left:1820;top:163;width:130;height:130" coordorigin="1820,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">
                  <v:shape id="Freeform 1758" o:spid="_x0000_s1028" style="position:absolute;left:1820;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" path="m110,19r-91,l29,11,40,5,52,1,65,,77,1,89,5r11,6l110,19xe" fillcolor="black" stroked="f">
                    <v:fill opacity="5397f"/>
                    <v:path arrowok="t" o:connecttype="custom" o:connectlocs="110,182;19,182;29,174;40,168;52,164;65,163;77,164;89,168;100,174;110,182" o:connectangles="0,0,0,0,0,0,0,0,0,0"/>
                  </v:shape>
                  <v:shape id="Freeform 1759" o:spid="_x0000_s1029" style="position:absolute;left:1820;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" path="m65,129l11,101,,65,1,52r127,l129,65r-1,13l89,125r-24,4xe" fillcolor="black" stroked="f">
                    <v:fill opacity="5397f"/>
                    <v:path arrowok="t" o:connecttype="custom" o:connectlocs="65,292;11,264;0,228;1,215;128,215;129,228;128,241;89,288;65,292" o:connectangles="0,0,0,0,0,0,0,0,0"/>
                  </v:shape>
                  <v:shape id="Picture 1760" o:spid="_x0000_s1030" type="#_x0000_t75" style="position:absolute;left:1820;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">
                    <v:imagedata r:id="rId107" o:title=""/>
                  </v:shape>
                </v:group>
                <v:group id="Group 1761" o:spid="_x0000_s1031" style="position:absolute;left:1825;top:158;width:119;height:119" coordorigin="1825,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">
                  <v:shape id="Freeform 1762" o:spid="_x0000_s1032" style="position:absolute;left:1825;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" path="m119,59l82,114r-22,4l48,117,1,71,,59,1,47,48,1,60,,71,1r47,46l119,59xe" filled="f" strokeweight=".19017mm">
                    <v:path arrowok="t" o:connecttype="custom" o:connectlocs="119,217;82,272;60,276;48,275;1,229;0,217;1,205;48,159;60,158;71,159;118,205;119,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507712" behindDoc="1" locked="0" layoutInCell="1" allowOverlap="1" wp14:anchorId="3C6B4ED2" wp14:editId="1A5DCE10">
                <wp:simplePos x="0" y="0"/>
                <wp:positionH relativeFrom="page">
                  <wp:posOffset>1724025</wp:posOffset>
                </wp:positionH>
                <wp:positionV relativeFrom="paragraph">
                  <wp:posOffset>96520</wp:posOffset>
                </wp:positionV>
                <wp:extent cx="82550" cy="89535"/>
                <wp:effectExtent l="9525" t="8255" r="12700" b="6985"/>
                <wp:wrapNone/>
                <wp:docPr id="6078" name="Group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2715" y="152"/>
                          <a:chExt cx="130" cy="141"/>
                        </a:xfrm>
                      </wpg:grpSpPr>
                      <wpg:grpSp>
                        <wpg:cNvPr id="6079" name="Group 1750"/>
                        <wpg:cNvGrpSpPr>
                          <a:grpSpLocks/>
                        </wpg:cNvGrpSpPr>
                        <wpg:grpSpPr bwMode="auto">
                          <a:xfrm>
                            <a:off x="2715" y="163"/>
                            <a:ext cx="130" cy="130"/>
                            <a:chOff x="2715" y="163"/>
                            <a:chExt cx="130" cy="130"/>
                          </a:xfrm>
                        </wpg:grpSpPr>
                        <wps:wsp>
                          <wps:cNvPr id="6080" name="Freeform 1751"/>
                          <wps:cNvSpPr>
                            <a:spLocks/>
                          </wps:cNvSpPr>
                          <wps:spPr bwMode="auto">
                            <a:xfrm>
                              <a:off x="2715" y="163"/>
                              <a:ext cx="130" cy="130"/>
                            </a:xfrm>
                            <a:custGeom>
                              <a:avLst/>
                              <a:gdLst>
                                <a:gd name="T0" fmla="+- 0 2825 2715"/>
                                <a:gd name="T1" fmla="*/ T0 w 130"/>
                                <a:gd name="T2" fmla="+- 0 182 163"/>
                                <a:gd name="T3" fmla="*/ 182 h 130"/>
                                <a:gd name="T4" fmla="+- 0 2734 2715"/>
                                <a:gd name="T5" fmla="*/ T4 w 130"/>
                                <a:gd name="T6" fmla="+- 0 182 163"/>
                                <a:gd name="T7" fmla="*/ 182 h 130"/>
                                <a:gd name="T8" fmla="+- 0 2744 2715"/>
                                <a:gd name="T9" fmla="*/ T8 w 130"/>
                                <a:gd name="T10" fmla="+- 0 174 163"/>
                                <a:gd name="T11" fmla="*/ 174 h 130"/>
                                <a:gd name="T12" fmla="+- 0 2755 2715"/>
                                <a:gd name="T13" fmla="*/ T12 w 130"/>
                                <a:gd name="T14" fmla="+- 0 168 163"/>
                                <a:gd name="T15" fmla="*/ 168 h 130"/>
                                <a:gd name="T16" fmla="+- 0 2767 2715"/>
                                <a:gd name="T17" fmla="*/ T16 w 130"/>
                                <a:gd name="T18" fmla="+- 0 164 163"/>
                                <a:gd name="T19" fmla="*/ 164 h 130"/>
                                <a:gd name="T20" fmla="+- 0 2779 2715"/>
                                <a:gd name="T21" fmla="*/ T20 w 130"/>
                                <a:gd name="T22" fmla="+- 0 163 163"/>
                                <a:gd name="T23" fmla="*/ 163 h 130"/>
                                <a:gd name="T24" fmla="+- 0 2792 2715"/>
                                <a:gd name="T25" fmla="*/ T24 w 130"/>
                                <a:gd name="T26" fmla="+- 0 164 163"/>
                                <a:gd name="T27" fmla="*/ 164 h 130"/>
                                <a:gd name="T28" fmla="+- 0 2804 2715"/>
                                <a:gd name="T29" fmla="*/ T28 w 130"/>
                                <a:gd name="T30" fmla="+- 0 168 163"/>
                                <a:gd name="T31" fmla="*/ 168 h 130"/>
                                <a:gd name="T32" fmla="+- 0 2815 2715"/>
                                <a:gd name="T33" fmla="*/ T32 w 130"/>
                                <a:gd name="T34" fmla="+- 0 174 163"/>
                                <a:gd name="T35" fmla="*/ 174 h 130"/>
                                <a:gd name="T36" fmla="+- 0 2825 2715"/>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0" y="19"/>
                                  </a:moveTo>
                                  <a:lnTo>
                                    <a:pt x="19" y="19"/>
                                  </a:lnTo>
                                  <a:lnTo>
                                    <a:pt x="29" y="11"/>
                                  </a:lnTo>
                                  <a:lnTo>
                                    <a:pt x="40" y="5"/>
                                  </a:lnTo>
                                  <a:lnTo>
                                    <a:pt x="52" y="1"/>
                                  </a:lnTo>
                                  <a:lnTo>
                                    <a:pt x="64" y="0"/>
                                  </a:lnTo>
                                  <a:lnTo>
                                    <a:pt x="77" y="1"/>
                                  </a:lnTo>
                                  <a:lnTo>
                                    <a:pt x="89" y="5"/>
                                  </a:lnTo>
                                  <a:lnTo>
                                    <a:pt x="100" y="11"/>
                                  </a:lnTo>
                                  <a:lnTo>
                                    <a:pt x="110"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81" name="Freeform 1752"/>
                          <wps:cNvSpPr>
                            <a:spLocks/>
                          </wps:cNvSpPr>
                          <wps:spPr bwMode="auto">
                            <a:xfrm>
                              <a:off x="2715" y="163"/>
                              <a:ext cx="130" cy="130"/>
                            </a:xfrm>
                            <a:custGeom>
                              <a:avLst/>
                              <a:gdLst>
                                <a:gd name="T0" fmla="+- 0 2779 2715"/>
                                <a:gd name="T1" fmla="*/ T0 w 130"/>
                                <a:gd name="T2" fmla="+- 0 292 163"/>
                                <a:gd name="T3" fmla="*/ 292 h 130"/>
                                <a:gd name="T4" fmla="+- 0 2725 2715"/>
                                <a:gd name="T5" fmla="*/ T4 w 130"/>
                                <a:gd name="T6" fmla="+- 0 264 163"/>
                                <a:gd name="T7" fmla="*/ 264 h 130"/>
                                <a:gd name="T8" fmla="+- 0 2715 2715"/>
                                <a:gd name="T9" fmla="*/ T8 w 130"/>
                                <a:gd name="T10" fmla="+- 0 228 163"/>
                                <a:gd name="T11" fmla="*/ 228 h 130"/>
                                <a:gd name="T12" fmla="+- 0 2716 2715"/>
                                <a:gd name="T13" fmla="*/ T12 w 130"/>
                                <a:gd name="T14" fmla="+- 0 215 163"/>
                                <a:gd name="T15" fmla="*/ 215 h 130"/>
                                <a:gd name="T16" fmla="+- 0 2843 2715"/>
                                <a:gd name="T17" fmla="*/ T16 w 130"/>
                                <a:gd name="T18" fmla="+- 0 215 163"/>
                                <a:gd name="T19" fmla="*/ 215 h 130"/>
                                <a:gd name="T20" fmla="+- 0 2844 2715"/>
                                <a:gd name="T21" fmla="*/ T20 w 130"/>
                                <a:gd name="T22" fmla="+- 0 228 163"/>
                                <a:gd name="T23" fmla="*/ 228 h 130"/>
                                <a:gd name="T24" fmla="+- 0 2843 2715"/>
                                <a:gd name="T25" fmla="*/ T24 w 130"/>
                                <a:gd name="T26" fmla="+- 0 241 163"/>
                                <a:gd name="T27" fmla="*/ 241 h 130"/>
                                <a:gd name="T28" fmla="+- 0 2804 2715"/>
                                <a:gd name="T29" fmla="*/ T28 w 130"/>
                                <a:gd name="T30" fmla="+- 0 288 163"/>
                                <a:gd name="T31" fmla="*/ 288 h 130"/>
                                <a:gd name="T32" fmla="+- 0 2779 2715"/>
                                <a:gd name="T33" fmla="*/ T32 w 130"/>
                                <a:gd name="T34" fmla="+- 0 292 163"/>
                                <a:gd name="T35" fmla="*/ 2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4" y="129"/>
                                  </a:moveTo>
                                  <a:lnTo>
                                    <a:pt x="10" y="101"/>
                                  </a:lnTo>
                                  <a:lnTo>
                                    <a:pt x="0" y="65"/>
                                  </a:lnTo>
                                  <a:lnTo>
                                    <a:pt x="1" y="52"/>
                                  </a:lnTo>
                                  <a:lnTo>
                                    <a:pt x="128" y="52"/>
                                  </a:lnTo>
                                  <a:lnTo>
                                    <a:pt x="129" y="65"/>
                                  </a:lnTo>
                                  <a:lnTo>
                                    <a:pt x="128" y="78"/>
                                  </a:lnTo>
                                  <a:lnTo>
                                    <a:pt x="89" y="125"/>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82" name="Picture 175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715"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83" name="Group 1754"/>
                        <wpg:cNvGrpSpPr>
                          <a:grpSpLocks/>
                        </wpg:cNvGrpSpPr>
                        <wpg:grpSpPr bwMode="auto">
                          <a:xfrm>
                            <a:off x="2720" y="158"/>
                            <a:ext cx="119" cy="119"/>
                            <a:chOff x="2720" y="158"/>
                            <a:chExt cx="119" cy="119"/>
                          </a:xfrm>
                        </wpg:grpSpPr>
                        <wps:wsp>
                          <wps:cNvPr id="6084" name="Freeform 1755"/>
                          <wps:cNvSpPr>
                            <a:spLocks/>
                          </wps:cNvSpPr>
                          <wps:spPr bwMode="auto">
                            <a:xfrm>
                              <a:off x="2720" y="158"/>
                              <a:ext cx="119" cy="119"/>
                            </a:xfrm>
                            <a:custGeom>
                              <a:avLst/>
                              <a:gdLst>
                                <a:gd name="T0" fmla="+- 0 2839 2720"/>
                                <a:gd name="T1" fmla="*/ T0 w 119"/>
                                <a:gd name="T2" fmla="+- 0 217 158"/>
                                <a:gd name="T3" fmla="*/ 217 h 119"/>
                                <a:gd name="T4" fmla="+- 0 2802 2720"/>
                                <a:gd name="T5" fmla="*/ T4 w 119"/>
                                <a:gd name="T6" fmla="+- 0 272 158"/>
                                <a:gd name="T7" fmla="*/ 272 h 119"/>
                                <a:gd name="T8" fmla="+- 0 2779 2720"/>
                                <a:gd name="T9" fmla="*/ T8 w 119"/>
                                <a:gd name="T10" fmla="+- 0 276 158"/>
                                <a:gd name="T11" fmla="*/ 276 h 119"/>
                                <a:gd name="T12" fmla="+- 0 2768 2720"/>
                                <a:gd name="T13" fmla="*/ T12 w 119"/>
                                <a:gd name="T14" fmla="+- 0 275 158"/>
                                <a:gd name="T15" fmla="*/ 275 h 119"/>
                                <a:gd name="T16" fmla="+- 0 2721 2720"/>
                                <a:gd name="T17" fmla="*/ T16 w 119"/>
                                <a:gd name="T18" fmla="+- 0 229 158"/>
                                <a:gd name="T19" fmla="*/ 229 h 119"/>
                                <a:gd name="T20" fmla="+- 0 2720 2720"/>
                                <a:gd name="T21" fmla="*/ T20 w 119"/>
                                <a:gd name="T22" fmla="+- 0 217 158"/>
                                <a:gd name="T23" fmla="*/ 217 h 119"/>
                                <a:gd name="T24" fmla="+- 0 2721 2720"/>
                                <a:gd name="T25" fmla="*/ T24 w 119"/>
                                <a:gd name="T26" fmla="+- 0 205 158"/>
                                <a:gd name="T27" fmla="*/ 205 h 119"/>
                                <a:gd name="T28" fmla="+- 0 2768 2720"/>
                                <a:gd name="T29" fmla="*/ T28 w 119"/>
                                <a:gd name="T30" fmla="+- 0 159 158"/>
                                <a:gd name="T31" fmla="*/ 159 h 119"/>
                                <a:gd name="T32" fmla="+- 0 2779 2720"/>
                                <a:gd name="T33" fmla="*/ T32 w 119"/>
                                <a:gd name="T34" fmla="+- 0 158 158"/>
                                <a:gd name="T35" fmla="*/ 158 h 119"/>
                                <a:gd name="T36" fmla="+- 0 2791 2720"/>
                                <a:gd name="T37" fmla="*/ T36 w 119"/>
                                <a:gd name="T38" fmla="+- 0 159 158"/>
                                <a:gd name="T39" fmla="*/ 159 h 119"/>
                                <a:gd name="T40" fmla="+- 0 2838 2720"/>
                                <a:gd name="T41" fmla="*/ T40 w 119"/>
                                <a:gd name="T42" fmla="+- 0 205 158"/>
                                <a:gd name="T43" fmla="*/ 205 h 119"/>
                                <a:gd name="T44" fmla="+- 0 2839 2720"/>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59" y="118"/>
                                  </a:lnTo>
                                  <a:lnTo>
                                    <a:pt x="48" y="117"/>
                                  </a:lnTo>
                                  <a:lnTo>
                                    <a:pt x="1" y="71"/>
                                  </a:lnTo>
                                  <a:lnTo>
                                    <a:pt x="0" y="59"/>
                                  </a:lnTo>
                                  <a:lnTo>
                                    <a:pt x="1" y="47"/>
                                  </a:lnTo>
                                  <a:lnTo>
                                    <a:pt x="48" y="1"/>
                                  </a:lnTo>
                                  <a:lnTo>
                                    <a:pt x="59"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1CDD07" id="Group 1749" o:spid="_x0000_s1026" style="position:absolute;margin-left:135.75pt;margin-top:7.6pt;width:6.5pt;height:7.05pt;z-index:-251808768;mso-position-horizontal-relative:page" coordorigin="2715,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">
                <v:group id="Group 1750" o:spid="_x0000_s1027" style="position:absolute;left:2715;top:163;width:130;height:130" coordorigin="2715,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">
                  <v:shape id="Freeform 1751" o:spid="_x0000_s1028" style="position:absolute;left:2715;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" path="m110,19r-91,l29,11,40,5,52,1,64,,77,1,89,5r11,6l110,19xe" fillcolor="black" stroked="f">
                    <v:fill opacity="5397f"/>
                    <v:path arrowok="t" o:connecttype="custom" o:connectlocs="110,182;19,182;29,174;40,168;52,164;64,163;77,164;89,168;100,174;110,182" o:connectangles="0,0,0,0,0,0,0,0,0,0"/>
                  </v:shape>
                  <v:shape id="Freeform 1752" o:spid="_x0000_s1029" style="position:absolute;left:2715;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" path="m64,129l10,101,,65,1,52r127,l129,65r-1,13l89,125r-25,4xe" fillcolor="black" stroked="f">
                    <v:fill opacity="5397f"/>
                    <v:path arrowok="t" o:connecttype="custom" o:connectlocs="64,292;10,264;0,228;1,215;128,215;129,228;128,241;89,288;64,292" o:connectangles="0,0,0,0,0,0,0,0,0"/>
                  </v:shape>
                  <v:shape id="Picture 1753" o:spid="_x0000_s1030" type="#_x0000_t75" style="position:absolute;left:2715;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">
                    <v:imagedata r:id="rId107" o:title=""/>
                  </v:shape>
                </v:group>
                <v:group id="Group 1754" o:spid="_x0000_s1031" style="position:absolute;left:2720;top:158;width:119;height:119" coordorigin="2720,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">
                  <v:shape id="Freeform 1755" o:spid="_x0000_s1032" style="position:absolute;left:2720;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" path="m119,59l82,114r-23,4l48,117,1,71,,59,1,47,48,1,59,,71,1r47,46l119,59xe" filled="f" strokeweight=".19017mm">
                    <v:path arrowok="t" o:connecttype="custom" o:connectlocs="119,217;82,272;59,276;48,275;1,229;0,217;1,205;48,159;59,158;71,159;118,205;119,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508736" behindDoc="1" locked="0" layoutInCell="1" allowOverlap="1" wp14:anchorId="7BBBA248" wp14:editId="0967C29C">
                <wp:simplePos x="0" y="0"/>
                <wp:positionH relativeFrom="page">
                  <wp:posOffset>2456180</wp:posOffset>
                </wp:positionH>
                <wp:positionV relativeFrom="paragraph">
                  <wp:posOffset>96520</wp:posOffset>
                </wp:positionV>
                <wp:extent cx="82550" cy="89535"/>
                <wp:effectExtent l="8255" t="8255" r="13970" b="6985"/>
                <wp:wrapNone/>
                <wp:docPr id="6071" name="Group 1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3868" y="152"/>
                          <a:chExt cx="130" cy="141"/>
                        </a:xfrm>
                      </wpg:grpSpPr>
                      <wpg:grpSp>
                        <wpg:cNvPr id="6072" name="Group 1743"/>
                        <wpg:cNvGrpSpPr>
                          <a:grpSpLocks/>
                        </wpg:cNvGrpSpPr>
                        <wpg:grpSpPr bwMode="auto">
                          <a:xfrm>
                            <a:off x="3868" y="163"/>
                            <a:ext cx="130" cy="130"/>
                            <a:chOff x="3868" y="163"/>
                            <a:chExt cx="130" cy="130"/>
                          </a:xfrm>
                        </wpg:grpSpPr>
                        <wps:wsp>
                          <wps:cNvPr id="6073" name="Freeform 1744"/>
                          <wps:cNvSpPr>
                            <a:spLocks/>
                          </wps:cNvSpPr>
                          <wps:spPr bwMode="auto">
                            <a:xfrm>
                              <a:off x="3868" y="163"/>
                              <a:ext cx="130" cy="130"/>
                            </a:xfrm>
                            <a:custGeom>
                              <a:avLst/>
                              <a:gdLst>
                                <a:gd name="T0" fmla="+- 0 3979 3868"/>
                                <a:gd name="T1" fmla="*/ T0 w 130"/>
                                <a:gd name="T2" fmla="+- 0 182 163"/>
                                <a:gd name="T3" fmla="*/ 182 h 130"/>
                                <a:gd name="T4" fmla="+- 0 3887 3868"/>
                                <a:gd name="T5" fmla="*/ T4 w 130"/>
                                <a:gd name="T6" fmla="+- 0 182 163"/>
                                <a:gd name="T7" fmla="*/ 182 h 130"/>
                                <a:gd name="T8" fmla="+- 0 3897 3868"/>
                                <a:gd name="T9" fmla="*/ T8 w 130"/>
                                <a:gd name="T10" fmla="+- 0 174 163"/>
                                <a:gd name="T11" fmla="*/ 174 h 130"/>
                                <a:gd name="T12" fmla="+- 0 3908 3868"/>
                                <a:gd name="T13" fmla="*/ T12 w 130"/>
                                <a:gd name="T14" fmla="+- 0 168 163"/>
                                <a:gd name="T15" fmla="*/ 168 h 130"/>
                                <a:gd name="T16" fmla="+- 0 3920 3868"/>
                                <a:gd name="T17" fmla="*/ T16 w 130"/>
                                <a:gd name="T18" fmla="+- 0 164 163"/>
                                <a:gd name="T19" fmla="*/ 164 h 130"/>
                                <a:gd name="T20" fmla="+- 0 3933 3868"/>
                                <a:gd name="T21" fmla="*/ T20 w 130"/>
                                <a:gd name="T22" fmla="+- 0 163 163"/>
                                <a:gd name="T23" fmla="*/ 163 h 130"/>
                                <a:gd name="T24" fmla="+- 0 3946 3868"/>
                                <a:gd name="T25" fmla="*/ T24 w 130"/>
                                <a:gd name="T26" fmla="+- 0 164 163"/>
                                <a:gd name="T27" fmla="*/ 164 h 130"/>
                                <a:gd name="T28" fmla="+- 0 3958 3868"/>
                                <a:gd name="T29" fmla="*/ T28 w 130"/>
                                <a:gd name="T30" fmla="+- 0 168 163"/>
                                <a:gd name="T31" fmla="*/ 168 h 130"/>
                                <a:gd name="T32" fmla="+- 0 3969 3868"/>
                                <a:gd name="T33" fmla="*/ T32 w 130"/>
                                <a:gd name="T34" fmla="+- 0 174 163"/>
                                <a:gd name="T35" fmla="*/ 174 h 130"/>
                                <a:gd name="T36" fmla="+- 0 3979 3868"/>
                                <a:gd name="T37" fmla="*/ T36 w 130"/>
                                <a:gd name="T38" fmla="+- 0 182 163"/>
                                <a:gd name="T39" fmla="*/ 18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0" h="130">
                                  <a:moveTo>
                                    <a:pt x="111" y="19"/>
                                  </a:moveTo>
                                  <a:lnTo>
                                    <a:pt x="19" y="19"/>
                                  </a:lnTo>
                                  <a:lnTo>
                                    <a:pt x="29" y="11"/>
                                  </a:lnTo>
                                  <a:lnTo>
                                    <a:pt x="40" y="5"/>
                                  </a:lnTo>
                                  <a:lnTo>
                                    <a:pt x="52" y="1"/>
                                  </a:lnTo>
                                  <a:lnTo>
                                    <a:pt x="65" y="0"/>
                                  </a:lnTo>
                                  <a:lnTo>
                                    <a:pt x="78" y="1"/>
                                  </a:lnTo>
                                  <a:lnTo>
                                    <a:pt x="90" y="5"/>
                                  </a:lnTo>
                                  <a:lnTo>
                                    <a:pt x="101" y="11"/>
                                  </a:lnTo>
                                  <a:lnTo>
                                    <a:pt x="111" y="1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74" name="Freeform 1745"/>
                          <wps:cNvSpPr>
                            <a:spLocks/>
                          </wps:cNvSpPr>
                          <wps:spPr bwMode="auto">
                            <a:xfrm>
                              <a:off x="3868" y="163"/>
                              <a:ext cx="130" cy="130"/>
                            </a:xfrm>
                            <a:custGeom>
                              <a:avLst/>
                              <a:gdLst>
                                <a:gd name="T0" fmla="+- 0 3933 3868"/>
                                <a:gd name="T1" fmla="*/ T0 w 130"/>
                                <a:gd name="T2" fmla="+- 0 292 163"/>
                                <a:gd name="T3" fmla="*/ 292 h 130"/>
                                <a:gd name="T4" fmla="+- 0 3879 3868"/>
                                <a:gd name="T5" fmla="*/ T4 w 130"/>
                                <a:gd name="T6" fmla="+- 0 264 163"/>
                                <a:gd name="T7" fmla="*/ 264 h 130"/>
                                <a:gd name="T8" fmla="+- 0 3868 3868"/>
                                <a:gd name="T9" fmla="*/ T8 w 130"/>
                                <a:gd name="T10" fmla="+- 0 228 163"/>
                                <a:gd name="T11" fmla="*/ 228 h 130"/>
                                <a:gd name="T12" fmla="+- 0 3870 3868"/>
                                <a:gd name="T13" fmla="*/ T12 w 130"/>
                                <a:gd name="T14" fmla="+- 0 215 163"/>
                                <a:gd name="T15" fmla="*/ 215 h 130"/>
                                <a:gd name="T16" fmla="+- 0 3997 3868"/>
                                <a:gd name="T17" fmla="*/ T16 w 130"/>
                                <a:gd name="T18" fmla="+- 0 215 163"/>
                                <a:gd name="T19" fmla="*/ 215 h 130"/>
                                <a:gd name="T20" fmla="+- 0 3998 3868"/>
                                <a:gd name="T21" fmla="*/ T20 w 130"/>
                                <a:gd name="T22" fmla="+- 0 228 163"/>
                                <a:gd name="T23" fmla="*/ 228 h 130"/>
                                <a:gd name="T24" fmla="+- 0 3997 3868"/>
                                <a:gd name="T25" fmla="*/ T24 w 130"/>
                                <a:gd name="T26" fmla="+- 0 241 163"/>
                                <a:gd name="T27" fmla="*/ 241 h 130"/>
                                <a:gd name="T28" fmla="+- 0 3958 3868"/>
                                <a:gd name="T29" fmla="*/ T28 w 130"/>
                                <a:gd name="T30" fmla="+- 0 288 163"/>
                                <a:gd name="T31" fmla="*/ 288 h 130"/>
                                <a:gd name="T32" fmla="+- 0 3933 3868"/>
                                <a:gd name="T33" fmla="*/ T32 w 130"/>
                                <a:gd name="T34" fmla="+- 0 292 163"/>
                                <a:gd name="T35" fmla="*/ 29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 h="130">
                                  <a:moveTo>
                                    <a:pt x="65" y="129"/>
                                  </a:moveTo>
                                  <a:lnTo>
                                    <a:pt x="11" y="101"/>
                                  </a:lnTo>
                                  <a:lnTo>
                                    <a:pt x="0" y="65"/>
                                  </a:lnTo>
                                  <a:lnTo>
                                    <a:pt x="2" y="52"/>
                                  </a:lnTo>
                                  <a:lnTo>
                                    <a:pt x="129" y="52"/>
                                  </a:lnTo>
                                  <a:lnTo>
                                    <a:pt x="130" y="65"/>
                                  </a:lnTo>
                                  <a:lnTo>
                                    <a:pt x="129" y="78"/>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75" name="Picture 17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868" y="15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76" name="Group 1747"/>
                        <wpg:cNvGrpSpPr>
                          <a:grpSpLocks/>
                        </wpg:cNvGrpSpPr>
                        <wpg:grpSpPr bwMode="auto">
                          <a:xfrm>
                            <a:off x="3874" y="158"/>
                            <a:ext cx="119" cy="119"/>
                            <a:chOff x="3874" y="158"/>
                            <a:chExt cx="119" cy="119"/>
                          </a:xfrm>
                        </wpg:grpSpPr>
                        <wps:wsp>
                          <wps:cNvPr id="6077" name="Freeform 1748"/>
                          <wps:cNvSpPr>
                            <a:spLocks/>
                          </wps:cNvSpPr>
                          <wps:spPr bwMode="auto">
                            <a:xfrm>
                              <a:off x="3874" y="158"/>
                              <a:ext cx="119" cy="119"/>
                            </a:xfrm>
                            <a:custGeom>
                              <a:avLst/>
                              <a:gdLst>
                                <a:gd name="T0" fmla="+- 0 3992 3874"/>
                                <a:gd name="T1" fmla="*/ T0 w 119"/>
                                <a:gd name="T2" fmla="+- 0 217 158"/>
                                <a:gd name="T3" fmla="*/ 217 h 119"/>
                                <a:gd name="T4" fmla="+- 0 3956 3874"/>
                                <a:gd name="T5" fmla="*/ T4 w 119"/>
                                <a:gd name="T6" fmla="+- 0 272 158"/>
                                <a:gd name="T7" fmla="*/ 272 h 119"/>
                                <a:gd name="T8" fmla="+- 0 3933 3874"/>
                                <a:gd name="T9" fmla="*/ T8 w 119"/>
                                <a:gd name="T10" fmla="+- 0 276 158"/>
                                <a:gd name="T11" fmla="*/ 276 h 119"/>
                                <a:gd name="T12" fmla="+- 0 3921 3874"/>
                                <a:gd name="T13" fmla="*/ T12 w 119"/>
                                <a:gd name="T14" fmla="+- 0 275 158"/>
                                <a:gd name="T15" fmla="*/ 275 h 119"/>
                                <a:gd name="T16" fmla="+- 0 3875 3874"/>
                                <a:gd name="T17" fmla="*/ T16 w 119"/>
                                <a:gd name="T18" fmla="+- 0 229 158"/>
                                <a:gd name="T19" fmla="*/ 229 h 119"/>
                                <a:gd name="T20" fmla="+- 0 3874 3874"/>
                                <a:gd name="T21" fmla="*/ T20 w 119"/>
                                <a:gd name="T22" fmla="+- 0 217 158"/>
                                <a:gd name="T23" fmla="*/ 217 h 119"/>
                                <a:gd name="T24" fmla="+- 0 3875 3874"/>
                                <a:gd name="T25" fmla="*/ T24 w 119"/>
                                <a:gd name="T26" fmla="+- 0 205 158"/>
                                <a:gd name="T27" fmla="*/ 205 h 119"/>
                                <a:gd name="T28" fmla="+- 0 3921 3874"/>
                                <a:gd name="T29" fmla="*/ T28 w 119"/>
                                <a:gd name="T30" fmla="+- 0 159 158"/>
                                <a:gd name="T31" fmla="*/ 159 h 119"/>
                                <a:gd name="T32" fmla="+- 0 3933 3874"/>
                                <a:gd name="T33" fmla="*/ T32 w 119"/>
                                <a:gd name="T34" fmla="+- 0 158 158"/>
                                <a:gd name="T35" fmla="*/ 158 h 119"/>
                                <a:gd name="T36" fmla="+- 0 3945 3874"/>
                                <a:gd name="T37" fmla="*/ T36 w 119"/>
                                <a:gd name="T38" fmla="+- 0 159 158"/>
                                <a:gd name="T39" fmla="*/ 159 h 119"/>
                                <a:gd name="T40" fmla="+- 0 3991 3874"/>
                                <a:gd name="T41" fmla="*/ T40 w 119"/>
                                <a:gd name="T42" fmla="+- 0 205 158"/>
                                <a:gd name="T43" fmla="*/ 205 h 119"/>
                                <a:gd name="T44" fmla="+- 0 3992 3874"/>
                                <a:gd name="T45" fmla="*/ T44 w 119"/>
                                <a:gd name="T46" fmla="+- 0 217 158"/>
                                <a:gd name="T47" fmla="*/ 21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57BB106" id="Group 1742" o:spid="_x0000_s1026" style="position:absolute;margin-left:193.4pt;margin-top:7.6pt;width:6.5pt;height:7.05pt;z-index:-251807744;mso-position-horizontal-relative:page" coordorigin="3868,152"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&#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">
                <v:group id="Group 1743" o:spid="_x0000_s1027" style="position:absolute;left:3868;top:163;width:130;height:130" coordorigin="3868,16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">
                  <v:shape id="Freeform 1744" o:spid="_x0000_s1028" style="position:absolute;left:3868;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" path="m111,19r-92,l29,11,40,5,52,1,65,,78,1,90,5r11,6l111,19xe" fillcolor="black" stroked="f">
                    <v:fill opacity="5397f"/>
                    <v:path arrowok="t" o:connecttype="custom" o:connectlocs="111,182;19,182;29,174;40,168;52,164;65,163;78,164;90,168;101,174;111,182" o:connectangles="0,0,0,0,0,0,0,0,0,0"/>
                  </v:shape>
                  <v:shape id="Freeform 1745" o:spid="_x0000_s1029" style="position:absolute;left:3868;top:16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" path="m65,129l11,101,,65,2,52r127,l130,65r-1,13l90,125r-25,4xe" fillcolor="black" stroked="f">
                    <v:fill opacity="5397f"/>
                    <v:path arrowok="t" o:connecttype="custom" o:connectlocs="65,292;11,264;0,228;2,215;129,215;130,228;129,241;90,288;65,292" o:connectangles="0,0,0,0,0,0,0,0,0"/>
                  </v:shape>
                  <v:shape id="Picture 1746" o:spid="_x0000_s1030" type="#_x0000_t75" style="position:absolute;left:3868;top:15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">
                    <v:imagedata r:id="rId107" o:title=""/>
                  </v:shape>
                </v:group>
                <v:group id="Group 1747" o:spid="_x0000_s1031" style="position:absolute;left:3874;top:158;width:119;height:119" coordorigin="3874,15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">
                  <v:shape id="Freeform 1748" o:spid="_x0000_s1032" style="position:absolute;left:3874;top:15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" path="m118,59l82,114r-23,4l47,117,1,71,,59,1,47,47,1,59,,71,1r46,46l118,59xe" filled="f" strokeweight=".19017mm">
                    <v:path arrowok="t" o:connecttype="custom" o:connectlocs="118,217;82,272;59,276;47,275;1,229;0,217;1,205;47,159;59,158;71,159;117,205;118,217"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61632" behindDoc="0" locked="0" layoutInCell="1" allowOverlap="1" wp14:anchorId="684D95BF" wp14:editId="0E0490DB">
                <wp:simplePos x="0" y="0"/>
                <wp:positionH relativeFrom="page">
                  <wp:posOffset>2867025</wp:posOffset>
                </wp:positionH>
                <wp:positionV relativeFrom="paragraph">
                  <wp:posOffset>83185</wp:posOffset>
                </wp:positionV>
                <wp:extent cx="1793875" cy="137160"/>
                <wp:effectExtent l="9525" t="13970" r="6350" b="10795"/>
                <wp:wrapNone/>
                <wp:docPr id="6069" name="Group 1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137160"/>
                          <a:chOff x="4515" y="131"/>
                          <a:chExt cx="2825" cy="216"/>
                        </a:xfrm>
                      </wpg:grpSpPr>
                      <wps:wsp>
                        <wps:cNvPr id="6070" name="Freeform 1741"/>
                        <wps:cNvSpPr>
                          <a:spLocks/>
                        </wps:cNvSpPr>
                        <wps:spPr bwMode="auto">
                          <a:xfrm>
                            <a:off x="4515" y="131"/>
                            <a:ext cx="2825" cy="216"/>
                          </a:xfrm>
                          <a:custGeom>
                            <a:avLst/>
                            <a:gdLst>
                              <a:gd name="T0" fmla="+- 0 4515 4515"/>
                              <a:gd name="T1" fmla="*/ T0 w 2825"/>
                              <a:gd name="T2" fmla="+- 0 131 131"/>
                              <a:gd name="T3" fmla="*/ 131 h 216"/>
                              <a:gd name="T4" fmla="+- 0 7340 4515"/>
                              <a:gd name="T5" fmla="*/ T4 w 2825"/>
                              <a:gd name="T6" fmla="+- 0 131 131"/>
                              <a:gd name="T7" fmla="*/ 131 h 216"/>
                              <a:gd name="T8" fmla="+- 0 7340 4515"/>
                              <a:gd name="T9" fmla="*/ T8 w 2825"/>
                              <a:gd name="T10" fmla="+- 0 346 131"/>
                              <a:gd name="T11" fmla="*/ 346 h 216"/>
                              <a:gd name="T12" fmla="+- 0 4515 4515"/>
                              <a:gd name="T13" fmla="*/ T12 w 2825"/>
                              <a:gd name="T14" fmla="+- 0 346 131"/>
                              <a:gd name="T15" fmla="*/ 346 h 216"/>
                              <a:gd name="T16" fmla="+- 0 4515 4515"/>
                              <a:gd name="T17" fmla="*/ T16 w 2825"/>
                              <a:gd name="T18" fmla="+- 0 131 131"/>
                              <a:gd name="T19" fmla="*/ 131 h 216"/>
                            </a:gdLst>
                            <a:ahLst/>
                            <a:cxnLst>
                              <a:cxn ang="0">
                                <a:pos x="T1" y="T3"/>
                              </a:cxn>
                              <a:cxn ang="0">
                                <a:pos x="T5" y="T7"/>
                              </a:cxn>
                              <a:cxn ang="0">
                                <a:pos x="T9" y="T11"/>
                              </a:cxn>
                              <a:cxn ang="0">
                                <a:pos x="T13" y="T15"/>
                              </a:cxn>
                              <a:cxn ang="0">
                                <a:pos x="T17" y="T19"/>
                              </a:cxn>
                            </a:cxnLst>
                            <a:rect l="0" t="0" r="r" b="b"/>
                            <a:pathLst>
                              <a:path w="2825" h="216">
                                <a:moveTo>
                                  <a:pt x="0" y="0"/>
                                </a:moveTo>
                                <a:lnTo>
                                  <a:pt x="2825" y="0"/>
                                </a:lnTo>
                                <a:lnTo>
                                  <a:pt x="2825" y="215"/>
                                </a:lnTo>
                                <a:lnTo>
                                  <a:pt x="0" y="215"/>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D4FC4" id="Group 1740" o:spid="_x0000_s1026" style="position:absolute;margin-left:225.75pt;margin-top:6.55pt;width:141.25pt;height:10.8pt;z-index:251461632;mso-position-horizontal-relative:page" coordorigin="4515,131" coordsize="282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">
                <v:shape id="Freeform 1741" o:spid="_x0000_s1027" style="position:absolute;left:4515;top:131;width:2825;height:216;visibility:visible;mso-wrap-style:square;v-text-anchor:top" coordsize="282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" path="m,l2825,r,215l,215,,xe" filled="f" strokecolor="#a9a9a9" strokeweight="0">
                  <v:path arrowok="t" o:connecttype="custom" o:connectlocs="0,131;2825,131;2825,346;0,346;0,131" o:connectangles="0,0,0,0,0"/>
                </v:shape>
                <w10:wrap anchorx="page"/>
              </v:group>
            </w:pict>
          </mc:Fallback>
        </mc:AlternateContent>
      </w:r>
      <w:r w:rsidR="00F608A2" w:rsidRPr="006265AF">
        <w:rPr>
          <w:rFonts w:ascii="Times New Roman"/>
          <w:sz w:val="17"/>
        </w:rPr>
        <w:t>Public</w:t>
      </w:r>
      <w:r w:rsidR="00F608A2" w:rsidRPr="006265AF">
        <w:rPr>
          <w:rFonts w:ascii="Times New Roman"/>
          <w:sz w:val="17"/>
        </w:rPr>
        <w:tab/>
        <w:t>Private</w:t>
      </w:r>
      <w:r w:rsidR="00F608A2" w:rsidRPr="006265AF">
        <w:rPr>
          <w:rFonts w:ascii="Times New Roman"/>
          <w:sz w:val="17"/>
        </w:rPr>
        <w:tab/>
        <w:t>Non-profit</w:t>
      </w:r>
      <w:r w:rsidR="00F608A2" w:rsidRPr="006265AF">
        <w:rPr>
          <w:rFonts w:ascii="Times New Roman"/>
          <w:sz w:val="17"/>
        </w:rPr>
        <w:tab/>
        <w:t>Other</w:t>
      </w:r>
    </w:p>
    <w:p w14:paraId="0F346FD2" w14:textId="77777777" w:rsidR="00F608A2" w:rsidRPr="006265AF" w:rsidRDefault="00F608A2">
      <w:pPr>
        <w:rPr>
          <w:rFonts w:ascii="Times New Roman" w:hAnsi="Times New Roman"/>
          <w:sz w:val="20"/>
        </w:rPr>
      </w:pPr>
    </w:p>
    <w:p w14:paraId="7E2668D9" w14:textId="77777777" w:rsidR="00F608A2" w:rsidRPr="00647D01" w:rsidRDefault="00F608A2">
      <w:pPr>
        <w:pStyle w:val="BodyText"/>
        <w:spacing w:after="39"/>
        <w:ind w:left="217"/>
        <w:rPr>
          <w:b w:val="0"/>
          <w:bCs/>
        </w:rPr>
      </w:pPr>
      <w:r w:rsidRPr="006265AF">
        <w:rPr>
          <w:color w:val="130201"/>
          <w:spacing w:val="-5"/>
        </w:rPr>
        <w:t xml:space="preserve">Top </w:t>
      </w:r>
      <w:r w:rsidRPr="006265AF">
        <w:rPr>
          <w:color w:val="130201"/>
        </w:rPr>
        <w:t>digital skill</w:t>
      </w:r>
      <w:r w:rsidRPr="00647D01">
        <w:rPr>
          <w:color w:val="130201"/>
          <w:spacing w:val="36"/>
        </w:rPr>
        <w:t xml:space="preserve"> </w:t>
      </w:r>
      <w:r w:rsidRPr="00647D01">
        <w:rPr>
          <w:color w:val="130201"/>
        </w:rPr>
        <w:t>challenges</w:t>
      </w:r>
    </w:p>
    <w:p w14:paraId="229149F7" w14:textId="3228866F"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5B05C3EF" wp14:editId="09739505">
                <wp:extent cx="1438275" cy="6985"/>
                <wp:effectExtent l="6985" t="3175" r="2540" b="8890"/>
                <wp:docPr id="6066" name="Group 1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8275" cy="6985"/>
                          <a:chOff x="0" y="0"/>
                          <a:chExt cx="2265" cy="11"/>
                        </a:xfrm>
                      </wpg:grpSpPr>
                      <wpg:grpSp>
                        <wpg:cNvPr id="6067" name="Group 1738"/>
                        <wpg:cNvGrpSpPr>
                          <a:grpSpLocks/>
                        </wpg:cNvGrpSpPr>
                        <wpg:grpSpPr bwMode="auto">
                          <a:xfrm>
                            <a:off x="6" y="6"/>
                            <a:ext cx="2254" cy="2"/>
                            <a:chOff x="6" y="6"/>
                            <a:chExt cx="2254" cy="2"/>
                          </a:xfrm>
                        </wpg:grpSpPr>
                        <wps:wsp>
                          <wps:cNvPr id="6068" name="Freeform 1739"/>
                          <wps:cNvSpPr>
                            <a:spLocks/>
                          </wps:cNvSpPr>
                          <wps:spPr bwMode="auto">
                            <a:xfrm>
                              <a:off x="6" y="6"/>
                              <a:ext cx="2254" cy="2"/>
                            </a:xfrm>
                            <a:custGeom>
                              <a:avLst/>
                              <a:gdLst>
                                <a:gd name="T0" fmla="+- 0 6 6"/>
                                <a:gd name="T1" fmla="*/ T0 w 2254"/>
                                <a:gd name="T2" fmla="+- 0 2259 6"/>
                                <a:gd name="T3" fmla="*/ T2 w 2254"/>
                              </a:gdLst>
                              <a:ahLst/>
                              <a:cxnLst>
                                <a:cxn ang="0">
                                  <a:pos x="T1" y="0"/>
                                </a:cxn>
                                <a:cxn ang="0">
                                  <a:pos x="T3" y="0"/>
                                </a:cxn>
                              </a:cxnLst>
                              <a:rect l="0" t="0" r="r" b="b"/>
                              <a:pathLst>
                                <a:path w="2254">
                                  <a:moveTo>
                                    <a:pt x="0" y="0"/>
                                  </a:moveTo>
                                  <a:lnTo>
                                    <a:pt x="2253"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26BB7F" id="Group 1737" o:spid="_x0000_s1026" style="width:113.25pt;height:.55pt;mso-position-horizontal-relative:char;mso-position-vertical-relative:line" coordsize="22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">
                <v:group id="Group 1738" o:spid="_x0000_s1027" style="position:absolute;left:6;top:6;width:2254;height:2" coordorigin="6,6"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">
                  <v:shape id="Freeform 1739" o:spid="_x0000_s1028" style="position:absolute;left:6;top:6;width:2254;height:2;visibility:visible;mso-wrap-style:square;v-text-anchor:top" coordsize="2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" path="m,l2253,e" filled="f" strokecolor="#ccc" strokeweight=".19017mm">
                    <v:path arrowok="t" o:connecttype="custom" o:connectlocs="0,0;2253,0" o:connectangles="0,0"/>
                  </v:shape>
                </v:group>
                <w10:anchorlock/>
              </v:group>
            </w:pict>
          </mc:Fallback>
        </mc:AlternateContent>
      </w:r>
    </w:p>
    <w:p w14:paraId="3D39B86C" w14:textId="77777777" w:rsidR="00F608A2" w:rsidRPr="00647D01" w:rsidRDefault="00F608A2" w:rsidP="00F608A2">
      <w:pPr>
        <w:pStyle w:val="ListParagraph"/>
        <w:widowControl w:val="0"/>
        <w:numPr>
          <w:ilvl w:val="0"/>
          <w:numId w:val="40"/>
        </w:numPr>
        <w:tabs>
          <w:tab w:val="left" w:pos="718"/>
        </w:tabs>
        <w:spacing w:before="122" w:after="39" w:line="240" w:lineRule="auto"/>
        <w:ind w:left="717"/>
        <w:contextualSpacing w:val="0"/>
        <w:rPr>
          <w:rFonts w:ascii="Arial" w:eastAsia="Arial" w:hAnsi="Arial" w:cs="Arial"/>
          <w:sz w:val="17"/>
          <w:szCs w:val="17"/>
        </w:rPr>
      </w:pPr>
      <w:r w:rsidRPr="006265AF">
        <w:rPr>
          <w:rFonts w:ascii="Arial"/>
          <w:b/>
          <w:color w:val="130201"/>
          <w:sz w:val="17"/>
        </w:rPr>
        <w:t xml:space="preserve">Which of the following are the top digital skill related challenges facing your organisation (Please select all that  </w:t>
      </w:r>
      <w:r w:rsidRPr="006265AF">
        <w:rPr>
          <w:rFonts w:ascii="Arial"/>
          <w:b/>
          <w:color w:val="130201"/>
          <w:spacing w:val="34"/>
          <w:sz w:val="17"/>
        </w:rPr>
        <w:t xml:space="preserve"> </w:t>
      </w:r>
      <w:r w:rsidRPr="006265AF">
        <w:rPr>
          <w:rFonts w:ascii="Arial"/>
          <w:b/>
          <w:color w:val="130201"/>
          <w:sz w:val="17"/>
        </w:rPr>
        <w:t>apply)?</w:t>
      </w:r>
    </w:p>
    <w:p w14:paraId="6A64EC76" w14:textId="282F1681"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73A9FF0" wp14:editId="0F8CD0B3">
                <wp:extent cx="6538595" cy="6985"/>
                <wp:effectExtent l="10160" t="4445" r="4445" b="7620"/>
                <wp:docPr id="6063"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6064" name="Group 1735"/>
                        <wpg:cNvGrpSpPr>
                          <a:grpSpLocks/>
                        </wpg:cNvGrpSpPr>
                        <wpg:grpSpPr bwMode="auto">
                          <a:xfrm>
                            <a:off x="6" y="6"/>
                            <a:ext cx="10286" cy="2"/>
                            <a:chOff x="6" y="6"/>
                            <a:chExt cx="10286" cy="2"/>
                          </a:xfrm>
                        </wpg:grpSpPr>
                        <wps:wsp>
                          <wps:cNvPr id="6065" name="Freeform 1736"/>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B939AE" id="Group 1734"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">
                <v:group id="Group 1735"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">
                  <v:shape id="Freeform 1736"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3CD053EB" w14:textId="77777777" w:rsidR="00F608A2" w:rsidRPr="006265AF" w:rsidRDefault="00F608A2">
      <w:pPr>
        <w:spacing w:before="7"/>
        <w:rPr>
          <w:rFonts w:ascii="Arial" w:eastAsia="Arial" w:hAnsi="Arial" w:cs="Arial"/>
          <w:b/>
          <w:bCs/>
          <w:sz w:val="5"/>
          <w:szCs w:val="5"/>
        </w:rPr>
      </w:pPr>
    </w:p>
    <w:p w14:paraId="1F302B2D" w14:textId="18CD43A6"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62656" behindDoc="0" locked="0" layoutInCell="1" allowOverlap="1" wp14:anchorId="4CCC39DB" wp14:editId="28BDEA2B">
                <wp:simplePos x="0" y="0"/>
                <wp:positionH relativeFrom="page">
                  <wp:posOffset>628650</wp:posOffset>
                </wp:positionH>
                <wp:positionV relativeFrom="paragraph">
                  <wp:posOffset>55880</wp:posOffset>
                </wp:positionV>
                <wp:extent cx="82550" cy="89535"/>
                <wp:effectExtent l="9525" t="3810" r="3175" b="1905"/>
                <wp:wrapNone/>
                <wp:docPr id="6057"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8"/>
                          <a:chExt cx="130" cy="141"/>
                        </a:xfrm>
                      </wpg:grpSpPr>
                      <wpg:grpSp>
                        <wpg:cNvPr id="6058" name="Group 1729"/>
                        <wpg:cNvGrpSpPr>
                          <a:grpSpLocks/>
                        </wpg:cNvGrpSpPr>
                        <wpg:grpSpPr bwMode="auto">
                          <a:xfrm>
                            <a:off x="990" y="99"/>
                            <a:ext cx="130" cy="130"/>
                            <a:chOff x="990" y="99"/>
                            <a:chExt cx="130" cy="130"/>
                          </a:xfrm>
                        </wpg:grpSpPr>
                        <wps:wsp>
                          <wps:cNvPr id="6059" name="Freeform 1730"/>
                          <wps:cNvSpPr>
                            <a:spLocks/>
                          </wps:cNvSpPr>
                          <wps:spPr bwMode="auto">
                            <a:xfrm>
                              <a:off x="990" y="99"/>
                              <a:ext cx="130" cy="130"/>
                            </a:xfrm>
                            <a:custGeom>
                              <a:avLst/>
                              <a:gdLst>
                                <a:gd name="T0" fmla="+- 0 1103 990"/>
                                <a:gd name="T1" fmla="*/ T0 w 130"/>
                                <a:gd name="T2" fmla="+- 0 228 99"/>
                                <a:gd name="T3" fmla="*/ 228 h 130"/>
                                <a:gd name="T4" fmla="+- 0 1005 990"/>
                                <a:gd name="T5" fmla="*/ T4 w 130"/>
                                <a:gd name="T6" fmla="+- 0 228 99"/>
                                <a:gd name="T7" fmla="*/ 228 h 130"/>
                                <a:gd name="T8" fmla="+- 0 1000 990"/>
                                <a:gd name="T9" fmla="*/ T8 w 130"/>
                                <a:gd name="T10" fmla="+- 0 226 99"/>
                                <a:gd name="T11" fmla="*/ 226 h 130"/>
                                <a:gd name="T12" fmla="+- 0 992 990"/>
                                <a:gd name="T13" fmla="*/ T12 w 130"/>
                                <a:gd name="T14" fmla="+- 0 217 99"/>
                                <a:gd name="T15" fmla="*/ 217 h 130"/>
                                <a:gd name="T16" fmla="+- 0 990 990"/>
                                <a:gd name="T17" fmla="*/ T16 w 130"/>
                                <a:gd name="T18" fmla="+- 0 212 99"/>
                                <a:gd name="T19" fmla="*/ 212 h 130"/>
                                <a:gd name="T20" fmla="+- 0 990 990"/>
                                <a:gd name="T21" fmla="*/ T20 w 130"/>
                                <a:gd name="T22" fmla="+- 0 114 99"/>
                                <a:gd name="T23" fmla="*/ 114 h 130"/>
                                <a:gd name="T24" fmla="+- 0 992 990"/>
                                <a:gd name="T25" fmla="*/ T24 w 130"/>
                                <a:gd name="T26" fmla="+- 0 109 99"/>
                                <a:gd name="T27" fmla="*/ 109 h 130"/>
                                <a:gd name="T28" fmla="+- 0 1000 990"/>
                                <a:gd name="T29" fmla="*/ T28 w 130"/>
                                <a:gd name="T30" fmla="+- 0 101 99"/>
                                <a:gd name="T31" fmla="*/ 101 h 130"/>
                                <a:gd name="T32" fmla="+- 0 1005 990"/>
                                <a:gd name="T33" fmla="*/ T32 w 130"/>
                                <a:gd name="T34" fmla="+- 0 99 99"/>
                                <a:gd name="T35" fmla="*/ 99 h 130"/>
                                <a:gd name="T36" fmla="+- 0 1103 990"/>
                                <a:gd name="T37" fmla="*/ T36 w 130"/>
                                <a:gd name="T38" fmla="+- 0 99 99"/>
                                <a:gd name="T39" fmla="*/ 99 h 130"/>
                                <a:gd name="T40" fmla="+- 0 1109 990"/>
                                <a:gd name="T41" fmla="*/ T40 w 130"/>
                                <a:gd name="T42" fmla="+- 0 101 99"/>
                                <a:gd name="T43" fmla="*/ 101 h 130"/>
                                <a:gd name="T44" fmla="+- 0 1117 990"/>
                                <a:gd name="T45" fmla="*/ T44 w 130"/>
                                <a:gd name="T46" fmla="+- 0 109 99"/>
                                <a:gd name="T47" fmla="*/ 109 h 130"/>
                                <a:gd name="T48" fmla="+- 0 1119 990"/>
                                <a:gd name="T49" fmla="*/ T48 w 130"/>
                                <a:gd name="T50" fmla="+- 0 114 99"/>
                                <a:gd name="T51" fmla="*/ 114 h 130"/>
                                <a:gd name="T52" fmla="+- 0 1119 990"/>
                                <a:gd name="T53" fmla="*/ T52 w 130"/>
                                <a:gd name="T54" fmla="+- 0 212 99"/>
                                <a:gd name="T55" fmla="*/ 212 h 130"/>
                                <a:gd name="T56" fmla="+- 0 1117 990"/>
                                <a:gd name="T57" fmla="*/ T56 w 130"/>
                                <a:gd name="T58" fmla="+- 0 217 99"/>
                                <a:gd name="T59" fmla="*/ 217 h 130"/>
                                <a:gd name="T60" fmla="+- 0 1109 990"/>
                                <a:gd name="T61" fmla="*/ T60 w 130"/>
                                <a:gd name="T62" fmla="+- 0 226 99"/>
                                <a:gd name="T63" fmla="*/ 226 h 130"/>
                                <a:gd name="T64" fmla="+- 0 1103 990"/>
                                <a:gd name="T65" fmla="*/ T64 w 130"/>
                                <a:gd name="T66" fmla="+- 0 228 99"/>
                                <a:gd name="T67" fmla="*/ 22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60" name="Picture 173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61" name="Group 1732"/>
                        <wpg:cNvGrpSpPr>
                          <a:grpSpLocks/>
                        </wpg:cNvGrpSpPr>
                        <wpg:grpSpPr bwMode="auto">
                          <a:xfrm>
                            <a:off x="995" y="93"/>
                            <a:ext cx="119" cy="119"/>
                            <a:chOff x="995" y="93"/>
                            <a:chExt cx="119" cy="119"/>
                          </a:xfrm>
                        </wpg:grpSpPr>
                        <wps:wsp>
                          <wps:cNvPr id="6062" name="Freeform 1733"/>
                          <wps:cNvSpPr>
                            <a:spLocks/>
                          </wps:cNvSpPr>
                          <wps:spPr bwMode="auto">
                            <a:xfrm>
                              <a:off x="995" y="93"/>
                              <a:ext cx="119" cy="119"/>
                            </a:xfrm>
                            <a:custGeom>
                              <a:avLst/>
                              <a:gdLst>
                                <a:gd name="T0" fmla="+- 0 995 995"/>
                                <a:gd name="T1" fmla="*/ T0 w 119"/>
                                <a:gd name="T2" fmla="+- 0 190 93"/>
                                <a:gd name="T3" fmla="*/ 190 h 119"/>
                                <a:gd name="T4" fmla="+- 0 995 995"/>
                                <a:gd name="T5" fmla="*/ T4 w 119"/>
                                <a:gd name="T6" fmla="+- 0 115 93"/>
                                <a:gd name="T7" fmla="*/ 115 h 119"/>
                                <a:gd name="T8" fmla="+- 0 995 995"/>
                                <a:gd name="T9" fmla="*/ T8 w 119"/>
                                <a:gd name="T10" fmla="+- 0 109 93"/>
                                <a:gd name="T11" fmla="*/ 109 h 119"/>
                                <a:gd name="T12" fmla="+- 0 997 995"/>
                                <a:gd name="T13" fmla="*/ T12 w 119"/>
                                <a:gd name="T14" fmla="+- 0 104 93"/>
                                <a:gd name="T15" fmla="*/ 104 h 119"/>
                                <a:gd name="T16" fmla="+- 0 1001 995"/>
                                <a:gd name="T17" fmla="*/ T16 w 119"/>
                                <a:gd name="T18" fmla="+- 0 99 93"/>
                                <a:gd name="T19" fmla="*/ 99 h 119"/>
                                <a:gd name="T20" fmla="+- 0 1006 995"/>
                                <a:gd name="T21" fmla="*/ T20 w 119"/>
                                <a:gd name="T22" fmla="+- 0 95 93"/>
                                <a:gd name="T23" fmla="*/ 95 h 119"/>
                                <a:gd name="T24" fmla="+- 0 1011 995"/>
                                <a:gd name="T25" fmla="*/ T24 w 119"/>
                                <a:gd name="T26" fmla="+- 0 93 93"/>
                                <a:gd name="T27" fmla="*/ 93 h 119"/>
                                <a:gd name="T28" fmla="+- 0 1017 995"/>
                                <a:gd name="T29" fmla="*/ T28 w 119"/>
                                <a:gd name="T30" fmla="+- 0 93 93"/>
                                <a:gd name="T31" fmla="*/ 93 h 119"/>
                                <a:gd name="T32" fmla="+- 0 1092 995"/>
                                <a:gd name="T33" fmla="*/ T32 w 119"/>
                                <a:gd name="T34" fmla="+- 0 93 93"/>
                                <a:gd name="T35" fmla="*/ 93 h 119"/>
                                <a:gd name="T36" fmla="+- 0 1098 995"/>
                                <a:gd name="T37" fmla="*/ T36 w 119"/>
                                <a:gd name="T38" fmla="+- 0 93 93"/>
                                <a:gd name="T39" fmla="*/ 93 h 119"/>
                                <a:gd name="T40" fmla="+- 0 1103 995"/>
                                <a:gd name="T41" fmla="*/ T40 w 119"/>
                                <a:gd name="T42" fmla="+- 0 95 93"/>
                                <a:gd name="T43" fmla="*/ 95 h 119"/>
                                <a:gd name="T44" fmla="+- 0 1107 995"/>
                                <a:gd name="T45" fmla="*/ T44 w 119"/>
                                <a:gd name="T46" fmla="+- 0 99 93"/>
                                <a:gd name="T47" fmla="*/ 99 h 119"/>
                                <a:gd name="T48" fmla="+- 0 1112 995"/>
                                <a:gd name="T49" fmla="*/ T48 w 119"/>
                                <a:gd name="T50" fmla="+- 0 104 93"/>
                                <a:gd name="T51" fmla="*/ 104 h 119"/>
                                <a:gd name="T52" fmla="+- 0 1114 995"/>
                                <a:gd name="T53" fmla="*/ T52 w 119"/>
                                <a:gd name="T54" fmla="+- 0 109 93"/>
                                <a:gd name="T55" fmla="*/ 109 h 119"/>
                                <a:gd name="T56" fmla="+- 0 1114 995"/>
                                <a:gd name="T57" fmla="*/ T56 w 119"/>
                                <a:gd name="T58" fmla="+- 0 115 93"/>
                                <a:gd name="T59" fmla="*/ 115 h 119"/>
                                <a:gd name="T60" fmla="+- 0 1114 995"/>
                                <a:gd name="T61" fmla="*/ T60 w 119"/>
                                <a:gd name="T62" fmla="+- 0 190 93"/>
                                <a:gd name="T63" fmla="*/ 190 h 119"/>
                                <a:gd name="T64" fmla="+- 0 1092 995"/>
                                <a:gd name="T65" fmla="*/ T64 w 119"/>
                                <a:gd name="T66" fmla="+- 0 212 93"/>
                                <a:gd name="T67" fmla="*/ 212 h 119"/>
                                <a:gd name="T68" fmla="+- 0 1017 995"/>
                                <a:gd name="T69" fmla="*/ T68 w 119"/>
                                <a:gd name="T70" fmla="+- 0 212 93"/>
                                <a:gd name="T71" fmla="*/ 212 h 119"/>
                                <a:gd name="T72" fmla="+- 0 995 995"/>
                                <a:gd name="T73" fmla="*/ T72 w 119"/>
                                <a:gd name="T74" fmla="+- 0 196 93"/>
                                <a:gd name="T75" fmla="*/ 196 h 119"/>
                                <a:gd name="T76" fmla="+- 0 995 995"/>
                                <a:gd name="T77" fmla="*/ T76 w 119"/>
                                <a:gd name="T78" fmla="+- 0 190 93"/>
                                <a:gd name="T79" fmla="*/ 19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9CF5A5" id="Group 1728" o:spid="_x0000_s1026" style="position:absolute;margin-left:49.5pt;margin-top:4.4pt;width:6.5pt;height:7.05pt;z-index:251462656;mso-position-horizontal-relative:page" coordorigin="990,8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">
                <v:group id="Group 1729" o:spid="_x0000_s1027" style="position:absolute;left:990;top:99;width:130;height:130" coordorigin="990,9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">
                  <v:shape id="Freeform 1730" o:spid="_x0000_s1028" style="position:absolute;left:990;top:9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" path="m113,129r-98,l10,127,2,118,,113,,15,2,10,10,2,15,r98,l119,2r8,8l129,15r,98l127,118r-8,9l113,129xe" fillcolor="black" stroked="f">
                    <v:fill opacity="5397f"/>
                    <v:path arrowok="t" o:connecttype="custom" o:connectlocs="113,228;15,228;10,226;2,217;0,212;0,114;2,109;10,101;15,99;113,99;119,101;127,109;129,114;129,212;127,217;119,226;113,228" o:connectangles="0,0,0,0,0,0,0,0,0,0,0,0,0,0,0,0,0"/>
                  </v:shape>
                  <v:shape id="Picture 1731" o:spid="_x0000_s1029" type="#_x0000_t75" style="position:absolute;left:990;top:8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">
                    <v:imagedata r:id="rId115" o:title=""/>
                  </v:shape>
                </v:group>
                <v:group id="Group 1732" o:spid="_x0000_s1030" style="position:absolute;left:995;top:93;width:119;height:119" coordorigin="995,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">
                  <v:shape id="Freeform 1733" o:spid="_x0000_s1031" style="position:absolute;left:995;top: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" path="m,97l,22,,16,2,11,6,6,11,2,16,r6,l97,r6,l108,2r4,4l117,11r2,5l119,22r,75l97,119r-75,l,103,,97xe" filled="f" strokeweight=".19017mm">
                    <v:path arrowok="t" o:connecttype="custom" o:connectlocs="0,190;0,115;0,109;2,104;6,99;11,95;16,93;22,93;97,93;103,93;108,95;112,99;117,104;119,109;119,115;119,190;97,212;22,212;0,196;0,190" o:connectangles="0,0,0,0,0,0,0,0,0,0,0,0,0,0,0,0,0,0,0,0"/>
                  </v:shape>
                </v:group>
                <w10:wrap anchorx="page"/>
              </v:group>
            </w:pict>
          </mc:Fallback>
        </mc:AlternateContent>
      </w:r>
      <w:r w:rsidR="00F608A2" w:rsidRPr="006265AF">
        <w:rPr>
          <w:rFonts w:ascii="Times New Roman"/>
          <w:sz w:val="17"/>
        </w:rPr>
        <w:t xml:space="preserve">We do not have digital skills </w:t>
      </w:r>
      <w:proofErr w:type="gramStart"/>
      <w:r w:rsidR="00F608A2" w:rsidRPr="006265AF">
        <w:rPr>
          <w:rFonts w:ascii="Times New Roman"/>
          <w:sz w:val="17"/>
        </w:rPr>
        <w:t>related  challenges</w:t>
      </w:r>
      <w:proofErr w:type="gramEnd"/>
    </w:p>
    <w:p w14:paraId="769E944B" w14:textId="6D9731A9"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63680" behindDoc="0" locked="0" layoutInCell="1" allowOverlap="1" wp14:anchorId="51D474ED" wp14:editId="5B5BD8C0">
                <wp:simplePos x="0" y="0"/>
                <wp:positionH relativeFrom="page">
                  <wp:posOffset>628650</wp:posOffset>
                </wp:positionH>
                <wp:positionV relativeFrom="paragraph">
                  <wp:posOffset>5080</wp:posOffset>
                </wp:positionV>
                <wp:extent cx="82550" cy="89535"/>
                <wp:effectExtent l="9525" t="10795" r="3175" b="4445"/>
                <wp:wrapNone/>
                <wp:docPr id="6051" name="Group 1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052" name="Group 1723"/>
                        <wpg:cNvGrpSpPr>
                          <a:grpSpLocks/>
                        </wpg:cNvGrpSpPr>
                        <wpg:grpSpPr bwMode="auto">
                          <a:xfrm>
                            <a:off x="990" y="19"/>
                            <a:ext cx="130" cy="130"/>
                            <a:chOff x="990" y="19"/>
                            <a:chExt cx="130" cy="130"/>
                          </a:xfrm>
                        </wpg:grpSpPr>
                        <wps:wsp>
                          <wps:cNvPr id="6053" name="Freeform 1724"/>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54" name="Picture 17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55" name="Group 1726"/>
                        <wpg:cNvGrpSpPr>
                          <a:grpSpLocks/>
                        </wpg:cNvGrpSpPr>
                        <wpg:grpSpPr bwMode="auto">
                          <a:xfrm>
                            <a:off x="995" y="13"/>
                            <a:ext cx="119" cy="119"/>
                            <a:chOff x="995" y="13"/>
                            <a:chExt cx="119" cy="119"/>
                          </a:xfrm>
                        </wpg:grpSpPr>
                        <wps:wsp>
                          <wps:cNvPr id="6056" name="Freeform 1727"/>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447C4A" id="Group 1722" o:spid="_x0000_s1026" style="position:absolute;margin-left:49.5pt;margin-top:.4pt;width:6.5pt;height:7.05pt;z-index:25146368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">
                <v:group id="Group 172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">
                  <v:shape id="Freeform 172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72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">
                    <v:imagedata r:id="rId115" o:title=""/>
                  </v:shape>
                </v:group>
                <v:group id="Group 172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">
                  <v:shape id="Freeform 172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Finding employees with both technical and business-</w:t>
      </w:r>
      <w:proofErr w:type="gramStart"/>
      <w:r w:rsidR="00F608A2" w:rsidRPr="006265AF">
        <w:rPr>
          <w:rFonts w:ascii="Times New Roman"/>
          <w:sz w:val="17"/>
        </w:rPr>
        <w:t>interpersonal  skills</w:t>
      </w:r>
      <w:proofErr w:type="gramEnd"/>
    </w:p>
    <w:p w14:paraId="2DBD8A94" w14:textId="41D47D82"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64704" behindDoc="0" locked="0" layoutInCell="1" allowOverlap="1" wp14:anchorId="5E96974A" wp14:editId="1967E54D">
                <wp:simplePos x="0" y="0"/>
                <wp:positionH relativeFrom="page">
                  <wp:posOffset>628650</wp:posOffset>
                </wp:positionH>
                <wp:positionV relativeFrom="paragraph">
                  <wp:posOffset>5080</wp:posOffset>
                </wp:positionV>
                <wp:extent cx="82550" cy="89535"/>
                <wp:effectExtent l="9525" t="10795" r="3175" b="4445"/>
                <wp:wrapNone/>
                <wp:docPr id="6045" name="Group 1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046" name="Group 1717"/>
                        <wpg:cNvGrpSpPr>
                          <a:grpSpLocks/>
                        </wpg:cNvGrpSpPr>
                        <wpg:grpSpPr bwMode="auto">
                          <a:xfrm>
                            <a:off x="990" y="19"/>
                            <a:ext cx="130" cy="130"/>
                            <a:chOff x="990" y="19"/>
                            <a:chExt cx="130" cy="130"/>
                          </a:xfrm>
                        </wpg:grpSpPr>
                        <wps:wsp>
                          <wps:cNvPr id="6047" name="Freeform 1718"/>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8" name="Picture 171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49" name="Group 1720"/>
                        <wpg:cNvGrpSpPr>
                          <a:grpSpLocks/>
                        </wpg:cNvGrpSpPr>
                        <wpg:grpSpPr bwMode="auto">
                          <a:xfrm>
                            <a:off x="995" y="13"/>
                            <a:ext cx="119" cy="119"/>
                            <a:chOff x="995" y="13"/>
                            <a:chExt cx="119" cy="119"/>
                          </a:xfrm>
                        </wpg:grpSpPr>
                        <wps:wsp>
                          <wps:cNvPr id="6050" name="Freeform 1721"/>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8 995"/>
                                <a:gd name="T65" fmla="*/ T64 w 119"/>
                                <a:gd name="T66" fmla="+- 0 132 13"/>
                                <a:gd name="T67" fmla="*/ 132 h 119"/>
                                <a:gd name="T68" fmla="+- 0 1092 995"/>
                                <a:gd name="T69" fmla="*/ T68 w 119"/>
                                <a:gd name="T70" fmla="+- 0 132 13"/>
                                <a:gd name="T71" fmla="*/ 132 h 119"/>
                                <a:gd name="T72" fmla="+- 0 1017 995"/>
                                <a:gd name="T73" fmla="*/ T72 w 119"/>
                                <a:gd name="T74" fmla="+- 0 132 13"/>
                                <a:gd name="T75" fmla="*/ 132 h 119"/>
                                <a:gd name="T76" fmla="+- 0 1011 995"/>
                                <a:gd name="T77" fmla="*/ T76 w 119"/>
                                <a:gd name="T78" fmla="+- 0 132 13"/>
                                <a:gd name="T79" fmla="*/ 132 h 119"/>
                                <a:gd name="T80" fmla="+- 0 1006 995"/>
                                <a:gd name="T81" fmla="*/ T80 w 119"/>
                                <a:gd name="T82" fmla="+- 0 130 13"/>
                                <a:gd name="T83" fmla="*/ 130 h 119"/>
                                <a:gd name="T84" fmla="+- 0 1001 995"/>
                                <a:gd name="T85" fmla="*/ T84 w 119"/>
                                <a:gd name="T86" fmla="+- 0 125 13"/>
                                <a:gd name="T87" fmla="*/ 125 h 119"/>
                                <a:gd name="T88" fmla="+- 0 997 995"/>
                                <a:gd name="T89" fmla="*/ T88 w 119"/>
                                <a:gd name="T90" fmla="+- 0 121 13"/>
                                <a:gd name="T91" fmla="*/ 121 h 119"/>
                                <a:gd name="T92" fmla="+- 0 995 995"/>
                                <a:gd name="T93" fmla="*/ T92 w 119"/>
                                <a:gd name="T94" fmla="+- 0 116 13"/>
                                <a:gd name="T95" fmla="*/ 116 h 119"/>
                                <a:gd name="T96" fmla="+- 0 995 995"/>
                                <a:gd name="T97" fmla="*/ T96 w 119"/>
                                <a:gd name="T98" fmla="+- 0 110 13"/>
                                <a:gd name="T9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FA0F57" id="Group 1716" o:spid="_x0000_s1026" style="position:absolute;margin-left:49.5pt;margin-top:.4pt;width:6.5pt;height:7.05pt;z-index:25146470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">
                <v:group id="Group 171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">
                  <v:shape id="Freeform 171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71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">
                    <v:imagedata r:id="rId115" o:title=""/>
                  </v:shape>
                </v:group>
                <v:group id="Group 172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">
                  <v:shape id="Freeform 172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" path="m,97l,22,,16,2,11,6,6,11,2,16,r6,l97,r6,l108,2r4,4l117,11r2,5l119,22r,75l103,119r-6,l22,119r-6,l11,117,6,112,2,108,,103,,97xe" filled="f" strokeweight=".19017mm">
                    <v:path arrowok="t" o:connecttype="custom" o:connectlocs="0,110;0,35;0,29;2,24;6,19;11,15;16,13;22,13;97,13;103,13;108,15;112,19;117,24;119,29;119,35;119,110;103,132;97,132;22,132;16,132;11,130;6,125;2,121;0,116;0,110" o:connectangles="0,0,0,0,0,0,0,0,0,0,0,0,0,0,0,0,0,0,0,0,0,0,0,0,0"/>
                  </v:shape>
                </v:group>
                <w10:wrap anchorx="page"/>
              </v:group>
            </w:pict>
          </mc:Fallback>
        </mc:AlternateContent>
      </w:r>
      <w:r w:rsidR="00F608A2" w:rsidRPr="006265AF">
        <w:rPr>
          <w:rFonts w:ascii="Times New Roman"/>
          <w:sz w:val="17"/>
        </w:rPr>
        <w:t>Attracting and recruiting skilled employees (</w:t>
      </w:r>
      <w:proofErr w:type="gramStart"/>
      <w:r w:rsidR="00F608A2" w:rsidRPr="006265AF">
        <w:rPr>
          <w:rFonts w:ascii="Times New Roman"/>
          <w:sz w:val="17"/>
        </w:rPr>
        <w:t>skills  shortage</w:t>
      </w:r>
      <w:proofErr w:type="gramEnd"/>
      <w:r w:rsidR="00F608A2" w:rsidRPr="006265AF">
        <w:rPr>
          <w:rFonts w:ascii="Times New Roman"/>
          <w:sz w:val="17"/>
        </w:rPr>
        <w:t>)</w:t>
      </w:r>
    </w:p>
    <w:p w14:paraId="7927CAA4" w14:textId="55F4BC7E"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65728" behindDoc="0" locked="0" layoutInCell="1" allowOverlap="1" wp14:anchorId="5236E100" wp14:editId="1D54B6C7">
                <wp:simplePos x="0" y="0"/>
                <wp:positionH relativeFrom="page">
                  <wp:posOffset>628650</wp:posOffset>
                </wp:positionH>
                <wp:positionV relativeFrom="paragraph">
                  <wp:posOffset>5080</wp:posOffset>
                </wp:positionV>
                <wp:extent cx="82550" cy="89535"/>
                <wp:effectExtent l="9525" t="1905" r="3175" b="3810"/>
                <wp:wrapNone/>
                <wp:docPr id="6039"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040" name="Group 1711"/>
                        <wpg:cNvGrpSpPr>
                          <a:grpSpLocks/>
                        </wpg:cNvGrpSpPr>
                        <wpg:grpSpPr bwMode="auto">
                          <a:xfrm>
                            <a:off x="990" y="19"/>
                            <a:ext cx="130" cy="130"/>
                            <a:chOff x="990" y="19"/>
                            <a:chExt cx="130" cy="130"/>
                          </a:xfrm>
                        </wpg:grpSpPr>
                        <wps:wsp>
                          <wps:cNvPr id="6041" name="Freeform 1712"/>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42" name="Picture 171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43" name="Group 1714"/>
                        <wpg:cNvGrpSpPr>
                          <a:grpSpLocks/>
                        </wpg:cNvGrpSpPr>
                        <wpg:grpSpPr bwMode="auto">
                          <a:xfrm>
                            <a:off x="995" y="13"/>
                            <a:ext cx="119" cy="119"/>
                            <a:chOff x="995" y="13"/>
                            <a:chExt cx="119" cy="119"/>
                          </a:xfrm>
                        </wpg:grpSpPr>
                        <wps:wsp>
                          <wps:cNvPr id="6044" name="Freeform 1715"/>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73D6BF" id="Group 1710" o:spid="_x0000_s1026" style="position:absolute;margin-left:49.5pt;margin-top:.4pt;width:6.5pt;height:7.05pt;z-index:25146572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">
                <v:group id="Group 171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">
                  <v:shape id="Freeform 171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71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">
                    <v:imagedata r:id="rId115" o:title=""/>
                  </v:shape>
                </v:group>
                <v:group id="Group 171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">
                  <v:shape id="Freeform 171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Training for new technology skills</w:t>
      </w:r>
    </w:p>
    <w:p w14:paraId="406D7D90" w14:textId="1FBFC4CE"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w:lastRenderedPageBreak/>
        <mc:AlternateContent>
          <mc:Choice Requires="wpg">
            <w:drawing>
              <wp:anchor distT="0" distB="0" distL="114300" distR="114300" simplePos="0" relativeHeight="251466752" behindDoc="0" locked="0" layoutInCell="1" allowOverlap="1" wp14:anchorId="1E62A527" wp14:editId="702392B3">
                <wp:simplePos x="0" y="0"/>
                <wp:positionH relativeFrom="page">
                  <wp:posOffset>628650</wp:posOffset>
                </wp:positionH>
                <wp:positionV relativeFrom="paragraph">
                  <wp:posOffset>5080</wp:posOffset>
                </wp:positionV>
                <wp:extent cx="82550" cy="89535"/>
                <wp:effectExtent l="9525" t="1905" r="3175" b="3810"/>
                <wp:wrapNone/>
                <wp:docPr id="6033" name="Group 1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034" name="Group 1705"/>
                        <wpg:cNvGrpSpPr>
                          <a:grpSpLocks/>
                        </wpg:cNvGrpSpPr>
                        <wpg:grpSpPr bwMode="auto">
                          <a:xfrm>
                            <a:off x="990" y="19"/>
                            <a:ext cx="130" cy="130"/>
                            <a:chOff x="990" y="19"/>
                            <a:chExt cx="130" cy="130"/>
                          </a:xfrm>
                        </wpg:grpSpPr>
                        <wps:wsp>
                          <wps:cNvPr id="6035" name="Freeform 1706"/>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6" name="Picture 170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37" name="Group 1708"/>
                        <wpg:cNvGrpSpPr>
                          <a:grpSpLocks/>
                        </wpg:cNvGrpSpPr>
                        <wpg:grpSpPr bwMode="auto">
                          <a:xfrm>
                            <a:off x="995" y="13"/>
                            <a:ext cx="119" cy="119"/>
                            <a:chOff x="995" y="13"/>
                            <a:chExt cx="119" cy="119"/>
                          </a:xfrm>
                        </wpg:grpSpPr>
                        <wps:wsp>
                          <wps:cNvPr id="6038" name="Freeform 1709"/>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2 995"/>
                                <a:gd name="T65" fmla="*/ T64 w 119"/>
                                <a:gd name="T66" fmla="+- 0 132 13"/>
                                <a:gd name="T67" fmla="*/ 132 h 119"/>
                                <a:gd name="T68" fmla="+- 0 1017 995"/>
                                <a:gd name="T69" fmla="*/ T68 w 119"/>
                                <a:gd name="T70" fmla="+- 0 132 13"/>
                                <a:gd name="T71" fmla="*/ 132 h 119"/>
                                <a:gd name="T72" fmla="+- 0 995 995"/>
                                <a:gd name="T73" fmla="*/ T72 w 119"/>
                                <a:gd name="T74" fmla="+- 0 116 13"/>
                                <a:gd name="T75" fmla="*/ 116 h 119"/>
                                <a:gd name="T76" fmla="+- 0 995 995"/>
                                <a:gd name="T77" fmla="*/ T76 w 119"/>
                                <a:gd name="T78" fmla="+- 0 110 13"/>
                                <a:gd name="T7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17C942" id="Group 1704" o:spid="_x0000_s1026" style="position:absolute;margin-left:49.5pt;margin-top:.4pt;width:6.5pt;height:7.05pt;z-index:25146675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">
                <v:group id="Group 170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">
                  <v:shape id="Freeform 170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70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">
                    <v:imagedata r:id="rId115" o:title=""/>
                  </v:shape>
                </v:group>
                <v:group id="Group 170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">
                  <v:shape id="Freeform 170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" path="m,97l,22,,16,2,11,6,6,11,2,16,r6,l97,r6,l108,2r4,4l117,11r2,5l119,22r,75l97,119r-75,l,103,,97xe" filled="f" strokeweight=".19017mm">
                    <v:path arrowok="t" o:connecttype="custom" o:connectlocs="0,110;0,35;0,29;2,24;6,19;11,15;16,13;22,13;97,13;103,13;108,15;112,19;117,24;119,29;119,35;119,110;97,132;22,132;0,116;0,110" o:connectangles="0,0,0,0,0,0,0,0,0,0,0,0,0,0,0,0,0,0,0,0"/>
                  </v:shape>
                </v:group>
                <w10:wrap anchorx="page"/>
              </v:group>
            </w:pict>
          </mc:Fallback>
        </mc:AlternateContent>
      </w:r>
      <w:r w:rsidR="00F608A2" w:rsidRPr="006265AF">
        <w:rPr>
          <w:rFonts w:ascii="Times New Roman"/>
          <w:sz w:val="17"/>
        </w:rPr>
        <w:t>Ageing workforce</w:t>
      </w:r>
    </w:p>
    <w:p w14:paraId="41EF1BEB" w14:textId="656BEB54"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67776" behindDoc="0" locked="0" layoutInCell="1" allowOverlap="1" wp14:anchorId="49668F13" wp14:editId="62515662">
                <wp:simplePos x="0" y="0"/>
                <wp:positionH relativeFrom="page">
                  <wp:posOffset>628650</wp:posOffset>
                </wp:positionH>
                <wp:positionV relativeFrom="paragraph">
                  <wp:posOffset>5080</wp:posOffset>
                </wp:positionV>
                <wp:extent cx="82550" cy="89535"/>
                <wp:effectExtent l="9525" t="1905" r="3175" b="3810"/>
                <wp:wrapNone/>
                <wp:docPr id="6027" name="Group 1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028" name="Group 1699"/>
                        <wpg:cNvGrpSpPr>
                          <a:grpSpLocks/>
                        </wpg:cNvGrpSpPr>
                        <wpg:grpSpPr bwMode="auto">
                          <a:xfrm>
                            <a:off x="990" y="19"/>
                            <a:ext cx="130" cy="130"/>
                            <a:chOff x="990" y="19"/>
                            <a:chExt cx="130" cy="130"/>
                          </a:xfrm>
                        </wpg:grpSpPr>
                        <wps:wsp>
                          <wps:cNvPr id="6029" name="Freeform 1700"/>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0" name="Picture 170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31" name="Group 1702"/>
                        <wpg:cNvGrpSpPr>
                          <a:grpSpLocks/>
                        </wpg:cNvGrpSpPr>
                        <wpg:grpSpPr bwMode="auto">
                          <a:xfrm>
                            <a:off x="995" y="13"/>
                            <a:ext cx="119" cy="119"/>
                            <a:chOff x="995" y="13"/>
                            <a:chExt cx="119" cy="119"/>
                          </a:xfrm>
                        </wpg:grpSpPr>
                        <wps:wsp>
                          <wps:cNvPr id="6032" name="Freeform 1703"/>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47B5094" id="Group 1698" o:spid="_x0000_s1026" style="position:absolute;margin-left:49.5pt;margin-top:.4pt;width:6.5pt;height:7.05pt;z-index:25146777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">
                <v:group id="Group 169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">
                  <v:shape id="Freeform 170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701"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">
                    <v:imagedata r:id="rId115" o:title=""/>
                  </v:shape>
                </v:group>
                <v:group id="Group 1702"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">
                  <v:shape id="Freeform 1703"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Cultural issues (digital resistance)</w:t>
      </w:r>
    </w:p>
    <w:p w14:paraId="0C4C855B" w14:textId="643A24CA"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68800" behindDoc="0" locked="0" layoutInCell="1" allowOverlap="1" wp14:anchorId="7E8BB7CC" wp14:editId="407F06F1">
                <wp:simplePos x="0" y="0"/>
                <wp:positionH relativeFrom="page">
                  <wp:posOffset>628650</wp:posOffset>
                </wp:positionH>
                <wp:positionV relativeFrom="paragraph">
                  <wp:posOffset>5080</wp:posOffset>
                </wp:positionV>
                <wp:extent cx="82550" cy="89535"/>
                <wp:effectExtent l="9525" t="2540" r="3175" b="3175"/>
                <wp:wrapNone/>
                <wp:docPr id="6021" name="Group 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022" name="Group 1693"/>
                        <wpg:cNvGrpSpPr>
                          <a:grpSpLocks/>
                        </wpg:cNvGrpSpPr>
                        <wpg:grpSpPr bwMode="auto">
                          <a:xfrm>
                            <a:off x="990" y="19"/>
                            <a:ext cx="130" cy="130"/>
                            <a:chOff x="990" y="19"/>
                            <a:chExt cx="130" cy="130"/>
                          </a:xfrm>
                        </wpg:grpSpPr>
                        <wps:wsp>
                          <wps:cNvPr id="6023" name="Freeform 1694"/>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24" name="Picture 169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25" name="Group 1696"/>
                        <wpg:cNvGrpSpPr>
                          <a:grpSpLocks/>
                        </wpg:cNvGrpSpPr>
                        <wpg:grpSpPr bwMode="auto">
                          <a:xfrm>
                            <a:off x="995" y="13"/>
                            <a:ext cx="119" cy="119"/>
                            <a:chOff x="995" y="13"/>
                            <a:chExt cx="119" cy="119"/>
                          </a:xfrm>
                        </wpg:grpSpPr>
                        <wps:wsp>
                          <wps:cNvPr id="6026" name="Freeform 1697"/>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8 995"/>
                                <a:gd name="T65" fmla="*/ T64 w 119"/>
                                <a:gd name="T66" fmla="+- 0 132 13"/>
                                <a:gd name="T67" fmla="*/ 132 h 119"/>
                                <a:gd name="T68" fmla="+- 0 1092 995"/>
                                <a:gd name="T69" fmla="*/ T68 w 119"/>
                                <a:gd name="T70" fmla="+- 0 132 13"/>
                                <a:gd name="T71" fmla="*/ 132 h 119"/>
                                <a:gd name="T72" fmla="+- 0 1017 995"/>
                                <a:gd name="T73" fmla="*/ T72 w 119"/>
                                <a:gd name="T74" fmla="+- 0 132 13"/>
                                <a:gd name="T75" fmla="*/ 132 h 119"/>
                                <a:gd name="T76" fmla="+- 0 1011 995"/>
                                <a:gd name="T77" fmla="*/ T76 w 119"/>
                                <a:gd name="T78" fmla="+- 0 132 13"/>
                                <a:gd name="T79" fmla="*/ 132 h 119"/>
                                <a:gd name="T80" fmla="+- 0 1006 995"/>
                                <a:gd name="T81" fmla="*/ T80 w 119"/>
                                <a:gd name="T82" fmla="+- 0 130 13"/>
                                <a:gd name="T83" fmla="*/ 130 h 119"/>
                                <a:gd name="T84" fmla="+- 0 1001 995"/>
                                <a:gd name="T85" fmla="*/ T84 w 119"/>
                                <a:gd name="T86" fmla="+- 0 125 13"/>
                                <a:gd name="T87" fmla="*/ 125 h 119"/>
                                <a:gd name="T88" fmla="+- 0 997 995"/>
                                <a:gd name="T89" fmla="*/ T88 w 119"/>
                                <a:gd name="T90" fmla="+- 0 121 13"/>
                                <a:gd name="T91" fmla="*/ 121 h 119"/>
                                <a:gd name="T92" fmla="+- 0 995 995"/>
                                <a:gd name="T93" fmla="*/ T92 w 119"/>
                                <a:gd name="T94" fmla="+- 0 116 13"/>
                                <a:gd name="T95" fmla="*/ 116 h 119"/>
                                <a:gd name="T96" fmla="+- 0 995 995"/>
                                <a:gd name="T97" fmla="*/ T96 w 119"/>
                                <a:gd name="T98" fmla="+- 0 110 13"/>
                                <a:gd name="T9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243C14" id="Group 1692" o:spid="_x0000_s1026" style="position:absolute;margin-left:49.5pt;margin-top:.4pt;width:6.5pt;height:7.05pt;z-index:25146880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">
                <v:group id="Group 169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">
                  <v:shape id="Freeform 169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69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">
                    <v:imagedata r:id="rId115" o:title=""/>
                  </v:shape>
                </v:group>
                <v:group id="Group 169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">
                  <v:shape id="Freeform 169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" path="m,97l,22,,16,2,11,6,6,11,2,16,r6,l97,r6,l108,2r4,4l117,11r2,5l119,22r,75l103,119r-6,l22,119r-6,l11,117,6,112,2,108,,103,,97xe" filled="f" strokeweight=".19017mm">
                    <v:path arrowok="t" o:connecttype="custom" o:connectlocs="0,110;0,35;0,29;2,24;6,19;11,15;16,13;22,13;97,13;103,13;108,15;112,19;117,24;119,29;119,35;119,110;103,132;97,132;22,132;16,132;11,130;6,125;2,121;0,116;0,110" o:connectangles="0,0,0,0,0,0,0,0,0,0,0,0,0,0,0,0,0,0,0,0,0,0,0,0,0"/>
                  </v:shape>
                </v:group>
                <w10:wrap anchorx="page"/>
              </v:group>
            </w:pict>
          </mc:Fallback>
        </mc:AlternateContent>
      </w:r>
      <w:r w:rsidR="00F608A2" w:rsidRPr="006265AF">
        <w:rPr>
          <w:rFonts w:ascii="Times New Roman"/>
          <w:sz w:val="17"/>
        </w:rPr>
        <w:t>Retaining skilled employees</w:t>
      </w:r>
    </w:p>
    <w:p w14:paraId="3F73D0A8" w14:textId="180C8770"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69824" behindDoc="0" locked="0" layoutInCell="1" allowOverlap="1" wp14:anchorId="5116FC87" wp14:editId="78D82B92">
                <wp:simplePos x="0" y="0"/>
                <wp:positionH relativeFrom="page">
                  <wp:posOffset>628650</wp:posOffset>
                </wp:positionH>
                <wp:positionV relativeFrom="paragraph">
                  <wp:posOffset>5080</wp:posOffset>
                </wp:positionV>
                <wp:extent cx="82550" cy="89535"/>
                <wp:effectExtent l="9525" t="2540" r="3175" b="3175"/>
                <wp:wrapNone/>
                <wp:docPr id="6015"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016" name="Group 1687"/>
                        <wpg:cNvGrpSpPr>
                          <a:grpSpLocks/>
                        </wpg:cNvGrpSpPr>
                        <wpg:grpSpPr bwMode="auto">
                          <a:xfrm>
                            <a:off x="990" y="19"/>
                            <a:ext cx="130" cy="130"/>
                            <a:chOff x="990" y="19"/>
                            <a:chExt cx="130" cy="130"/>
                          </a:xfrm>
                        </wpg:grpSpPr>
                        <wps:wsp>
                          <wps:cNvPr id="6017" name="Freeform 1688"/>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8" name="Picture 168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19" name="Group 1690"/>
                        <wpg:cNvGrpSpPr>
                          <a:grpSpLocks/>
                        </wpg:cNvGrpSpPr>
                        <wpg:grpSpPr bwMode="auto">
                          <a:xfrm>
                            <a:off x="995" y="13"/>
                            <a:ext cx="119" cy="119"/>
                            <a:chOff x="995" y="13"/>
                            <a:chExt cx="119" cy="119"/>
                          </a:xfrm>
                        </wpg:grpSpPr>
                        <wps:wsp>
                          <wps:cNvPr id="6020" name="Freeform 1691"/>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8FC863" id="Group 1686" o:spid="_x0000_s1026" style="position:absolute;margin-left:49.5pt;margin-top:.4pt;width:6.5pt;height:7.05pt;z-index:251469824;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">
                <v:group id="Group 1687"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">
                  <v:shape id="Freeform 1688"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689"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">
                    <v:imagedata r:id="rId115" o:title=""/>
                  </v:shape>
                </v:group>
                <v:group id="Group 1690"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">
                  <v:shape id="Freeform 1691"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Lack of experience-based skills</w:t>
      </w:r>
    </w:p>
    <w:p w14:paraId="1CD1582C" w14:textId="39CE78EF"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70848" behindDoc="0" locked="0" layoutInCell="1" allowOverlap="1" wp14:anchorId="79E2A4C6" wp14:editId="4DAB259B">
                <wp:simplePos x="0" y="0"/>
                <wp:positionH relativeFrom="page">
                  <wp:posOffset>628650</wp:posOffset>
                </wp:positionH>
                <wp:positionV relativeFrom="paragraph">
                  <wp:posOffset>5080</wp:posOffset>
                </wp:positionV>
                <wp:extent cx="82550" cy="89535"/>
                <wp:effectExtent l="9525" t="3175" r="3175" b="2540"/>
                <wp:wrapNone/>
                <wp:docPr id="6009"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010" name="Group 1681"/>
                        <wpg:cNvGrpSpPr>
                          <a:grpSpLocks/>
                        </wpg:cNvGrpSpPr>
                        <wpg:grpSpPr bwMode="auto">
                          <a:xfrm>
                            <a:off x="990" y="19"/>
                            <a:ext cx="130" cy="130"/>
                            <a:chOff x="990" y="19"/>
                            <a:chExt cx="130" cy="130"/>
                          </a:xfrm>
                        </wpg:grpSpPr>
                        <wps:wsp>
                          <wps:cNvPr id="6011" name="Freeform 1682"/>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12" name="Picture 16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13" name="Group 1684"/>
                        <wpg:cNvGrpSpPr>
                          <a:grpSpLocks/>
                        </wpg:cNvGrpSpPr>
                        <wpg:grpSpPr bwMode="auto">
                          <a:xfrm>
                            <a:off x="995" y="13"/>
                            <a:ext cx="119" cy="119"/>
                            <a:chOff x="995" y="13"/>
                            <a:chExt cx="119" cy="119"/>
                          </a:xfrm>
                        </wpg:grpSpPr>
                        <wps:wsp>
                          <wps:cNvPr id="6014" name="Freeform 1685"/>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2 995"/>
                                <a:gd name="T65" fmla="*/ T64 w 119"/>
                                <a:gd name="T66" fmla="+- 0 132 13"/>
                                <a:gd name="T67" fmla="*/ 132 h 119"/>
                                <a:gd name="T68" fmla="+- 0 1017 995"/>
                                <a:gd name="T69" fmla="*/ T68 w 119"/>
                                <a:gd name="T70" fmla="+- 0 132 13"/>
                                <a:gd name="T71" fmla="*/ 132 h 119"/>
                                <a:gd name="T72" fmla="+- 0 995 995"/>
                                <a:gd name="T73" fmla="*/ T72 w 119"/>
                                <a:gd name="T74" fmla="+- 0 116 13"/>
                                <a:gd name="T75" fmla="*/ 116 h 119"/>
                                <a:gd name="T76" fmla="+- 0 995 995"/>
                                <a:gd name="T77" fmla="*/ T76 w 119"/>
                                <a:gd name="T78" fmla="+- 0 110 13"/>
                                <a:gd name="T7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ED4875" id="Group 1680" o:spid="_x0000_s1026" style="position:absolute;margin-left:49.5pt;margin-top:.4pt;width:6.5pt;height:7.05pt;z-index:251470848;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">
                <v:group id="Group 1681"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">
                  <v:shape id="Freeform 1682"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683"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">
                    <v:imagedata r:id="rId115" o:title=""/>
                  </v:shape>
                </v:group>
                <v:group id="Group 1684"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">
                  <v:shape id="Freeform 1685"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" path="m,97l,22,,16,2,11,6,6,11,2,16,r6,l97,r6,l108,2r4,4l117,11r2,5l119,22r,75l97,119r-75,l,103,,97xe" filled="f" strokeweight=".19017mm">
                    <v:path arrowok="t" o:connecttype="custom" o:connectlocs="0,110;0,35;0,29;2,24;6,19;11,15;16,13;22,13;97,13;103,13;108,15;112,19;117,24;119,29;119,35;119,110;97,132;22,132;0,116;0,110" o:connectangles="0,0,0,0,0,0,0,0,0,0,0,0,0,0,0,0,0,0,0,0"/>
                  </v:shape>
                </v:group>
                <w10:wrap anchorx="page"/>
              </v:group>
            </w:pict>
          </mc:Fallback>
        </mc:AlternateContent>
      </w:r>
      <w:r w:rsidR="00F608A2" w:rsidRPr="006265AF">
        <w:rPr>
          <w:rFonts w:ascii="Times New Roman"/>
          <w:sz w:val="17"/>
        </w:rPr>
        <w:t>Skills depreciation in the organisation</w:t>
      </w:r>
    </w:p>
    <w:p w14:paraId="275BF7BA" w14:textId="69738E02"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71872" behindDoc="0" locked="0" layoutInCell="1" allowOverlap="1" wp14:anchorId="06D8490D" wp14:editId="6B885D63">
                <wp:simplePos x="0" y="0"/>
                <wp:positionH relativeFrom="page">
                  <wp:posOffset>628650</wp:posOffset>
                </wp:positionH>
                <wp:positionV relativeFrom="paragraph">
                  <wp:posOffset>5080</wp:posOffset>
                </wp:positionV>
                <wp:extent cx="82550" cy="89535"/>
                <wp:effectExtent l="9525" t="3175" r="3175" b="2540"/>
                <wp:wrapNone/>
                <wp:docPr id="6003" name="Group 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6004" name="Group 1675"/>
                        <wpg:cNvGrpSpPr>
                          <a:grpSpLocks/>
                        </wpg:cNvGrpSpPr>
                        <wpg:grpSpPr bwMode="auto">
                          <a:xfrm>
                            <a:off x="990" y="19"/>
                            <a:ext cx="130" cy="130"/>
                            <a:chOff x="990" y="19"/>
                            <a:chExt cx="130" cy="130"/>
                          </a:xfrm>
                        </wpg:grpSpPr>
                        <wps:wsp>
                          <wps:cNvPr id="6005" name="Freeform 1676"/>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6" name="Picture 167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07" name="Group 1678"/>
                        <wpg:cNvGrpSpPr>
                          <a:grpSpLocks/>
                        </wpg:cNvGrpSpPr>
                        <wpg:grpSpPr bwMode="auto">
                          <a:xfrm>
                            <a:off x="995" y="13"/>
                            <a:ext cx="119" cy="119"/>
                            <a:chOff x="995" y="13"/>
                            <a:chExt cx="119" cy="119"/>
                          </a:xfrm>
                        </wpg:grpSpPr>
                        <wps:wsp>
                          <wps:cNvPr id="6008" name="Freeform 1679"/>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114 995"/>
                                <a:gd name="T65" fmla="*/ T64 w 119"/>
                                <a:gd name="T66" fmla="+- 0 116 13"/>
                                <a:gd name="T67" fmla="*/ 116 h 119"/>
                                <a:gd name="T68" fmla="+- 0 1112 995"/>
                                <a:gd name="T69" fmla="*/ T68 w 119"/>
                                <a:gd name="T70" fmla="+- 0 121 13"/>
                                <a:gd name="T71" fmla="*/ 121 h 119"/>
                                <a:gd name="T72" fmla="+- 0 1107 995"/>
                                <a:gd name="T73" fmla="*/ T72 w 119"/>
                                <a:gd name="T74" fmla="+- 0 125 13"/>
                                <a:gd name="T75" fmla="*/ 125 h 119"/>
                                <a:gd name="T76" fmla="+- 0 1103 995"/>
                                <a:gd name="T77" fmla="*/ T76 w 119"/>
                                <a:gd name="T78" fmla="+- 0 130 13"/>
                                <a:gd name="T79" fmla="*/ 130 h 119"/>
                                <a:gd name="T80" fmla="+- 0 1098 995"/>
                                <a:gd name="T81" fmla="*/ T80 w 119"/>
                                <a:gd name="T82" fmla="+- 0 132 13"/>
                                <a:gd name="T83" fmla="*/ 132 h 119"/>
                                <a:gd name="T84" fmla="+- 0 1092 995"/>
                                <a:gd name="T85" fmla="*/ T84 w 119"/>
                                <a:gd name="T86" fmla="+- 0 132 13"/>
                                <a:gd name="T87" fmla="*/ 132 h 119"/>
                                <a:gd name="T88" fmla="+- 0 1017 995"/>
                                <a:gd name="T89" fmla="*/ T88 w 119"/>
                                <a:gd name="T90" fmla="+- 0 132 13"/>
                                <a:gd name="T91" fmla="*/ 132 h 119"/>
                                <a:gd name="T92" fmla="+- 0 1011 995"/>
                                <a:gd name="T93" fmla="*/ T92 w 119"/>
                                <a:gd name="T94" fmla="+- 0 132 13"/>
                                <a:gd name="T95" fmla="*/ 132 h 119"/>
                                <a:gd name="T96" fmla="+- 0 1006 995"/>
                                <a:gd name="T97" fmla="*/ T96 w 119"/>
                                <a:gd name="T98" fmla="+- 0 130 13"/>
                                <a:gd name="T99" fmla="*/ 130 h 119"/>
                                <a:gd name="T100" fmla="+- 0 1001 995"/>
                                <a:gd name="T101" fmla="*/ T100 w 119"/>
                                <a:gd name="T102" fmla="+- 0 125 13"/>
                                <a:gd name="T103" fmla="*/ 125 h 119"/>
                                <a:gd name="T104" fmla="+- 0 997 995"/>
                                <a:gd name="T105" fmla="*/ T104 w 119"/>
                                <a:gd name="T106" fmla="+- 0 121 13"/>
                                <a:gd name="T107" fmla="*/ 121 h 119"/>
                                <a:gd name="T108" fmla="+- 0 995 995"/>
                                <a:gd name="T109" fmla="*/ T108 w 119"/>
                                <a:gd name="T110" fmla="+- 0 116 13"/>
                                <a:gd name="T111" fmla="*/ 116 h 119"/>
                                <a:gd name="T112" fmla="+- 0 995 995"/>
                                <a:gd name="T113" fmla="*/ T112 w 119"/>
                                <a:gd name="T114" fmla="+- 0 110 13"/>
                                <a:gd name="T115"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19" y="103"/>
                                  </a:lnTo>
                                  <a:lnTo>
                                    <a:pt x="117" y="108"/>
                                  </a:lnTo>
                                  <a:lnTo>
                                    <a:pt x="112" y="112"/>
                                  </a:lnTo>
                                  <a:lnTo>
                                    <a:pt x="108" y="11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068618" id="Group 1674" o:spid="_x0000_s1026" style="position:absolute;margin-left:49.5pt;margin-top:.4pt;width:6.5pt;height:7.05pt;z-index:251471872;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">
                <v:group id="Group 1675"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">
                  <v:shape id="Freeform 1676"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677"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">
                    <v:imagedata r:id="rId115" o:title=""/>
                  </v:shape>
                </v:group>
                <v:group id="Group 1678"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">
                  <v:shape id="Freeform 1679"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" path="m,97l,22,,16,2,11,6,6,11,2,16,r6,l97,r6,l108,2r4,4l117,11r2,5l119,22r,75l119,103r-2,5l112,112r-4,5l103,119r-6,l22,119r-6,l11,117,6,112,2,108,,103,,97xe" filled="f" strokeweight=".19017mm">
                    <v:path arrowok="t" o:connecttype="custom" o:connectlocs="0,110;0,35;0,29;2,24;6,19;11,15;16,13;22,13;97,13;103,13;108,15;112,19;117,24;119,29;119,35;119,110;119,116;117,121;112,125;108,130;103,132;97,132;22,132;16,132;11,130;6,125;2,121;0,116;0,110" o:connectangles="0,0,0,0,0,0,0,0,0,0,0,0,0,0,0,0,0,0,0,0,0,0,0,0,0,0,0,0,0"/>
                  </v:shape>
                </v:group>
                <w10:wrap anchorx="page"/>
              </v:group>
            </w:pict>
          </mc:Fallback>
        </mc:AlternateContent>
      </w:r>
      <w:r w:rsidR="00F608A2" w:rsidRPr="006265AF">
        <w:rPr>
          <w:rFonts w:ascii="Times New Roman"/>
          <w:sz w:val="17"/>
        </w:rPr>
        <w:t xml:space="preserve">Lack of organisational commitment </w:t>
      </w:r>
      <w:proofErr w:type="gramStart"/>
      <w:r w:rsidR="00F608A2" w:rsidRPr="006265AF">
        <w:rPr>
          <w:rFonts w:ascii="Times New Roman"/>
          <w:sz w:val="17"/>
        </w:rPr>
        <w:t>on  digitisation</w:t>
      </w:r>
      <w:proofErr w:type="gramEnd"/>
    </w:p>
    <w:p w14:paraId="1769CECA" w14:textId="716F96F7" w:rsidR="00F608A2" w:rsidRPr="006265AF" w:rsidRDefault="00647D01" w:rsidP="00F032C4">
      <w:pPr>
        <w:spacing w:before="0" w:after="60" w:line="240" w:lineRule="auto"/>
        <w:ind w:left="782"/>
        <w:rPr>
          <w:rFonts w:ascii="Times New Roman"/>
          <w:sz w:val="17"/>
        </w:rPr>
      </w:pPr>
      <w:r w:rsidRPr="006265AF">
        <w:rPr>
          <w:rFonts w:ascii="Times New Roman"/>
          <w:noProof/>
          <w:sz w:val="17"/>
          <w:lang w:val="en-US"/>
        </w:rPr>
        <mc:AlternateContent>
          <mc:Choice Requires="wpg">
            <w:drawing>
              <wp:anchor distT="0" distB="0" distL="114300" distR="114300" simplePos="0" relativeHeight="251472896" behindDoc="0" locked="0" layoutInCell="1" allowOverlap="1" wp14:anchorId="32773AA3" wp14:editId="03E13309">
                <wp:simplePos x="0" y="0"/>
                <wp:positionH relativeFrom="page">
                  <wp:posOffset>628650</wp:posOffset>
                </wp:positionH>
                <wp:positionV relativeFrom="paragraph">
                  <wp:posOffset>5080</wp:posOffset>
                </wp:positionV>
                <wp:extent cx="82550" cy="89535"/>
                <wp:effectExtent l="9525" t="3810" r="3175" b="1905"/>
                <wp:wrapNone/>
                <wp:docPr id="5997"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5998" name="Group 1669"/>
                        <wpg:cNvGrpSpPr>
                          <a:grpSpLocks/>
                        </wpg:cNvGrpSpPr>
                        <wpg:grpSpPr bwMode="auto">
                          <a:xfrm>
                            <a:off x="990" y="19"/>
                            <a:ext cx="130" cy="130"/>
                            <a:chOff x="990" y="19"/>
                            <a:chExt cx="130" cy="130"/>
                          </a:xfrm>
                        </wpg:grpSpPr>
                        <wps:wsp>
                          <wps:cNvPr id="5999" name="Freeform 1670"/>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00" name="Picture 167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6001" name="Group 1672"/>
                        <wpg:cNvGrpSpPr>
                          <a:grpSpLocks/>
                        </wpg:cNvGrpSpPr>
                        <wpg:grpSpPr bwMode="auto">
                          <a:xfrm>
                            <a:off x="995" y="13"/>
                            <a:ext cx="119" cy="119"/>
                            <a:chOff x="995" y="13"/>
                            <a:chExt cx="119" cy="119"/>
                          </a:xfrm>
                        </wpg:grpSpPr>
                        <wps:wsp>
                          <wps:cNvPr id="6002" name="Freeform 1673"/>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8 995"/>
                                <a:gd name="T65" fmla="*/ T64 w 119"/>
                                <a:gd name="T66" fmla="+- 0 132 13"/>
                                <a:gd name="T67" fmla="*/ 132 h 119"/>
                                <a:gd name="T68" fmla="+- 0 1092 995"/>
                                <a:gd name="T69" fmla="*/ T68 w 119"/>
                                <a:gd name="T70" fmla="+- 0 132 13"/>
                                <a:gd name="T71" fmla="*/ 132 h 119"/>
                                <a:gd name="T72" fmla="+- 0 1017 995"/>
                                <a:gd name="T73" fmla="*/ T72 w 119"/>
                                <a:gd name="T74" fmla="+- 0 132 13"/>
                                <a:gd name="T75" fmla="*/ 132 h 119"/>
                                <a:gd name="T76" fmla="+- 0 1011 995"/>
                                <a:gd name="T77" fmla="*/ T76 w 119"/>
                                <a:gd name="T78" fmla="+- 0 132 13"/>
                                <a:gd name="T79" fmla="*/ 132 h 119"/>
                                <a:gd name="T80" fmla="+- 0 1006 995"/>
                                <a:gd name="T81" fmla="*/ T80 w 119"/>
                                <a:gd name="T82" fmla="+- 0 130 13"/>
                                <a:gd name="T83" fmla="*/ 130 h 119"/>
                                <a:gd name="T84" fmla="+- 0 1001 995"/>
                                <a:gd name="T85" fmla="*/ T84 w 119"/>
                                <a:gd name="T86" fmla="+- 0 125 13"/>
                                <a:gd name="T87" fmla="*/ 125 h 119"/>
                                <a:gd name="T88" fmla="+- 0 997 995"/>
                                <a:gd name="T89" fmla="*/ T88 w 119"/>
                                <a:gd name="T90" fmla="+- 0 121 13"/>
                                <a:gd name="T91" fmla="*/ 121 h 119"/>
                                <a:gd name="T92" fmla="+- 0 995 995"/>
                                <a:gd name="T93" fmla="*/ T92 w 119"/>
                                <a:gd name="T94" fmla="+- 0 116 13"/>
                                <a:gd name="T95" fmla="*/ 116 h 119"/>
                                <a:gd name="T96" fmla="+- 0 995 995"/>
                                <a:gd name="T97" fmla="*/ T96 w 119"/>
                                <a:gd name="T98" fmla="+- 0 110 13"/>
                                <a:gd name="T9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103" y="119"/>
                                  </a:lnTo>
                                  <a:lnTo>
                                    <a:pt x="97" y="119"/>
                                  </a:lnTo>
                                  <a:lnTo>
                                    <a:pt x="22" y="119"/>
                                  </a:lnTo>
                                  <a:lnTo>
                                    <a:pt x="16" y="119"/>
                                  </a:lnTo>
                                  <a:lnTo>
                                    <a:pt x="11"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D96905" id="Group 1668" o:spid="_x0000_s1026" style="position:absolute;margin-left:49.5pt;margin-top:.4pt;width:6.5pt;height:7.05pt;z-index:251472896;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">
                <v:group id="Group 1669"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">
                  <v:shape id="Freeform 1670"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671"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">
                    <v:imagedata r:id="rId115" o:title=""/>
                  </v:shape>
                </v:group>
                <v:group id="Group 1672"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">
                  <v:shape id="Freeform 1673"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" path="m,97l,22,,16,2,11,6,6,11,2,16,r6,l97,r6,l108,2r4,4l117,11r2,5l119,22r,75l103,119r-6,l22,119r-6,l11,117,6,112,2,108,,103,,97xe" filled="f" strokeweight=".19017mm">
                    <v:path arrowok="t" o:connecttype="custom" o:connectlocs="0,110;0,35;0,29;2,24;6,19;11,15;16,13;22,13;97,13;103,13;108,15;112,19;117,24;119,29;119,35;119,110;103,132;97,132;22,132;16,132;11,130;6,125;2,121;0,116;0,110" o:connectangles="0,0,0,0,0,0,0,0,0,0,0,0,0,0,0,0,0,0,0,0,0,0,0,0,0"/>
                  </v:shape>
                </v:group>
                <w10:wrap anchorx="page"/>
              </v:group>
            </w:pict>
          </mc:Fallback>
        </mc:AlternateContent>
      </w:r>
      <w:r w:rsidR="00F608A2" w:rsidRPr="006265AF">
        <w:rPr>
          <w:rFonts w:ascii="Times New Roman"/>
          <w:sz w:val="17"/>
        </w:rPr>
        <w:t>Don</w:t>
      </w:r>
      <w:r w:rsidR="00F608A2" w:rsidRPr="006265AF">
        <w:rPr>
          <w:rFonts w:ascii="Times New Roman"/>
          <w:sz w:val="17"/>
        </w:rPr>
        <w:t>’</w:t>
      </w:r>
      <w:r w:rsidR="00F608A2" w:rsidRPr="006265AF">
        <w:rPr>
          <w:rFonts w:ascii="Times New Roman"/>
          <w:sz w:val="17"/>
        </w:rPr>
        <w:t>t know</w:t>
      </w:r>
    </w:p>
    <w:p w14:paraId="779824C3" w14:textId="0022B8FC" w:rsidR="00F608A2" w:rsidRPr="006265AF" w:rsidRDefault="00647D01" w:rsidP="00F032C4">
      <w:pPr>
        <w:spacing w:before="0" w:after="60" w:line="240" w:lineRule="auto"/>
        <w:ind w:left="782"/>
        <w:rPr>
          <w:rFonts w:ascii="Times New Roman" w:hAnsi="Times New Roman"/>
          <w:sz w:val="20"/>
        </w:rPr>
      </w:pPr>
      <w:r w:rsidRPr="006265AF">
        <w:rPr>
          <w:rFonts w:ascii="Times New Roman"/>
          <w:noProof/>
          <w:sz w:val="17"/>
          <w:lang w:val="en-US"/>
        </w:rPr>
        <mc:AlternateContent>
          <mc:Choice Requires="wpg">
            <w:drawing>
              <wp:anchor distT="0" distB="0" distL="114300" distR="114300" simplePos="0" relativeHeight="251473920" behindDoc="0" locked="0" layoutInCell="1" allowOverlap="1" wp14:anchorId="23113A8F" wp14:editId="6A63578D">
                <wp:simplePos x="0" y="0"/>
                <wp:positionH relativeFrom="page">
                  <wp:posOffset>628650</wp:posOffset>
                </wp:positionH>
                <wp:positionV relativeFrom="paragraph">
                  <wp:posOffset>5080</wp:posOffset>
                </wp:positionV>
                <wp:extent cx="82550" cy="89535"/>
                <wp:effectExtent l="9525" t="5080" r="3175" b="635"/>
                <wp:wrapNone/>
                <wp:docPr id="5991" name="Group 1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90" y="8"/>
                          <a:chExt cx="130" cy="141"/>
                        </a:xfrm>
                      </wpg:grpSpPr>
                      <wpg:grpSp>
                        <wpg:cNvPr id="5992" name="Group 1663"/>
                        <wpg:cNvGrpSpPr>
                          <a:grpSpLocks/>
                        </wpg:cNvGrpSpPr>
                        <wpg:grpSpPr bwMode="auto">
                          <a:xfrm>
                            <a:off x="990" y="19"/>
                            <a:ext cx="130" cy="130"/>
                            <a:chOff x="990" y="19"/>
                            <a:chExt cx="130" cy="130"/>
                          </a:xfrm>
                        </wpg:grpSpPr>
                        <wps:wsp>
                          <wps:cNvPr id="5993" name="Freeform 1664"/>
                          <wps:cNvSpPr>
                            <a:spLocks/>
                          </wps:cNvSpPr>
                          <wps:spPr bwMode="auto">
                            <a:xfrm>
                              <a:off x="990" y="19"/>
                              <a:ext cx="130" cy="130"/>
                            </a:xfrm>
                            <a:custGeom>
                              <a:avLst/>
                              <a:gdLst>
                                <a:gd name="T0" fmla="+- 0 1103 990"/>
                                <a:gd name="T1" fmla="*/ T0 w 130"/>
                                <a:gd name="T2" fmla="+- 0 148 19"/>
                                <a:gd name="T3" fmla="*/ 148 h 130"/>
                                <a:gd name="T4" fmla="+- 0 1005 990"/>
                                <a:gd name="T5" fmla="*/ T4 w 130"/>
                                <a:gd name="T6" fmla="+- 0 148 19"/>
                                <a:gd name="T7" fmla="*/ 148 h 130"/>
                                <a:gd name="T8" fmla="+- 0 1000 990"/>
                                <a:gd name="T9" fmla="*/ T8 w 130"/>
                                <a:gd name="T10" fmla="+- 0 146 19"/>
                                <a:gd name="T11" fmla="*/ 146 h 130"/>
                                <a:gd name="T12" fmla="+- 0 992 990"/>
                                <a:gd name="T13" fmla="*/ T12 w 130"/>
                                <a:gd name="T14" fmla="+- 0 137 19"/>
                                <a:gd name="T15" fmla="*/ 137 h 130"/>
                                <a:gd name="T16" fmla="+- 0 990 990"/>
                                <a:gd name="T17" fmla="*/ T16 w 130"/>
                                <a:gd name="T18" fmla="+- 0 132 19"/>
                                <a:gd name="T19" fmla="*/ 132 h 130"/>
                                <a:gd name="T20" fmla="+- 0 990 990"/>
                                <a:gd name="T21" fmla="*/ T20 w 130"/>
                                <a:gd name="T22" fmla="+- 0 34 19"/>
                                <a:gd name="T23" fmla="*/ 34 h 130"/>
                                <a:gd name="T24" fmla="+- 0 992 990"/>
                                <a:gd name="T25" fmla="*/ T24 w 130"/>
                                <a:gd name="T26" fmla="+- 0 29 19"/>
                                <a:gd name="T27" fmla="*/ 29 h 130"/>
                                <a:gd name="T28" fmla="+- 0 1000 990"/>
                                <a:gd name="T29" fmla="*/ T28 w 130"/>
                                <a:gd name="T30" fmla="+- 0 21 19"/>
                                <a:gd name="T31" fmla="*/ 21 h 130"/>
                                <a:gd name="T32" fmla="+- 0 1005 990"/>
                                <a:gd name="T33" fmla="*/ T32 w 130"/>
                                <a:gd name="T34" fmla="+- 0 19 19"/>
                                <a:gd name="T35" fmla="*/ 19 h 130"/>
                                <a:gd name="T36" fmla="+- 0 1103 990"/>
                                <a:gd name="T37" fmla="*/ T36 w 130"/>
                                <a:gd name="T38" fmla="+- 0 19 19"/>
                                <a:gd name="T39" fmla="*/ 19 h 130"/>
                                <a:gd name="T40" fmla="+- 0 1109 990"/>
                                <a:gd name="T41" fmla="*/ T40 w 130"/>
                                <a:gd name="T42" fmla="+- 0 21 19"/>
                                <a:gd name="T43" fmla="*/ 21 h 130"/>
                                <a:gd name="T44" fmla="+- 0 1117 990"/>
                                <a:gd name="T45" fmla="*/ T44 w 130"/>
                                <a:gd name="T46" fmla="+- 0 29 19"/>
                                <a:gd name="T47" fmla="*/ 29 h 130"/>
                                <a:gd name="T48" fmla="+- 0 1119 990"/>
                                <a:gd name="T49" fmla="*/ T48 w 130"/>
                                <a:gd name="T50" fmla="+- 0 34 19"/>
                                <a:gd name="T51" fmla="*/ 34 h 130"/>
                                <a:gd name="T52" fmla="+- 0 1119 990"/>
                                <a:gd name="T53" fmla="*/ T52 w 130"/>
                                <a:gd name="T54" fmla="+- 0 132 19"/>
                                <a:gd name="T55" fmla="*/ 132 h 130"/>
                                <a:gd name="T56" fmla="+- 0 1117 990"/>
                                <a:gd name="T57" fmla="*/ T56 w 130"/>
                                <a:gd name="T58" fmla="+- 0 137 19"/>
                                <a:gd name="T59" fmla="*/ 137 h 130"/>
                                <a:gd name="T60" fmla="+- 0 1109 990"/>
                                <a:gd name="T61" fmla="*/ T60 w 130"/>
                                <a:gd name="T62" fmla="+- 0 146 19"/>
                                <a:gd name="T63" fmla="*/ 146 h 130"/>
                                <a:gd name="T64" fmla="+- 0 1103 990"/>
                                <a:gd name="T65" fmla="*/ T64 w 130"/>
                                <a:gd name="T66" fmla="+- 0 148 19"/>
                                <a:gd name="T67" fmla="*/ 14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9" y="2"/>
                                  </a:lnTo>
                                  <a:lnTo>
                                    <a:pt x="127" y="10"/>
                                  </a:lnTo>
                                  <a:lnTo>
                                    <a:pt x="129" y="15"/>
                                  </a:lnTo>
                                  <a:lnTo>
                                    <a:pt x="129" y="113"/>
                                  </a:lnTo>
                                  <a:lnTo>
                                    <a:pt x="127" y="118"/>
                                  </a:lnTo>
                                  <a:lnTo>
                                    <a:pt x="119"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4" name="Picture 166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990" y="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995" name="Group 1666"/>
                        <wpg:cNvGrpSpPr>
                          <a:grpSpLocks/>
                        </wpg:cNvGrpSpPr>
                        <wpg:grpSpPr bwMode="auto">
                          <a:xfrm>
                            <a:off x="995" y="13"/>
                            <a:ext cx="119" cy="119"/>
                            <a:chOff x="995" y="13"/>
                            <a:chExt cx="119" cy="119"/>
                          </a:xfrm>
                        </wpg:grpSpPr>
                        <wps:wsp>
                          <wps:cNvPr id="5996" name="Freeform 1667"/>
                          <wps:cNvSpPr>
                            <a:spLocks/>
                          </wps:cNvSpPr>
                          <wps:spPr bwMode="auto">
                            <a:xfrm>
                              <a:off x="995" y="13"/>
                              <a:ext cx="119" cy="119"/>
                            </a:xfrm>
                            <a:custGeom>
                              <a:avLst/>
                              <a:gdLst>
                                <a:gd name="T0" fmla="+- 0 995 995"/>
                                <a:gd name="T1" fmla="*/ T0 w 119"/>
                                <a:gd name="T2" fmla="+- 0 110 13"/>
                                <a:gd name="T3" fmla="*/ 110 h 119"/>
                                <a:gd name="T4" fmla="+- 0 995 995"/>
                                <a:gd name="T5" fmla="*/ T4 w 119"/>
                                <a:gd name="T6" fmla="+- 0 35 13"/>
                                <a:gd name="T7" fmla="*/ 35 h 119"/>
                                <a:gd name="T8" fmla="+- 0 995 995"/>
                                <a:gd name="T9" fmla="*/ T8 w 119"/>
                                <a:gd name="T10" fmla="+- 0 29 13"/>
                                <a:gd name="T11" fmla="*/ 29 h 119"/>
                                <a:gd name="T12" fmla="+- 0 997 995"/>
                                <a:gd name="T13" fmla="*/ T12 w 119"/>
                                <a:gd name="T14" fmla="+- 0 24 13"/>
                                <a:gd name="T15" fmla="*/ 24 h 119"/>
                                <a:gd name="T16" fmla="+- 0 1001 995"/>
                                <a:gd name="T17" fmla="*/ T16 w 119"/>
                                <a:gd name="T18" fmla="+- 0 19 13"/>
                                <a:gd name="T19" fmla="*/ 19 h 119"/>
                                <a:gd name="T20" fmla="+- 0 1006 995"/>
                                <a:gd name="T21" fmla="*/ T20 w 119"/>
                                <a:gd name="T22" fmla="+- 0 15 13"/>
                                <a:gd name="T23" fmla="*/ 15 h 119"/>
                                <a:gd name="T24" fmla="+- 0 1011 995"/>
                                <a:gd name="T25" fmla="*/ T24 w 119"/>
                                <a:gd name="T26" fmla="+- 0 13 13"/>
                                <a:gd name="T27" fmla="*/ 13 h 119"/>
                                <a:gd name="T28" fmla="+- 0 1017 995"/>
                                <a:gd name="T29" fmla="*/ T28 w 119"/>
                                <a:gd name="T30" fmla="+- 0 13 13"/>
                                <a:gd name="T31" fmla="*/ 13 h 119"/>
                                <a:gd name="T32" fmla="+- 0 1092 995"/>
                                <a:gd name="T33" fmla="*/ T32 w 119"/>
                                <a:gd name="T34" fmla="+- 0 13 13"/>
                                <a:gd name="T35" fmla="*/ 13 h 119"/>
                                <a:gd name="T36" fmla="+- 0 1098 995"/>
                                <a:gd name="T37" fmla="*/ T36 w 119"/>
                                <a:gd name="T38" fmla="+- 0 13 13"/>
                                <a:gd name="T39" fmla="*/ 13 h 119"/>
                                <a:gd name="T40" fmla="+- 0 1103 995"/>
                                <a:gd name="T41" fmla="*/ T40 w 119"/>
                                <a:gd name="T42" fmla="+- 0 15 13"/>
                                <a:gd name="T43" fmla="*/ 15 h 119"/>
                                <a:gd name="T44" fmla="+- 0 1107 995"/>
                                <a:gd name="T45" fmla="*/ T44 w 119"/>
                                <a:gd name="T46" fmla="+- 0 19 13"/>
                                <a:gd name="T47" fmla="*/ 19 h 119"/>
                                <a:gd name="T48" fmla="+- 0 1112 995"/>
                                <a:gd name="T49" fmla="*/ T48 w 119"/>
                                <a:gd name="T50" fmla="+- 0 24 13"/>
                                <a:gd name="T51" fmla="*/ 24 h 119"/>
                                <a:gd name="T52" fmla="+- 0 1114 995"/>
                                <a:gd name="T53" fmla="*/ T52 w 119"/>
                                <a:gd name="T54" fmla="+- 0 29 13"/>
                                <a:gd name="T55" fmla="*/ 29 h 119"/>
                                <a:gd name="T56" fmla="+- 0 1114 995"/>
                                <a:gd name="T57" fmla="*/ T56 w 119"/>
                                <a:gd name="T58" fmla="+- 0 35 13"/>
                                <a:gd name="T59" fmla="*/ 35 h 119"/>
                                <a:gd name="T60" fmla="+- 0 1114 995"/>
                                <a:gd name="T61" fmla="*/ T60 w 119"/>
                                <a:gd name="T62" fmla="+- 0 110 13"/>
                                <a:gd name="T63" fmla="*/ 110 h 119"/>
                                <a:gd name="T64" fmla="+- 0 1092 995"/>
                                <a:gd name="T65" fmla="*/ T64 w 119"/>
                                <a:gd name="T66" fmla="+- 0 132 13"/>
                                <a:gd name="T67" fmla="*/ 132 h 119"/>
                                <a:gd name="T68" fmla="+- 0 1017 995"/>
                                <a:gd name="T69" fmla="*/ T68 w 119"/>
                                <a:gd name="T70" fmla="+- 0 132 13"/>
                                <a:gd name="T71" fmla="*/ 132 h 119"/>
                                <a:gd name="T72" fmla="+- 0 995 995"/>
                                <a:gd name="T73" fmla="*/ T72 w 119"/>
                                <a:gd name="T74" fmla="+- 0 116 13"/>
                                <a:gd name="T75" fmla="*/ 116 h 119"/>
                                <a:gd name="T76" fmla="+- 0 995 995"/>
                                <a:gd name="T77" fmla="*/ T76 w 119"/>
                                <a:gd name="T78" fmla="+- 0 110 13"/>
                                <a:gd name="T79" fmla="*/ 11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1" y="2"/>
                                  </a:lnTo>
                                  <a:lnTo>
                                    <a:pt x="16" y="0"/>
                                  </a:lnTo>
                                  <a:lnTo>
                                    <a:pt x="22" y="0"/>
                                  </a:lnTo>
                                  <a:lnTo>
                                    <a:pt x="97" y="0"/>
                                  </a:lnTo>
                                  <a:lnTo>
                                    <a:pt x="103" y="0"/>
                                  </a:lnTo>
                                  <a:lnTo>
                                    <a:pt x="108" y="2"/>
                                  </a:lnTo>
                                  <a:lnTo>
                                    <a:pt x="112" y="6"/>
                                  </a:lnTo>
                                  <a:lnTo>
                                    <a:pt x="117" y="11"/>
                                  </a:lnTo>
                                  <a:lnTo>
                                    <a:pt x="119" y="16"/>
                                  </a:lnTo>
                                  <a:lnTo>
                                    <a:pt x="119" y="22"/>
                                  </a:lnTo>
                                  <a:lnTo>
                                    <a:pt x="119" y="97"/>
                                  </a:lnTo>
                                  <a:lnTo>
                                    <a:pt x="97" y="119"/>
                                  </a:lnTo>
                                  <a:lnTo>
                                    <a:pt x="22"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05E0F1" id="Group 1662" o:spid="_x0000_s1026" style="position:absolute;margin-left:49.5pt;margin-top:.4pt;width:6.5pt;height:7.05pt;z-index:251473920;mso-position-horizontal-relative:page" coordorigin="990,8"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">
                <v:group id="Group 1663" o:spid="_x0000_s1027" style="position:absolute;left:990;top:19;width:130;height:130" coordorigin="990,1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">
                  <v:shape id="Freeform 1664" o:spid="_x0000_s1028" style="position:absolute;left:990;top:1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" path="m113,129r-98,l10,127,2,118,,113,,15,2,10,10,2,15,r98,l119,2r8,8l129,15r,98l127,118r-8,9l113,129xe" fillcolor="black" stroked="f">
                    <v:fill opacity="5397f"/>
                    <v:path arrowok="t" o:connecttype="custom" o:connectlocs="113,148;15,148;10,146;2,137;0,132;0,34;2,29;10,21;15,19;113,19;119,21;127,29;129,34;129,132;127,137;119,146;113,148" o:connectangles="0,0,0,0,0,0,0,0,0,0,0,0,0,0,0,0,0"/>
                  </v:shape>
                  <v:shape id="Picture 1665" o:spid="_x0000_s1029" type="#_x0000_t75" style="position:absolute;left:990;top: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">
                    <v:imagedata r:id="rId115" o:title=""/>
                  </v:shape>
                </v:group>
                <v:group id="Group 1666" o:spid="_x0000_s1030" style="position:absolute;left:995;top:13;width:119;height:119" coordorigin="995,1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">
                  <v:shape id="Freeform 1667" o:spid="_x0000_s1031" style="position:absolute;left:995;top:1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" path="m,97l,22,,16,2,11,6,6,11,2,16,r6,l97,r6,l108,2r4,4l117,11r2,5l119,22r,75l97,119r-75,l,103,,97xe" filled="f" strokeweight=".19017mm">
                    <v:path arrowok="t" o:connecttype="custom" o:connectlocs="0,110;0,35;0,29;2,24;6,19;11,15;16,13;22,13;97,13;103,13;108,15;112,19;117,24;119,29;119,35;119,110;97,132;22,132;0,116;0,110" o:connectangles="0,0,0,0,0,0,0,0,0,0,0,0,0,0,0,0,0,0,0,0"/>
                  </v:shape>
                </v:group>
                <w10:wrap anchorx="page"/>
              </v:group>
            </w:pict>
          </mc:Fallback>
        </mc:AlternateContent>
      </w:r>
      <w:r w:rsidR="00F608A2" w:rsidRPr="006265AF">
        <w:rPr>
          <w:rFonts w:ascii="Times New Roman"/>
          <w:sz w:val="17"/>
        </w:rPr>
        <w:t xml:space="preserve">Others </w:t>
      </w:r>
      <w:proofErr w:type="gramStart"/>
      <w:r w:rsidR="00F608A2" w:rsidRPr="006265AF">
        <w:rPr>
          <w:rFonts w:ascii="Times New Roman"/>
          <w:sz w:val="17"/>
        </w:rPr>
        <w:t>( please</w:t>
      </w:r>
      <w:proofErr w:type="gramEnd"/>
      <w:r w:rsidR="00F608A2" w:rsidRPr="006265AF">
        <w:rPr>
          <w:rFonts w:ascii="Times New Roman"/>
          <w:sz w:val="17"/>
        </w:rPr>
        <w:t xml:space="preserve"> specify)</w:t>
      </w:r>
      <w:r w:rsidR="00F032C4" w:rsidRPr="006265AF">
        <w:rPr>
          <w:rFonts w:ascii="Times New Roman"/>
          <w:sz w:val="17"/>
        </w:rPr>
        <w:t xml:space="preserve"> </w:t>
      </w:r>
      <w:r w:rsidRPr="006265AF">
        <w:rPr>
          <w:rFonts w:ascii="Times New Roman" w:hAnsi="Times New Roman"/>
          <w:noProof/>
          <w:position w:val="-3"/>
          <w:sz w:val="20"/>
          <w:lang w:val="en-US"/>
        </w:rPr>
        <mc:AlternateContent>
          <mc:Choice Requires="wpg">
            <w:drawing>
              <wp:inline distT="0" distB="0" distL="0" distR="0" wp14:anchorId="6F16742E" wp14:editId="02D49D69">
                <wp:extent cx="931545" cy="137160"/>
                <wp:effectExtent l="12065" t="9525" r="8890" b="5715"/>
                <wp:docPr id="5988" name="Group 1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1545" cy="137160"/>
                          <a:chOff x="0" y="0"/>
                          <a:chExt cx="1467" cy="216"/>
                        </a:xfrm>
                      </wpg:grpSpPr>
                      <wpg:grpSp>
                        <wpg:cNvPr id="5989" name="Group 1660"/>
                        <wpg:cNvGrpSpPr>
                          <a:grpSpLocks/>
                        </wpg:cNvGrpSpPr>
                        <wpg:grpSpPr bwMode="auto">
                          <a:xfrm>
                            <a:off x="0" y="0"/>
                            <a:ext cx="1467" cy="216"/>
                            <a:chOff x="0" y="0"/>
                            <a:chExt cx="1467" cy="216"/>
                          </a:xfrm>
                        </wpg:grpSpPr>
                        <wps:wsp>
                          <wps:cNvPr id="5990" name="Freeform 1661"/>
                          <wps:cNvSpPr>
                            <a:spLocks/>
                          </wps:cNvSpPr>
                          <wps:spPr bwMode="auto">
                            <a:xfrm>
                              <a:off x="0" y="0"/>
                              <a:ext cx="1467" cy="216"/>
                            </a:xfrm>
                            <a:custGeom>
                              <a:avLst/>
                              <a:gdLst>
                                <a:gd name="T0" fmla="*/ 0 w 1467"/>
                                <a:gd name="T1" fmla="*/ 0 h 216"/>
                                <a:gd name="T2" fmla="*/ 1466 w 1467"/>
                                <a:gd name="T3" fmla="*/ 0 h 216"/>
                                <a:gd name="T4" fmla="*/ 1466 w 1467"/>
                                <a:gd name="T5" fmla="*/ 216 h 216"/>
                                <a:gd name="T6" fmla="*/ 0 w 1467"/>
                                <a:gd name="T7" fmla="*/ 216 h 216"/>
                                <a:gd name="T8" fmla="*/ 0 w 1467"/>
                                <a:gd name="T9" fmla="*/ 0 h 216"/>
                              </a:gdLst>
                              <a:ahLst/>
                              <a:cxnLst>
                                <a:cxn ang="0">
                                  <a:pos x="T0" y="T1"/>
                                </a:cxn>
                                <a:cxn ang="0">
                                  <a:pos x="T2" y="T3"/>
                                </a:cxn>
                                <a:cxn ang="0">
                                  <a:pos x="T4" y="T5"/>
                                </a:cxn>
                                <a:cxn ang="0">
                                  <a:pos x="T6" y="T7"/>
                                </a:cxn>
                                <a:cxn ang="0">
                                  <a:pos x="T8" y="T9"/>
                                </a:cxn>
                              </a:cxnLst>
                              <a:rect l="0" t="0" r="r" b="b"/>
                              <a:pathLst>
                                <a:path w="1467" h="216">
                                  <a:moveTo>
                                    <a:pt x="0" y="0"/>
                                  </a:moveTo>
                                  <a:lnTo>
                                    <a:pt x="1466" y="0"/>
                                  </a:lnTo>
                                  <a:lnTo>
                                    <a:pt x="1466"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F6940A" id="Group 1659" o:spid="_x0000_s1026" style="width:73.35pt;height:10.8pt;mso-position-horizontal-relative:char;mso-position-vertical-relative:line" coordsize="146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">
                <v:group id="Group 1660" o:spid="_x0000_s1027" style="position:absolute;width:1467;height:216" coordsize="146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">
                  <v:shape id="Freeform 1661" o:spid="_x0000_s1028" style="position:absolute;width:1467;height:216;visibility:visible;mso-wrap-style:square;v-text-anchor:top" coordsize="146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" path="m,l1466,r,216l,216,,xe" filled="f" strokecolor="#a9a9a9" strokeweight="0">
                    <v:path arrowok="t" o:connecttype="custom" o:connectlocs="0,0;1466,0;1466,216;0,216;0,0" o:connectangles="0,0,0,0,0"/>
                  </v:shape>
                </v:group>
                <w10:anchorlock/>
              </v:group>
            </w:pict>
          </mc:Fallback>
        </mc:AlternateContent>
      </w:r>
    </w:p>
    <w:p w14:paraId="22C74B2C" w14:textId="77777777" w:rsidR="00F608A2" w:rsidRPr="006265AF" w:rsidRDefault="00F608A2">
      <w:pPr>
        <w:spacing w:line="215" w:lineRule="exact"/>
        <w:rPr>
          <w:rFonts w:ascii="Times New Roman" w:hAnsi="Times New Roman"/>
          <w:sz w:val="20"/>
        </w:rPr>
      </w:pPr>
    </w:p>
    <w:p w14:paraId="529B93E6" w14:textId="77777777" w:rsidR="00F608A2" w:rsidRPr="00647D01" w:rsidRDefault="00F608A2" w:rsidP="00F032C4">
      <w:pPr>
        <w:pStyle w:val="BodyText"/>
        <w:spacing w:before="122" w:after="39"/>
        <w:ind w:right="8508"/>
        <w:jc w:val="center"/>
        <w:rPr>
          <w:b w:val="0"/>
          <w:bCs/>
        </w:rPr>
      </w:pPr>
      <w:r w:rsidRPr="006265AF">
        <w:rPr>
          <w:color w:val="130201"/>
        </w:rPr>
        <w:t>Three</w:t>
      </w:r>
      <w:r w:rsidRPr="006265AF">
        <w:rPr>
          <w:color w:val="130201"/>
          <w:spacing w:val="13"/>
        </w:rPr>
        <w:t xml:space="preserve"> </w:t>
      </w:r>
      <w:r w:rsidRPr="00647D01">
        <w:rPr>
          <w:color w:val="130201"/>
        </w:rPr>
        <w:t>skills</w:t>
      </w:r>
    </w:p>
    <w:p w14:paraId="3585D23F" w14:textId="37BDFDF3"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4B73F92E" wp14:editId="28469B3B">
                <wp:extent cx="657860" cy="6985"/>
                <wp:effectExtent l="6985" t="6350" r="1905" b="5715"/>
                <wp:docPr id="5985"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6985"/>
                          <a:chOff x="0" y="0"/>
                          <a:chExt cx="1036" cy="11"/>
                        </a:xfrm>
                      </wpg:grpSpPr>
                      <wpg:grpSp>
                        <wpg:cNvPr id="5986" name="Group 1657"/>
                        <wpg:cNvGrpSpPr>
                          <a:grpSpLocks/>
                        </wpg:cNvGrpSpPr>
                        <wpg:grpSpPr bwMode="auto">
                          <a:xfrm>
                            <a:off x="6" y="6"/>
                            <a:ext cx="1025" cy="2"/>
                            <a:chOff x="6" y="6"/>
                            <a:chExt cx="1025" cy="2"/>
                          </a:xfrm>
                        </wpg:grpSpPr>
                        <wps:wsp>
                          <wps:cNvPr id="5987" name="Freeform 1658"/>
                          <wps:cNvSpPr>
                            <a:spLocks/>
                          </wps:cNvSpPr>
                          <wps:spPr bwMode="auto">
                            <a:xfrm>
                              <a:off x="6" y="6"/>
                              <a:ext cx="1025" cy="2"/>
                            </a:xfrm>
                            <a:custGeom>
                              <a:avLst/>
                              <a:gdLst>
                                <a:gd name="T0" fmla="+- 0 6 6"/>
                                <a:gd name="T1" fmla="*/ T0 w 1025"/>
                                <a:gd name="T2" fmla="+- 0 1030 6"/>
                                <a:gd name="T3" fmla="*/ T2 w 1025"/>
                              </a:gdLst>
                              <a:ahLst/>
                              <a:cxnLst>
                                <a:cxn ang="0">
                                  <a:pos x="T1" y="0"/>
                                </a:cxn>
                                <a:cxn ang="0">
                                  <a:pos x="T3" y="0"/>
                                </a:cxn>
                              </a:cxnLst>
                              <a:rect l="0" t="0" r="r" b="b"/>
                              <a:pathLst>
                                <a:path w="1025">
                                  <a:moveTo>
                                    <a:pt x="0" y="0"/>
                                  </a:moveTo>
                                  <a:lnTo>
                                    <a:pt x="1024"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1AC7D7" id="Group 1656" o:spid="_x0000_s1026" style="width:51.8pt;height:.55pt;mso-position-horizontal-relative:char;mso-position-vertical-relative:line" coordsize="10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">
                <v:group id="Group 1657" o:spid="_x0000_s1027" style="position:absolute;left:6;top:6;width:1025;height:2" coordorigin="6,6"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">
                  <v:shape id="Freeform 1658" o:spid="_x0000_s1028" style="position:absolute;left:6;top:6;width:1025;height:2;visibility:visible;mso-wrap-style:square;v-text-anchor:top" coordsize="10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" path="m,l1024,e" filled="f" strokecolor="#ccc" strokeweight=".19017mm">
                    <v:path arrowok="t" o:connecttype="custom" o:connectlocs="0,0;1024,0" o:connectangles="0,0"/>
                  </v:shape>
                </v:group>
                <w10:anchorlock/>
              </v:group>
            </w:pict>
          </mc:Fallback>
        </mc:AlternateContent>
      </w:r>
    </w:p>
    <w:p w14:paraId="3E349974" w14:textId="77777777" w:rsidR="00F608A2" w:rsidRPr="00647D01" w:rsidRDefault="00F608A2" w:rsidP="00F608A2">
      <w:pPr>
        <w:pStyle w:val="ListParagraph"/>
        <w:widowControl w:val="0"/>
        <w:numPr>
          <w:ilvl w:val="0"/>
          <w:numId w:val="40"/>
        </w:numPr>
        <w:tabs>
          <w:tab w:val="left" w:pos="718"/>
        </w:tabs>
        <w:spacing w:before="122" w:after="39" w:line="240" w:lineRule="auto"/>
        <w:ind w:left="717"/>
        <w:contextualSpacing w:val="0"/>
        <w:rPr>
          <w:rFonts w:ascii="Arial" w:eastAsia="Arial" w:hAnsi="Arial" w:cs="Arial"/>
          <w:sz w:val="17"/>
          <w:szCs w:val="17"/>
        </w:rPr>
      </w:pPr>
      <w:r w:rsidRPr="006265AF">
        <w:rPr>
          <w:rFonts w:ascii="Arial"/>
          <w:b/>
          <w:color w:val="130201"/>
          <w:sz w:val="17"/>
        </w:rPr>
        <w:t xml:space="preserve">List the three skills that you are having the biggest </w:t>
      </w:r>
      <w:proofErr w:type="gramStart"/>
      <w:r w:rsidRPr="006265AF">
        <w:rPr>
          <w:rFonts w:ascii="Arial"/>
          <w:b/>
          <w:color w:val="130201"/>
          <w:sz w:val="17"/>
        </w:rPr>
        <w:t xml:space="preserve">difficulty </w:t>
      </w:r>
      <w:r w:rsidRPr="006265AF">
        <w:rPr>
          <w:rFonts w:ascii="Arial"/>
          <w:b/>
          <w:color w:val="130201"/>
          <w:spacing w:val="27"/>
          <w:sz w:val="17"/>
        </w:rPr>
        <w:t xml:space="preserve"> </w:t>
      </w:r>
      <w:r w:rsidRPr="006265AF">
        <w:rPr>
          <w:rFonts w:ascii="Arial"/>
          <w:b/>
          <w:color w:val="130201"/>
          <w:sz w:val="17"/>
        </w:rPr>
        <w:t>finding</w:t>
      </w:r>
      <w:proofErr w:type="gramEnd"/>
      <w:r w:rsidRPr="006265AF">
        <w:rPr>
          <w:rFonts w:ascii="Arial"/>
          <w:b/>
          <w:color w:val="130201"/>
          <w:sz w:val="17"/>
        </w:rPr>
        <w:t>?</w:t>
      </w:r>
    </w:p>
    <w:p w14:paraId="02EFD388" w14:textId="627DAD73"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3B2B25EA" wp14:editId="41B1F12A">
                <wp:extent cx="6538595" cy="6985"/>
                <wp:effectExtent l="10160" t="8255" r="4445" b="3810"/>
                <wp:docPr id="5982"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5983" name="Group 1654"/>
                        <wpg:cNvGrpSpPr>
                          <a:grpSpLocks/>
                        </wpg:cNvGrpSpPr>
                        <wpg:grpSpPr bwMode="auto">
                          <a:xfrm>
                            <a:off x="6" y="6"/>
                            <a:ext cx="10286" cy="2"/>
                            <a:chOff x="6" y="6"/>
                            <a:chExt cx="10286" cy="2"/>
                          </a:xfrm>
                        </wpg:grpSpPr>
                        <wps:wsp>
                          <wps:cNvPr id="5984" name="Freeform 1655"/>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2E2A25" id="Group 1653"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">
                <v:group id="Group 1654"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">
                  <v:shape id="Freeform 1655"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2908013C" w14:textId="03770BC9" w:rsidR="00F608A2" w:rsidRPr="006265AF" w:rsidRDefault="00647D01">
      <w:pPr>
        <w:ind w:left="200" w:right="9967"/>
        <w:jc w:val="center"/>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74944" behindDoc="0" locked="0" layoutInCell="1" allowOverlap="1" wp14:anchorId="2B5C3DF3" wp14:editId="3A55AA67">
                <wp:simplePos x="0" y="0"/>
                <wp:positionH relativeFrom="page">
                  <wp:posOffset>2545715</wp:posOffset>
                </wp:positionH>
                <wp:positionV relativeFrom="paragraph">
                  <wp:posOffset>135255</wp:posOffset>
                </wp:positionV>
                <wp:extent cx="2211705" cy="137160"/>
                <wp:effectExtent l="12065" t="12700" r="5080" b="12065"/>
                <wp:wrapNone/>
                <wp:docPr id="5980" name="Group 1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37160"/>
                          <a:chOff x="4009" y="-3"/>
                          <a:chExt cx="3483" cy="216"/>
                        </a:xfrm>
                      </wpg:grpSpPr>
                      <wps:wsp>
                        <wps:cNvPr id="5981" name="Freeform 1652"/>
                        <wps:cNvSpPr>
                          <a:spLocks/>
                        </wps:cNvSpPr>
                        <wps:spPr bwMode="auto">
                          <a:xfrm>
                            <a:off x="4009" y="-3"/>
                            <a:ext cx="3483" cy="216"/>
                          </a:xfrm>
                          <a:custGeom>
                            <a:avLst/>
                            <a:gdLst>
                              <a:gd name="T0" fmla="+- 0 4009 4009"/>
                              <a:gd name="T1" fmla="*/ T0 w 3483"/>
                              <a:gd name="T2" fmla="+- 0 -3 -3"/>
                              <a:gd name="T3" fmla="*/ -3 h 216"/>
                              <a:gd name="T4" fmla="+- 0 7491 4009"/>
                              <a:gd name="T5" fmla="*/ T4 w 3483"/>
                              <a:gd name="T6" fmla="+- 0 -3 -3"/>
                              <a:gd name="T7" fmla="*/ -3 h 216"/>
                              <a:gd name="T8" fmla="+- 0 7491 4009"/>
                              <a:gd name="T9" fmla="*/ T8 w 3483"/>
                              <a:gd name="T10" fmla="+- 0 213 -3"/>
                              <a:gd name="T11" fmla="*/ 213 h 216"/>
                              <a:gd name="T12" fmla="+- 0 4009 4009"/>
                              <a:gd name="T13" fmla="*/ T12 w 3483"/>
                              <a:gd name="T14" fmla="+- 0 213 -3"/>
                              <a:gd name="T15" fmla="*/ 213 h 216"/>
                              <a:gd name="T16" fmla="+- 0 4009 4009"/>
                              <a:gd name="T17" fmla="*/ T16 w 3483"/>
                              <a:gd name="T18" fmla="+- 0 -3 -3"/>
                              <a:gd name="T19" fmla="*/ -3 h 216"/>
                            </a:gdLst>
                            <a:ahLst/>
                            <a:cxnLst>
                              <a:cxn ang="0">
                                <a:pos x="T1" y="T3"/>
                              </a:cxn>
                              <a:cxn ang="0">
                                <a:pos x="T5" y="T7"/>
                              </a:cxn>
                              <a:cxn ang="0">
                                <a:pos x="T9" y="T11"/>
                              </a:cxn>
                              <a:cxn ang="0">
                                <a:pos x="T13" y="T15"/>
                              </a:cxn>
                              <a:cxn ang="0">
                                <a:pos x="T17" y="T19"/>
                              </a:cxn>
                            </a:cxnLst>
                            <a:rect l="0" t="0" r="r" b="b"/>
                            <a:pathLst>
                              <a:path w="3483" h="216">
                                <a:moveTo>
                                  <a:pt x="0" y="0"/>
                                </a:moveTo>
                                <a:lnTo>
                                  <a:pt x="3482" y="0"/>
                                </a:lnTo>
                                <a:lnTo>
                                  <a:pt x="3482"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92D5A" id="Group 1651" o:spid="_x0000_s1026" style="position:absolute;margin-left:200.45pt;margin-top:10.65pt;width:174.15pt;height:10.8pt;z-index:251474944;mso-position-horizontal-relative:page" coordorigin="4009,-3" coordsize="348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">
                <v:shape id="Freeform 1652" o:spid="_x0000_s1027" style="position:absolute;left:4009;top:-3;width:3483;height:216;visibility:visible;mso-wrap-style:square;v-text-anchor:top" coordsize="348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" path="m,l3482,r,216l,216,,xe" filled="f" strokecolor="#a9a9a9" strokeweight="0">
                  <v:path arrowok="t" o:connecttype="custom" o:connectlocs="0,-3;3482,-3;3482,213;0,213;0,-3" o:connectangles="0,0,0,0,0"/>
                </v:shape>
                <w10:wrap anchorx="page"/>
              </v:group>
            </w:pict>
          </mc:Fallback>
        </mc:AlternateContent>
      </w:r>
      <w:r w:rsidR="00F608A2" w:rsidRPr="006265AF">
        <w:rPr>
          <w:rFonts w:ascii="Times New Roman"/>
          <w:sz w:val="17"/>
        </w:rPr>
        <w:t>1.</w:t>
      </w:r>
    </w:p>
    <w:p w14:paraId="33242667" w14:textId="0FC3BFE7" w:rsidR="00F608A2" w:rsidRPr="006265AF" w:rsidRDefault="00647D01">
      <w:pPr>
        <w:spacing w:before="117"/>
        <w:ind w:left="200" w:right="9967"/>
        <w:jc w:val="center"/>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75968" behindDoc="0" locked="0" layoutInCell="1" allowOverlap="1" wp14:anchorId="0CC1500C" wp14:editId="0748D298">
                <wp:simplePos x="0" y="0"/>
                <wp:positionH relativeFrom="page">
                  <wp:posOffset>2545715</wp:posOffset>
                </wp:positionH>
                <wp:positionV relativeFrom="paragraph">
                  <wp:posOffset>72390</wp:posOffset>
                </wp:positionV>
                <wp:extent cx="2211705" cy="137160"/>
                <wp:effectExtent l="12065" t="6985" r="5080" b="8255"/>
                <wp:wrapNone/>
                <wp:docPr id="5978"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1705" cy="137160"/>
                          <a:chOff x="4009" y="114"/>
                          <a:chExt cx="3483" cy="216"/>
                        </a:xfrm>
                      </wpg:grpSpPr>
                      <wps:wsp>
                        <wps:cNvPr id="5979" name="Freeform 1650"/>
                        <wps:cNvSpPr>
                          <a:spLocks/>
                        </wps:cNvSpPr>
                        <wps:spPr bwMode="auto">
                          <a:xfrm>
                            <a:off x="4009" y="114"/>
                            <a:ext cx="3483" cy="216"/>
                          </a:xfrm>
                          <a:custGeom>
                            <a:avLst/>
                            <a:gdLst>
                              <a:gd name="T0" fmla="+- 0 4009 4009"/>
                              <a:gd name="T1" fmla="*/ T0 w 3483"/>
                              <a:gd name="T2" fmla="+- 0 114 114"/>
                              <a:gd name="T3" fmla="*/ 114 h 216"/>
                              <a:gd name="T4" fmla="+- 0 7491 4009"/>
                              <a:gd name="T5" fmla="*/ T4 w 3483"/>
                              <a:gd name="T6" fmla="+- 0 114 114"/>
                              <a:gd name="T7" fmla="*/ 114 h 216"/>
                              <a:gd name="T8" fmla="+- 0 7491 4009"/>
                              <a:gd name="T9" fmla="*/ T8 w 3483"/>
                              <a:gd name="T10" fmla="+- 0 330 114"/>
                              <a:gd name="T11" fmla="*/ 330 h 216"/>
                              <a:gd name="T12" fmla="+- 0 4009 4009"/>
                              <a:gd name="T13" fmla="*/ T12 w 3483"/>
                              <a:gd name="T14" fmla="+- 0 330 114"/>
                              <a:gd name="T15" fmla="*/ 330 h 216"/>
                              <a:gd name="T16" fmla="+- 0 4009 4009"/>
                              <a:gd name="T17" fmla="*/ T16 w 3483"/>
                              <a:gd name="T18" fmla="+- 0 114 114"/>
                              <a:gd name="T19" fmla="*/ 114 h 216"/>
                            </a:gdLst>
                            <a:ahLst/>
                            <a:cxnLst>
                              <a:cxn ang="0">
                                <a:pos x="T1" y="T3"/>
                              </a:cxn>
                              <a:cxn ang="0">
                                <a:pos x="T5" y="T7"/>
                              </a:cxn>
                              <a:cxn ang="0">
                                <a:pos x="T9" y="T11"/>
                              </a:cxn>
                              <a:cxn ang="0">
                                <a:pos x="T13" y="T15"/>
                              </a:cxn>
                              <a:cxn ang="0">
                                <a:pos x="T17" y="T19"/>
                              </a:cxn>
                            </a:cxnLst>
                            <a:rect l="0" t="0" r="r" b="b"/>
                            <a:pathLst>
                              <a:path w="3483" h="216">
                                <a:moveTo>
                                  <a:pt x="0" y="0"/>
                                </a:moveTo>
                                <a:lnTo>
                                  <a:pt x="3482" y="0"/>
                                </a:lnTo>
                                <a:lnTo>
                                  <a:pt x="3482"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A27FB" id="Group 1649" o:spid="_x0000_s1026" style="position:absolute;margin-left:200.45pt;margin-top:5.7pt;width:174.15pt;height:10.8pt;z-index:251475968;mso-position-horizontal-relative:page" coordorigin="4009,114" coordsize="3483,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">
                <v:shape id="Freeform 1650" o:spid="_x0000_s1027" style="position:absolute;left:4009;top:114;width:3483;height:216;visibility:visible;mso-wrap-style:square;v-text-anchor:top" coordsize="348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" path="m,l3482,r,216l,216,,xe" filled="f" strokecolor="#a9a9a9" strokeweight="0">
                  <v:path arrowok="t" o:connecttype="custom" o:connectlocs="0,114;3482,114;3482,330;0,330;0,114" o:connectangles="0,0,0,0,0"/>
                </v:shape>
                <w10:wrap anchorx="page"/>
              </v:group>
            </w:pict>
          </mc:Fallback>
        </mc:AlternateContent>
      </w:r>
      <w:r w:rsidR="00F608A2" w:rsidRPr="006265AF">
        <w:rPr>
          <w:rFonts w:ascii="Times New Roman"/>
          <w:sz w:val="17"/>
        </w:rPr>
        <w:t>2.</w:t>
      </w:r>
    </w:p>
    <w:p w14:paraId="0CE1FB76" w14:textId="004792A8" w:rsidR="00F608A2" w:rsidRPr="006265AF" w:rsidRDefault="00647D01">
      <w:pPr>
        <w:spacing w:before="117"/>
        <w:ind w:left="200" w:right="9967"/>
        <w:jc w:val="center"/>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76992" behindDoc="0" locked="0" layoutInCell="1" allowOverlap="1" wp14:anchorId="6F289BBF" wp14:editId="33D1521B">
                <wp:simplePos x="0" y="0"/>
                <wp:positionH relativeFrom="page">
                  <wp:posOffset>2545715</wp:posOffset>
                </wp:positionH>
                <wp:positionV relativeFrom="paragraph">
                  <wp:posOffset>72390</wp:posOffset>
                </wp:positionV>
                <wp:extent cx="2218690" cy="137160"/>
                <wp:effectExtent l="12065" t="8255" r="7620" b="6985"/>
                <wp:wrapNone/>
                <wp:docPr id="5976"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137160"/>
                          <a:chOff x="4009" y="114"/>
                          <a:chExt cx="3494" cy="216"/>
                        </a:xfrm>
                      </wpg:grpSpPr>
                      <wps:wsp>
                        <wps:cNvPr id="5977" name="Freeform 1648"/>
                        <wps:cNvSpPr>
                          <a:spLocks/>
                        </wps:cNvSpPr>
                        <wps:spPr bwMode="auto">
                          <a:xfrm>
                            <a:off x="4009" y="114"/>
                            <a:ext cx="3494" cy="216"/>
                          </a:xfrm>
                          <a:custGeom>
                            <a:avLst/>
                            <a:gdLst>
                              <a:gd name="T0" fmla="+- 0 4009 4009"/>
                              <a:gd name="T1" fmla="*/ T0 w 3494"/>
                              <a:gd name="T2" fmla="+- 0 114 114"/>
                              <a:gd name="T3" fmla="*/ 114 h 216"/>
                              <a:gd name="T4" fmla="+- 0 7502 4009"/>
                              <a:gd name="T5" fmla="*/ T4 w 3494"/>
                              <a:gd name="T6" fmla="+- 0 114 114"/>
                              <a:gd name="T7" fmla="*/ 114 h 216"/>
                              <a:gd name="T8" fmla="+- 0 7502 4009"/>
                              <a:gd name="T9" fmla="*/ T8 w 3494"/>
                              <a:gd name="T10" fmla="+- 0 330 114"/>
                              <a:gd name="T11" fmla="*/ 330 h 216"/>
                              <a:gd name="T12" fmla="+- 0 4009 4009"/>
                              <a:gd name="T13" fmla="*/ T12 w 3494"/>
                              <a:gd name="T14" fmla="+- 0 330 114"/>
                              <a:gd name="T15" fmla="*/ 330 h 216"/>
                              <a:gd name="T16" fmla="+- 0 4009 4009"/>
                              <a:gd name="T17" fmla="*/ T16 w 3494"/>
                              <a:gd name="T18" fmla="+- 0 114 114"/>
                              <a:gd name="T19" fmla="*/ 114 h 216"/>
                            </a:gdLst>
                            <a:ahLst/>
                            <a:cxnLst>
                              <a:cxn ang="0">
                                <a:pos x="T1" y="T3"/>
                              </a:cxn>
                              <a:cxn ang="0">
                                <a:pos x="T5" y="T7"/>
                              </a:cxn>
                              <a:cxn ang="0">
                                <a:pos x="T9" y="T11"/>
                              </a:cxn>
                              <a:cxn ang="0">
                                <a:pos x="T13" y="T15"/>
                              </a:cxn>
                              <a:cxn ang="0">
                                <a:pos x="T17" y="T19"/>
                              </a:cxn>
                            </a:cxnLst>
                            <a:rect l="0" t="0" r="r" b="b"/>
                            <a:pathLst>
                              <a:path w="3494" h="216">
                                <a:moveTo>
                                  <a:pt x="0" y="0"/>
                                </a:moveTo>
                                <a:lnTo>
                                  <a:pt x="3493" y="0"/>
                                </a:lnTo>
                                <a:lnTo>
                                  <a:pt x="3493"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14055" id="Group 1647" o:spid="_x0000_s1026" style="position:absolute;margin-left:200.45pt;margin-top:5.7pt;width:174.7pt;height:10.8pt;z-index:251476992;mso-position-horizontal-relative:page" coordorigin="4009,114" coordsize="34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">
                <v:shape id="Freeform 1648" o:spid="_x0000_s1027" style="position:absolute;left:4009;top:114;width:3494;height:216;visibility:visible;mso-wrap-style:square;v-text-anchor:top" coordsize="349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" path="m,l3493,r,216l,216,,xe" filled="f" strokecolor="#a9a9a9" strokeweight="0">
                  <v:path arrowok="t" o:connecttype="custom" o:connectlocs="0,114;3493,114;3493,330;0,330;0,114" o:connectangles="0,0,0,0,0"/>
                </v:shape>
                <w10:wrap anchorx="page"/>
              </v:group>
            </w:pict>
          </mc:Fallback>
        </mc:AlternateContent>
      </w:r>
      <w:r w:rsidR="00F608A2" w:rsidRPr="006265AF">
        <w:rPr>
          <w:rFonts w:ascii="Times New Roman"/>
          <w:sz w:val="17"/>
        </w:rPr>
        <w:t>3.</w:t>
      </w:r>
    </w:p>
    <w:p w14:paraId="5478A0A1" w14:textId="77777777" w:rsidR="00F608A2" w:rsidRPr="006265AF" w:rsidRDefault="00F608A2">
      <w:pPr>
        <w:rPr>
          <w:rFonts w:ascii="Times New Roman" w:hAnsi="Times New Roman"/>
          <w:sz w:val="20"/>
        </w:rPr>
      </w:pPr>
    </w:p>
    <w:p w14:paraId="32B71442" w14:textId="77777777" w:rsidR="00F608A2" w:rsidRPr="006265AF" w:rsidRDefault="00F608A2">
      <w:pPr>
        <w:spacing w:before="9"/>
        <w:rPr>
          <w:rFonts w:ascii="Times New Roman" w:hAnsi="Times New Roman"/>
          <w:sz w:val="18"/>
          <w:szCs w:val="18"/>
        </w:rPr>
      </w:pPr>
    </w:p>
    <w:p w14:paraId="349104AA" w14:textId="77777777" w:rsidR="00F608A2" w:rsidRPr="00647D01" w:rsidRDefault="00F608A2">
      <w:pPr>
        <w:pStyle w:val="BodyText"/>
        <w:spacing w:after="39"/>
        <w:ind w:left="217"/>
        <w:rPr>
          <w:b w:val="0"/>
          <w:bCs/>
        </w:rPr>
      </w:pPr>
      <w:r w:rsidRPr="006265AF">
        <w:rPr>
          <w:color w:val="130201"/>
        </w:rPr>
        <w:t>Must have digital</w:t>
      </w:r>
      <w:r w:rsidRPr="00647D01">
        <w:rPr>
          <w:color w:val="130201"/>
          <w:spacing w:val="25"/>
        </w:rPr>
        <w:t xml:space="preserve"> </w:t>
      </w:r>
      <w:r w:rsidRPr="00647D01">
        <w:rPr>
          <w:color w:val="130201"/>
        </w:rPr>
        <w:t>skills</w:t>
      </w:r>
    </w:p>
    <w:p w14:paraId="3A6CBBAF" w14:textId="7AA94EF0"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15A5170" wp14:editId="7176EE85">
                <wp:extent cx="1246505" cy="6985"/>
                <wp:effectExtent l="6985" t="3810" r="3810" b="8255"/>
                <wp:docPr id="5973"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6505" cy="6985"/>
                          <a:chOff x="0" y="0"/>
                          <a:chExt cx="1963" cy="11"/>
                        </a:xfrm>
                      </wpg:grpSpPr>
                      <wpg:grpSp>
                        <wpg:cNvPr id="5974" name="Group 1645"/>
                        <wpg:cNvGrpSpPr>
                          <a:grpSpLocks/>
                        </wpg:cNvGrpSpPr>
                        <wpg:grpSpPr bwMode="auto">
                          <a:xfrm>
                            <a:off x="6" y="6"/>
                            <a:ext cx="1952" cy="2"/>
                            <a:chOff x="6" y="6"/>
                            <a:chExt cx="1952" cy="2"/>
                          </a:xfrm>
                        </wpg:grpSpPr>
                        <wps:wsp>
                          <wps:cNvPr id="5975" name="Freeform 1646"/>
                          <wps:cNvSpPr>
                            <a:spLocks/>
                          </wps:cNvSpPr>
                          <wps:spPr bwMode="auto">
                            <a:xfrm>
                              <a:off x="6" y="6"/>
                              <a:ext cx="1952" cy="2"/>
                            </a:xfrm>
                            <a:custGeom>
                              <a:avLst/>
                              <a:gdLst>
                                <a:gd name="T0" fmla="+- 0 6 6"/>
                                <a:gd name="T1" fmla="*/ T0 w 1952"/>
                                <a:gd name="T2" fmla="+- 0 1957 6"/>
                                <a:gd name="T3" fmla="*/ T2 w 1952"/>
                              </a:gdLst>
                              <a:ahLst/>
                              <a:cxnLst>
                                <a:cxn ang="0">
                                  <a:pos x="T1" y="0"/>
                                </a:cxn>
                                <a:cxn ang="0">
                                  <a:pos x="T3" y="0"/>
                                </a:cxn>
                              </a:cxnLst>
                              <a:rect l="0" t="0" r="r" b="b"/>
                              <a:pathLst>
                                <a:path w="1952">
                                  <a:moveTo>
                                    <a:pt x="0" y="0"/>
                                  </a:moveTo>
                                  <a:lnTo>
                                    <a:pt x="1951"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EB8A6F" id="Group 1644" o:spid="_x0000_s1026" style="width:98.15pt;height:.55pt;mso-position-horizontal-relative:char;mso-position-vertical-relative:line" coordsize="19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">
                <v:group id="Group 1645" o:spid="_x0000_s1027" style="position:absolute;left:6;top:6;width:1952;height:2" coordorigin="6,6" coordsize="1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">
                  <v:shape id="Freeform 1646" o:spid="_x0000_s1028" style="position:absolute;left:6;top:6;width:1952;height:2;visibility:visible;mso-wrap-style:square;v-text-anchor:top" coordsize="1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" path="m,l1951,e" filled="f" strokecolor="#ccc" strokeweight=".19017mm">
                    <v:path arrowok="t" o:connecttype="custom" o:connectlocs="0,0;1951,0" o:connectangles="0,0"/>
                  </v:shape>
                </v:group>
                <w10:anchorlock/>
              </v:group>
            </w:pict>
          </mc:Fallback>
        </mc:AlternateContent>
      </w:r>
    </w:p>
    <w:p w14:paraId="7868FED0" w14:textId="77777777" w:rsidR="00F608A2" w:rsidRPr="006265AF" w:rsidRDefault="00F608A2">
      <w:pPr>
        <w:rPr>
          <w:rFonts w:ascii="Arial" w:eastAsia="Arial" w:hAnsi="Arial" w:cs="Arial"/>
          <w:b/>
          <w:bCs/>
          <w:sz w:val="16"/>
          <w:szCs w:val="16"/>
        </w:rPr>
      </w:pPr>
    </w:p>
    <w:p w14:paraId="6F047462" w14:textId="77777777" w:rsidR="00F608A2" w:rsidRPr="00647D01" w:rsidRDefault="00F608A2" w:rsidP="00F608A2">
      <w:pPr>
        <w:pStyle w:val="ListParagraph"/>
        <w:widowControl w:val="0"/>
        <w:numPr>
          <w:ilvl w:val="0"/>
          <w:numId w:val="40"/>
        </w:numPr>
        <w:tabs>
          <w:tab w:val="left" w:pos="718"/>
        </w:tabs>
        <w:spacing w:before="122" w:after="39" w:line="240" w:lineRule="auto"/>
        <w:ind w:right="881" w:firstLine="0"/>
        <w:contextualSpacing w:val="0"/>
        <w:rPr>
          <w:rFonts w:ascii="Arial" w:eastAsia="Arial" w:hAnsi="Arial" w:cs="Arial"/>
          <w:sz w:val="17"/>
          <w:szCs w:val="17"/>
        </w:rPr>
      </w:pPr>
      <w:r w:rsidRPr="006265AF">
        <w:rPr>
          <w:rFonts w:ascii="Arial"/>
          <w:b/>
          <w:color w:val="130201"/>
          <w:sz w:val="17"/>
        </w:rPr>
        <w:t xml:space="preserve">Based on your experience, which of the following skills are going to be needed to succeed in the future workplace? Please rank in order of priority:  1=Highest... </w:t>
      </w:r>
      <w:r w:rsidRPr="006265AF">
        <w:rPr>
          <w:rFonts w:ascii="Arial"/>
          <w:b/>
          <w:color w:val="130201"/>
          <w:spacing w:val="13"/>
          <w:sz w:val="17"/>
        </w:rPr>
        <w:t xml:space="preserve"> </w:t>
      </w:r>
      <w:r w:rsidRPr="00647D01">
        <w:rPr>
          <w:rFonts w:ascii="Arial"/>
          <w:b/>
          <w:color w:val="130201"/>
          <w:sz w:val="17"/>
        </w:rPr>
        <w:t>8=Lowest.</w:t>
      </w:r>
    </w:p>
    <w:p w14:paraId="18F1D95A" w14:textId="06F72F8E"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00F2D77C" wp14:editId="77F4D75E">
                <wp:extent cx="6538595" cy="6985"/>
                <wp:effectExtent l="10160" t="5080" r="4445" b="6985"/>
                <wp:docPr id="5970"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5971" name="Group 1642"/>
                        <wpg:cNvGrpSpPr>
                          <a:grpSpLocks/>
                        </wpg:cNvGrpSpPr>
                        <wpg:grpSpPr bwMode="auto">
                          <a:xfrm>
                            <a:off x="6" y="6"/>
                            <a:ext cx="10286" cy="2"/>
                            <a:chOff x="6" y="6"/>
                            <a:chExt cx="10286" cy="2"/>
                          </a:xfrm>
                        </wpg:grpSpPr>
                        <wps:wsp>
                          <wps:cNvPr id="5972" name="Freeform 1643"/>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752562" id="Group 1641"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">
                <v:group id="Group 1642"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">
                  <v:shape id="Freeform 1643"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112C0E04" w14:textId="13CE1FF4" w:rsidR="00F608A2" w:rsidRPr="006265AF" w:rsidRDefault="00647D01">
      <w:pPr>
        <w:spacing w:before="112" w:line="357" w:lineRule="auto"/>
        <w:ind w:left="943" w:right="3287"/>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78016" behindDoc="0" locked="0" layoutInCell="1" allowOverlap="1" wp14:anchorId="5421EAE4" wp14:editId="7C48E6E0">
                <wp:simplePos x="0" y="0"/>
                <wp:positionH relativeFrom="page">
                  <wp:posOffset>594360</wp:posOffset>
                </wp:positionH>
                <wp:positionV relativeFrom="paragraph">
                  <wp:posOffset>69215</wp:posOffset>
                </wp:positionV>
                <wp:extent cx="205740" cy="137160"/>
                <wp:effectExtent l="13335" t="10160" r="9525" b="5080"/>
                <wp:wrapNone/>
                <wp:docPr id="5968"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37160"/>
                          <a:chOff x="936" y="109"/>
                          <a:chExt cx="324" cy="216"/>
                        </a:xfrm>
                      </wpg:grpSpPr>
                      <wps:wsp>
                        <wps:cNvPr id="5969" name="Freeform 1640"/>
                        <wps:cNvSpPr>
                          <a:spLocks/>
                        </wps:cNvSpPr>
                        <wps:spPr bwMode="auto">
                          <a:xfrm>
                            <a:off x="936" y="109"/>
                            <a:ext cx="324" cy="216"/>
                          </a:xfrm>
                          <a:custGeom>
                            <a:avLst/>
                            <a:gdLst>
                              <a:gd name="T0" fmla="+- 0 936 936"/>
                              <a:gd name="T1" fmla="*/ T0 w 324"/>
                              <a:gd name="T2" fmla="+- 0 109 109"/>
                              <a:gd name="T3" fmla="*/ 109 h 216"/>
                              <a:gd name="T4" fmla="+- 0 1259 936"/>
                              <a:gd name="T5" fmla="*/ T4 w 324"/>
                              <a:gd name="T6" fmla="+- 0 109 109"/>
                              <a:gd name="T7" fmla="*/ 109 h 216"/>
                              <a:gd name="T8" fmla="+- 0 1259 936"/>
                              <a:gd name="T9" fmla="*/ T8 w 324"/>
                              <a:gd name="T10" fmla="+- 0 325 109"/>
                              <a:gd name="T11" fmla="*/ 325 h 216"/>
                              <a:gd name="T12" fmla="+- 0 936 936"/>
                              <a:gd name="T13" fmla="*/ T12 w 324"/>
                              <a:gd name="T14" fmla="+- 0 325 109"/>
                              <a:gd name="T15" fmla="*/ 325 h 216"/>
                              <a:gd name="T16" fmla="+- 0 936 936"/>
                              <a:gd name="T17" fmla="*/ T16 w 324"/>
                              <a:gd name="T18" fmla="+- 0 109 109"/>
                              <a:gd name="T19" fmla="*/ 109 h 216"/>
                            </a:gdLst>
                            <a:ahLst/>
                            <a:cxnLst>
                              <a:cxn ang="0">
                                <a:pos x="T1" y="T3"/>
                              </a:cxn>
                              <a:cxn ang="0">
                                <a:pos x="T5" y="T7"/>
                              </a:cxn>
                              <a:cxn ang="0">
                                <a:pos x="T9" y="T11"/>
                              </a:cxn>
                              <a:cxn ang="0">
                                <a:pos x="T13" y="T15"/>
                              </a:cxn>
                              <a:cxn ang="0">
                                <a:pos x="T17" y="T19"/>
                              </a:cxn>
                            </a:cxnLst>
                            <a:rect l="0" t="0" r="r" b="b"/>
                            <a:pathLst>
                              <a:path w="324" h="216">
                                <a:moveTo>
                                  <a:pt x="0" y="0"/>
                                </a:moveTo>
                                <a:lnTo>
                                  <a:pt x="323" y="0"/>
                                </a:lnTo>
                                <a:lnTo>
                                  <a:pt x="323"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597D5" id="Group 1639" o:spid="_x0000_s1026" style="position:absolute;margin-left:46.8pt;margin-top:5.45pt;width:16.2pt;height:10.8pt;z-index:251478016;mso-position-horizontal-relative:page" coordorigin="936,109" coordsize="32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">
                <v:shape id="Freeform 1640" o:spid="_x0000_s1027" style="position:absolute;left:936;top:109;width:324;height:216;visibility:visible;mso-wrap-style:square;v-text-anchor:top" coordsize="3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" path="m,l323,r,216l,216,,xe" filled="f" strokecolor="#a9a9a9" strokeweight="0">
                  <v:path arrowok="t" o:connecttype="custom" o:connectlocs="0,109;323,109;323,325;0,325;0,109" o:connectangles="0,0,0,0,0"/>
                </v:shape>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79040" behindDoc="0" locked="0" layoutInCell="1" allowOverlap="1" wp14:anchorId="343D03F9" wp14:editId="45FFA822">
                <wp:simplePos x="0" y="0"/>
                <wp:positionH relativeFrom="page">
                  <wp:posOffset>594360</wp:posOffset>
                </wp:positionH>
                <wp:positionV relativeFrom="paragraph">
                  <wp:posOffset>254000</wp:posOffset>
                </wp:positionV>
                <wp:extent cx="205740" cy="137160"/>
                <wp:effectExtent l="13335" t="13970" r="9525" b="10795"/>
                <wp:wrapNone/>
                <wp:docPr id="5966"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37160"/>
                          <a:chOff x="936" y="400"/>
                          <a:chExt cx="324" cy="216"/>
                        </a:xfrm>
                      </wpg:grpSpPr>
                      <wps:wsp>
                        <wps:cNvPr id="5967" name="Freeform 1638"/>
                        <wps:cNvSpPr>
                          <a:spLocks/>
                        </wps:cNvSpPr>
                        <wps:spPr bwMode="auto">
                          <a:xfrm>
                            <a:off x="936" y="400"/>
                            <a:ext cx="324" cy="216"/>
                          </a:xfrm>
                          <a:custGeom>
                            <a:avLst/>
                            <a:gdLst>
                              <a:gd name="T0" fmla="+- 0 936 936"/>
                              <a:gd name="T1" fmla="*/ T0 w 324"/>
                              <a:gd name="T2" fmla="+- 0 400 400"/>
                              <a:gd name="T3" fmla="*/ 400 h 216"/>
                              <a:gd name="T4" fmla="+- 0 1259 936"/>
                              <a:gd name="T5" fmla="*/ T4 w 324"/>
                              <a:gd name="T6" fmla="+- 0 400 400"/>
                              <a:gd name="T7" fmla="*/ 400 h 216"/>
                              <a:gd name="T8" fmla="+- 0 1259 936"/>
                              <a:gd name="T9" fmla="*/ T8 w 324"/>
                              <a:gd name="T10" fmla="+- 0 616 400"/>
                              <a:gd name="T11" fmla="*/ 616 h 216"/>
                              <a:gd name="T12" fmla="+- 0 936 936"/>
                              <a:gd name="T13" fmla="*/ T12 w 324"/>
                              <a:gd name="T14" fmla="+- 0 616 400"/>
                              <a:gd name="T15" fmla="*/ 616 h 216"/>
                              <a:gd name="T16" fmla="+- 0 936 936"/>
                              <a:gd name="T17" fmla="*/ T16 w 324"/>
                              <a:gd name="T18" fmla="+- 0 400 400"/>
                              <a:gd name="T19" fmla="*/ 400 h 216"/>
                            </a:gdLst>
                            <a:ahLst/>
                            <a:cxnLst>
                              <a:cxn ang="0">
                                <a:pos x="T1" y="T3"/>
                              </a:cxn>
                              <a:cxn ang="0">
                                <a:pos x="T5" y="T7"/>
                              </a:cxn>
                              <a:cxn ang="0">
                                <a:pos x="T9" y="T11"/>
                              </a:cxn>
                              <a:cxn ang="0">
                                <a:pos x="T13" y="T15"/>
                              </a:cxn>
                              <a:cxn ang="0">
                                <a:pos x="T17" y="T19"/>
                              </a:cxn>
                            </a:cxnLst>
                            <a:rect l="0" t="0" r="r" b="b"/>
                            <a:pathLst>
                              <a:path w="324" h="216">
                                <a:moveTo>
                                  <a:pt x="0" y="0"/>
                                </a:moveTo>
                                <a:lnTo>
                                  <a:pt x="323" y="0"/>
                                </a:lnTo>
                                <a:lnTo>
                                  <a:pt x="323"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38E90" id="Group 1637" o:spid="_x0000_s1026" style="position:absolute;margin-left:46.8pt;margin-top:20pt;width:16.2pt;height:10.8pt;z-index:251479040;mso-position-horizontal-relative:page" coordorigin="936,400" coordsize="32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">
                <v:shape id="Freeform 1638" o:spid="_x0000_s1027" style="position:absolute;left:936;top:400;width:324;height:216;visibility:visible;mso-wrap-style:square;v-text-anchor:top" coordsize="3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" path="m,l323,r,216l,216,,xe" filled="f" strokecolor="#a9a9a9" strokeweight="0">
                  <v:path arrowok="t" o:connecttype="custom" o:connectlocs="0,400;323,400;323,616;0,616;0,400" o:connectangles="0,0,0,0,0"/>
                </v:shape>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0064" behindDoc="0" locked="0" layoutInCell="1" allowOverlap="1" wp14:anchorId="23CE2473" wp14:editId="588A9A79">
                <wp:simplePos x="0" y="0"/>
                <wp:positionH relativeFrom="page">
                  <wp:posOffset>594360</wp:posOffset>
                </wp:positionH>
                <wp:positionV relativeFrom="paragraph">
                  <wp:posOffset>438785</wp:posOffset>
                </wp:positionV>
                <wp:extent cx="205740" cy="137160"/>
                <wp:effectExtent l="13335" t="8255" r="9525" b="6985"/>
                <wp:wrapNone/>
                <wp:docPr id="5964" name="Group 1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37160"/>
                          <a:chOff x="936" y="691"/>
                          <a:chExt cx="324" cy="216"/>
                        </a:xfrm>
                      </wpg:grpSpPr>
                      <wps:wsp>
                        <wps:cNvPr id="5965" name="Freeform 1636"/>
                        <wps:cNvSpPr>
                          <a:spLocks/>
                        </wps:cNvSpPr>
                        <wps:spPr bwMode="auto">
                          <a:xfrm>
                            <a:off x="936" y="691"/>
                            <a:ext cx="324" cy="216"/>
                          </a:xfrm>
                          <a:custGeom>
                            <a:avLst/>
                            <a:gdLst>
                              <a:gd name="T0" fmla="+- 0 936 936"/>
                              <a:gd name="T1" fmla="*/ T0 w 324"/>
                              <a:gd name="T2" fmla="+- 0 691 691"/>
                              <a:gd name="T3" fmla="*/ 691 h 216"/>
                              <a:gd name="T4" fmla="+- 0 1259 936"/>
                              <a:gd name="T5" fmla="*/ T4 w 324"/>
                              <a:gd name="T6" fmla="+- 0 691 691"/>
                              <a:gd name="T7" fmla="*/ 691 h 216"/>
                              <a:gd name="T8" fmla="+- 0 1259 936"/>
                              <a:gd name="T9" fmla="*/ T8 w 324"/>
                              <a:gd name="T10" fmla="+- 0 907 691"/>
                              <a:gd name="T11" fmla="*/ 907 h 216"/>
                              <a:gd name="T12" fmla="+- 0 936 936"/>
                              <a:gd name="T13" fmla="*/ T12 w 324"/>
                              <a:gd name="T14" fmla="+- 0 907 691"/>
                              <a:gd name="T15" fmla="*/ 907 h 216"/>
                              <a:gd name="T16" fmla="+- 0 936 936"/>
                              <a:gd name="T17" fmla="*/ T16 w 324"/>
                              <a:gd name="T18" fmla="+- 0 691 691"/>
                              <a:gd name="T19" fmla="*/ 691 h 216"/>
                            </a:gdLst>
                            <a:ahLst/>
                            <a:cxnLst>
                              <a:cxn ang="0">
                                <a:pos x="T1" y="T3"/>
                              </a:cxn>
                              <a:cxn ang="0">
                                <a:pos x="T5" y="T7"/>
                              </a:cxn>
                              <a:cxn ang="0">
                                <a:pos x="T9" y="T11"/>
                              </a:cxn>
                              <a:cxn ang="0">
                                <a:pos x="T13" y="T15"/>
                              </a:cxn>
                              <a:cxn ang="0">
                                <a:pos x="T17" y="T19"/>
                              </a:cxn>
                            </a:cxnLst>
                            <a:rect l="0" t="0" r="r" b="b"/>
                            <a:pathLst>
                              <a:path w="324" h="216">
                                <a:moveTo>
                                  <a:pt x="0" y="0"/>
                                </a:moveTo>
                                <a:lnTo>
                                  <a:pt x="323" y="0"/>
                                </a:lnTo>
                                <a:lnTo>
                                  <a:pt x="323"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8E5511" id="Group 1635" o:spid="_x0000_s1026" style="position:absolute;margin-left:46.8pt;margin-top:34.55pt;width:16.2pt;height:10.8pt;z-index:251480064;mso-position-horizontal-relative:page" coordorigin="936,691" coordsize="32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">
                <v:shape id="Freeform 1636" o:spid="_x0000_s1027" style="position:absolute;left:936;top:691;width:324;height:216;visibility:visible;mso-wrap-style:square;v-text-anchor:top" coordsize="3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" path="m,l323,r,216l,216,,xe" filled="f" strokecolor="#a9a9a9" strokeweight="0">
                  <v:path arrowok="t" o:connecttype="custom" o:connectlocs="0,691;323,691;323,907;0,907;0,691" o:connectangles="0,0,0,0,0"/>
                </v:shape>
                <w10:wrap anchorx="page"/>
              </v:group>
            </w:pict>
          </mc:Fallback>
        </mc:AlternateContent>
      </w:r>
      <w:r w:rsidR="00F608A2" w:rsidRPr="006265AF">
        <w:rPr>
          <w:rFonts w:ascii="Times New Roman"/>
          <w:sz w:val="17"/>
        </w:rPr>
        <w:t>Hard technical skills needed to operate digital devices, software and systems Interpersonal/soft/social</w:t>
      </w:r>
      <w:r w:rsidR="00F608A2" w:rsidRPr="006265AF">
        <w:rPr>
          <w:rFonts w:ascii="Times New Roman"/>
          <w:spacing w:val="29"/>
          <w:sz w:val="17"/>
        </w:rPr>
        <w:t xml:space="preserve"> </w:t>
      </w:r>
      <w:r w:rsidR="00F608A2" w:rsidRPr="006265AF">
        <w:rPr>
          <w:rFonts w:ascii="Times New Roman"/>
          <w:sz w:val="17"/>
        </w:rPr>
        <w:t>skills</w:t>
      </w:r>
    </w:p>
    <w:p w14:paraId="62226B65" w14:textId="46BF9FE5" w:rsidR="00F608A2" w:rsidRPr="00647D01" w:rsidRDefault="00647D01">
      <w:pPr>
        <w:spacing w:before="3" w:line="357" w:lineRule="auto"/>
        <w:ind w:left="943" w:right="3645"/>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1088" behindDoc="0" locked="0" layoutInCell="1" allowOverlap="1" wp14:anchorId="36592413" wp14:editId="2446AF4B">
                <wp:simplePos x="0" y="0"/>
                <wp:positionH relativeFrom="page">
                  <wp:posOffset>594360</wp:posOffset>
                </wp:positionH>
                <wp:positionV relativeFrom="paragraph">
                  <wp:posOffset>184785</wp:posOffset>
                </wp:positionV>
                <wp:extent cx="205740" cy="137160"/>
                <wp:effectExtent l="13335" t="13970" r="9525" b="10795"/>
                <wp:wrapNone/>
                <wp:docPr id="5962"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37160"/>
                          <a:chOff x="936" y="291"/>
                          <a:chExt cx="324" cy="216"/>
                        </a:xfrm>
                      </wpg:grpSpPr>
                      <wps:wsp>
                        <wps:cNvPr id="5963" name="Freeform 1634"/>
                        <wps:cNvSpPr>
                          <a:spLocks/>
                        </wps:cNvSpPr>
                        <wps:spPr bwMode="auto">
                          <a:xfrm>
                            <a:off x="936" y="291"/>
                            <a:ext cx="324" cy="216"/>
                          </a:xfrm>
                          <a:custGeom>
                            <a:avLst/>
                            <a:gdLst>
                              <a:gd name="T0" fmla="+- 0 936 936"/>
                              <a:gd name="T1" fmla="*/ T0 w 324"/>
                              <a:gd name="T2" fmla="+- 0 291 291"/>
                              <a:gd name="T3" fmla="*/ 291 h 216"/>
                              <a:gd name="T4" fmla="+- 0 1259 936"/>
                              <a:gd name="T5" fmla="*/ T4 w 324"/>
                              <a:gd name="T6" fmla="+- 0 291 291"/>
                              <a:gd name="T7" fmla="*/ 291 h 216"/>
                              <a:gd name="T8" fmla="+- 0 1259 936"/>
                              <a:gd name="T9" fmla="*/ T8 w 324"/>
                              <a:gd name="T10" fmla="+- 0 507 291"/>
                              <a:gd name="T11" fmla="*/ 507 h 216"/>
                              <a:gd name="T12" fmla="+- 0 936 936"/>
                              <a:gd name="T13" fmla="*/ T12 w 324"/>
                              <a:gd name="T14" fmla="+- 0 507 291"/>
                              <a:gd name="T15" fmla="*/ 507 h 216"/>
                              <a:gd name="T16" fmla="+- 0 936 936"/>
                              <a:gd name="T17" fmla="*/ T16 w 324"/>
                              <a:gd name="T18" fmla="+- 0 291 291"/>
                              <a:gd name="T19" fmla="*/ 291 h 216"/>
                            </a:gdLst>
                            <a:ahLst/>
                            <a:cxnLst>
                              <a:cxn ang="0">
                                <a:pos x="T1" y="T3"/>
                              </a:cxn>
                              <a:cxn ang="0">
                                <a:pos x="T5" y="T7"/>
                              </a:cxn>
                              <a:cxn ang="0">
                                <a:pos x="T9" y="T11"/>
                              </a:cxn>
                              <a:cxn ang="0">
                                <a:pos x="T13" y="T15"/>
                              </a:cxn>
                              <a:cxn ang="0">
                                <a:pos x="T17" y="T19"/>
                              </a:cxn>
                            </a:cxnLst>
                            <a:rect l="0" t="0" r="r" b="b"/>
                            <a:pathLst>
                              <a:path w="324" h="216">
                                <a:moveTo>
                                  <a:pt x="0" y="0"/>
                                </a:moveTo>
                                <a:lnTo>
                                  <a:pt x="323" y="0"/>
                                </a:lnTo>
                                <a:lnTo>
                                  <a:pt x="323"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B4879F" id="Group 1633" o:spid="_x0000_s1026" style="position:absolute;margin-left:46.8pt;margin-top:14.55pt;width:16.2pt;height:10.8pt;z-index:251481088;mso-position-horizontal-relative:page" coordorigin="936,291" coordsize="32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">
                <v:shape id="Freeform 1634" o:spid="_x0000_s1027" style="position:absolute;left:936;top:291;width:324;height:216;visibility:visible;mso-wrap-style:square;v-text-anchor:top" coordsize="3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" path="m,l323,r,216l,216,,xe" filled="f" strokecolor="#a9a9a9" strokeweight="0">
                  <v:path arrowok="t" o:connecttype="custom" o:connectlocs="0,291;323,291;323,507;0,507;0,291" o:connectangles="0,0,0,0,0"/>
                </v:shape>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2112" behindDoc="0" locked="0" layoutInCell="1" allowOverlap="1" wp14:anchorId="14C9ADA5" wp14:editId="087A53E9">
                <wp:simplePos x="0" y="0"/>
                <wp:positionH relativeFrom="page">
                  <wp:posOffset>594360</wp:posOffset>
                </wp:positionH>
                <wp:positionV relativeFrom="paragraph">
                  <wp:posOffset>369570</wp:posOffset>
                </wp:positionV>
                <wp:extent cx="205740" cy="137160"/>
                <wp:effectExtent l="13335" t="8255" r="9525" b="6985"/>
                <wp:wrapNone/>
                <wp:docPr id="5960" name="Group 1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37160"/>
                          <a:chOff x="936" y="582"/>
                          <a:chExt cx="324" cy="216"/>
                        </a:xfrm>
                      </wpg:grpSpPr>
                      <wps:wsp>
                        <wps:cNvPr id="5961" name="Freeform 1632"/>
                        <wps:cNvSpPr>
                          <a:spLocks/>
                        </wps:cNvSpPr>
                        <wps:spPr bwMode="auto">
                          <a:xfrm>
                            <a:off x="936" y="582"/>
                            <a:ext cx="324" cy="216"/>
                          </a:xfrm>
                          <a:custGeom>
                            <a:avLst/>
                            <a:gdLst>
                              <a:gd name="T0" fmla="+- 0 936 936"/>
                              <a:gd name="T1" fmla="*/ T0 w 324"/>
                              <a:gd name="T2" fmla="+- 0 582 582"/>
                              <a:gd name="T3" fmla="*/ 582 h 216"/>
                              <a:gd name="T4" fmla="+- 0 1259 936"/>
                              <a:gd name="T5" fmla="*/ T4 w 324"/>
                              <a:gd name="T6" fmla="+- 0 582 582"/>
                              <a:gd name="T7" fmla="*/ 582 h 216"/>
                              <a:gd name="T8" fmla="+- 0 1259 936"/>
                              <a:gd name="T9" fmla="*/ T8 w 324"/>
                              <a:gd name="T10" fmla="+- 0 798 582"/>
                              <a:gd name="T11" fmla="*/ 798 h 216"/>
                              <a:gd name="T12" fmla="+- 0 936 936"/>
                              <a:gd name="T13" fmla="*/ T12 w 324"/>
                              <a:gd name="T14" fmla="+- 0 798 582"/>
                              <a:gd name="T15" fmla="*/ 798 h 216"/>
                              <a:gd name="T16" fmla="+- 0 936 936"/>
                              <a:gd name="T17" fmla="*/ T16 w 324"/>
                              <a:gd name="T18" fmla="+- 0 582 582"/>
                              <a:gd name="T19" fmla="*/ 582 h 216"/>
                            </a:gdLst>
                            <a:ahLst/>
                            <a:cxnLst>
                              <a:cxn ang="0">
                                <a:pos x="T1" y="T3"/>
                              </a:cxn>
                              <a:cxn ang="0">
                                <a:pos x="T5" y="T7"/>
                              </a:cxn>
                              <a:cxn ang="0">
                                <a:pos x="T9" y="T11"/>
                              </a:cxn>
                              <a:cxn ang="0">
                                <a:pos x="T13" y="T15"/>
                              </a:cxn>
                              <a:cxn ang="0">
                                <a:pos x="T17" y="T19"/>
                              </a:cxn>
                            </a:cxnLst>
                            <a:rect l="0" t="0" r="r" b="b"/>
                            <a:pathLst>
                              <a:path w="324" h="216">
                                <a:moveTo>
                                  <a:pt x="0" y="0"/>
                                </a:moveTo>
                                <a:lnTo>
                                  <a:pt x="323" y="0"/>
                                </a:lnTo>
                                <a:lnTo>
                                  <a:pt x="323"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8F255" id="Group 1631" o:spid="_x0000_s1026" style="position:absolute;margin-left:46.8pt;margin-top:29.1pt;width:16.2pt;height:10.8pt;z-index:251482112;mso-position-horizontal-relative:page" coordorigin="936,582" coordsize="32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">
                <v:shape id="Freeform 1632" o:spid="_x0000_s1027" style="position:absolute;left:936;top:582;width:324;height:216;visibility:visible;mso-wrap-style:square;v-text-anchor:top" coordsize="3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" path="m,l323,r,216l,216,,xe" filled="f" strokecolor="#a9a9a9" strokeweight="0">
                  <v:path arrowok="t" o:connecttype="custom" o:connectlocs="0,582;323,582;323,798;0,798;0,582" o:connectangles="0,0,0,0,0"/>
                </v:shape>
                <w10:wrap anchorx="page"/>
              </v:group>
            </w:pict>
          </mc:Fallback>
        </mc:AlternateContent>
      </w:r>
      <w:r w:rsidR="00F608A2" w:rsidRPr="006265AF">
        <w:rPr>
          <w:rFonts w:ascii="Times New Roman"/>
          <w:sz w:val="17"/>
        </w:rPr>
        <w:t>Cognitive skills to work in an increasingly data and information intensive environment Analytic</w:t>
      </w:r>
      <w:r w:rsidR="00F608A2" w:rsidRPr="006265AF">
        <w:rPr>
          <w:rFonts w:ascii="Times New Roman"/>
          <w:spacing w:val="13"/>
          <w:sz w:val="17"/>
        </w:rPr>
        <w:t xml:space="preserve"> </w:t>
      </w:r>
      <w:r w:rsidR="00F608A2" w:rsidRPr="006265AF">
        <w:rPr>
          <w:rFonts w:ascii="Times New Roman"/>
          <w:sz w:val="17"/>
        </w:rPr>
        <w:t>skills</w:t>
      </w:r>
    </w:p>
    <w:p w14:paraId="5D7EE784" w14:textId="77777777" w:rsidR="00F608A2" w:rsidRPr="00647D01" w:rsidRDefault="00F608A2">
      <w:pPr>
        <w:spacing w:before="3"/>
        <w:ind w:left="943"/>
        <w:rPr>
          <w:rFonts w:ascii="Times New Roman" w:hAnsi="Times New Roman"/>
          <w:sz w:val="17"/>
          <w:szCs w:val="17"/>
        </w:rPr>
      </w:pPr>
      <w:r w:rsidRPr="00647D01">
        <w:rPr>
          <w:rFonts w:ascii="Times New Roman"/>
          <w:sz w:val="17"/>
        </w:rPr>
        <w:t>Business/entrepreneurial</w:t>
      </w:r>
      <w:r w:rsidRPr="00647D01">
        <w:rPr>
          <w:rFonts w:ascii="Times New Roman"/>
          <w:spacing w:val="30"/>
          <w:sz w:val="17"/>
        </w:rPr>
        <w:t xml:space="preserve"> </w:t>
      </w:r>
      <w:r w:rsidRPr="00647D01">
        <w:rPr>
          <w:rFonts w:ascii="Times New Roman"/>
          <w:sz w:val="17"/>
        </w:rPr>
        <w:t>skills</w:t>
      </w:r>
    </w:p>
    <w:p w14:paraId="6884AD62" w14:textId="08EF2CD9" w:rsidR="00F608A2" w:rsidRPr="006265AF" w:rsidRDefault="00647D01">
      <w:pPr>
        <w:spacing w:before="95" w:line="357" w:lineRule="auto"/>
        <w:ind w:left="943" w:right="5420"/>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3136" behindDoc="0" locked="0" layoutInCell="1" allowOverlap="1" wp14:anchorId="18174406" wp14:editId="6C9E1DEE">
                <wp:simplePos x="0" y="0"/>
                <wp:positionH relativeFrom="page">
                  <wp:posOffset>594360</wp:posOffset>
                </wp:positionH>
                <wp:positionV relativeFrom="paragraph">
                  <wp:posOffset>58420</wp:posOffset>
                </wp:positionV>
                <wp:extent cx="205740" cy="137160"/>
                <wp:effectExtent l="13335" t="6985" r="9525" b="8255"/>
                <wp:wrapNone/>
                <wp:docPr id="5958"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37160"/>
                          <a:chOff x="936" y="92"/>
                          <a:chExt cx="324" cy="216"/>
                        </a:xfrm>
                      </wpg:grpSpPr>
                      <wps:wsp>
                        <wps:cNvPr id="5959" name="Freeform 1630"/>
                        <wps:cNvSpPr>
                          <a:spLocks/>
                        </wps:cNvSpPr>
                        <wps:spPr bwMode="auto">
                          <a:xfrm>
                            <a:off x="936" y="92"/>
                            <a:ext cx="324" cy="216"/>
                          </a:xfrm>
                          <a:custGeom>
                            <a:avLst/>
                            <a:gdLst>
                              <a:gd name="T0" fmla="+- 0 936 936"/>
                              <a:gd name="T1" fmla="*/ T0 w 324"/>
                              <a:gd name="T2" fmla="+- 0 92 92"/>
                              <a:gd name="T3" fmla="*/ 92 h 216"/>
                              <a:gd name="T4" fmla="+- 0 1259 936"/>
                              <a:gd name="T5" fmla="*/ T4 w 324"/>
                              <a:gd name="T6" fmla="+- 0 92 92"/>
                              <a:gd name="T7" fmla="*/ 92 h 216"/>
                              <a:gd name="T8" fmla="+- 0 1259 936"/>
                              <a:gd name="T9" fmla="*/ T8 w 324"/>
                              <a:gd name="T10" fmla="+- 0 308 92"/>
                              <a:gd name="T11" fmla="*/ 308 h 216"/>
                              <a:gd name="T12" fmla="+- 0 936 936"/>
                              <a:gd name="T13" fmla="*/ T12 w 324"/>
                              <a:gd name="T14" fmla="+- 0 308 92"/>
                              <a:gd name="T15" fmla="*/ 308 h 216"/>
                              <a:gd name="T16" fmla="+- 0 936 936"/>
                              <a:gd name="T17" fmla="*/ T16 w 324"/>
                              <a:gd name="T18" fmla="+- 0 92 92"/>
                              <a:gd name="T19" fmla="*/ 92 h 216"/>
                            </a:gdLst>
                            <a:ahLst/>
                            <a:cxnLst>
                              <a:cxn ang="0">
                                <a:pos x="T1" y="T3"/>
                              </a:cxn>
                              <a:cxn ang="0">
                                <a:pos x="T5" y="T7"/>
                              </a:cxn>
                              <a:cxn ang="0">
                                <a:pos x="T9" y="T11"/>
                              </a:cxn>
                              <a:cxn ang="0">
                                <a:pos x="T13" y="T15"/>
                              </a:cxn>
                              <a:cxn ang="0">
                                <a:pos x="T17" y="T19"/>
                              </a:cxn>
                            </a:cxnLst>
                            <a:rect l="0" t="0" r="r" b="b"/>
                            <a:pathLst>
                              <a:path w="324" h="216">
                                <a:moveTo>
                                  <a:pt x="0" y="0"/>
                                </a:moveTo>
                                <a:lnTo>
                                  <a:pt x="323" y="0"/>
                                </a:lnTo>
                                <a:lnTo>
                                  <a:pt x="323"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1BD687" id="Group 1629" o:spid="_x0000_s1026" style="position:absolute;margin-left:46.8pt;margin-top:4.6pt;width:16.2pt;height:10.8pt;z-index:251483136;mso-position-horizontal-relative:page" coordorigin="936,92" coordsize="32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">
                <v:shape id="Freeform 1630" o:spid="_x0000_s1027" style="position:absolute;left:936;top:92;width:324;height:216;visibility:visible;mso-wrap-style:square;v-text-anchor:top" coordsize="3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" path="m,l323,r,216l,216,,xe" filled="f" strokecolor="#a9a9a9" strokeweight="0">
                  <v:path arrowok="t" o:connecttype="custom" o:connectlocs="0,92;323,92;323,308;0,308;0,92" o:connectangles="0,0,0,0,0"/>
                </v:shape>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4160" behindDoc="0" locked="0" layoutInCell="1" allowOverlap="1" wp14:anchorId="4F994CAE" wp14:editId="195BE614">
                <wp:simplePos x="0" y="0"/>
                <wp:positionH relativeFrom="page">
                  <wp:posOffset>594360</wp:posOffset>
                </wp:positionH>
                <wp:positionV relativeFrom="paragraph">
                  <wp:posOffset>243205</wp:posOffset>
                </wp:positionV>
                <wp:extent cx="205740" cy="137160"/>
                <wp:effectExtent l="13335" t="10795" r="9525" b="13970"/>
                <wp:wrapNone/>
                <wp:docPr id="5956"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37160"/>
                          <a:chOff x="936" y="383"/>
                          <a:chExt cx="324" cy="216"/>
                        </a:xfrm>
                      </wpg:grpSpPr>
                      <wps:wsp>
                        <wps:cNvPr id="5957" name="Freeform 1628"/>
                        <wps:cNvSpPr>
                          <a:spLocks/>
                        </wps:cNvSpPr>
                        <wps:spPr bwMode="auto">
                          <a:xfrm>
                            <a:off x="936" y="383"/>
                            <a:ext cx="324" cy="216"/>
                          </a:xfrm>
                          <a:custGeom>
                            <a:avLst/>
                            <a:gdLst>
                              <a:gd name="T0" fmla="+- 0 936 936"/>
                              <a:gd name="T1" fmla="*/ T0 w 324"/>
                              <a:gd name="T2" fmla="+- 0 383 383"/>
                              <a:gd name="T3" fmla="*/ 383 h 216"/>
                              <a:gd name="T4" fmla="+- 0 1259 936"/>
                              <a:gd name="T5" fmla="*/ T4 w 324"/>
                              <a:gd name="T6" fmla="+- 0 383 383"/>
                              <a:gd name="T7" fmla="*/ 383 h 216"/>
                              <a:gd name="T8" fmla="+- 0 1259 936"/>
                              <a:gd name="T9" fmla="*/ T8 w 324"/>
                              <a:gd name="T10" fmla="+- 0 599 383"/>
                              <a:gd name="T11" fmla="*/ 599 h 216"/>
                              <a:gd name="T12" fmla="+- 0 936 936"/>
                              <a:gd name="T13" fmla="*/ T12 w 324"/>
                              <a:gd name="T14" fmla="+- 0 599 383"/>
                              <a:gd name="T15" fmla="*/ 599 h 216"/>
                              <a:gd name="T16" fmla="+- 0 936 936"/>
                              <a:gd name="T17" fmla="*/ T16 w 324"/>
                              <a:gd name="T18" fmla="+- 0 383 383"/>
                              <a:gd name="T19" fmla="*/ 383 h 216"/>
                            </a:gdLst>
                            <a:ahLst/>
                            <a:cxnLst>
                              <a:cxn ang="0">
                                <a:pos x="T1" y="T3"/>
                              </a:cxn>
                              <a:cxn ang="0">
                                <a:pos x="T5" y="T7"/>
                              </a:cxn>
                              <a:cxn ang="0">
                                <a:pos x="T9" y="T11"/>
                              </a:cxn>
                              <a:cxn ang="0">
                                <a:pos x="T13" y="T15"/>
                              </a:cxn>
                              <a:cxn ang="0">
                                <a:pos x="T17" y="T19"/>
                              </a:cxn>
                            </a:cxnLst>
                            <a:rect l="0" t="0" r="r" b="b"/>
                            <a:pathLst>
                              <a:path w="324" h="216">
                                <a:moveTo>
                                  <a:pt x="0" y="0"/>
                                </a:moveTo>
                                <a:lnTo>
                                  <a:pt x="323" y="0"/>
                                </a:lnTo>
                                <a:lnTo>
                                  <a:pt x="323"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380EA" id="Group 1627" o:spid="_x0000_s1026" style="position:absolute;margin-left:46.8pt;margin-top:19.15pt;width:16.2pt;height:10.8pt;z-index:251484160;mso-position-horizontal-relative:page" coordorigin="936,383" coordsize="32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">
                <v:shape id="Freeform 1628" o:spid="_x0000_s1027" style="position:absolute;left:936;top:383;width:324;height:216;visibility:visible;mso-wrap-style:square;v-text-anchor:top" coordsize="3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" path="m,l323,r,216l,216,,xe" filled="f" strokecolor="#a9a9a9" strokeweight="0">
                  <v:path arrowok="t" o:connecttype="custom" o:connectlocs="0,383;323,383;323,599;0,599;0,383" o:connectangles="0,0,0,0,0"/>
                </v:shape>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5184" behindDoc="0" locked="0" layoutInCell="1" allowOverlap="1" wp14:anchorId="471F9962" wp14:editId="3A229017">
                <wp:simplePos x="0" y="0"/>
                <wp:positionH relativeFrom="page">
                  <wp:posOffset>594360</wp:posOffset>
                </wp:positionH>
                <wp:positionV relativeFrom="paragraph">
                  <wp:posOffset>427990</wp:posOffset>
                </wp:positionV>
                <wp:extent cx="205740" cy="137160"/>
                <wp:effectExtent l="13335" t="5080" r="9525" b="10160"/>
                <wp:wrapNone/>
                <wp:docPr id="5954"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37160"/>
                          <a:chOff x="936" y="674"/>
                          <a:chExt cx="324" cy="216"/>
                        </a:xfrm>
                      </wpg:grpSpPr>
                      <wps:wsp>
                        <wps:cNvPr id="5955" name="Freeform 1626"/>
                        <wps:cNvSpPr>
                          <a:spLocks/>
                        </wps:cNvSpPr>
                        <wps:spPr bwMode="auto">
                          <a:xfrm>
                            <a:off x="936" y="674"/>
                            <a:ext cx="324" cy="216"/>
                          </a:xfrm>
                          <a:custGeom>
                            <a:avLst/>
                            <a:gdLst>
                              <a:gd name="T0" fmla="+- 0 936 936"/>
                              <a:gd name="T1" fmla="*/ T0 w 324"/>
                              <a:gd name="T2" fmla="+- 0 674 674"/>
                              <a:gd name="T3" fmla="*/ 674 h 216"/>
                              <a:gd name="T4" fmla="+- 0 1259 936"/>
                              <a:gd name="T5" fmla="*/ T4 w 324"/>
                              <a:gd name="T6" fmla="+- 0 674 674"/>
                              <a:gd name="T7" fmla="*/ 674 h 216"/>
                              <a:gd name="T8" fmla="+- 0 1259 936"/>
                              <a:gd name="T9" fmla="*/ T8 w 324"/>
                              <a:gd name="T10" fmla="+- 0 890 674"/>
                              <a:gd name="T11" fmla="*/ 890 h 216"/>
                              <a:gd name="T12" fmla="+- 0 936 936"/>
                              <a:gd name="T13" fmla="*/ T12 w 324"/>
                              <a:gd name="T14" fmla="+- 0 890 674"/>
                              <a:gd name="T15" fmla="*/ 890 h 216"/>
                              <a:gd name="T16" fmla="+- 0 936 936"/>
                              <a:gd name="T17" fmla="*/ T16 w 324"/>
                              <a:gd name="T18" fmla="+- 0 674 674"/>
                              <a:gd name="T19" fmla="*/ 674 h 216"/>
                            </a:gdLst>
                            <a:ahLst/>
                            <a:cxnLst>
                              <a:cxn ang="0">
                                <a:pos x="T1" y="T3"/>
                              </a:cxn>
                              <a:cxn ang="0">
                                <a:pos x="T5" y="T7"/>
                              </a:cxn>
                              <a:cxn ang="0">
                                <a:pos x="T9" y="T11"/>
                              </a:cxn>
                              <a:cxn ang="0">
                                <a:pos x="T13" y="T15"/>
                              </a:cxn>
                              <a:cxn ang="0">
                                <a:pos x="T17" y="T19"/>
                              </a:cxn>
                            </a:cxnLst>
                            <a:rect l="0" t="0" r="r" b="b"/>
                            <a:pathLst>
                              <a:path w="324" h="216">
                                <a:moveTo>
                                  <a:pt x="0" y="0"/>
                                </a:moveTo>
                                <a:lnTo>
                                  <a:pt x="323" y="0"/>
                                </a:lnTo>
                                <a:lnTo>
                                  <a:pt x="323"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E5CCE" id="Group 1625" o:spid="_x0000_s1026" style="position:absolute;margin-left:46.8pt;margin-top:33.7pt;width:16.2pt;height:10.8pt;z-index:251485184;mso-position-horizontal-relative:page" coordorigin="936,674" coordsize="32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">
                <v:shape id="Freeform 1626" o:spid="_x0000_s1027" style="position:absolute;left:936;top:674;width:324;height:216;visibility:visible;mso-wrap-style:square;v-text-anchor:top" coordsize="32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" path="m,l323,r,216l,216,,xe" filled="f" strokecolor="#a9a9a9" strokeweight="0">
                  <v:path arrowok="t" o:connecttype="custom" o:connectlocs="0,674;323,674;323,890;0,890;0,674" o:connectangles="0,0,0,0,0"/>
                </v:shape>
                <w10:wrap anchorx="page"/>
              </v:group>
            </w:pict>
          </mc:Fallback>
        </mc:AlternateContent>
      </w:r>
      <w:r w:rsidR="00F608A2" w:rsidRPr="006265AF">
        <w:rPr>
          <w:rFonts w:ascii="Times New Roman"/>
          <w:sz w:val="17"/>
        </w:rPr>
        <w:t>Ethical skills pertaining to online security, safety and privacy Societal skills pertaining to social and environmental sustainability Creativity and innovation</w:t>
      </w:r>
      <w:r w:rsidR="00F608A2" w:rsidRPr="006265AF">
        <w:rPr>
          <w:rFonts w:ascii="Times New Roman"/>
          <w:spacing w:val="29"/>
          <w:sz w:val="17"/>
        </w:rPr>
        <w:t xml:space="preserve"> </w:t>
      </w:r>
      <w:r w:rsidR="00F608A2" w:rsidRPr="006265AF">
        <w:rPr>
          <w:rFonts w:ascii="Times New Roman"/>
          <w:sz w:val="17"/>
        </w:rPr>
        <w:t>skills</w:t>
      </w:r>
    </w:p>
    <w:p w14:paraId="44FC8129" w14:textId="1B6476E3" w:rsidR="00F608A2" w:rsidRPr="00647D01" w:rsidRDefault="00647D01">
      <w:pPr>
        <w:pStyle w:val="BodyText"/>
        <w:spacing w:before="4" w:line="560" w:lineRule="atLeast"/>
        <w:ind w:right="8740" w:hanging="215"/>
        <w:rPr>
          <w:rFonts w:cs="Arial"/>
          <w:b w:val="0"/>
          <w:bCs/>
        </w:rPr>
      </w:pPr>
      <w:r w:rsidRPr="00647D01">
        <w:rPr>
          <w:rFonts w:cstheme="minorBidi"/>
          <w:bCs/>
          <w:noProof/>
          <w:lang w:eastAsia="en-US"/>
        </w:rPr>
        <mc:AlternateContent>
          <mc:Choice Requires="wpg">
            <w:drawing>
              <wp:anchor distT="0" distB="0" distL="114300" distR="114300" simplePos="0" relativeHeight="251509760" behindDoc="1" locked="0" layoutInCell="1" allowOverlap="1" wp14:anchorId="224C2D34" wp14:editId="33F6BAAE">
                <wp:simplePos x="0" y="0"/>
                <wp:positionH relativeFrom="page">
                  <wp:posOffset>382270</wp:posOffset>
                </wp:positionH>
                <wp:positionV relativeFrom="paragraph">
                  <wp:posOffset>386715</wp:posOffset>
                </wp:positionV>
                <wp:extent cx="1259840" cy="1270"/>
                <wp:effectExtent l="10795" t="6350" r="5715" b="11430"/>
                <wp:wrapNone/>
                <wp:docPr id="5952"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840" cy="1270"/>
                          <a:chOff x="602" y="609"/>
                          <a:chExt cx="1984" cy="2"/>
                        </a:xfrm>
                      </wpg:grpSpPr>
                      <wps:wsp>
                        <wps:cNvPr id="5953" name="Freeform 1624"/>
                        <wps:cNvSpPr>
                          <a:spLocks/>
                        </wps:cNvSpPr>
                        <wps:spPr bwMode="auto">
                          <a:xfrm>
                            <a:off x="602" y="609"/>
                            <a:ext cx="1984" cy="2"/>
                          </a:xfrm>
                          <a:custGeom>
                            <a:avLst/>
                            <a:gdLst>
                              <a:gd name="T0" fmla="+- 0 602 602"/>
                              <a:gd name="T1" fmla="*/ T0 w 1984"/>
                              <a:gd name="T2" fmla="+- 0 2585 602"/>
                              <a:gd name="T3" fmla="*/ T2 w 1984"/>
                            </a:gdLst>
                            <a:ahLst/>
                            <a:cxnLst>
                              <a:cxn ang="0">
                                <a:pos x="T1" y="0"/>
                              </a:cxn>
                              <a:cxn ang="0">
                                <a:pos x="T3" y="0"/>
                              </a:cxn>
                            </a:cxnLst>
                            <a:rect l="0" t="0" r="r" b="b"/>
                            <a:pathLst>
                              <a:path w="1984">
                                <a:moveTo>
                                  <a:pt x="0" y="0"/>
                                </a:moveTo>
                                <a:lnTo>
                                  <a:pt x="1983"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28EE6" id="Group 1623" o:spid="_x0000_s1026" style="position:absolute;margin-left:30.1pt;margin-top:30.45pt;width:99.2pt;height:.1pt;z-index:-251806720;mso-position-horizontal-relative:page" coordorigin="602,609" coordsize="19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">
                <v:shape id="Freeform 1624" o:spid="_x0000_s1027" style="position:absolute;left:602;top:609;width:1984;height:2;visibility:visible;mso-wrap-style:square;v-text-anchor:top" coordsize="1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" path="m,l1983,e" filled="f" strokecolor="#ccc" strokeweight=".19017mm">
                  <v:path arrowok="t" o:connecttype="custom" o:connectlocs="0,0;1983,0" o:connectangles="0,0"/>
                </v:shape>
                <w10:wrap anchorx="page"/>
              </v:group>
            </w:pict>
          </mc:Fallback>
        </mc:AlternateContent>
      </w:r>
      <w:r w:rsidR="00F608A2" w:rsidRPr="00647D01">
        <w:rPr>
          <w:color w:val="130201"/>
        </w:rPr>
        <w:t xml:space="preserve">Meet skills requirement </w:t>
      </w:r>
      <w:r w:rsidR="00F608A2" w:rsidRPr="00647D01">
        <w:rPr>
          <w:rFonts w:ascii="Arial"/>
          <w:i/>
          <w:color w:val="130201"/>
        </w:rPr>
        <w:t>16.</w:t>
      </w:r>
    </w:p>
    <w:p w14:paraId="25F3E5B3" w14:textId="4D486922" w:rsidR="00F608A2" w:rsidRPr="00647D01" w:rsidRDefault="00F608A2">
      <w:pPr>
        <w:pStyle w:val="BodyText"/>
        <w:spacing w:after="39" w:line="194" w:lineRule="exact"/>
        <w:rPr>
          <w:b w:val="0"/>
          <w:bCs/>
        </w:rPr>
      </w:pPr>
      <w:r w:rsidRPr="00647D01">
        <w:rPr>
          <w:color w:val="130201"/>
        </w:rPr>
        <w:t>How does your organisation go about meeting its digital skills requirements?</w:t>
      </w:r>
    </w:p>
    <w:tbl>
      <w:tblPr>
        <w:tblW w:w="0" w:type="auto"/>
        <w:tblInd w:w="391" w:type="dxa"/>
        <w:tblLayout w:type="fixed"/>
        <w:tblCellMar>
          <w:left w:w="0" w:type="dxa"/>
          <w:right w:w="0" w:type="dxa"/>
        </w:tblCellMar>
        <w:tblLook w:val="01E0" w:firstRow="1" w:lastRow="1" w:firstColumn="1" w:lastColumn="1" w:noHBand="0" w:noVBand="0"/>
      </w:tblPr>
      <w:tblGrid>
        <w:gridCol w:w="4124"/>
        <w:gridCol w:w="6162"/>
      </w:tblGrid>
      <w:tr w:rsidR="00F608A2" w:rsidRPr="00647D01" w14:paraId="20E33B43" w14:textId="77777777">
        <w:trPr>
          <w:trHeight w:hRule="exact" w:val="485"/>
        </w:trPr>
        <w:tc>
          <w:tcPr>
            <w:tcW w:w="4124" w:type="dxa"/>
            <w:tcBorders>
              <w:top w:val="single" w:sz="4" w:space="0" w:color="CCCCCC"/>
              <w:left w:val="nil"/>
              <w:bottom w:val="single" w:sz="4" w:space="0" w:color="BABABA"/>
              <w:right w:val="single" w:sz="4" w:space="0" w:color="BABABA"/>
            </w:tcBorders>
          </w:tcPr>
          <w:p w14:paraId="18BFDBC5" w14:textId="77777777" w:rsidR="00F608A2" w:rsidRPr="00647D01" w:rsidRDefault="00F608A2"/>
        </w:tc>
        <w:tc>
          <w:tcPr>
            <w:tcW w:w="6162" w:type="dxa"/>
            <w:tcBorders>
              <w:top w:val="single" w:sz="4" w:space="0" w:color="CCCCCC"/>
              <w:left w:val="single" w:sz="4" w:space="0" w:color="BABABA"/>
              <w:bottom w:val="single" w:sz="4" w:space="0" w:color="BABABA"/>
              <w:right w:val="nil"/>
            </w:tcBorders>
          </w:tcPr>
          <w:p w14:paraId="135EE2F2" w14:textId="77777777" w:rsidR="00F608A2" w:rsidRPr="00647D01" w:rsidRDefault="00F608A2">
            <w:pPr>
              <w:pStyle w:val="TableParagraph"/>
              <w:spacing w:before="35" w:line="195" w:lineRule="exact"/>
              <w:ind w:left="3893"/>
              <w:rPr>
                <w:rFonts w:ascii="Times New Roman" w:eastAsia="Times New Roman" w:hAnsi="Times New Roman" w:cs="Times New Roman"/>
                <w:sz w:val="17"/>
                <w:szCs w:val="17"/>
              </w:rPr>
            </w:pPr>
            <w:r w:rsidRPr="00647D01">
              <w:rPr>
                <w:rFonts w:ascii="Times New Roman"/>
                <w:sz w:val="17"/>
              </w:rPr>
              <w:t>Almost</w:t>
            </w:r>
            <w:r w:rsidRPr="00647D01">
              <w:rPr>
                <w:rFonts w:ascii="Times New Roman"/>
                <w:spacing w:val="12"/>
                <w:sz w:val="17"/>
              </w:rPr>
              <w:t xml:space="preserve"> </w:t>
            </w:r>
            <w:r w:rsidRPr="00647D01">
              <w:rPr>
                <w:rFonts w:ascii="Times New Roman"/>
                <w:sz w:val="17"/>
              </w:rPr>
              <w:t>every</w:t>
            </w:r>
          </w:p>
          <w:p w14:paraId="3A35113E" w14:textId="77777777" w:rsidR="00F608A2" w:rsidRPr="00647D01" w:rsidRDefault="00F608A2">
            <w:pPr>
              <w:pStyle w:val="TableParagraph"/>
              <w:tabs>
                <w:tab w:val="left" w:pos="1349"/>
                <w:tab w:val="left" w:pos="2705"/>
                <w:tab w:val="left" w:pos="4207"/>
                <w:tab w:val="left" w:pos="5182"/>
              </w:tabs>
              <w:spacing w:line="195" w:lineRule="exact"/>
              <w:ind w:left="414"/>
              <w:rPr>
                <w:rFonts w:ascii="Times New Roman" w:eastAsia="Times New Roman" w:hAnsi="Times New Roman" w:cs="Times New Roman"/>
                <w:sz w:val="17"/>
                <w:szCs w:val="17"/>
              </w:rPr>
            </w:pPr>
            <w:r w:rsidRPr="00647D01">
              <w:rPr>
                <w:rFonts w:ascii="Times New Roman"/>
                <w:sz w:val="17"/>
              </w:rPr>
              <w:t>Never</w:t>
            </w:r>
            <w:r w:rsidRPr="00647D01">
              <w:rPr>
                <w:rFonts w:ascii="Times New Roman"/>
                <w:sz w:val="17"/>
              </w:rPr>
              <w:tab/>
              <w:t>Almost</w:t>
            </w:r>
            <w:r w:rsidRPr="00647D01">
              <w:rPr>
                <w:rFonts w:ascii="Times New Roman"/>
                <w:spacing w:val="12"/>
                <w:sz w:val="17"/>
              </w:rPr>
              <w:t xml:space="preserve"> </w:t>
            </w:r>
            <w:r w:rsidRPr="00647D01">
              <w:rPr>
                <w:rFonts w:ascii="Times New Roman"/>
                <w:sz w:val="17"/>
              </w:rPr>
              <w:t>never</w:t>
            </w:r>
            <w:r w:rsidRPr="00647D01">
              <w:rPr>
                <w:rFonts w:ascii="Times New Roman"/>
                <w:sz w:val="17"/>
              </w:rPr>
              <w:tab/>
              <w:t>Sometimes</w:t>
            </w:r>
            <w:r w:rsidRPr="00647D01">
              <w:rPr>
                <w:rFonts w:ascii="Times New Roman"/>
                <w:sz w:val="17"/>
              </w:rPr>
              <w:tab/>
              <w:t>time</w:t>
            </w:r>
            <w:r w:rsidRPr="00647D01">
              <w:rPr>
                <w:rFonts w:ascii="Times New Roman"/>
                <w:sz w:val="17"/>
              </w:rPr>
              <w:tab/>
              <w:t>Every</w:t>
            </w:r>
            <w:r w:rsidRPr="00647D01">
              <w:rPr>
                <w:rFonts w:ascii="Times New Roman"/>
                <w:spacing w:val="10"/>
                <w:sz w:val="17"/>
              </w:rPr>
              <w:t xml:space="preserve"> </w:t>
            </w:r>
            <w:r w:rsidRPr="00647D01">
              <w:rPr>
                <w:rFonts w:ascii="Times New Roman"/>
                <w:sz w:val="17"/>
              </w:rPr>
              <w:t>time</w:t>
            </w:r>
          </w:p>
        </w:tc>
      </w:tr>
      <w:tr w:rsidR="00F608A2" w:rsidRPr="00647D01" w14:paraId="214C06ED" w14:textId="77777777">
        <w:trPr>
          <w:trHeight w:hRule="exact" w:val="3003"/>
        </w:trPr>
        <w:tc>
          <w:tcPr>
            <w:tcW w:w="4124" w:type="dxa"/>
            <w:tcBorders>
              <w:top w:val="single" w:sz="4" w:space="0" w:color="BABABA"/>
              <w:left w:val="nil"/>
              <w:bottom w:val="nil"/>
              <w:right w:val="single" w:sz="4" w:space="0" w:color="BABABA"/>
            </w:tcBorders>
          </w:tcPr>
          <w:p w14:paraId="4865349C" w14:textId="77777777" w:rsidR="00F608A2" w:rsidRPr="00647D01" w:rsidRDefault="00F608A2">
            <w:pPr>
              <w:pStyle w:val="TableParagraph"/>
              <w:spacing w:before="35" w:line="343" w:lineRule="auto"/>
              <w:ind w:left="43" w:right="274"/>
              <w:rPr>
                <w:rFonts w:ascii="Times New Roman" w:eastAsia="Times New Roman" w:hAnsi="Times New Roman" w:cs="Times New Roman"/>
                <w:sz w:val="17"/>
                <w:szCs w:val="17"/>
              </w:rPr>
            </w:pPr>
            <w:r w:rsidRPr="00647D01">
              <w:rPr>
                <w:rFonts w:ascii="Times New Roman"/>
                <w:sz w:val="17"/>
              </w:rPr>
              <w:t>Internal employee training and development programs External employee training and development programs Rely on digitally skilled workers to work overtime Outsourcing of certain</w:t>
            </w:r>
            <w:r w:rsidRPr="00647D01">
              <w:rPr>
                <w:rFonts w:ascii="Times New Roman"/>
                <w:spacing w:val="30"/>
                <w:sz w:val="17"/>
              </w:rPr>
              <w:t xml:space="preserve"> </w:t>
            </w:r>
            <w:r w:rsidRPr="00647D01">
              <w:rPr>
                <w:rFonts w:ascii="Times New Roman"/>
                <w:sz w:val="17"/>
              </w:rPr>
              <w:t>functions</w:t>
            </w:r>
          </w:p>
          <w:p w14:paraId="6DA01225" w14:textId="77777777" w:rsidR="00F608A2" w:rsidRPr="00647D01" w:rsidRDefault="00F608A2">
            <w:pPr>
              <w:pStyle w:val="TableParagraph"/>
              <w:spacing w:before="4" w:line="343" w:lineRule="auto"/>
              <w:ind w:left="43" w:right="2363"/>
              <w:rPr>
                <w:rFonts w:ascii="Times New Roman" w:eastAsia="Times New Roman" w:hAnsi="Times New Roman" w:cs="Times New Roman"/>
                <w:sz w:val="17"/>
                <w:szCs w:val="17"/>
              </w:rPr>
            </w:pPr>
            <w:r w:rsidRPr="00647D01">
              <w:rPr>
                <w:rFonts w:ascii="Times New Roman"/>
                <w:sz w:val="17"/>
              </w:rPr>
              <w:t xml:space="preserve">Use of contingent </w:t>
            </w:r>
            <w:proofErr w:type="spellStart"/>
            <w:r w:rsidRPr="00647D01">
              <w:rPr>
                <w:rFonts w:ascii="Times New Roman"/>
                <w:sz w:val="17"/>
              </w:rPr>
              <w:t>labour</w:t>
            </w:r>
            <w:proofErr w:type="spellEnd"/>
            <w:r w:rsidRPr="00647D01">
              <w:rPr>
                <w:rFonts w:ascii="Times New Roman"/>
                <w:sz w:val="17"/>
              </w:rPr>
              <w:t xml:space="preserve"> Focused</w:t>
            </w:r>
            <w:r w:rsidRPr="00647D01">
              <w:rPr>
                <w:rFonts w:ascii="Times New Roman"/>
                <w:spacing w:val="20"/>
                <w:sz w:val="17"/>
              </w:rPr>
              <w:t xml:space="preserve"> </w:t>
            </w:r>
            <w:r w:rsidRPr="00647D01">
              <w:rPr>
                <w:rFonts w:ascii="Times New Roman"/>
                <w:sz w:val="17"/>
              </w:rPr>
              <w:t>Recruitment</w:t>
            </w:r>
          </w:p>
          <w:p w14:paraId="30E50E9A" w14:textId="77777777" w:rsidR="00F608A2" w:rsidRPr="00647D01" w:rsidRDefault="00F608A2">
            <w:pPr>
              <w:pStyle w:val="TableParagraph"/>
              <w:spacing w:before="4"/>
              <w:ind w:left="43" w:right="575"/>
              <w:rPr>
                <w:rFonts w:ascii="Times New Roman" w:eastAsia="Times New Roman" w:hAnsi="Times New Roman" w:cs="Times New Roman"/>
                <w:sz w:val="17"/>
                <w:szCs w:val="17"/>
              </w:rPr>
            </w:pPr>
            <w:r w:rsidRPr="00647D01">
              <w:rPr>
                <w:rFonts w:ascii="Times New Roman"/>
                <w:sz w:val="17"/>
              </w:rPr>
              <w:t>Partnership with bootcamps or rapid skills training vendors</w:t>
            </w:r>
          </w:p>
          <w:p w14:paraId="5E6DF8D8" w14:textId="77777777" w:rsidR="00F608A2" w:rsidRPr="00647D01" w:rsidRDefault="00F608A2">
            <w:pPr>
              <w:pStyle w:val="TableParagraph"/>
              <w:spacing w:before="85" w:line="343" w:lineRule="auto"/>
              <w:ind w:left="43" w:right="2000"/>
              <w:rPr>
                <w:rFonts w:ascii="Times New Roman" w:eastAsia="Times New Roman" w:hAnsi="Times New Roman" w:cs="Times New Roman"/>
                <w:sz w:val="17"/>
                <w:szCs w:val="17"/>
              </w:rPr>
            </w:pPr>
            <w:r w:rsidRPr="00647D01">
              <w:rPr>
                <w:rFonts w:ascii="Times New Roman"/>
                <w:spacing w:val="-3"/>
                <w:sz w:val="17"/>
              </w:rPr>
              <w:t xml:space="preserve">Targeted </w:t>
            </w:r>
            <w:r w:rsidRPr="00647D01">
              <w:rPr>
                <w:rFonts w:ascii="Times New Roman"/>
                <w:sz w:val="17"/>
              </w:rPr>
              <w:t>company acquisition Incubator/accelerator Gamified recruitment</w:t>
            </w:r>
            <w:r w:rsidRPr="00647D01">
              <w:rPr>
                <w:rFonts w:ascii="Times New Roman"/>
                <w:spacing w:val="28"/>
                <w:sz w:val="17"/>
              </w:rPr>
              <w:t xml:space="preserve"> </w:t>
            </w:r>
            <w:r w:rsidRPr="00647D01">
              <w:rPr>
                <w:rFonts w:ascii="Times New Roman"/>
                <w:sz w:val="17"/>
              </w:rPr>
              <w:t>process</w:t>
            </w:r>
          </w:p>
        </w:tc>
        <w:tc>
          <w:tcPr>
            <w:tcW w:w="6162" w:type="dxa"/>
            <w:tcBorders>
              <w:top w:val="single" w:sz="4" w:space="0" w:color="BABABA"/>
              <w:left w:val="single" w:sz="4" w:space="0" w:color="BABABA"/>
              <w:bottom w:val="nil"/>
              <w:right w:val="nil"/>
            </w:tcBorders>
          </w:tcPr>
          <w:p w14:paraId="3BF05A93" w14:textId="77777777" w:rsidR="00F608A2" w:rsidRPr="00647D01" w:rsidRDefault="00F608A2">
            <w:pPr>
              <w:pStyle w:val="TableParagraph"/>
              <w:spacing w:before="6"/>
              <w:rPr>
                <w:rFonts w:ascii="Arial" w:eastAsia="Arial" w:hAnsi="Arial" w:cs="Arial"/>
                <w:b/>
                <w:bCs/>
                <w:sz w:val="7"/>
                <w:szCs w:val="7"/>
              </w:rPr>
            </w:pPr>
          </w:p>
          <w:p w14:paraId="0ECF86A8" w14:textId="1B589419"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7F416073" wp14:editId="29541FE6">
                      <wp:extent cx="82550" cy="89535"/>
                      <wp:effectExtent l="13335" t="6985" r="8890" b="8255"/>
                      <wp:docPr id="5945" name="Group 1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946" name="Group 1617"/>
                              <wpg:cNvGrpSpPr>
                                <a:grpSpLocks/>
                              </wpg:cNvGrpSpPr>
                              <wpg:grpSpPr bwMode="auto">
                                <a:xfrm>
                                  <a:off x="0" y="11"/>
                                  <a:ext cx="130" cy="130"/>
                                  <a:chOff x="0" y="11"/>
                                  <a:chExt cx="130" cy="130"/>
                                </a:xfrm>
                              </wpg:grpSpPr>
                              <wps:wsp>
                                <wps:cNvPr id="5947" name="Freeform 1618"/>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48" name="Freeform 161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9" name="Picture 162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950" name="Group 1621"/>
                              <wpg:cNvGrpSpPr>
                                <a:grpSpLocks/>
                              </wpg:cNvGrpSpPr>
                              <wpg:grpSpPr bwMode="auto">
                                <a:xfrm>
                                  <a:off x="6" y="6"/>
                                  <a:ext cx="119" cy="119"/>
                                  <a:chOff x="6" y="6"/>
                                  <a:chExt cx="119" cy="119"/>
                                </a:xfrm>
                              </wpg:grpSpPr>
                              <wps:wsp>
                                <wps:cNvPr id="5951" name="Freeform 162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FF674E" id="Group 161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r26GAkAAM4lAAAOAAAAZHJzL2Uyb0RvYy54bWzsWm2Po0YS/n7S/QfE&#10;xzt5TWP8qvVGs56ZVaTcZZX4fgDG2EbBwAEezybKf89T1TQ0prGdzWW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">
                      <v:group id="Group 161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">
                        <v:shape id="Freeform 161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61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" path="m65,129l11,100r108,l65,129xe" fillcolor="black" stroked="f">
                          <v:fill opacity="5397f"/>
                          <v:path arrowok="t" o:connecttype="custom" o:connectlocs="65,140;11,111;119,111;65,140" o:connectangles="0,0,0,0"/>
                        </v:shape>
                        <v:shape id="Picture 1620"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">
                          <v:imagedata r:id="rId117" o:title=""/>
                        </v:shape>
                      </v:group>
                      <v:group id="Group 1621"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">
                        <v:shape id="Freeform 1622"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A1E0E28" wp14:editId="353DE85A">
                      <wp:extent cx="82550" cy="89535"/>
                      <wp:effectExtent l="13970" t="6985" r="8255" b="8255"/>
                      <wp:docPr id="5938" name="Group 1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939" name="Group 1610"/>
                              <wpg:cNvGrpSpPr>
                                <a:grpSpLocks/>
                              </wpg:cNvGrpSpPr>
                              <wpg:grpSpPr bwMode="auto">
                                <a:xfrm>
                                  <a:off x="0" y="11"/>
                                  <a:ext cx="130" cy="130"/>
                                  <a:chOff x="0" y="11"/>
                                  <a:chExt cx="130" cy="130"/>
                                </a:xfrm>
                              </wpg:grpSpPr>
                              <wps:wsp>
                                <wps:cNvPr id="5940" name="Freeform 161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41" name="Freeform 161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2" name="Picture 16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943" name="Group 1614"/>
                              <wpg:cNvGrpSpPr>
                                <a:grpSpLocks/>
                              </wpg:cNvGrpSpPr>
                              <wpg:grpSpPr bwMode="auto">
                                <a:xfrm>
                                  <a:off x="6" y="6"/>
                                  <a:ext cx="119" cy="119"/>
                                  <a:chOff x="6" y="6"/>
                                  <a:chExt cx="119" cy="119"/>
                                </a:xfrm>
                              </wpg:grpSpPr>
                              <wps:wsp>
                                <wps:cNvPr id="5944" name="Freeform 161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13DAFD" id="Group 160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">
                      <v:group id="Group 161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">
                        <v:shape id="Freeform 161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1612"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" path="m65,129l11,100r108,l65,129xe" fillcolor="black" stroked="f">
                          <v:fill opacity="5397f"/>
                          <v:path arrowok="t" o:connecttype="custom" o:connectlocs="65,140;11,111;119,111;65,140" o:connectangles="0,0,0,0"/>
                        </v:shape>
                        <v:shape id="Picture 1613"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">
                          <v:imagedata r:id="rId117" o:title=""/>
                        </v:shape>
                      </v:group>
                      <v:group id="Group 1614"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">
                        <v:shape id="Freeform 1615"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E11CEC0" wp14:editId="75B7B89A">
                      <wp:extent cx="82550" cy="89535"/>
                      <wp:effectExtent l="12065" t="6985" r="10160" b="8255"/>
                      <wp:docPr id="5931" name="Group 1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932" name="Group 1603"/>
                              <wpg:cNvGrpSpPr>
                                <a:grpSpLocks/>
                              </wpg:cNvGrpSpPr>
                              <wpg:grpSpPr bwMode="auto">
                                <a:xfrm>
                                  <a:off x="0" y="11"/>
                                  <a:ext cx="130" cy="130"/>
                                  <a:chOff x="0" y="11"/>
                                  <a:chExt cx="130" cy="130"/>
                                </a:xfrm>
                              </wpg:grpSpPr>
                              <wps:wsp>
                                <wps:cNvPr id="5933" name="Freeform 1604"/>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34" name="Freeform 160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35" name="Picture 16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936" name="Group 1607"/>
                              <wpg:cNvGrpSpPr>
                                <a:grpSpLocks/>
                              </wpg:cNvGrpSpPr>
                              <wpg:grpSpPr bwMode="auto">
                                <a:xfrm>
                                  <a:off x="6" y="6"/>
                                  <a:ext cx="119" cy="119"/>
                                  <a:chOff x="6" y="6"/>
                                  <a:chExt cx="119" cy="119"/>
                                </a:xfrm>
                              </wpg:grpSpPr>
                              <wps:wsp>
                                <wps:cNvPr id="5937" name="Freeform 160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D81235" id="Group 160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6HiIEQ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">
                      <v:group id="Group 160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">
                        <v:shape id="Freeform 160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60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" path="m65,129l11,100r108,l65,129xe" fillcolor="black" stroked="f">
                          <v:fill opacity="5397f"/>
                          <v:path arrowok="t" o:connecttype="custom" o:connectlocs="65,140;11,111;119,111;65,140" o:connectangles="0,0,0,0"/>
                        </v:shape>
                        <v:shape id="Picture 1606"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">
                          <v:imagedata r:id="rId117" o:title=""/>
                        </v:shape>
                      </v:group>
                      <v:group id="Group 1607"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QV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MzHU/h7E56AXL0AAAD//wMAUEsBAi0AFAAGAAgAAAAhANvh9svuAAAAhQEAABMAAAAAAAAA&#10;AAAAAAAAAAAAAFtDb250ZW50X1R5cGVzXS54bWxQSwECLQAUAAYACAAAACEAWvQsW78AAAAVAQAA&#10;CwAAAAAAAAAAAAAAAAAfAQAAX3JlbHMvLnJlbHNQSwECLQAUAAYACAAAACEAYsm0FcYAAADdAAAA&#10;DwAAAAAAAAAAAAAAAAAHAgAAZHJzL2Rvd25yZXYueG1sUEsFBgAAAAADAAMAtwAAAPoCAAAAAA==&#10;">
                        <v:shape id="Freeform 1608"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C357AC2" wp14:editId="4F181B70">
                      <wp:extent cx="82550" cy="89535"/>
                      <wp:effectExtent l="10160" t="6985" r="12065" b="8255"/>
                      <wp:docPr id="5924"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925" name="Group 1596"/>
                              <wpg:cNvGrpSpPr>
                                <a:grpSpLocks/>
                              </wpg:cNvGrpSpPr>
                              <wpg:grpSpPr bwMode="auto">
                                <a:xfrm>
                                  <a:off x="0" y="11"/>
                                  <a:ext cx="130" cy="130"/>
                                  <a:chOff x="0" y="11"/>
                                  <a:chExt cx="130" cy="130"/>
                                </a:xfrm>
                              </wpg:grpSpPr>
                              <wps:wsp>
                                <wps:cNvPr id="5926" name="Freeform 159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27" name="Freeform 159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8" name="Picture 159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929" name="Group 1600"/>
                              <wpg:cNvGrpSpPr>
                                <a:grpSpLocks/>
                              </wpg:cNvGrpSpPr>
                              <wpg:grpSpPr bwMode="auto">
                                <a:xfrm>
                                  <a:off x="6" y="6"/>
                                  <a:ext cx="119" cy="119"/>
                                  <a:chOff x="6" y="6"/>
                                  <a:chExt cx="119" cy="119"/>
                                </a:xfrm>
                              </wpg:grpSpPr>
                              <wps:wsp>
                                <wps:cNvPr id="5930" name="Freeform 160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1069CD" id="Group 159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T2Dw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">
                      <v:group id="Group 159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">
                        <v:shape id="Freeform 159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98"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" path="m65,129l11,100r108,l65,129xe" fillcolor="black" stroked="f">
                          <v:fill opacity="5397f"/>
                          <v:path arrowok="t" o:connecttype="custom" o:connectlocs="65,140;11,111;119,111;65,140" o:connectangles="0,0,0,0"/>
                        </v:shape>
                        <v:shape id="Picture 1599"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">
                          <v:imagedata r:id="rId117" o:title=""/>
                        </v:shape>
                      </v:group>
                      <v:group id="Group 1600"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">
                        <v:shape id="Freeform 1601"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AB34A9B" wp14:editId="558229B8">
                      <wp:extent cx="82550" cy="89535"/>
                      <wp:effectExtent l="15240" t="6985" r="6985" b="8255"/>
                      <wp:docPr id="5917" name="Group 1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918" name="Group 1589"/>
                              <wpg:cNvGrpSpPr>
                                <a:grpSpLocks/>
                              </wpg:cNvGrpSpPr>
                              <wpg:grpSpPr bwMode="auto">
                                <a:xfrm>
                                  <a:off x="0" y="11"/>
                                  <a:ext cx="130" cy="130"/>
                                  <a:chOff x="0" y="11"/>
                                  <a:chExt cx="130" cy="130"/>
                                </a:xfrm>
                              </wpg:grpSpPr>
                              <wps:wsp>
                                <wps:cNvPr id="5919" name="Freeform 159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20" name="Freeform 159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21" name="Picture 15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922" name="Group 1593"/>
                              <wpg:cNvGrpSpPr>
                                <a:grpSpLocks/>
                              </wpg:cNvGrpSpPr>
                              <wpg:grpSpPr bwMode="auto">
                                <a:xfrm>
                                  <a:off x="6" y="6"/>
                                  <a:ext cx="119" cy="119"/>
                                  <a:chOff x="6" y="6"/>
                                  <a:chExt cx="119" cy="119"/>
                                </a:xfrm>
                              </wpg:grpSpPr>
                              <wps:wsp>
                                <wps:cNvPr id="5923" name="Freeform 159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F15FF2" id="Group 158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">
                      <v:group id="Group 158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">
                        <v:shape id="Freeform 159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9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" path="m65,129l11,100r108,l65,129xe" fillcolor="black" stroked="f">
                          <v:fill opacity="5397f"/>
                          <v:path arrowok="t" o:connecttype="custom" o:connectlocs="65,140;11,111;119,111;65,140" o:connectangles="0,0,0,0"/>
                        </v:shape>
                        <v:shape id="Picture 1592"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">
                          <v:imagedata r:id="rId117" o:title=""/>
                        </v:shape>
                      </v:group>
                      <v:group id="Group 1593"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">
                        <v:shape id="Freeform 1594"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A6D98EC" w14:textId="77777777" w:rsidR="00F608A2" w:rsidRPr="00647D01" w:rsidRDefault="00F608A2">
            <w:pPr>
              <w:pStyle w:val="TableParagraph"/>
              <w:spacing w:before="2"/>
              <w:rPr>
                <w:rFonts w:ascii="Arial" w:eastAsia="Arial" w:hAnsi="Arial" w:cs="Arial"/>
                <w:b/>
                <w:bCs/>
                <w:sz w:val="12"/>
                <w:szCs w:val="12"/>
              </w:rPr>
            </w:pPr>
          </w:p>
          <w:p w14:paraId="699070EB" w14:textId="424C2C94"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0B41E5E4" wp14:editId="252973CC">
                      <wp:extent cx="82550" cy="89535"/>
                      <wp:effectExtent l="13335" t="13335" r="8890" b="1905"/>
                      <wp:docPr id="5910"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911" name="Group 1582"/>
                              <wpg:cNvGrpSpPr>
                                <a:grpSpLocks/>
                              </wpg:cNvGrpSpPr>
                              <wpg:grpSpPr bwMode="auto">
                                <a:xfrm>
                                  <a:off x="0" y="11"/>
                                  <a:ext cx="130" cy="130"/>
                                  <a:chOff x="0" y="11"/>
                                  <a:chExt cx="130" cy="130"/>
                                </a:xfrm>
                              </wpg:grpSpPr>
                              <wps:wsp>
                                <wps:cNvPr id="5912" name="Freeform 158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13" name="Freeform 158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4" name="Picture 15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915" name="Group 1586"/>
                              <wpg:cNvGrpSpPr>
                                <a:grpSpLocks/>
                              </wpg:cNvGrpSpPr>
                              <wpg:grpSpPr bwMode="auto">
                                <a:xfrm>
                                  <a:off x="6" y="6"/>
                                  <a:ext cx="119" cy="119"/>
                                  <a:chOff x="6" y="6"/>
                                  <a:chExt cx="119" cy="119"/>
                                </a:xfrm>
                              </wpg:grpSpPr>
                              <wps:wsp>
                                <wps:cNvPr id="5916" name="Freeform 158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2048BF" id="Group 158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ECsod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">
                      <v:group id="Group 158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">
                        <v:shape id="Freeform 158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8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" path="m65,129l11,100r108,l65,129xe" fillcolor="black" stroked="f">
                          <v:fill opacity="5397f"/>
                          <v:path arrowok="t" o:connecttype="custom" o:connectlocs="65,140;11,111;119,111;65,140" o:connectangles="0,0,0,0"/>
                        </v:shape>
                        <v:shape id="Picture 1585"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">
                          <v:imagedata r:id="rId117" o:title=""/>
                        </v:shape>
                      </v:group>
                      <v:group id="Group 1586"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">
                        <v:shape id="Freeform 1587"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A1D1D89" wp14:editId="69823697">
                      <wp:extent cx="82550" cy="89535"/>
                      <wp:effectExtent l="13970" t="13335" r="8255" b="1905"/>
                      <wp:docPr id="5903" name="Group 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904" name="Group 1575"/>
                              <wpg:cNvGrpSpPr>
                                <a:grpSpLocks/>
                              </wpg:cNvGrpSpPr>
                              <wpg:grpSpPr bwMode="auto">
                                <a:xfrm>
                                  <a:off x="0" y="11"/>
                                  <a:ext cx="130" cy="130"/>
                                  <a:chOff x="0" y="11"/>
                                  <a:chExt cx="130" cy="130"/>
                                </a:xfrm>
                              </wpg:grpSpPr>
                              <wps:wsp>
                                <wps:cNvPr id="5905" name="Freeform 157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06" name="Freeform 157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7" name="Picture 157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908" name="Group 1579"/>
                              <wpg:cNvGrpSpPr>
                                <a:grpSpLocks/>
                              </wpg:cNvGrpSpPr>
                              <wpg:grpSpPr bwMode="auto">
                                <a:xfrm>
                                  <a:off x="6" y="6"/>
                                  <a:ext cx="119" cy="119"/>
                                  <a:chOff x="6" y="6"/>
                                  <a:chExt cx="119" cy="119"/>
                                </a:xfrm>
                              </wpg:grpSpPr>
                              <wps:wsp>
                                <wps:cNvPr id="5909" name="Freeform 158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FBA73B" id="Group 157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">
                      <v:group id="Group 157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">
                        <v:shape id="Freeform 157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7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" path="m65,129l11,100r108,l65,129xe" fillcolor="black" stroked="f">
                          <v:fill opacity="5397f"/>
                          <v:path arrowok="t" o:connecttype="custom" o:connectlocs="65,140;11,111;119,111;65,140" o:connectangles="0,0,0,0"/>
                        </v:shape>
                        <v:shape id="Picture 1578"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">
                          <v:imagedata r:id="rId117" o:title=""/>
                        </v:shape>
                      </v:group>
                      <v:group id="Group 1579"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">
                        <v:shape id="Freeform 1580"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A031C70" wp14:editId="5BFCF345">
                      <wp:extent cx="82550" cy="89535"/>
                      <wp:effectExtent l="12065" t="13335" r="10160" b="1905"/>
                      <wp:docPr id="5896"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97" name="Group 1568"/>
                              <wpg:cNvGrpSpPr>
                                <a:grpSpLocks/>
                              </wpg:cNvGrpSpPr>
                              <wpg:grpSpPr bwMode="auto">
                                <a:xfrm>
                                  <a:off x="0" y="11"/>
                                  <a:ext cx="130" cy="130"/>
                                  <a:chOff x="0" y="11"/>
                                  <a:chExt cx="130" cy="130"/>
                                </a:xfrm>
                              </wpg:grpSpPr>
                              <wps:wsp>
                                <wps:cNvPr id="5898" name="Freeform 156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99" name="Freeform 157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00" name="Picture 157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901" name="Group 1572"/>
                              <wpg:cNvGrpSpPr>
                                <a:grpSpLocks/>
                              </wpg:cNvGrpSpPr>
                              <wpg:grpSpPr bwMode="auto">
                                <a:xfrm>
                                  <a:off x="6" y="6"/>
                                  <a:ext cx="119" cy="119"/>
                                  <a:chOff x="6" y="6"/>
                                  <a:chExt cx="119" cy="119"/>
                                </a:xfrm>
                              </wpg:grpSpPr>
                              <wps:wsp>
                                <wps:cNvPr id="5902" name="Freeform 157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F77D7D" id="Group 156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o0lEw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">
                      <v:group id="Group 156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">
                        <v:shape id="Freeform 156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157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" path="m65,129l11,100r108,l65,129xe" fillcolor="black" stroked="f">
                          <v:fill opacity="5397f"/>
                          <v:path arrowok="t" o:connecttype="custom" o:connectlocs="65,140;11,111;119,111;65,140" o:connectangles="0,0,0,0"/>
                        </v:shape>
                        <v:shape id="Picture 1571"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">
                          <v:imagedata r:id="rId117" o:title=""/>
                        </v:shape>
                      </v:group>
                      <v:group id="Group 1572"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">
                        <v:shape id="Freeform 1573"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466BE57" wp14:editId="7E08C418">
                      <wp:extent cx="82550" cy="89535"/>
                      <wp:effectExtent l="10160" t="13335" r="12065" b="1905"/>
                      <wp:docPr id="5889"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90" name="Group 1561"/>
                              <wpg:cNvGrpSpPr>
                                <a:grpSpLocks/>
                              </wpg:cNvGrpSpPr>
                              <wpg:grpSpPr bwMode="auto">
                                <a:xfrm>
                                  <a:off x="0" y="11"/>
                                  <a:ext cx="130" cy="130"/>
                                  <a:chOff x="0" y="11"/>
                                  <a:chExt cx="130" cy="130"/>
                                </a:xfrm>
                              </wpg:grpSpPr>
                              <wps:wsp>
                                <wps:cNvPr id="5891" name="Freeform 156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92" name="Freeform 156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93" name="Picture 156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94" name="Group 1565"/>
                              <wpg:cNvGrpSpPr>
                                <a:grpSpLocks/>
                              </wpg:cNvGrpSpPr>
                              <wpg:grpSpPr bwMode="auto">
                                <a:xfrm>
                                  <a:off x="6" y="6"/>
                                  <a:ext cx="119" cy="119"/>
                                  <a:chOff x="6" y="6"/>
                                  <a:chExt cx="119" cy="119"/>
                                </a:xfrm>
                              </wpg:grpSpPr>
                              <wps:wsp>
                                <wps:cNvPr id="5895" name="Freeform 156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3FD4E7" id="Group 156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">
                      <v:group id="Group 156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">
                        <v:shape id="Freeform 156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6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" path="m65,129l11,100r108,l65,129xe" fillcolor="black" stroked="f">
                          <v:fill opacity="5397f"/>
                          <v:path arrowok="t" o:connecttype="custom" o:connectlocs="65,140;11,111;119,111;65,140" o:connectangles="0,0,0,0"/>
                        </v:shape>
                        <v:shape id="Picture 1564"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">
                          <v:imagedata r:id="rId117" o:title=""/>
                        </v:shape>
                      </v:group>
                      <v:group id="Group 1565"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">
                        <v:shape id="Freeform 1566"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4A0FEA7" wp14:editId="418020CC">
                      <wp:extent cx="82550" cy="89535"/>
                      <wp:effectExtent l="15240" t="13335" r="6985" b="1905"/>
                      <wp:docPr id="5882"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83" name="Group 1554"/>
                              <wpg:cNvGrpSpPr>
                                <a:grpSpLocks/>
                              </wpg:cNvGrpSpPr>
                              <wpg:grpSpPr bwMode="auto">
                                <a:xfrm>
                                  <a:off x="0" y="11"/>
                                  <a:ext cx="130" cy="130"/>
                                  <a:chOff x="0" y="11"/>
                                  <a:chExt cx="130" cy="130"/>
                                </a:xfrm>
                              </wpg:grpSpPr>
                              <wps:wsp>
                                <wps:cNvPr id="5884" name="Freeform 155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85" name="Freeform 155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86" name="Picture 155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87" name="Group 1558"/>
                              <wpg:cNvGrpSpPr>
                                <a:grpSpLocks/>
                              </wpg:cNvGrpSpPr>
                              <wpg:grpSpPr bwMode="auto">
                                <a:xfrm>
                                  <a:off x="6" y="6"/>
                                  <a:ext cx="119" cy="119"/>
                                  <a:chOff x="6" y="6"/>
                                  <a:chExt cx="119" cy="119"/>
                                </a:xfrm>
                              </wpg:grpSpPr>
                              <wps:wsp>
                                <wps:cNvPr id="5888" name="Freeform 155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88BBD0" id="Group 155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fHcEQ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">
                      <v:group id="Group 155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">
                        <v:shape id="Freeform 155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556"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" path="m65,129l11,100r108,l65,129xe" fillcolor="black" stroked="f">
                          <v:fill opacity="5397f"/>
                          <v:path arrowok="t" o:connecttype="custom" o:connectlocs="65,140;11,111;119,111;65,140" o:connectangles="0,0,0,0"/>
                        </v:shape>
                        <v:shape id="Picture 1557"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">
                          <v:imagedata r:id="rId117" o:title=""/>
                        </v:shape>
                      </v:group>
                      <v:group id="Group 1558"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">
                        <v:shape id="Freeform 1559"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6548E9BF" w14:textId="77777777" w:rsidR="00F608A2" w:rsidRPr="00647D01" w:rsidRDefault="00F608A2">
            <w:pPr>
              <w:pStyle w:val="TableParagraph"/>
              <w:spacing w:before="2"/>
              <w:rPr>
                <w:rFonts w:ascii="Arial" w:eastAsia="Arial" w:hAnsi="Arial" w:cs="Arial"/>
                <w:b/>
                <w:bCs/>
                <w:sz w:val="12"/>
                <w:szCs w:val="12"/>
              </w:rPr>
            </w:pPr>
          </w:p>
          <w:p w14:paraId="393C2053" w14:textId="2607B5A3"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4F56077C" wp14:editId="19A33A7E">
                      <wp:extent cx="82550" cy="89535"/>
                      <wp:effectExtent l="13335" t="10160" r="8890" b="5080"/>
                      <wp:docPr id="5875"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76" name="Group 1547"/>
                              <wpg:cNvGrpSpPr>
                                <a:grpSpLocks/>
                              </wpg:cNvGrpSpPr>
                              <wpg:grpSpPr bwMode="auto">
                                <a:xfrm>
                                  <a:off x="0" y="11"/>
                                  <a:ext cx="130" cy="130"/>
                                  <a:chOff x="0" y="11"/>
                                  <a:chExt cx="130" cy="130"/>
                                </a:xfrm>
                              </wpg:grpSpPr>
                              <wps:wsp>
                                <wps:cNvPr id="5877" name="Freeform 1548"/>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78" name="Freeform 154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9" name="Picture 155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80" name="Group 1551"/>
                              <wpg:cNvGrpSpPr>
                                <a:grpSpLocks/>
                              </wpg:cNvGrpSpPr>
                              <wpg:grpSpPr bwMode="auto">
                                <a:xfrm>
                                  <a:off x="6" y="6"/>
                                  <a:ext cx="119" cy="119"/>
                                  <a:chOff x="6" y="6"/>
                                  <a:chExt cx="119" cy="119"/>
                                </a:xfrm>
                              </wpg:grpSpPr>
                              <wps:wsp>
                                <wps:cNvPr id="5881" name="Freeform 155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D6CDC6" id="Group 154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">
                      <v:group id="Group 154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">
                        <v:shape id="Freeform 154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4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" path="m65,129l11,100r108,l65,129xe" fillcolor="black" stroked="f">
                          <v:fill opacity="5397f"/>
                          <v:path arrowok="t" o:connecttype="custom" o:connectlocs="65,140;11,111;119,111;65,140" o:connectangles="0,0,0,0"/>
                        </v:shape>
                        <v:shape id="Picture 1550"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">
                          <v:imagedata r:id="rId117" o:title=""/>
                        </v:shape>
                      </v:group>
                      <v:group id="Group 1551"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">
                        <v:shape id="Freeform 1552"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26A1071" wp14:editId="21463F47">
                      <wp:extent cx="82550" cy="89535"/>
                      <wp:effectExtent l="13970" t="10160" r="8255" b="5080"/>
                      <wp:docPr id="5868"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69" name="Group 1540"/>
                              <wpg:cNvGrpSpPr>
                                <a:grpSpLocks/>
                              </wpg:cNvGrpSpPr>
                              <wpg:grpSpPr bwMode="auto">
                                <a:xfrm>
                                  <a:off x="0" y="11"/>
                                  <a:ext cx="130" cy="130"/>
                                  <a:chOff x="0" y="11"/>
                                  <a:chExt cx="130" cy="130"/>
                                </a:xfrm>
                              </wpg:grpSpPr>
                              <wps:wsp>
                                <wps:cNvPr id="5870" name="Freeform 154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71" name="Freeform 154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72" name="Picture 154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73" name="Group 1544"/>
                              <wpg:cNvGrpSpPr>
                                <a:grpSpLocks/>
                              </wpg:cNvGrpSpPr>
                              <wpg:grpSpPr bwMode="auto">
                                <a:xfrm>
                                  <a:off x="6" y="6"/>
                                  <a:ext cx="119" cy="119"/>
                                  <a:chOff x="6" y="6"/>
                                  <a:chExt cx="119" cy="119"/>
                                </a:xfrm>
                              </wpg:grpSpPr>
                              <wps:wsp>
                                <wps:cNvPr id="5874" name="Freeform 154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9F59A1" id="Group 153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">
                      <v:group id="Group 154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">
                        <v:shape id="Freeform 154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" path="m129,65l,65,1,52,40,5,65,,78,1r47,39l129,65xe" fillcolor="black" stroked="f">
                          <v:fill opacity="5397f"/>
                          <v:path arrowok="t" o:connecttype="custom" o:connectlocs="129,76;0,76;1,63;40,16;65,11;78,12;125,51;129,76" o:connectangles="0,0,0,0,0,0,0,0"/>
                        </v:shape>
                        <v:shape id="Freeform 1542"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" path="m65,129l11,100r108,l65,129xe" fillcolor="black" stroked="f">
                          <v:fill opacity="5397f"/>
                          <v:path arrowok="t" o:connecttype="custom" o:connectlocs="65,140;11,111;119,111;65,140" o:connectangles="0,0,0,0"/>
                        </v:shape>
                        <v:shape id="Picture 1543"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">
                          <v:imagedata r:id="rId117" o:title=""/>
                        </v:shape>
                      </v:group>
                      <v:group id="Group 1544"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">
                        <v:shape id="Freeform 1545"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A058436" wp14:editId="555C2B8A">
                      <wp:extent cx="82550" cy="89535"/>
                      <wp:effectExtent l="12065" t="10160" r="10160" b="5080"/>
                      <wp:docPr id="5861"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62" name="Group 1533"/>
                              <wpg:cNvGrpSpPr>
                                <a:grpSpLocks/>
                              </wpg:cNvGrpSpPr>
                              <wpg:grpSpPr bwMode="auto">
                                <a:xfrm>
                                  <a:off x="0" y="11"/>
                                  <a:ext cx="130" cy="130"/>
                                  <a:chOff x="0" y="11"/>
                                  <a:chExt cx="130" cy="130"/>
                                </a:xfrm>
                              </wpg:grpSpPr>
                              <wps:wsp>
                                <wps:cNvPr id="5863" name="Freeform 1534"/>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64" name="Freeform 153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65" name="Picture 15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66" name="Group 1537"/>
                              <wpg:cNvGrpSpPr>
                                <a:grpSpLocks/>
                              </wpg:cNvGrpSpPr>
                              <wpg:grpSpPr bwMode="auto">
                                <a:xfrm>
                                  <a:off x="6" y="6"/>
                                  <a:ext cx="119" cy="119"/>
                                  <a:chOff x="6" y="6"/>
                                  <a:chExt cx="119" cy="119"/>
                                </a:xfrm>
                              </wpg:grpSpPr>
                              <wps:wsp>
                                <wps:cNvPr id="5867" name="Freeform 153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43795A" id="Group 153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">
                      <v:group id="Group 153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JKW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">
                        <v:shape id="Freeform 153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3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" path="m65,129l11,100r108,l65,129xe" fillcolor="black" stroked="f">
                          <v:fill opacity="5397f"/>
                          <v:path arrowok="t" o:connecttype="custom" o:connectlocs="65,140;11,111;119,111;65,140" o:connectangles="0,0,0,0"/>
                        </v:shape>
                        <v:shape id="Picture 1536"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">
                          <v:imagedata r:id="rId117" o:title=""/>
                        </v:shape>
                      </v:group>
                      <v:group id="Group 1537"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">
                        <v:shape id="Freeform 1538"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0ADD832" wp14:editId="0F9A7DB4">
                      <wp:extent cx="82550" cy="89535"/>
                      <wp:effectExtent l="10160" t="10160" r="12065" b="5080"/>
                      <wp:docPr id="5854"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55" name="Group 1526"/>
                              <wpg:cNvGrpSpPr>
                                <a:grpSpLocks/>
                              </wpg:cNvGrpSpPr>
                              <wpg:grpSpPr bwMode="auto">
                                <a:xfrm>
                                  <a:off x="0" y="11"/>
                                  <a:ext cx="130" cy="130"/>
                                  <a:chOff x="0" y="11"/>
                                  <a:chExt cx="130" cy="130"/>
                                </a:xfrm>
                              </wpg:grpSpPr>
                              <wps:wsp>
                                <wps:cNvPr id="5856" name="Freeform 152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57" name="Freeform 152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58" name="Picture 152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59" name="Group 1530"/>
                              <wpg:cNvGrpSpPr>
                                <a:grpSpLocks/>
                              </wpg:cNvGrpSpPr>
                              <wpg:grpSpPr bwMode="auto">
                                <a:xfrm>
                                  <a:off x="6" y="6"/>
                                  <a:ext cx="119" cy="119"/>
                                  <a:chOff x="6" y="6"/>
                                  <a:chExt cx="119" cy="119"/>
                                </a:xfrm>
                              </wpg:grpSpPr>
                              <wps:wsp>
                                <wps:cNvPr id="5860" name="Freeform 153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DF13BF2" id="Group 152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RdwEQ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">
                      <v:group id="Group 152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">
                        <v:shape id="Freeform 152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28"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" path="m65,129l11,100r108,l65,129xe" fillcolor="black" stroked="f">
                          <v:fill opacity="5397f"/>
                          <v:path arrowok="t" o:connecttype="custom" o:connectlocs="65,140;11,111;119,111;65,140" o:connectangles="0,0,0,0"/>
                        </v:shape>
                        <v:shape id="Picture 1529"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">
                          <v:imagedata r:id="rId117" o:title=""/>
                        </v:shape>
                      </v:group>
                      <v:group id="Group 1530"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">
                        <v:shape id="Freeform 1531"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84BC212" wp14:editId="2154AB07">
                      <wp:extent cx="82550" cy="89535"/>
                      <wp:effectExtent l="15240" t="10160" r="6985" b="5080"/>
                      <wp:docPr id="5847"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48" name="Group 1519"/>
                              <wpg:cNvGrpSpPr>
                                <a:grpSpLocks/>
                              </wpg:cNvGrpSpPr>
                              <wpg:grpSpPr bwMode="auto">
                                <a:xfrm>
                                  <a:off x="0" y="11"/>
                                  <a:ext cx="130" cy="130"/>
                                  <a:chOff x="0" y="11"/>
                                  <a:chExt cx="130" cy="130"/>
                                </a:xfrm>
                              </wpg:grpSpPr>
                              <wps:wsp>
                                <wps:cNvPr id="5849" name="Freeform 152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50" name="Freeform 152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51" name="Picture 152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52" name="Group 1523"/>
                              <wpg:cNvGrpSpPr>
                                <a:grpSpLocks/>
                              </wpg:cNvGrpSpPr>
                              <wpg:grpSpPr bwMode="auto">
                                <a:xfrm>
                                  <a:off x="6" y="6"/>
                                  <a:ext cx="119" cy="119"/>
                                  <a:chOff x="6" y="6"/>
                                  <a:chExt cx="119" cy="119"/>
                                </a:xfrm>
                              </wpg:grpSpPr>
                              <wps:wsp>
                                <wps:cNvPr id="5853" name="Freeform 152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09E709E" id="Group 151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BmqhHw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">
                      <v:group id="Group 151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">
                        <v:shape id="Freeform 152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52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" path="m65,129l11,100r108,l65,129xe" fillcolor="black" stroked="f">
                          <v:fill opacity="5397f"/>
                          <v:path arrowok="t" o:connecttype="custom" o:connectlocs="65,140;11,111;119,111;65,140" o:connectangles="0,0,0,0"/>
                        </v:shape>
                        <v:shape id="Picture 1522"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">
                          <v:imagedata r:id="rId117" o:title=""/>
                        </v:shape>
                      </v:group>
                      <v:group id="Group 1523"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">
                        <v:shape id="Freeform 1524"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52B0E51F" w14:textId="77777777" w:rsidR="00F608A2" w:rsidRPr="00647D01" w:rsidRDefault="00F608A2">
            <w:pPr>
              <w:pStyle w:val="TableParagraph"/>
              <w:spacing w:before="2"/>
              <w:rPr>
                <w:rFonts w:ascii="Arial" w:eastAsia="Arial" w:hAnsi="Arial" w:cs="Arial"/>
                <w:b/>
                <w:bCs/>
                <w:sz w:val="12"/>
                <w:szCs w:val="12"/>
              </w:rPr>
            </w:pPr>
          </w:p>
          <w:p w14:paraId="6752AF59" w14:textId="1C64869C"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D60E017" wp14:editId="58E3208C">
                      <wp:extent cx="82550" cy="89535"/>
                      <wp:effectExtent l="13335" t="6985" r="8890" b="8255"/>
                      <wp:docPr id="5840"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41" name="Group 1512"/>
                              <wpg:cNvGrpSpPr>
                                <a:grpSpLocks/>
                              </wpg:cNvGrpSpPr>
                              <wpg:grpSpPr bwMode="auto">
                                <a:xfrm>
                                  <a:off x="0" y="11"/>
                                  <a:ext cx="130" cy="130"/>
                                  <a:chOff x="0" y="11"/>
                                  <a:chExt cx="130" cy="130"/>
                                </a:xfrm>
                              </wpg:grpSpPr>
                              <wps:wsp>
                                <wps:cNvPr id="5842" name="Freeform 151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43" name="Freeform 151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4" name="Picture 15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45" name="Group 1516"/>
                              <wpg:cNvGrpSpPr>
                                <a:grpSpLocks/>
                              </wpg:cNvGrpSpPr>
                              <wpg:grpSpPr bwMode="auto">
                                <a:xfrm>
                                  <a:off x="6" y="6"/>
                                  <a:ext cx="119" cy="119"/>
                                  <a:chOff x="6" y="6"/>
                                  <a:chExt cx="119" cy="119"/>
                                </a:xfrm>
                              </wpg:grpSpPr>
                              <wps:wsp>
                                <wps:cNvPr id="5846" name="Freeform 151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8336E0" id="Group 151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">
                      <v:group id="Group 151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">
                        <v:shape id="Freeform 151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1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" path="m65,129l11,100r108,l65,129xe" fillcolor="black" stroked="f">
                          <v:fill opacity="5397f"/>
                          <v:path arrowok="t" o:connecttype="custom" o:connectlocs="65,140;11,111;119,111;65,140" o:connectangles="0,0,0,0"/>
                        </v:shape>
                        <v:shape id="Picture 1515"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">
                          <v:imagedata r:id="rId117" o:title=""/>
                        </v:shape>
                      </v:group>
                      <v:group id="Group 1516"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">
                        <v:shape id="Freeform 1517"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881AAFE" wp14:editId="4AD2846F">
                      <wp:extent cx="82550" cy="89535"/>
                      <wp:effectExtent l="13970" t="6985" r="8255" b="8255"/>
                      <wp:docPr id="5833"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34" name="Group 1505"/>
                              <wpg:cNvGrpSpPr>
                                <a:grpSpLocks/>
                              </wpg:cNvGrpSpPr>
                              <wpg:grpSpPr bwMode="auto">
                                <a:xfrm>
                                  <a:off x="0" y="11"/>
                                  <a:ext cx="130" cy="130"/>
                                  <a:chOff x="0" y="11"/>
                                  <a:chExt cx="130" cy="130"/>
                                </a:xfrm>
                              </wpg:grpSpPr>
                              <wps:wsp>
                                <wps:cNvPr id="5835" name="Freeform 150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36" name="Freeform 150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7" name="Picture 150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38" name="Group 1509"/>
                              <wpg:cNvGrpSpPr>
                                <a:grpSpLocks/>
                              </wpg:cNvGrpSpPr>
                              <wpg:grpSpPr bwMode="auto">
                                <a:xfrm>
                                  <a:off x="6" y="6"/>
                                  <a:ext cx="119" cy="119"/>
                                  <a:chOff x="6" y="6"/>
                                  <a:chExt cx="119" cy="119"/>
                                </a:xfrm>
                              </wpg:grpSpPr>
                              <wps:wsp>
                                <wps:cNvPr id="5839" name="Freeform 151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511596" id="Group 150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">
                      <v:group id="Group 150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">
                        <v:shape id="Freeform 150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50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" path="m65,129l11,100r108,l65,129xe" fillcolor="black" stroked="f">
                          <v:fill opacity="5397f"/>
                          <v:path arrowok="t" o:connecttype="custom" o:connectlocs="65,140;11,111;119,111;65,140" o:connectangles="0,0,0,0"/>
                        </v:shape>
                        <v:shape id="Picture 1508"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">
                          <v:imagedata r:id="rId117" o:title=""/>
                        </v:shape>
                      </v:group>
                      <v:group id="Group 1509"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">
                        <v:shape id="Freeform 1510"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189CDE8" wp14:editId="544283C6">
                      <wp:extent cx="82550" cy="89535"/>
                      <wp:effectExtent l="12065" t="6985" r="10160" b="8255"/>
                      <wp:docPr id="5826"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27" name="Group 1498"/>
                              <wpg:cNvGrpSpPr>
                                <a:grpSpLocks/>
                              </wpg:cNvGrpSpPr>
                              <wpg:grpSpPr bwMode="auto">
                                <a:xfrm>
                                  <a:off x="0" y="11"/>
                                  <a:ext cx="130" cy="130"/>
                                  <a:chOff x="0" y="11"/>
                                  <a:chExt cx="130" cy="130"/>
                                </a:xfrm>
                              </wpg:grpSpPr>
                              <wps:wsp>
                                <wps:cNvPr id="5828" name="Freeform 149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29" name="Freeform 150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0" name="Picture 15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31" name="Group 1502"/>
                              <wpg:cNvGrpSpPr>
                                <a:grpSpLocks/>
                              </wpg:cNvGrpSpPr>
                              <wpg:grpSpPr bwMode="auto">
                                <a:xfrm>
                                  <a:off x="6" y="6"/>
                                  <a:ext cx="119" cy="119"/>
                                  <a:chOff x="6" y="6"/>
                                  <a:chExt cx="119" cy="119"/>
                                </a:xfrm>
                              </wpg:grpSpPr>
                              <wps:wsp>
                                <wps:cNvPr id="5832" name="Freeform 150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24A0B0" id="Group 149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hQ4ZHg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">
                      <v:group id="Group 149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">
                        <v:shape id="Freeform 149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150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" path="m65,129l11,100r108,l65,129xe" fillcolor="black" stroked="f">
                          <v:fill opacity="5397f"/>
                          <v:path arrowok="t" o:connecttype="custom" o:connectlocs="65,140;11,111;119,111;65,140" o:connectangles="0,0,0,0"/>
                        </v:shape>
                        <v:shape id="Picture 1501"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">
                          <v:imagedata r:id="rId117" o:title=""/>
                        </v:shape>
                      </v:group>
                      <v:group id="Group 1502"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">
                        <v:shape id="Freeform 1503"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EAD0BE2" wp14:editId="01840CEC">
                      <wp:extent cx="82550" cy="89535"/>
                      <wp:effectExtent l="10160" t="6985" r="12065" b="8255"/>
                      <wp:docPr id="5819" name="Group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20" name="Group 1491"/>
                              <wpg:cNvGrpSpPr>
                                <a:grpSpLocks/>
                              </wpg:cNvGrpSpPr>
                              <wpg:grpSpPr bwMode="auto">
                                <a:xfrm>
                                  <a:off x="0" y="11"/>
                                  <a:ext cx="130" cy="130"/>
                                  <a:chOff x="0" y="11"/>
                                  <a:chExt cx="130" cy="130"/>
                                </a:xfrm>
                              </wpg:grpSpPr>
                              <wps:wsp>
                                <wps:cNvPr id="5821" name="Freeform 149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22" name="Freeform 149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23" name="Picture 149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24" name="Group 1495"/>
                              <wpg:cNvGrpSpPr>
                                <a:grpSpLocks/>
                              </wpg:cNvGrpSpPr>
                              <wpg:grpSpPr bwMode="auto">
                                <a:xfrm>
                                  <a:off x="6" y="6"/>
                                  <a:ext cx="119" cy="119"/>
                                  <a:chOff x="6" y="6"/>
                                  <a:chExt cx="119" cy="119"/>
                                </a:xfrm>
                              </wpg:grpSpPr>
                              <wps:wsp>
                                <wps:cNvPr id="5825" name="Freeform 149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51B7E6" id="Group 149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">
                      <v:group id="Group 149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">
                        <v:shape id="Freeform 149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49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" path="m65,129l11,100r108,l65,129xe" fillcolor="black" stroked="f">
                          <v:fill opacity="5397f"/>
                          <v:path arrowok="t" o:connecttype="custom" o:connectlocs="65,140;11,111;119,111;65,140" o:connectangles="0,0,0,0"/>
                        </v:shape>
                        <v:shape id="Picture 1494"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">
                          <v:imagedata r:id="rId117" o:title=""/>
                        </v:shape>
                      </v:group>
                      <v:group id="Group 1495"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">
                        <v:shape id="Freeform 1496"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FADA556" wp14:editId="0752DAEC">
                      <wp:extent cx="82550" cy="89535"/>
                      <wp:effectExtent l="15240" t="6985" r="6985" b="8255"/>
                      <wp:docPr id="5812"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13" name="Group 1484"/>
                              <wpg:cNvGrpSpPr>
                                <a:grpSpLocks/>
                              </wpg:cNvGrpSpPr>
                              <wpg:grpSpPr bwMode="auto">
                                <a:xfrm>
                                  <a:off x="0" y="11"/>
                                  <a:ext cx="130" cy="130"/>
                                  <a:chOff x="0" y="11"/>
                                  <a:chExt cx="130" cy="130"/>
                                </a:xfrm>
                              </wpg:grpSpPr>
                              <wps:wsp>
                                <wps:cNvPr id="5814" name="Freeform 148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15" name="Freeform 148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16" name="Picture 14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17" name="Group 1488"/>
                              <wpg:cNvGrpSpPr>
                                <a:grpSpLocks/>
                              </wpg:cNvGrpSpPr>
                              <wpg:grpSpPr bwMode="auto">
                                <a:xfrm>
                                  <a:off x="6" y="6"/>
                                  <a:ext cx="119" cy="119"/>
                                  <a:chOff x="6" y="6"/>
                                  <a:chExt cx="119" cy="119"/>
                                </a:xfrm>
                              </wpg:grpSpPr>
                              <wps:wsp>
                                <wps:cNvPr id="5818" name="Freeform 148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23FFDF" id="Group 148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">
                      <v:group id="Group 148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">
                        <v:shape id="Freeform 148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486"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" path="m65,129l11,100r108,l65,129xe" fillcolor="black" stroked="f">
                          <v:fill opacity="5397f"/>
                          <v:path arrowok="t" o:connecttype="custom" o:connectlocs="65,140;11,111;119,111;65,140" o:connectangles="0,0,0,0"/>
                        </v:shape>
                        <v:shape id="Picture 1487"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">
                          <v:imagedata r:id="rId117" o:title=""/>
                        </v:shape>
                      </v:group>
                      <v:group id="Group 1488"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">
                        <v:shape id="Freeform 1489"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6A1DE868" w14:textId="77777777" w:rsidR="00F608A2" w:rsidRPr="00647D01" w:rsidRDefault="00F608A2">
            <w:pPr>
              <w:pStyle w:val="TableParagraph"/>
              <w:spacing w:before="2"/>
              <w:rPr>
                <w:rFonts w:ascii="Arial" w:eastAsia="Arial" w:hAnsi="Arial" w:cs="Arial"/>
                <w:b/>
                <w:bCs/>
                <w:sz w:val="12"/>
                <w:szCs w:val="12"/>
              </w:rPr>
            </w:pPr>
          </w:p>
          <w:p w14:paraId="1869E062" w14:textId="35E42D13"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13AC8B9E" wp14:editId="4275A267">
                      <wp:extent cx="82550" cy="89535"/>
                      <wp:effectExtent l="13335" t="13335" r="8890" b="1905"/>
                      <wp:docPr id="5805" name="Group 1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806" name="Group 1477"/>
                              <wpg:cNvGrpSpPr>
                                <a:grpSpLocks/>
                              </wpg:cNvGrpSpPr>
                              <wpg:grpSpPr bwMode="auto">
                                <a:xfrm>
                                  <a:off x="0" y="11"/>
                                  <a:ext cx="130" cy="130"/>
                                  <a:chOff x="0" y="11"/>
                                  <a:chExt cx="130" cy="130"/>
                                </a:xfrm>
                              </wpg:grpSpPr>
                              <wps:wsp>
                                <wps:cNvPr id="5807" name="Freeform 1478"/>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08" name="Freeform 147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9" name="Picture 148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10" name="Group 1481"/>
                              <wpg:cNvGrpSpPr>
                                <a:grpSpLocks/>
                              </wpg:cNvGrpSpPr>
                              <wpg:grpSpPr bwMode="auto">
                                <a:xfrm>
                                  <a:off x="6" y="6"/>
                                  <a:ext cx="119" cy="119"/>
                                  <a:chOff x="6" y="6"/>
                                  <a:chExt cx="119" cy="119"/>
                                </a:xfrm>
                              </wpg:grpSpPr>
                              <wps:wsp>
                                <wps:cNvPr id="5811" name="Freeform 148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A5CE42" id="Group 147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">
                      <v:group id="Group 147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E1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KIW/N+EJyM0vAAAA//8DAFBLAQItABQABgAIAAAAIQDb4fbL7gAAAIUBAAATAAAAAAAA&#10;AAAAAAAAAAAAAABbQ29udGVudF9UeXBlc10ueG1sUEsBAi0AFAAGAAgAAAAhAFr0LFu/AAAAFQEA&#10;AAsAAAAAAAAAAAAAAAAAHwEAAF9yZWxzLy5yZWxzUEsBAi0AFAAGAAgAAAAhANpEcTXHAAAA3QAA&#10;AA8AAAAAAAAAAAAAAAAABwIAAGRycy9kb3ducmV2LnhtbFBLBQYAAAAAAwADALcAAAD7AgAAAAA=&#10;">
                        <v:shape id="Freeform 147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47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" path="m65,129l11,100r108,l65,129xe" fillcolor="black" stroked="f">
                          <v:fill opacity="5397f"/>
                          <v:path arrowok="t" o:connecttype="custom" o:connectlocs="65,140;11,111;119,111;65,140" o:connectangles="0,0,0,0"/>
                        </v:shape>
                        <v:shape id="Picture 1480"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">
                          <v:imagedata r:id="rId117" o:title=""/>
                        </v:shape>
                      </v:group>
                      <v:group id="Group 1481"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">
                        <v:shape id="Freeform 1482"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D74E8CA" wp14:editId="2DCD3D7E">
                      <wp:extent cx="82550" cy="89535"/>
                      <wp:effectExtent l="13970" t="13335" r="8255" b="1905"/>
                      <wp:docPr id="5798"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99" name="Group 1470"/>
                              <wpg:cNvGrpSpPr>
                                <a:grpSpLocks/>
                              </wpg:cNvGrpSpPr>
                              <wpg:grpSpPr bwMode="auto">
                                <a:xfrm>
                                  <a:off x="0" y="11"/>
                                  <a:ext cx="130" cy="130"/>
                                  <a:chOff x="0" y="11"/>
                                  <a:chExt cx="130" cy="130"/>
                                </a:xfrm>
                              </wpg:grpSpPr>
                              <wps:wsp>
                                <wps:cNvPr id="5800" name="Freeform 147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01" name="Freeform 147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02" name="Picture 147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803" name="Group 1474"/>
                              <wpg:cNvGrpSpPr>
                                <a:grpSpLocks/>
                              </wpg:cNvGrpSpPr>
                              <wpg:grpSpPr bwMode="auto">
                                <a:xfrm>
                                  <a:off x="6" y="6"/>
                                  <a:ext cx="119" cy="119"/>
                                  <a:chOff x="6" y="6"/>
                                  <a:chExt cx="119" cy="119"/>
                                </a:xfrm>
                              </wpg:grpSpPr>
                              <wps:wsp>
                                <wps:cNvPr id="5804" name="Freeform 147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CD4CC4" id="Group 146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">
                      <v:group id="Group 147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">
                        <v:shape id="Freeform 147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" path="m129,65l,65,1,52,40,5,65,,78,1r47,39l129,65xe" fillcolor="black" stroked="f">
                          <v:fill opacity="5397f"/>
                          <v:path arrowok="t" o:connecttype="custom" o:connectlocs="129,76;0,76;1,63;40,16;65,11;78,12;125,51;129,76" o:connectangles="0,0,0,0,0,0,0,0"/>
                        </v:shape>
                        <v:shape id="Freeform 1472"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" path="m65,129l11,100r108,l65,129xe" fillcolor="black" stroked="f">
                          <v:fill opacity="5397f"/>
                          <v:path arrowok="t" o:connecttype="custom" o:connectlocs="65,140;11,111;119,111;65,140" o:connectangles="0,0,0,0"/>
                        </v:shape>
                        <v:shape id="Picture 1473"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">
                          <v:imagedata r:id="rId117" o:title=""/>
                        </v:shape>
                      </v:group>
                      <v:group id="Group 1474"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">
                        <v:shape id="Freeform 1475"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91376A8" wp14:editId="3564D68A">
                      <wp:extent cx="82550" cy="89535"/>
                      <wp:effectExtent l="12065" t="13335" r="10160" b="1905"/>
                      <wp:docPr id="5791"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92" name="Group 1463"/>
                              <wpg:cNvGrpSpPr>
                                <a:grpSpLocks/>
                              </wpg:cNvGrpSpPr>
                              <wpg:grpSpPr bwMode="auto">
                                <a:xfrm>
                                  <a:off x="0" y="11"/>
                                  <a:ext cx="130" cy="130"/>
                                  <a:chOff x="0" y="11"/>
                                  <a:chExt cx="130" cy="130"/>
                                </a:xfrm>
                              </wpg:grpSpPr>
                              <wps:wsp>
                                <wps:cNvPr id="5793" name="Freeform 1464"/>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94" name="Freeform 146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5" name="Picture 146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96" name="Group 1467"/>
                              <wpg:cNvGrpSpPr>
                                <a:grpSpLocks/>
                              </wpg:cNvGrpSpPr>
                              <wpg:grpSpPr bwMode="auto">
                                <a:xfrm>
                                  <a:off x="6" y="6"/>
                                  <a:ext cx="119" cy="119"/>
                                  <a:chOff x="6" y="6"/>
                                  <a:chExt cx="119" cy="119"/>
                                </a:xfrm>
                              </wpg:grpSpPr>
                              <wps:wsp>
                                <wps:cNvPr id="5797" name="Freeform 146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7394A7" id="Group 146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2kEA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">
                      <v:group id="Group 146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">
                        <v:shape id="Freeform 146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46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" path="m65,129l11,100r108,l65,129xe" fillcolor="black" stroked="f">
                          <v:fill opacity="5397f"/>
                          <v:path arrowok="t" o:connecttype="custom" o:connectlocs="65,140;11,111;119,111;65,140" o:connectangles="0,0,0,0"/>
                        </v:shape>
                        <v:shape id="Picture 1466"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">
                          <v:imagedata r:id="rId117" o:title=""/>
                        </v:shape>
                      </v:group>
                      <v:group id="Group 1467"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">
                        <v:shape id="Freeform 1468"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ABBECBD" wp14:editId="645E9311">
                      <wp:extent cx="82550" cy="89535"/>
                      <wp:effectExtent l="10160" t="13335" r="12065" b="1905"/>
                      <wp:docPr id="5784"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85" name="Group 1456"/>
                              <wpg:cNvGrpSpPr>
                                <a:grpSpLocks/>
                              </wpg:cNvGrpSpPr>
                              <wpg:grpSpPr bwMode="auto">
                                <a:xfrm>
                                  <a:off x="0" y="11"/>
                                  <a:ext cx="130" cy="130"/>
                                  <a:chOff x="0" y="11"/>
                                  <a:chExt cx="130" cy="130"/>
                                </a:xfrm>
                              </wpg:grpSpPr>
                              <wps:wsp>
                                <wps:cNvPr id="5786" name="Freeform 145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87" name="Freeform 145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8" name="Picture 14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89" name="Group 1460"/>
                              <wpg:cNvGrpSpPr>
                                <a:grpSpLocks/>
                              </wpg:cNvGrpSpPr>
                              <wpg:grpSpPr bwMode="auto">
                                <a:xfrm>
                                  <a:off x="6" y="6"/>
                                  <a:ext cx="119" cy="119"/>
                                  <a:chOff x="6" y="6"/>
                                  <a:chExt cx="119" cy="119"/>
                                </a:xfrm>
                              </wpg:grpSpPr>
                              <wps:wsp>
                                <wps:cNvPr id="5790" name="Freeform 146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8972A6A" id="Group 145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SRqDw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">
                      <v:group id="Group 145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">
                        <v:shape id="Freeform 145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458"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" path="m65,129l11,100r108,l65,129xe" fillcolor="black" stroked="f">
                          <v:fill opacity="5397f"/>
                          <v:path arrowok="t" o:connecttype="custom" o:connectlocs="65,140;11,111;119,111;65,140" o:connectangles="0,0,0,0"/>
                        </v:shape>
                        <v:shape id="Picture 1459"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">
                          <v:imagedata r:id="rId117" o:title=""/>
                        </v:shape>
                      </v:group>
                      <v:group id="Group 1460"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">
                        <v:shape id="Freeform 1461"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675E31C" wp14:editId="314BE2C8">
                      <wp:extent cx="82550" cy="89535"/>
                      <wp:effectExtent l="15240" t="13335" r="6985" b="1905"/>
                      <wp:docPr id="5777"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78" name="Group 1449"/>
                              <wpg:cNvGrpSpPr>
                                <a:grpSpLocks/>
                              </wpg:cNvGrpSpPr>
                              <wpg:grpSpPr bwMode="auto">
                                <a:xfrm>
                                  <a:off x="0" y="11"/>
                                  <a:ext cx="130" cy="130"/>
                                  <a:chOff x="0" y="11"/>
                                  <a:chExt cx="130" cy="130"/>
                                </a:xfrm>
                              </wpg:grpSpPr>
                              <wps:wsp>
                                <wps:cNvPr id="5779" name="Freeform 145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80" name="Freeform 145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81" name="Picture 145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82" name="Group 1453"/>
                              <wpg:cNvGrpSpPr>
                                <a:grpSpLocks/>
                              </wpg:cNvGrpSpPr>
                              <wpg:grpSpPr bwMode="auto">
                                <a:xfrm>
                                  <a:off x="6" y="6"/>
                                  <a:ext cx="119" cy="119"/>
                                  <a:chOff x="6" y="6"/>
                                  <a:chExt cx="119" cy="119"/>
                                </a:xfrm>
                              </wpg:grpSpPr>
                              <wps:wsp>
                                <wps:cNvPr id="5783" name="Freeform 145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D33878" id="Group 144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">
                      <v:group id="Group 144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">
                        <v:shape id="Freeform 145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45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" path="m65,129l11,100r108,l65,129xe" fillcolor="black" stroked="f">
                          <v:fill opacity="5397f"/>
                          <v:path arrowok="t" o:connecttype="custom" o:connectlocs="65,140;11,111;119,111;65,140" o:connectangles="0,0,0,0"/>
                        </v:shape>
                        <v:shape id="Picture 1452"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">
                          <v:imagedata r:id="rId117" o:title=""/>
                        </v:shape>
                      </v:group>
                      <v:group id="Group 1453"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">
                        <v:shape id="Freeform 1454"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30D1DA15" w14:textId="77777777" w:rsidR="00F608A2" w:rsidRPr="00647D01" w:rsidRDefault="00F608A2">
            <w:pPr>
              <w:pStyle w:val="TableParagraph"/>
              <w:spacing w:before="2"/>
              <w:rPr>
                <w:rFonts w:ascii="Arial" w:eastAsia="Arial" w:hAnsi="Arial" w:cs="Arial"/>
                <w:b/>
                <w:bCs/>
                <w:sz w:val="12"/>
                <w:szCs w:val="12"/>
              </w:rPr>
            </w:pPr>
          </w:p>
          <w:p w14:paraId="7DA8203B" w14:textId="2358D9EF"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7396517B" wp14:editId="020C0CEF">
                      <wp:extent cx="82550" cy="89535"/>
                      <wp:effectExtent l="13335" t="10160" r="8890" b="5080"/>
                      <wp:docPr id="5770"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71" name="Group 1442"/>
                              <wpg:cNvGrpSpPr>
                                <a:grpSpLocks/>
                              </wpg:cNvGrpSpPr>
                              <wpg:grpSpPr bwMode="auto">
                                <a:xfrm>
                                  <a:off x="0" y="11"/>
                                  <a:ext cx="130" cy="130"/>
                                  <a:chOff x="0" y="11"/>
                                  <a:chExt cx="130" cy="130"/>
                                </a:xfrm>
                              </wpg:grpSpPr>
                              <wps:wsp>
                                <wps:cNvPr id="5772" name="Freeform 1443"/>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73" name="Freeform 144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74" name="Picture 144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75" name="Group 1446"/>
                              <wpg:cNvGrpSpPr>
                                <a:grpSpLocks/>
                              </wpg:cNvGrpSpPr>
                              <wpg:grpSpPr bwMode="auto">
                                <a:xfrm>
                                  <a:off x="6" y="6"/>
                                  <a:ext cx="119" cy="119"/>
                                  <a:chOff x="6" y="6"/>
                                  <a:chExt cx="119" cy="119"/>
                                </a:xfrm>
                              </wpg:grpSpPr>
                              <wps:wsp>
                                <wps:cNvPr id="5776" name="Freeform 144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2B93F4" id="Group 144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">
                      <v:group id="Group 144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">
                        <v:shape id="Freeform 144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444"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" path="m65,129l11,100r108,l65,129xe" fillcolor="black" stroked="f">
                          <v:fill opacity="5397f"/>
                          <v:path arrowok="t" o:connecttype="custom" o:connectlocs="65,140;11,111;119,111;65,140" o:connectangles="0,0,0,0"/>
                        </v:shape>
                        <v:shape id="Picture 1445"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">
                          <v:imagedata r:id="rId117" o:title=""/>
                        </v:shape>
                      </v:group>
                      <v:group id="Group 1446"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">
                        <v:shape id="Freeform 1447"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8C0D13E" wp14:editId="342C0CA6">
                      <wp:extent cx="82550" cy="89535"/>
                      <wp:effectExtent l="13970" t="10160" r="8255" b="5080"/>
                      <wp:docPr id="5763"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64" name="Group 1435"/>
                              <wpg:cNvGrpSpPr>
                                <a:grpSpLocks/>
                              </wpg:cNvGrpSpPr>
                              <wpg:grpSpPr bwMode="auto">
                                <a:xfrm>
                                  <a:off x="0" y="11"/>
                                  <a:ext cx="130" cy="130"/>
                                  <a:chOff x="0" y="11"/>
                                  <a:chExt cx="130" cy="130"/>
                                </a:xfrm>
                              </wpg:grpSpPr>
                              <wps:wsp>
                                <wps:cNvPr id="5765" name="Freeform 1436"/>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66" name="Freeform 143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7" name="Picture 143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68" name="Group 1439"/>
                              <wpg:cNvGrpSpPr>
                                <a:grpSpLocks/>
                              </wpg:cNvGrpSpPr>
                              <wpg:grpSpPr bwMode="auto">
                                <a:xfrm>
                                  <a:off x="6" y="6"/>
                                  <a:ext cx="119" cy="119"/>
                                  <a:chOff x="6" y="6"/>
                                  <a:chExt cx="119" cy="119"/>
                                </a:xfrm>
                              </wpg:grpSpPr>
                              <wps:wsp>
                                <wps:cNvPr id="5769" name="Freeform 144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E47562" id="Group 143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">
                      <v:group id="Group 143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">
                        <v:shape id="Freeform 143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437"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" path="m65,129l11,100r108,l65,129xe" fillcolor="black" stroked="f">
                          <v:fill opacity="5397f"/>
                          <v:path arrowok="t" o:connecttype="custom" o:connectlocs="65,140;11,111;119,111;65,140" o:connectangles="0,0,0,0"/>
                        </v:shape>
                        <v:shape id="Picture 1438"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">
                          <v:imagedata r:id="rId117" o:title=""/>
                        </v:shape>
                      </v:group>
                      <v:group id="Group 1439"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">
                        <v:shape id="Freeform 1440"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8283793" wp14:editId="28B7A231">
                      <wp:extent cx="82550" cy="89535"/>
                      <wp:effectExtent l="12065" t="10160" r="10160" b="5080"/>
                      <wp:docPr id="5756"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57" name="Group 1428"/>
                              <wpg:cNvGrpSpPr>
                                <a:grpSpLocks/>
                              </wpg:cNvGrpSpPr>
                              <wpg:grpSpPr bwMode="auto">
                                <a:xfrm>
                                  <a:off x="0" y="11"/>
                                  <a:ext cx="130" cy="130"/>
                                  <a:chOff x="0" y="11"/>
                                  <a:chExt cx="130" cy="130"/>
                                </a:xfrm>
                              </wpg:grpSpPr>
                              <wps:wsp>
                                <wps:cNvPr id="5758" name="Freeform 1429"/>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59" name="Freeform 143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0" name="Picture 14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61" name="Group 1432"/>
                              <wpg:cNvGrpSpPr>
                                <a:grpSpLocks/>
                              </wpg:cNvGrpSpPr>
                              <wpg:grpSpPr bwMode="auto">
                                <a:xfrm>
                                  <a:off x="6" y="6"/>
                                  <a:ext cx="119" cy="119"/>
                                  <a:chOff x="6" y="6"/>
                                  <a:chExt cx="119" cy="119"/>
                                </a:xfrm>
                              </wpg:grpSpPr>
                              <wps:wsp>
                                <wps:cNvPr id="5762" name="Freeform 143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277507" id="Group 142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sSooGA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">
                      <v:group id="Group 142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">
                        <v:shape id="Freeform 142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1430"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" path="m65,129l11,100r108,l65,129xe" fillcolor="black" stroked="f">
                          <v:fill opacity="5397f"/>
                          <v:path arrowok="t" o:connecttype="custom" o:connectlocs="65,140;11,111;119,111;65,140" o:connectangles="0,0,0,0"/>
                        </v:shape>
                        <v:shape id="Picture 1431"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">
                          <v:imagedata r:id="rId117" o:title=""/>
                        </v:shape>
                      </v:group>
                      <v:group id="Group 1432"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">
                        <v:shape id="Freeform 1433"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9E8EC80" wp14:editId="7998A5E5">
                      <wp:extent cx="82550" cy="89535"/>
                      <wp:effectExtent l="10160" t="10160" r="12065" b="5080"/>
                      <wp:docPr id="5749"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50" name="Group 1421"/>
                              <wpg:cNvGrpSpPr>
                                <a:grpSpLocks/>
                              </wpg:cNvGrpSpPr>
                              <wpg:grpSpPr bwMode="auto">
                                <a:xfrm>
                                  <a:off x="0" y="11"/>
                                  <a:ext cx="130" cy="130"/>
                                  <a:chOff x="0" y="11"/>
                                  <a:chExt cx="130" cy="130"/>
                                </a:xfrm>
                              </wpg:grpSpPr>
                              <wps:wsp>
                                <wps:cNvPr id="5751" name="Freeform 1422"/>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52" name="Freeform 142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53" name="Picture 142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54" name="Group 1425"/>
                              <wpg:cNvGrpSpPr>
                                <a:grpSpLocks/>
                              </wpg:cNvGrpSpPr>
                              <wpg:grpSpPr bwMode="auto">
                                <a:xfrm>
                                  <a:off x="6" y="6"/>
                                  <a:ext cx="119" cy="119"/>
                                  <a:chOff x="6" y="6"/>
                                  <a:chExt cx="119" cy="119"/>
                                </a:xfrm>
                              </wpg:grpSpPr>
                              <wps:wsp>
                                <wps:cNvPr id="5755" name="Freeform 142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4BED10" id="Group 142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">
                      <v:group id="Group 142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">
                        <v:shape id="Freeform 142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423"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" path="m65,129l11,100r108,l65,129xe" fillcolor="black" stroked="f">
                          <v:fill opacity="5397f"/>
                          <v:path arrowok="t" o:connecttype="custom" o:connectlocs="65,140;11,111;119,111;65,140" o:connectangles="0,0,0,0"/>
                        </v:shape>
                        <v:shape id="Picture 1424"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">
                          <v:imagedata r:id="rId117" o:title=""/>
                        </v:shape>
                      </v:group>
                      <v:group id="Group 1425"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">
                        <v:shape id="Freeform 1426"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7C5CC23" wp14:editId="5764D030">
                      <wp:extent cx="82550" cy="89535"/>
                      <wp:effectExtent l="15240" t="10160" r="6985" b="5080"/>
                      <wp:docPr id="5742" name="Group 1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43" name="Group 1414"/>
                              <wpg:cNvGrpSpPr>
                                <a:grpSpLocks/>
                              </wpg:cNvGrpSpPr>
                              <wpg:grpSpPr bwMode="auto">
                                <a:xfrm>
                                  <a:off x="0" y="11"/>
                                  <a:ext cx="130" cy="130"/>
                                  <a:chOff x="0" y="11"/>
                                  <a:chExt cx="130" cy="130"/>
                                </a:xfrm>
                              </wpg:grpSpPr>
                              <wps:wsp>
                                <wps:cNvPr id="5744" name="Freeform 1415"/>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45" name="Freeform 141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46" name="Picture 14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47" name="Group 1418"/>
                              <wpg:cNvGrpSpPr>
                                <a:grpSpLocks/>
                              </wpg:cNvGrpSpPr>
                              <wpg:grpSpPr bwMode="auto">
                                <a:xfrm>
                                  <a:off x="6" y="6"/>
                                  <a:ext cx="119" cy="119"/>
                                  <a:chOff x="6" y="6"/>
                                  <a:chExt cx="119" cy="119"/>
                                </a:xfrm>
                              </wpg:grpSpPr>
                              <wps:wsp>
                                <wps:cNvPr id="5748" name="Freeform 141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0445D5" id="Group 141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BgmXDw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">
                      <v:group id="Group 141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">
                        <v:shape id="Freeform 141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416"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" path="m65,129l11,100r108,l65,129xe" fillcolor="black" stroked="f">
                          <v:fill opacity="5397f"/>
                          <v:path arrowok="t" o:connecttype="custom" o:connectlocs="65,140;11,111;119,111;65,140" o:connectangles="0,0,0,0"/>
                        </v:shape>
                        <v:shape id="Picture 1417"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">
                          <v:imagedata r:id="rId117" o:title=""/>
                        </v:shape>
                      </v:group>
                      <v:group id="Group 1418"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">
                        <v:shape id="Freeform 1419"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35E97803" w14:textId="77777777" w:rsidR="00F608A2" w:rsidRPr="00647D01" w:rsidRDefault="00F608A2">
            <w:pPr>
              <w:pStyle w:val="TableParagraph"/>
              <w:spacing w:before="7"/>
              <w:rPr>
                <w:rFonts w:ascii="Arial" w:eastAsia="Arial" w:hAnsi="Arial" w:cs="Arial"/>
                <w:b/>
                <w:bCs/>
                <w:sz w:val="20"/>
                <w:szCs w:val="20"/>
              </w:rPr>
            </w:pPr>
          </w:p>
          <w:p w14:paraId="58ADD93D" w14:textId="2F959337"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4A3501D4" wp14:editId="4BCDC1EE">
                      <wp:extent cx="82550" cy="89535"/>
                      <wp:effectExtent l="13335" t="11430" r="8890" b="3810"/>
                      <wp:docPr id="5735"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36" name="Group 1407"/>
                              <wpg:cNvGrpSpPr>
                                <a:grpSpLocks/>
                              </wpg:cNvGrpSpPr>
                              <wpg:grpSpPr bwMode="auto">
                                <a:xfrm>
                                  <a:off x="0" y="11"/>
                                  <a:ext cx="130" cy="130"/>
                                  <a:chOff x="0" y="11"/>
                                  <a:chExt cx="130" cy="130"/>
                                </a:xfrm>
                              </wpg:grpSpPr>
                              <wps:wsp>
                                <wps:cNvPr id="5737" name="Freeform 1408"/>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38" name="Freeform 140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9" name="Picture 14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40" name="Group 1411"/>
                              <wpg:cNvGrpSpPr>
                                <a:grpSpLocks/>
                              </wpg:cNvGrpSpPr>
                              <wpg:grpSpPr bwMode="auto">
                                <a:xfrm>
                                  <a:off x="6" y="6"/>
                                  <a:ext cx="119" cy="119"/>
                                  <a:chOff x="6" y="6"/>
                                  <a:chExt cx="119" cy="119"/>
                                </a:xfrm>
                              </wpg:grpSpPr>
                              <wps:wsp>
                                <wps:cNvPr id="5741" name="Freeform 141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91705A" id="Group 140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">
                      <v:group id="Group 140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">
                        <v:shape id="Freeform 140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409"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" path="m65,129l11,100r108,l65,129xe" fillcolor="black" stroked="f">
                          <v:fill opacity="5397f"/>
                          <v:path arrowok="t" o:connecttype="custom" o:connectlocs="65,140;11,111;119,111;65,140" o:connectangles="0,0,0,0"/>
                        </v:shape>
                        <v:shape id="Picture 1410"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">
                          <v:imagedata r:id="rId117" o:title=""/>
                        </v:shape>
                      </v:group>
                      <v:group id="Group 1411"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">
                        <v:shape id="Freeform 1412"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E93F4CF" wp14:editId="524A7E82">
                      <wp:extent cx="82550" cy="89535"/>
                      <wp:effectExtent l="13970" t="11430" r="8255" b="3810"/>
                      <wp:docPr id="5728" name="Group 1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29" name="Group 1400"/>
                              <wpg:cNvGrpSpPr>
                                <a:grpSpLocks/>
                              </wpg:cNvGrpSpPr>
                              <wpg:grpSpPr bwMode="auto">
                                <a:xfrm>
                                  <a:off x="0" y="11"/>
                                  <a:ext cx="130" cy="130"/>
                                  <a:chOff x="0" y="11"/>
                                  <a:chExt cx="130" cy="130"/>
                                </a:xfrm>
                              </wpg:grpSpPr>
                              <wps:wsp>
                                <wps:cNvPr id="5730" name="Freeform 1401"/>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31" name="Freeform 140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32" name="Picture 14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33" name="Group 1404"/>
                              <wpg:cNvGrpSpPr>
                                <a:grpSpLocks/>
                              </wpg:cNvGrpSpPr>
                              <wpg:grpSpPr bwMode="auto">
                                <a:xfrm>
                                  <a:off x="6" y="6"/>
                                  <a:ext cx="119" cy="119"/>
                                  <a:chOff x="6" y="6"/>
                                  <a:chExt cx="119" cy="119"/>
                                </a:xfrm>
                              </wpg:grpSpPr>
                              <wps:wsp>
                                <wps:cNvPr id="5734" name="Freeform 140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2A7BE6" id="Group 139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">
                      <v:group id="Group 140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">
                        <v:shape id="Freeform 140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" path="m129,65l,65,1,52,40,5,65,,78,1r47,39l129,65xe" fillcolor="black" stroked="f">
                          <v:fill opacity="5397f"/>
                          <v:path arrowok="t" o:connecttype="custom" o:connectlocs="129,76;0,76;1,63;40,16;65,11;78,12;125,51;129,76" o:connectangles="0,0,0,0,0,0,0,0"/>
                        </v:shape>
                        <v:shape id="Freeform 1402"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" path="m65,129l11,100r108,l65,129xe" fillcolor="black" stroked="f">
                          <v:fill opacity="5397f"/>
                          <v:path arrowok="t" o:connecttype="custom" o:connectlocs="65,140;11,111;119,111;65,140" o:connectangles="0,0,0,0"/>
                        </v:shape>
                        <v:shape id="Picture 1403"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">
                          <v:imagedata r:id="rId117" o:title=""/>
                        </v:shape>
                      </v:group>
                      <v:group id="Group 1404"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">
                        <v:shape id="Freeform 1405"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D239E63" wp14:editId="205C5852">
                      <wp:extent cx="82550" cy="89535"/>
                      <wp:effectExtent l="12065" t="11430" r="10160" b="3810"/>
                      <wp:docPr id="5721"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22" name="Group 1393"/>
                              <wpg:cNvGrpSpPr>
                                <a:grpSpLocks/>
                              </wpg:cNvGrpSpPr>
                              <wpg:grpSpPr bwMode="auto">
                                <a:xfrm>
                                  <a:off x="0" y="11"/>
                                  <a:ext cx="130" cy="130"/>
                                  <a:chOff x="0" y="11"/>
                                  <a:chExt cx="130" cy="130"/>
                                </a:xfrm>
                              </wpg:grpSpPr>
                              <wps:wsp>
                                <wps:cNvPr id="5723" name="Freeform 1394"/>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24" name="Freeform 139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25" name="Picture 13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26" name="Group 1397"/>
                              <wpg:cNvGrpSpPr>
                                <a:grpSpLocks/>
                              </wpg:cNvGrpSpPr>
                              <wpg:grpSpPr bwMode="auto">
                                <a:xfrm>
                                  <a:off x="6" y="6"/>
                                  <a:ext cx="119" cy="119"/>
                                  <a:chOff x="6" y="6"/>
                                  <a:chExt cx="119" cy="119"/>
                                </a:xfrm>
                              </wpg:grpSpPr>
                              <wps:wsp>
                                <wps:cNvPr id="5727" name="Freeform 139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E4DEA3" id="Group 139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B1IEQ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">
                      <v:group id="Group 139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">
                        <v:shape id="Freeform 139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395"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" path="m65,129l11,100r108,l65,129xe" fillcolor="black" stroked="f">
                          <v:fill opacity="5397f"/>
                          <v:path arrowok="t" o:connecttype="custom" o:connectlocs="65,140;11,111;119,111;65,140" o:connectangles="0,0,0,0"/>
                        </v:shape>
                        <v:shape id="Picture 1396"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">
                          <v:imagedata r:id="rId117" o:title=""/>
                        </v:shape>
                      </v:group>
                      <v:group id="Group 1397"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">
                        <v:shape id="Freeform 1398"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A80191A" wp14:editId="5437F951">
                      <wp:extent cx="82550" cy="89535"/>
                      <wp:effectExtent l="10160" t="11430" r="12065" b="3810"/>
                      <wp:docPr id="5714"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15" name="Group 1386"/>
                              <wpg:cNvGrpSpPr>
                                <a:grpSpLocks/>
                              </wpg:cNvGrpSpPr>
                              <wpg:grpSpPr bwMode="auto">
                                <a:xfrm>
                                  <a:off x="0" y="11"/>
                                  <a:ext cx="130" cy="130"/>
                                  <a:chOff x="0" y="11"/>
                                  <a:chExt cx="130" cy="130"/>
                                </a:xfrm>
                              </wpg:grpSpPr>
                              <wps:wsp>
                                <wps:cNvPr id="5716" name="Freeform 1387"/>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17" name="Freeform 138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8" name="Picture 138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19" name="Group 1390"/>
                              <wpg:cNvGrpSpPr>
                                <a:grpSpLocks/>
                              </wpg:cNvGrpSpPr>
                              <wpg:grpSpPr bwMode="auto">
                                <a:xfrm>
                                  <a:off x="6" y="6"/>
                                  <a:ext cx="119" cy="119"/>
                                  <a:chOff x="6" y="6"/>
                                  <a:chExt cx="119" cy="119"/>
                                </a:xfrm>
                              </wpg:grpSpPr>
                              <wps:wsp>
                                <wps:cNvPr id="5720" name="Freeform 139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3F171F" id="Group 138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">
                      <v:group id="Group 138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">
                        <v:shape id="Freeform 138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" path="m129,65l,65,1,52,40,5,65,,78,1r47,39l129,65xe" fillcolor="black" stroked="f">
                          <v:fill opacity="5397f"/>
                          <v:path arrowok="t" o:connecttype="custom" o:connectlocs="129,76;0,76;1,63;40,16;65,11;78,12;125,51;129,76" o:connectangles="0,0,0,0,0,0,0,0"/>
                        </v:shape>
                        <v:shape id="Freeform 1388"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" path="m65,129l11,100r108,l65,129xe" fillcolor="black" stroked="f">
                          <v:fill opacity="5397f"/>
                          <v:path arrowok="t" o:connecttype="custom" o:connectlocs="65,140;11,111;119,111;65,140" o:connectangles="0,0,0,0"/>
                        </v:shape>
                        <v:shape id="Picture 1389"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">
                          <v:imagedata r:id="rId117" o:title=""/>
                        </v:shape>
                      </v:group>
                      <v:group id="Group 1390"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">
                        <v:shape id="Freeform 1391"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F4FCBD1" wp14:editId="6CBF9F84">
                      <wp:extent cx="82550" cy="89535"/>
                      <wp:effectExtent l="15240" t="11430" r="6985" b="3810"/>
                      <wp:docPr id="5707" name="Group 1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08" name="Group 1379"/>
                              <wpg:cNvGrpSpPr>
                                <a:grpSpLocks/>
                              </wpg:cNvGrpSpPr>
                              <wpg:grpSpPr bwMode="auto">
                                <a:xfrm>
                                  <a:off x="0" y="11"/>
                                  <a:ext cx="130" cy="130"/>
                                  <a:chOff x="0" y="11"/>
                                  <a:chExt cx="130" cy="130"/>
                                </a:xfrm>
                              </wpg:grpSpPr>
                              <wps:wsp>
                                <wps:cNvPr id="5709" name="Freeform 1380"/>
                                <wps:cNvSpPr>
                                  <a:spLocks/>
                                </wps:cNvSpPr>
                                <wps:spPr bwMode="auto">
                                  <a:xfrm>
                                    <a:off x="0" y="11"/>
                                    <a:ext cx="130" cy="130"/>
                                  </a:xfrm>
                                  <a:custGeom>
                                    <a:avLst/>
                                    <a:gdLst>
                                      <a:gd name="T0" fmla="*/ 129 w 130"/>
                                      <a:gd name="T1" fmla="+- 0 76 11"/>
                                      <a:gd name="T2" fmla="*/ 76 h 130"/>
                                      <a:gd name="T3" fmla="*/ 0 w 130"/>
                                      <a:gd name="T4" fmla="+- 0 76 11"/>
                                      <a:gd name="T5" fmla="*/ 76 h 130"/>
                                      <a:gd name="T6" fmla="*/ 1 w 130"/>
                                      <a:gd name="T7" fmla="+- 0 63 11"/>
                                      <a:gd name="T8" fmla="*/ 63 h 130"/>
                                      <a:gd name="T9" fmla="*/ 40 w 130"/>
                                      <a:gd name="T10" fmla="+- 0 16 11"/>
                                      <a:gd name="T11" fmla="*/ 16 h 130"/>
                                      <a:gd name="T12" fmla="*/ 65 w 130"/>
                                      <a:gd name="T13" fmla="+- 0 11 11"/>
                                      <a:gd name="T14" fmla="*/ 11 h 130"/>
                                      <a:gd name="T15" fmla="*/ 78 w 130"/>
                                      <a:gd name="T16" fmla="+- 0 12 11"/>
                                      <a:gd name="T17" fmla="*/ 12 h 130"/>
                                      <a:gd name="T18" fmla="*/ 125 w 130"/>
                                      <a:gd name="T19" fmla="+- 0 51 11"/>
                                      <a:gd name="T20" fmla="*/ 51 h 130"/>
                                      <a:gd name="T21" fmla="*/ 129 w 130"/>
                                      <a:gd name="T22" fmla="+- 0 76 11"/>
                                      <a:gd name="T23" fmla="*/ 76 h 130"/>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130" h="130">
                                        <a:moveTo>
                                          <a:pt x="129" y="65"/>
                                        </a:moveTo>
                                        <a:lnTo>
                                          <a:pt x="0" y="65"/>
                                        </a:lnTo>
                                        <a:lnTo>
                                          <a:pt x="1" y="52"/>
                                        </a:lnTo>
                                        <a:lnTo>
                                          <a:pt x="40" y="5"/>
                                        </a:lnTo>
                                        <a:lnTo>
                                          <a:pt x="65" y="0"/>
                                        </a:lnTo>
                                        <a:lnTo>
                                          <a:pt x="78" y="1"/>
                                        </a:lnTo>
                                        <a:lnTo>
                                          <a:pt x="125" y="40"/>
                                        </a:lnTo>
                                        <a:lnTo>
                                          <a:pt x="129" y="65"/>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10" name="Freeform 138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119 w 130"/>
                                      <a:gd name="T7" fmla="+- 0 111 11"/>
                                      <a:gd name="T8" fmla="*/ 111 h 130"/>
                                      <a:gd name="T9" fmla="*/ 65 w 130"/>
                                      <a:gd name="T10" fmla="+- 0 140 11"/>
                                      <a:gd name="T11" fmla="*/ 140 h 130"/>
                                    </a:gdLst>
                                    <a:ahLst/>
                                    <a:cxnLst>
                                      <a:cxn ang="0">
                                        <a:pos x="T0" y="T2"/>
                                      </a:cxn>
                                      <a:cxn ang="0">
                                        <a:pos x="T3" y="T5"/>
                                      </a:cxn>
                                      <a:cxn ang="0">
                                        <a:pos x="T6" y="T8"/>
                                      </a:cxn>
                                      <a:cxn ang="0">
                                        <a:pos x="T9" y="T11"/>
                                      </a:cxn>
                                    </a:cxnLst>
                                    <a:rect l="0" t="0" r="r" b="b"/>
                                    <a:pathLst>
                                      <a:path w="130" h="130">
                                        <a:moveTo>
                                          <a:pt x="65" y="129"/>
                                        </a:moveTo>
                                        <a:lnTo>
                                          <a:pt x="11" y="100"/>
                                        </a:lnTo>
                                        <a:lnTo>
                                          <a:pt x="119" y="100"/>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1" name="Picture 13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12" name="Group 1383"/>
                              <wpg:cNvGrpSpPr>
                                <a:grpSpLocks/>
                              </wpg:cNvGrpSpPr>
                              <wpg:grpSpPr bwMode="auto">
                                <a:xfrm>
                                  <a:off x="6" y="6"/>
                                  <a:ext cx="119" cy="119"/>
                                  <a:chOff x="6" y="6"/>
                                  <a:chExt cx="119" cy="119"/>
                                </a:xfrm>
                              </wpg:grpSpPr>
                              <wps:wsp>
                                <wps:cNvPr id="5713" name="Freeform 138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BED194" id="Group 137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">
                      <v:group id="Group 137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">
                        <v:shape id="Freeform 138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" path="m129,65l,65,1,52,40,5,65,,78,1r47,39l129,65xe" fillcolor="black" stroked="f">
                          <v:fill opacity="5397f"/>
                          <v:path arrowok="t" o:connecttype="custom" o:connectlocs="129,76;0,76;1,63;40,16;65,11;78,12;125,51;129,76" o:connectangles="0,0,0,0,0,0,0,0"/>
                        </v:shape>
                        <v:shape id="Freeform 1381" o:spid="_x0000_s1029"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" path="m65,129l11,100r108,l65,129xe" fillcolor="black" stroked="f">
                          <v:fill opacity="5397f"/>
                          <v:path arrowok="t" o:connecttype="custom" o:connectlocs="65,140;11,111;119,111;65,140" o:connectangles="0,0,0,0"/>
                        </v:shape>
                        <v:shape id="Picture 1382" o:spid="_x0000_s1030"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">
                          <v:imagedata r:id="rId117" o:title=""/>
                        </v:shape>
                      </v:group>
                      <v:group id="Group 1383" o:spid="_x0000_s1031"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">
                        <v:shape id="Freeform 1384" o:spid="_x0000_s1032"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2073E44F" w14:textId="77777777" w:rsidR="00F608A2" w:rsidRPr="00647D01" w:rsidRDefault="00F608A2">
            <w:pPr>
              <w:pStyle w:val="TableParagraph"/>
              <w:spacing w:before="7"/>
              <w:rPr>
                <w:rFonts w:ascii="Arial" w:eastAsia="Arial" w:hAnsi="Arial" w:cs="Arial"/>
                <w:b/>
                <w:bCs/>
                <w:sz w:val="20"/>
                <w:szCs w:val="20"/>
              </w:rPr>
            </w:pPr>
          </w:p>
          <w:p w14:paraId="190A7ACD" w14:textId="1E2151EA"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734AF4CD" wp14:editId="06E8701A">
                      <wp:extent cx="82550" cy="89535"/>
                      <wp:effectExtent l="13335" t="12700" r="8890" b="2540"/>
                      <wp:docPr id="5701"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702" name="Group 1373"/>
                              <wpg:cNvGrpSpPr>
                                <a:grpSpLocks/>
                              </wpg:cNvGrpSpPr>
                              <wpg:grpSpPr bwMode="auto">
                                <a:xfrm>
                                  <a:off x="0" y="11"/>
                                  <a:ext cx="130" cy="130"/>
                                  <a:chOff x="0" y="11"/>
                                  <a:chExt cx="130" cy="130"/>
                                </a:xfrm>
                              </wpg:grpSpPr>
                              <wps:wsp>
                                <wps:cNvPr id="5703" name="Freeform 137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4" name="Picture 13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05" name="Group 1376"/>
                              <wpg:cNvGrpSpPr>
                                <a:grpSpLocks/>
                              </wpg:cNvGrpSpPr>
                              <wpg:grpSpPr bwMode="auto">
                                <a:xfrm>
                                  <a:off x="6" y="6"/>
                                  <a:ext cx="119" cy="119"/>
                                  <a:chOff x="6" y="6"/>
                                  <a:chExt cx="119" cy="119"/>
                                </a:xfrm>
                              </wpg:grpSpPr>
                              <wps:wsp>
                                <wps:cNvPr id="5706" name="Freeform 137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8C01ED" id="Group 137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a85S&#10;zRAJAACz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137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">
                        <v:shape id="Freeform 137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37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">
                          <v:imagedata r:id="rId119" o:title=""/>
                        </v:shape>
                      </v:group>
                      <v:group id="Group 137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">
                        <v:shape id="Freeform 137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D9E618C" wp14:editId="67AA6D83">
                      <wp:extent cx="82550" cy="89535"/>
                      <wp:effectExtent l="13970" t="12700" r="8255" b="2540"/>
                      <wp:docPr id="5695" name="Group 1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96" name="Group 1367"/>
                              <wpg:cNvGrpSpPr>
                                <a:grpSpLocks/>
                              </wpg:cNvGrpSpPr>
                              <wpg:grpSpPr bwMode="auto">
                                <a:xfrm>
                                  <a:off x="0" y="11"/>
                                  <a:ext cx="130" cy="130"/>
                                  <a:chOff x="0" y="11"/>
                                  <a:chExt cx="130" cy="130"/>
                                </a:xfrm>
                              </wpg:grpSpPr>
                              <wps:wsp>
                                <wps:cNvPr id="5697" name="Freeform 136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8" name="Picture 13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99" name="Group 1370"/>
                              <wpg:cNvGrpSpPr>
                                <a:grpSpLocks/>
                              </wpg:cNvGrpSpPr>
                              <wpg:grpSpPr bwMode="auto">
                                <a:xfrm>
                                  <a:off x="6" y="6"/>
                                  <a:ext cx="119" cy="119"/>
                                  <a:chOff x="6" y="6"/>
                                  <a:chExt cx="119" cy="119"/>
                                </a:xfrm>
                              </wpg:grpSpPr>
                              <wps:wsp>
                                <wps:cNvPr id="5700" name="Freeform 137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BDB267" id="Group 136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">
                      <v:group id="Group 136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">
                        <v:shape id="Freeform 136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36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">
                          <v:imagedata r:id="rId119" o:title=""/>
                        </v:shape>
                      </v:group>
                      <v:group id="Group 137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">
                        <v:shape id="Freeform 137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011021D" wp14:editId="4B958DFF">
                      <wp:extent cx="82550" cy="89535"/>
                      <wp:effectExtent l="12065" t="12700" r="10160" b="2540"/>
                      <wp:docPr id="5689"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90" name="Group 1361"/>
                              <wpg:cNvGrpSpPr>
                                <a:grpSpLocks/>
                              </wpg:cNvGrpSpPr>
                              <wpg:grpSpPr bwMode="auto">
                                <a:xfrm>
                                  <a:off x="0" y="11"/>
                                  <a:ext cx="130" cy="130"/>
                                  <a:chOff x="0" y="11"/>
                                  <a:chExt cx="130" cy="130"/>
                                </a:xfrm>
                              </wpg:grpSpPr>
                              <wps:wsp>
                                <wps:cNvPr id="5691" name="Freeform 136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92" name="Picture 13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93" name="Group 1364"/>
                              <wpg:cNvGrpSpPr>
                                <a:grpSpLocks/>
                              </wpg:cNvGrpSpPr>
                              <wpg:grpSpPr bwMode="auto">
                                <a:xfrm>
                                  <a:off x="6" y="6"/>
                                  <a:ext cx="119" cy="119"/>
                                  <a:chOff x="6" y="6"/>
                                  <a:chExt cx="119" cy="119"/>
                                </a:xfrm>
                              </wpg:grpSpPr>
                              <wps:wsp>
                                <wps:cNvPr id="5694" name="Freeform 136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15415F" id="Group 136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U3jQCg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36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">
                        <v:shape id="Freeform 136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36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">
                          <v:imagedata r:id="rId119" o:title=""/>
                        </v:shape>
                      </v:group>
                      <v:group id="Group 136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zh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nY/h7E56AXL0AAAD//wMAUEsBAi0AFAAGAAgAAAAhANvh9svuAAAAhQEAABMAAAAAAAAA&#10;AAAAAAAAAAAAAFtDb250ZW50X1R5cGVzXS54bWxQSwECLQAUAAYACAAAACEAWvQsW78AAAAVAQAA&#10;CwAAAAAAAAAAAAAAAAAfAQAAX3JlbHMvLnJlbHNQSwECLQAUAAYACAAAACEAomzc4cYAAADdAAAA&#10;DwAAAAAAAAAAAAAAAAAHAgAAZHJzL2Rvd25yZXYueG1sUEsFBgAAAAADAAMAtwAAAPoCAAAAAA==&#10;">
                        <v:shape id="Freeform 136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78AEC9A" wp14:editId="35D3148E">
                      <wp:extent cx="82550" cy="89535"/>
                      <wp:effectExtent l="10160" t="12700" r="12065" b="2540"/>
                      <wp:docPr id="5683"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84" name="Group 1355"/>
                              <wpg:cNvGrpSpPr>
                                <a:grpSpLocks/>
                              </wpg:cNvGrpSpPr>
                              <wpg:grpSpPr bwMode="auto">
                                <a:xfrm>
                                  <a:off x="0" y="11"/>
                                  <a:ext cx="130" cy="130"/>
                                  <a:chOff x="0" y="11"/>
                                  <a:chExt cx="130" cy="130"/>
                                </a:xfrm>
                              </wpg:grpSpPr>
                              <wps:wsp>
                                <wps:cNvPr id="5685" name="Freeform 135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6" name="Picture 135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87" name="Group 1358"/>
                              <wpg:cNvGrpSpPr>
                                <a:grpSpLocks/>
                              </wpg:cNvGrpSpPr>
                              <wpg:grpSpPr bwMode="auto">
                                <a:xfrm>
                                  <a:off x="6" y="6"/>
                                  <a:ext cx="119" cy="119"/>
                                  <a:chOff x="6" y="6"/>
                                  <a:chExt cx="119" cy="119"/>
                                </a:xfrm>
                              </wpg:grpSpPr>
                              <wps:wsp>
                                <wps:cNvPr id="5688" name="Freeform 135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C39B7A" id="Group 135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AkQ&#10;itkRCQAAsy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135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">
                        <v:shape id="Freeform 135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35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">
                          <v:imagedata r:id="rId119" o:title=""/>
                        </v:shape>
                      </v:group>
                      <v:group id="Group 135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">
                        <v:shape id="Freeform 135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7A39028" wp14:editId="283EF4F3">
                      <wp:extent cx="82550" cy="89535"/>
                      <wp:effectExtent l="15240" t="12700" r="6985" b="2540"/>
                      <wp:docPr id="5677"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78" name="Group 1349"/>
                              <wpg:cNvGrpSpPr>
                                <a:grpSpLocks/>
                              </wpg:cNvGrpSpPr>
                              <wpg:grpSpPr bwMode="auto">
                                <a:xfrm>
                                  <a:off x="0" y="11"/>
                                  <a:ext cx="130" cy="130"/>
                                  <a:chOff x="0" y="11"/>
                                  <a:chExt cx="130" cy="130"/>
                                </a:xfrm>
                              </wpg:grpSpPr>
                              <wps:wsp>
                                <wps:cNvPr id="5679" name="Freeform 135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80" name="Picture 13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81" name="Group 1352"/>
                              <wpg:cNvGrpSpPr>
                                <a:grpSpLocks/>
                              </wpg:cNvGrpSpPr>
                              <wpg:grpSpPr bwMode="auto">
                                <a:xfrm>
                                  <a:off x="6" y="6"/>
                                  <a:ext cx="119" cy="119"/>
                                  <a:chOff x="6" y="6"/>
                                  <a:chExt cx="119" cy="119"/>
                                </a:xfrm>
                              </wpg:grpSpPr>
                              <wps:wsp>
                                <wps:cNvPr id="5682" name="Freeform 135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54C825" id="Group 134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DZ5wowLCQAA&#10;sy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134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">
                        <v:shape id="Freeform 135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35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">
                          <v:imagedata r:id="rId119" o:title=""/>
                        </v:shape>
                      </v:group>
                      <v:group id="Group 135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HQ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jSLIa/N+EJyM0vAAAA//8DAFBLAQItABQABgAIAAAAIQDb4fbL7gAAAIUBAAATAAAAAAAA&#10;AAAAAAAAAAAAAABbQ29udGVudF9UeXBlc10ueG1sUEsBAi0AFAAGAAgAAAAhAFr0LFu/AAAAFQEA&#10;AAsAAAAAAAAAAAAAAAAAHwEAAF9yZWxzLy5yZWxzUEsBAi0AFAAGAAgAAAAhALgrcdDHAAAA3QAA&#10;AA8AAAAAAAAAAAAAAAAABwIAAGRycy9kb3ducmV2LnhtbFBLBQYAAAAAAwADALcAAAD7AgAAAAA=&#10;">
                        <v:shape id="Freeform 135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215C49E" w14:textId="77777777" w:rsidR="00F608A2" w:rsidRPr="00647D01" w:rsidRDefault="00F608A2">
            <w:pPr>
              <w:pStyle w:val="TableParagraph"/>
              <w:spacing w:before="2"/>
              <w:rPr>
                <w:rFonts w:ascii="Arial" w:eastAsia="Arial" w:hAnsi="Arial" w:cs="Arial"/>
                <w:b/>
                <w:bCs/>
                <w:sz w:val="12"/>
                <w:szCs w:val="12"/>
              </w:rPr>
            </w:pPr>
          </w:p>
          <w:p w14:paraId="5824B970" w14:textId="182F9EA2"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8DE41EB" wp14:editId="3400A7BC">
                      <wp:extent cx="82550" cy="89535"/>
                      <wp:effectExtent l="13335" t="9525" r="8890" b="5715"/>
                      <wp:docPr id="5671"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72" name="Group 1343"/>
                              <wpg:cNvGrpSpPr>
                                <a:grpSpLocks/>
                              </wpg:cNvGrpSpPr>
                              <wpg:grpSpPr bwMode="auto">
                                <a:xfrm>
                                  <a:off x="0" y="11"/>
                                  <a:ext cx="130" cy="130"/>
                                  <a:chOff x="0" y="11"/>
                                  <a:chExt cx="130" cy="130"/>
                                </a:xfrm>
                              </wpg:grpSpPr>
                              <wps:wsp>
                                <wps:cNvPr id="5673" name="Freeform 134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4" name="Picture 13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75" name="Group 1346"/>
                              <wpg:cNvGrpSpPr>
                                <a:grpSpLocks/>
                              </wpg:cNvGrpSpPr>
                              <wpg:grpSpPr bwMode="auto">
                                <a:xfrm>
                                  <a:off x="6" y="6"/>
                                  <a:ext cx="119" cy="119"/>
                                  <a:chOff x="6" y="6"/>
                                  <a:chExt cx="119" cy="119"/>
                                </a:xfrm>
                              </wpg:grpSpPr>
                              <wps:wsp>
                                <wps:cNvPr id="5676" name="Freeform 134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C11CA1" id="Group 134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PFSv&#10;lhAJAACz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134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">
                        <v:shape id="Freeform 134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34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">
                          <v:imagedata r:id="rId119" o:title=""/>
                        </v:shape>
                      </v:group>
                      <v:group id="Group 134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">
                        <v:shape id="Freeform 134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193CA15" wp14:editId="4560442E">
                      <wp:extent cx="82550" cy="89535"/>
                      <wp:effectExtent l="13970" t="9525" r="8255" b="5715"/>
                      <wp:docPr id="5665"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66" name="Group 1337"/>
                              <wpg:cNvGrpSpPr>
                                <a:grpSpLocks/>
                              </wpg:cNvGrpSpPr>
                              <wpg:grpSpPr bwMode="auto">
                                <a:xfrm>
                                  <a:off x="0" y="11"/>
                                  <a:ext cx="130" cy="130"/>
                                  <a:chOff x="0" y="11"/>
                                  <a:chExt cx="130" cy="130"/>
                                </a:xfrm>
                              </wpg:grpSpPr>
                              <wps:wsp>
                                <wps:cNvPr id="5667" name="Freeform 133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8" name="Picture 13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69" name="Group 1340"/>
                              <wpg:cNvGrpSpPr>
                                <a:grpSpLocks/>
                              </wpg:cNvGrpSpPr>
                              <wpg:grpSpPr bwMode="auto">
                                <a:xfrm>
                                  <a:off x="6" y="6"/>
                                  <a:ext cx="119" cy="119"/>
                                  <a:chOff x="6" y="6"/>
                                  <a:chExt cx="119" cy="119"/>
                                </a:xfrm>
                              </wpg:grpSpPr>
                              <wps:wsp>
                                <wps:cNvPr id="5670" name="Freeform 134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90A18F" id="Group 133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XUzFQ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">
                      <v:group id="Group 133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">
                        <v:shape id="Freeform 133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33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">
                          <v:imagedata r:id="rId119" o:title=""/>
                        </v:shape>
                      </v:group>
                      <v:group id="Group 134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">
                        <v:shape id="Freeform 134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DBC6F2D" wp14:editId="118B2155">
                      <wp:extent cx="82550" cy="89535"/>
                      <wp:effectExtent l="12065" t="9525" r="10160" b="5715"/>
                      <wp:docPr id="5659"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60" name="Group 1331"/>
                              <wpg:cNvGrpSpPr>
                                <a:grpSpLocks/>
                              </wpg:cNvGrpSpPr>
                              <wpg:grpSpPr bwMode="auto">
                                <a:xfrm>
                                  <a:off x="0" y="11"/>
                                  <a:ext cx="130" cy="130"/>
                                  <a:chOff x="0" y="11"/>
                                  <a:chExt cx="130" cy="130"/>
                                </a:xfrm>
                              </wpg:grpSpPr>
                              <wps:wsp>
                                <wps:cNvPr id="5661" name="Freeform 133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62" name="Picture 13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63" name="Group 1334"/>
                              <wpg:cNvGrpSpPr>
                                <a:grpSpLocks/>
                              </wpg:cNvGrpSpPr>
                              <wpg:grpSpPr bwMode="auto">
                                <a:xfrm>
                                  <a:off x="6" y="6"/>
                                  <a:ext cx="119" cy="119"/>
                                  <a:chOff x="6" y="6"/>
                                  <a:chExt cx="119" cy="119"/>
                                </a:xfrm>
                              </wpg:grpSpPr>
                              <wps:wsp>
                                <wps:cNvPr id="5664" name="Freeform 133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25B947" id="Group 133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AMQMdeDAkA&#10;ALM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133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">
                        <v:shape id="Freeform 133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33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">
                          <v:imagedata r:id="rId119" o:title=""/>
                        </v:shape>
                      </v:group>
                      <v:group id="Group 133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">
                        <v:shape id="Freeform 133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1021299" wp14:editId="4803B900">
                      <wp:extent cx="82550" cy="89535"/>
                      <wp:effectExtent l="10160" t="9525" r="12065" b="5715"/>
                      <wp:docPr id="5653"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54" name="Group 1325"/>
                              <wpg:cNvGrpSpPr>
                                <a:grpSpLocks/>
                              </wpg:cNvGrpSpPr>
                              <wpg:grpSpPr bwMode="auto">
                                <a:xfrm>
                                  <a:off x="0" y="11"/>
                                  <a:ext cx="130" cy="130"/>
                                  <a:chOff x="0" y="11"/>
                                  <a:chExt cx="130" cy="130"/>
                                </a:xfrm>
                              </wpg:grpSpPr>
                              <wps:wsp>
                                <wps:cNvPr id="5655" name="Freeform 132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6" name="Picture 13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57" name="Group 1328"/>
                              <wpg:cNvGrpSpPr>
                                <a:grpSpLocks/>
                              </wpg:cNvGrpSpPr>
                              <wpg:grpSpPr bwMode="auto">
                                <a:xfrm>
                                  <a:off x="6" y="6"/>
                                  <a:ext cx="119" cy="119"/>
                                  <a:chOff x="6" y="6"/>
                                  <a:chExt cx="119" cy="119"/>
                                </a:xfrm>
                              </wpg:grpSpPr>
                              <wps:wsp>
                                <wps:cNvPr id="5658" name="Freeform 132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CDCEE8" id="Group 132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">
                      <v:group id="Group 132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">
                        <v:shape id="Freeform 132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32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">
                          <v:imagedata r:id="rId119" o:title=""/>
                        </v:shape>
                      </v:group>
                      <v:group id="Group 132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">
                        <v:shape id="Freeform 132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7905E2A" wp14:editId="7B5F49C0">
                      <wp:extent cx="82550" cy="89535"/>
                      <wp:effectExtent l="15240" t="9525" r="6985" b="5715"/>
                      <wp:docPr id="564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48" name="Group 1319"/>
                              <wpg:cNvGrpSpPr>
                                <a:grpSpLocks/>
                              </wpg:cNvGrpSpPr>
                              <wpg:grpSpPr bwMode="auto">
                                <a:xfrm>
                                  <a:off x="0" y="11"/>
                                  <a:ext cx="130" cy="130"/>
                                  <a:chOff x="0" y="11"/>
                                  <a:chExt cx="130" cy="130"/>
                                </a:xfrm>
                              </wpg:grpSpPr>
                              <wps:wsp>
                                <wps:cNvPr id="5649" name="Freeform 132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0" name="Picture 13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51" name="Group 1322"/>
                              <wpg:cNvGrpSpPr>
                                <a:grpSpLocks/>
                              </wpg:cNvGrpSpPr>
                              <wpg:grpSpPr bwMode="auto">
                                <a:xfrm>
                                  <a:off x="6" y="6"/>
                                  <a:ext cx="119" cy="119"/>
                                  <a:chOff x="6" y="6"/>
                                  <a:chExt cx="119" cy="119"/>
                                </a:xfrm>
                              </wpg:grpSpPr>
                              <wps:wsp>
                                <wps:cNvPr id="5652" name="Freeform 132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431302" id="Group 131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A5SDwkAALM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">
                      <v:group id="Group 131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">
                        <v:shape id="Freeform 132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32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">
                          <v:imagedata r:id="rId119" o:title=""/>
                        </v:shape>
                      </v:group>
                      <v:group id="Group 132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">
                        <v:shape id="Freeform 132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13EAE7F0" w14:textId="77777777" w:rsidR="00F608A2" w:rsidRPr="00647D01" w:rsidRDefault="00F608A2">
            <w:pPr>
              <w:pStyle w:val="TableParagraph"/>
              <w:spacing w:before="2"/>
              <w:rPr>
                <w:rFonts w:ascii="Arial" w:eastAsia="Arial" w:hAnsi="Arial" w:cs="Arial"/>
                <w:b/>
                <w:bCs/>
                <w:sz w:val="12"/>
                <w:szCs w:val="12"/>
              </w:rPr>
            </w:pPr>
          </w:p>
          <w:p w14:paraId="35D0AB65" w14:textId="319EDCBE" w:rsidR="00F608A2" w:rsidRPr="00647D01" w:rsidRDefault="00647D01">
            <w:pPr>
              <w:pStyle w:val="TableParagraph"/>
              <w:tabs>
                <w:tab w:val="left" w:pos="1757"/>
                <w:tab w:val="left" w:pos="3029"/>
                <w:tab w:val="left" w:pos="4301"/>
                <w:tab w:val="left" w:pos="5509"/>
              </w:tabs>
              <w:spacing w:line="140" w:lineRule="exact"/>
              <w:ind w:left="571"/>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487917EC" wp14:editId="08A15DF9">
                      <wp:extent cx="82550" cy="89535"/>
                      <wp:effectExtent l="13335" t="6350" r="8890" b="0"/>
                      <wp:docPr id="5641"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42" name="Group 1313"/>
                              <wpg:cNvGrpSpPr>
                                <a:grpSpLocks/>
                              </wpg:cNvGrpSpPr>
                              <wpg:grpSpPr bwMode="auto">
                                <a:xfrm>
                                  <a:off x="0" y="11"/>
                                  <a:ext cx="130" cy="130"/>
                                  <a:chOff x="0" y="11"/>
                                  <a:chExt cx="130" cy="130"/>
                                </a:xfrm>
                              </wpg:grpSpPr>
                              <wps:wsp>
                                <wps:cNvPr id="5643" name="Freeform 131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4" name="Picture 13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45" name="Group 1316"/>
                              <wpg:cNvGrpSpPr>
                                <a:grpSpLocks/>
                              </wpg:cNvGrpSpPr>
                              <wpg:grpSpPr bwMode="auto">
                                <a:xfrm>
                                  <a:off x="6" y="6"/>
                                  <a:ext cx="119" cy="119"/>
                                  <a:chOff x="6" y="6"/>
                                  <a:chExt cx="119" cy="119"/>
                                </a:xfrm>
                              </wpg:grpSpPr>
                              <wps:wsp>
                                <wps:cNvPr id="5646" name="Freeform 131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57A462" id="Group 131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">
                      <v:group id="Group 131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">
                        <v:shape id="Freeform 131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31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">
                          <v:imagedata r:id="rId119" o:title=""/>
                        </v:shape>
                      </v:group>
                      <v:group id="Group 131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">
                        <v:shape id="Freeform 131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8978815" wp14:editId="123F51A8">
                      <wp:extent cx="82550" cy="89535"/>
                      <wp:effectExtent l="13970" t="6350" r="8255" b="0"/>
                      <wp:docPr id="5635"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36" name="Group 1307"/>
                              <wpg:cNvGrpSpPr>
                                <a:grpSpLocks/>
                              </wpg:cNvGrpSpPr>
                              <wpg:grpSpPr bwMode="auto">
                                <a:xfrm>
                                  <a:off x="0" y="11"/>
                                  <a:ext cx="130" cy="130"/>
                                  <a:chOff x="0" y="11"/>
                                  <a:chExt cx="130" cy="130"/>
                                </a:xfrm>
                              </wpg:grpSpPr>
                              <wps:wsp>
                                <wps:cNvPr id="5637" name="Freeform 130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8" name="Picture 13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39" name="Group 1310"/>
                              <wpg:cNvGrpSpPr>
                                <a:grpSpLocks/>
                              </wpg:cNvGrpSpPr>
                              <wpg:grpSpPr bwMode="auto">
                                <a:xfrm>
                                  <a:off x="6" y="6"/>
                                  <a:ext cx="119" cy="119"/>
                                  <a:chOff x="6" y="6"/>
                                  <a:chExt cx="119" cy="119"/>
                                </a:xfrm>
                              </wpg:grpSpPr>
                              <wps:wsp>
                                <wps:cNvPr id="5640" name="Freeform 131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35C09D" id="Group 130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vUtDA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Ch5vUtDAkA&#10;ALM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130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">
                        <v:shape id="Freeform 130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30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">
                          <v:imagedata r:id="rId119" o:title=""/>
                        </v:shape>
                      </v:group>
                      <v:group id="Group 131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rQx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EzHc/h7E56AXL0AAAD//wMAUEsBAi0AFAAGAAgAAAAhANvh9svuAAAAhQEAABMAAAAAAAAA&#10;AAAAAAAAAAAAAFtDb250ZW50X1R5cGVzXS54bWxQSwECLQAUAAYACAAAACEAWvQsW78AAAAVAQAA&#10;CwAAAAAAAAAAAAAAAAAfAQAAX3JlbHMvLnJlbHNQSwECLQAUAAYACAAAACEA5eK0McYAAADdAAAA&#10;DwAAAAAAAAAAAAAAAAAHAgAAZHJzL2Rvd25yZXYueG1sUEsFBgAAAAADAAMAtwAAAPoCAAAAAA==&#10;">
                        <v:shape id="Freeform 131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84C752F" wp14:editId="2F9C10EE">
                      <wp:extent cx="82550" cy="89535"/>
                      <wp:effectExtent l="12065" t="6350" r="10160" b="0"/>
                      <wp:docPr id="5629" name="Group 1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30" name="Group 1301"/>
                              <wpg:cNvGrpSpPr>
                                <a:grpSpLocks/>
                              </wpg:cNvGrpSpPr>
                              <wpg:grpSpPr bwMode="auto">
                                <a:xfrm>
                                  <a:off x="0" y="11"/>
                                  <a:ext cx="130" cy="130"/>
                                  <a:chOff x="0" y="11"/>
                                  <a:chExt cx="130" cy="130"/>
                                </a:xfrm>
                              </wpg:grpSpPr>
                              <wps:wsp>
                                <wps:cNvPr id="5631" name="Freeform 130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32" name="Picture 13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33" name="Group 1304"/>
                              <wpg:cNvGrpSpPr>
                                <a:grpSpLocks/>
                              </wpg:cNvGrpSpPr>
                              <wpg:grpSpPr bwMode="auto">
                                <a:xfrm>
                                  <a:off x="6" y="6"/>
                                  <a:ext cx="119" cy="119"/>
                                  <a:chOff x="6" y="6"/>
                                  <a:chExt cx="119" cy="119"/>
                                </a:xfrm>
                              </wpg:grpSpPr>
                              <wps:wsp>
                                <wps:cNvPr id="5634" name="Freeform 130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D3CEC6F" id="Group 130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DAtw&#10;shAJAACz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130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">
                        <v:shape id="Freeform 130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30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">
                          <v:imagedata r:id="rId119" o:title=""/>
                        </v:shape>
                      </v:group>
                      <v:group id="Group 130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">
                        <v:shape id="Freeform 130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8384099" wp14:editId="40E62CC6">
                      <wp:extent cx="82550" cy="89535"/>
                      <wp:effectExtent l="10160" t="6350" r="12065" b="0"/>
                      <wp:docPr id="5623" name="Group 1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24" name="Group 1295"/>
                              <wpg:cNvGrpSpPr>
                                <a:grpSpLocks/>
                              </wpg:cNvGrpSpPr>
                              <wpg:grpSpPr bwMode="auto">
                                <a:xfrm>
                                  <a:off x="0" y="11"/>
                                  <a:ext cx="130" cy="130"/>
                                  <a:chOff x="0" y="11"/>
                                  <a:chExt cx="130" cy="130"/>
                                </a:xfrm>
                              </wpg:grpSpPr>
                              <wps:wsp>
                                <wps:cNvPr id="5625" name="Freeform 129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6" name="Picture 12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27" name="Group 1298"/>
                              <wpg:cNvGrpSpPr>
                                <a:grpSpLocks/>
                              </wpg:cNvGrpSpPr>
                              <wpg:grpSpPr bwMode="auto">
                                <a:xfrm>
                                  <a:off x="6" y="6"/>
                                  <a:ext cx="119" cy="119"/>
                                  <a:chOff x="6" y="6"/>
                                  <a:chExt cx="119" cy="119"/>
                                </a:xfrm>
                              </wpg:grpSpPr>
                              <wps:wsp>
                                <wps:cNvPr id="5628" name="Freeform 129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3B49B5" id="Group 129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">
                      <v:group id="Group 129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">
                        <v:shape id="Freeform 129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29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">
                          <v:imagedata r:id="rId119" o:title=""/>
                        </v:shape>
                      </v:group>
                      <v:group id="Group 129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">
                        <v:shape id="Freeform 129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1131416" wp14:editId="0CF4DB4F">
                      <wp:extent cx="82550" cy="89535"/>
                      <wp:effectExtent l="15240" t="6350" r="6985" b="0"/>
                      <wp:docPr id="5617" name="Group 1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18" name="Group 1289"/>
                              <wpg:cNvGrpSpPr>
                                <a:grpSpLocks/>
                              </wpg:cNvGrpSpPr>
                              <wpg:grpSpPr bwMode="auto">
                                <a:xfrm>
                                  <a:off x="0" y="11"/>
                                  <a:ext cx="130" cy="130"/>
                                  <a:chOff x="0" y="11"/>
                                  <a:chExt cx="130" cy="130"/>
                                </a:xfrm>
                              </wpg:grpSpPr>
                              <wps:wsp>
                                <wps:cNvPr id="5619" name="Freeform 129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0" name="Picture 12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21" name="Group 1292"/>
                              <wpg:cNvGrpSpPr>
                                <a:grpSpLocks/>
                              </wpg:cNvGrpSpPr>
                              <wpg:grpSpPr bwMode="auto">
                                <a:xfrm>
                                  <a:off x="6" y="6"/>
                                  <a:ext cx="119" cy="119"/>
                                  <a:chOff x="6" y="6"/>
                                  <a:chExt cx="119" cy="119"/>
                                </a:xfrm>
                              </wpg:grpSpPr>
                              <wps:wsp>
                                <wps:cNvPr id="5622" name="Freeform 129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8705B1" id="Group 128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7tzLFg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28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">
                        <v:shape id="Freeform 129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29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">
                          <v:imagedata r:id="rId119" o:title=""/>
                        </v:shape>
                      </v:group>
                      <v:group id="Group 129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">
                        <v:shape id="Freeform 129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tc>
      </w:tr>
    </w:tbl>
    <w:p w14:paraId="7CB285A4" w14:textId="77777777" w:rsidR="00F608A2" w:rsidRPr="00647D01" w:rsidRDefault="00F608A2">
      <w:pPr>
        <w:spacing w:before="11"/>
        <w:rPr>
          <w:rFonts w:ascii="Arial" w:eastAsia="Arial" w:hAnsi="Arial" w:cs="Arial"/>
          <w:b/>
          <w:bCs/>
          <w:szCs w:val="19"/>
        </w:rPr>
      </w:pPr>
    </w:p>
    <w:p w14:paraId="155A5F2C" w14:textId="77777777" w:rsidR="00F032C4" w:rsidRPr="00647D01" w:rsidRDefault="00F032C4">
      <w:pPr>
        <w:spacing w:before="0" w:line="240" w:lineRule="auto"/>
        <w:rPr>
          <w:rFonts w:ascii="Times New Roman" w:hAnsi="Times New Roman"/>
          <w:b/>
          <w:color w:val="130201"/>
          <w:sz w:val="20"/>
          <w:lang w:val="en-US" w:eastAsia="ko-KR"/>
        </w:rPr>
      </w:pPr>
      <w:r w:rsidRPr="00647D01">
        <w:rPr>
          <w:color w:val="130201"/>
        </w:rPr>
        <w:br w:type="page"/>
      </w:r>
    </w:p>
    <w:p w14:paraId="67BDD2B8" w14:textId="6DF61A43" w:rsidR="00F608A2" w:rsidRPr="00647D01" w:rsidRDefault="00F608A2">
      <w:pPr>
        <w:pStyle w:val="BodyText"/>
        <w:spacing w:after="39"/>
        <w:ind w:left="217"/>
        <w:rPr>
          <w:b w:val="0"/>
          <w:bCs/>
        </w:rPr>
      </w:pPr>
      <w:r w:rsidRPr="00647D01">
        <w:rPr>
          <w:color w:val="130201"/>
        </w:rPr>
        <w:lastRenderedPageBreak/>
        <w:t>Digital Skills Self assessment</w:t>
      </w:r>
      <w:r w:rsidRPr="00647D01">
        <w:rPr>
          <w:color w:val="130201"/>
          <w:spacing w:val="34"/>
        </w:rPr>
        <w:t xml:space="preserve"> </w:t>
      </w:r>
      <w:r w:rsidRPr="00647D01">
        <w:rPr>
          <w:color w:val="130201"/>
        </w:rPr>
        <w:t>2</w:t>
      </w:r>
    </w:p>
    <w:p w14:paraId="7849DD7E" w14:textId="46A900C7"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43F6560D" wp14:editId="1B4F2772">
                <wp:extent cx="1684655" cy="6985"/>
                <wp:effectExtent l="6985" t="6985" r="3810" b="5080"/>
                <wp:docPr id="5614"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4655" cy="6985"/>
                          <a:chOff x="0" y="0"/>
                          <a:chExt cx="2653" cy="11"/>
                        </a:xfrm>
                      </wpg:grpSpPr>
                      <wpg:grpSp>
                        <wpg:cNvPr id="5615" name="Group 1286"/>
                        <wpg:cNvGrpSpPr>
                          <a:grpSpLocks/>
                        </wpg:cNvGrpSpPr>
                        <wpg:grpSpPr bwMode="auto">
                          <a:xfrm>
                            <a:off x="6" y="6"/>
                            <a:ext cx="2642" cy="2"/>
                            <a:chOff x="6" y="6"/>
                            <a:chExt cx="2642" cy="2"/>
                          </a:xfrm>
                        </wpg:grpSpPr>
                        <wps:wsp>
                          <wps:cNvPr id="5616" name="Freeform 1287"/>
                          <wps:cNvSpPr>
                            <a:spLocks/>
                          </wps:cNvSpPr>
                          <wps:spPr bwMode="auto">
                            <a:xfrm>
                              <a:off x="6" y="6"/>
                              <a:ext cx="2642" cy="2"/>
                            </a:xfrm>
                            <a:custGeom>
                              <a:avLst/>
                              <a:gdLst>
                                <a:gd name="T0" fmla="+- 0 6 6"/>
                                <a:gd name="T1" fmla="*/ T0 w 2642"/>
                                <a:gd name="T2" fmla="+- 0 2647 6"/>
                                <a:gd name="T3" fmla="*/ T2 w 2642"/>
                              </a:gdLst>
                              <a:ahLst/>
                              <a:cxnLst>
                                <a:cxn ang="0">
                                  <a:pos x="T1" y="0"/>
                                </a:cxn>
                                <a:cxn ang="0">
                                  <a:pos x="T3" y="0"/>
                                </a:cxn>
                              </a:cxnLst>
                              <a:rect l="0" t="0" r="r" b="b"/>
                              <a:pathLst>
                                <a:path w="2642">
                                  <a:moveTo>
                                    <a:pt x="0" y="0"/>
                                  </a:moveTo>
                                  <a:lnTo>
                                    <a:pt x="2641"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D0ACB9" id="Group 1285" o:spid="_x0000_s1026" style="width:132.65pt;height:.55pt;mso-position-horizontal-relative:char;mso-position-vertical-relative:line" coordsize="26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">
                <v:group id="Group 1286" o:spid="_x0000_s1027" style="position:absolute;left:6;top:6;width:2642;height:2" coordorigin="6,6" coordsize="2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">
                  <v:shape id="Freeform 1287" o:spid="_x0000_s1028" style="position:absolute;left:6;top:6;width:2642;height:2;visibility:visible;mso-wrap-style:square;v-text-anchor:top" coordsize="2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" path="m,l2641,e" filled="f" strokecolor="#ccc" strokeweight=".19017mm">
                    <v:path arrowok="t" o:connecttype="custom" o:connectlocs="0,0;2641,0" o:connectangles="0,0"/>
                  </v:shape>
                </v:group>
                <w10:anchorlock/>
              </v:group>
            </w:pict>
          </mc:Fallback>
        </mc:AlternateContent>
      </w:r>
    </w:p>
    <w:p w14:paraId="0D9F72A5" w14:textId="77777777" w:rsidR="00F608A2" w:rsidRPr="00647D01" w:rsidRDefault="00F608A2" w:rsidP="00F608A2">
      <w:pPr>
        <w:pStyle w:val="ListParagraph"/>
        <w:widowControl w:val="0"/>
        <w:numPr>
          <w:ilvl w:val="0"/>
          <w:numId w:val="39"/>
        </w:numPr>
        <w:tabs>
          <w:tab w:val="left" w:pos="718"/>
        </w:tabs>
        <w:spacing w:before="122" w:after="39" w:line="240" w:lineRule="auto"/>
        <w:ind w:firstLine="0"/>
        <w:contextualSpacing w:val="0"/>
        <w:rPr>
          <w:rFonts w:ascii="Arial" w:eastAsia="Arial" w:hAnsi="Arial" w:cs="Arial"/>
          <w:sz w:val="17"/>
          <w:szCs w:val="17"/>
        </w:rPr>
      </w:pPr>
      <w:r w:rsidRPr="006265AF">
        <w:rPr>
          <w:rFonts w:ascii="Arial"/>
          <w:b/>
          <w:color w:val="130201"/>
          <w:sz w:val="17"/>
        </w:rPr>
        <w:t xml:space="preserve">Please indicate to what extent you agree or disagree with each of the following  </w:t>
      </w:r>
      <w:r w:rsidRPr="006265AF">
        <w:rPr>
          <w:rFonts w:ascii="Arial"/>
          <w:b/>
          <w:color w:val="130201"/>
          <w:spacing w:val="3"/>
          <w:sz w:val="17"/>
        </w:rPr>
        <w:t xml:space="preserve"> </w:t>
      </w:r>
      <w:r w:rsidRPr="006265AF">
        <w:rPr>
          <w:rFonts w:ascii="Arial"/>
          <w:b/>
          <w:color w:val="130201"/>
          <w:sz w:val="17"/>
        </w:rPr>
        <w:t>statements</w:t>
      </w:r>
    </w:p>
    <w:tbl>
      <w:tblPr>
        <w:tblW w:w="0" w:type="auto"/>
        <w:tblInd w:w="391" w:type="dxa"/>
        <w:tblLayout w:type="fixed"/>
        <w:tblCellMar>
          <w:left w:w="0" w:type="dxa"/>
          <w:right w:w="0" w:type="dxa"/>
        </w:tblCellMar>
        <w:tblLook w:val="01E0" w:firstRow="1" w:lastRow="1" w:firstColumn="1" w:lastColumn="1" w:noHBand="0" w:noVBand="0"/>
      </w:tblPr>
      <w:tblGrid>
        <w:gridCol w:w="4868"/>
        <w:gridCol w:w="5418"/>
      </w:tblGrid>
      <w:tr w:rsidR="00F608A2" w:rsidRPr="00647D01" w14:paraId="385BDF58" w14:textId="77777777">
        <w:trPr>
          <w:trHeight w:hRule="exact" w:val="679"/>
        </w:trPr>
        <w:tc>
          <w:tcPr>
            <w:tcW w:w="4868" w:type="dxa"/>
            <w:tcBorders>
              <w:top w:val="single" w:sz="4" w:space="0" w:color="CCCCCC"/>
              <w:left w:val="nil"/>
              <w:bottom w:val="single" w:sz="4" w:space="0" w:color="BABABA"/>
              <w:right w:val="single" w:sz="4" w:space="0" w:color="BABABA"/>
            </w:tcBorders>
          </w:tcPr>
          <w:p w14:paraId="38FDCE0D" w14:textId="77777777" w:rsidR="00F608A2" w:rsidRPr="00647D01" w:rsidRDefault="00F608A2"/>
        </w:tc>
        <w:tc>
          <w:tcPr>
            <w:tcW w:w="5418" w:type="dxa"/>
            <w:tcBorders>
              <w:top w:val="single" w:sz="4" w:space="0" w:color="CCCCCC"/>
              <w:left w:val="single" w:sz="4" w:space="0" w:color="BABABA"/>
              <w:bottom w:val="single" w:sz="4" w:space="0" w:color="BABABA"/>
              <w:right w:val="nil"/>
            </w:tcBorders>
          </w:tcPr>
          <w:p w14:paraId="7BD6A5B5" w14:textId="77777777" w:rsidR="00F608A2" w:rsidRPr="00647D01" w:rsidRDefault="00F608A2">
            <w:pPr>
              <w:pStyle w:val="TableParagraph"/>
              <w:spacing w:before="35" w:line="195" w:lineRule="exact"/>
              <w:ind w:right="903"/>
              <w:jc w:val="center"/>
              <w:rPr>
                <w:rFonts w:ascii="Times New Roman" w:eastAsia="Times New Roman" w:hAnsi="Times New Roman" w:cs="Times New Roman"/>
                <w:sz w:val="17"/>
                <w:szCs w:val="17"/>
              </w:rPr>
            </w:pPr>
            <w:r w:rsidRPr="00647D01">
              <w:rPr>
                <w:rFonts w:ascii="Times New Roman"/>
                <w:sz w:val="17"/>
              </w:rPr>
              <w:t>Neither</w:t>
            </w:r>
          </w:p>
          <w:p w14:paraId="749FFA8D" w14:textId="77777777" w:rsidR="00F608A2" w:rsidRPr="00647D01" w:rsidRDefault="00F608A2">
            <w:pPr>
              <w:pStyle w:val="TableParagraph"/>
              <w:tabs>
                <w:tab w:val="left" w:pos="994"/>
                <w:tab w:val="left" w:pos="1171"/>
                <w:tab w:val="left" w:pos="1929"/>
                <w:tab w:val="left" w:pos="2783"/>
                <w:tab w:val="left" w:pos="2860"/>
                <w:tab w:val="left" w:pos="3751"/>
                <w:tab w:val="left" w:pos="4588"/>
                <w:tab w:val="left" w:pos="4813"/>
              </w:tabs>
              <w:ind w:left="276" w:right="112" w:hanging="111"/>
              <w:rPr>
                <w:rFonts w:ascii="Times New Roman" w:eastAsia="Times New Roman" w:hAnsi="Times New Roman" w:cs="Times New Roman"/>
                <w:sz w:val="17"/>
                <w:szCs w:val="17"/>
              </w:rPr>
            </w:pPr>
            <w:r w:rsidRPr="00647D01">
              <w:rPr>
                <w:rFonts w:ascii="Times New Roman"/>
                <w:sz w:val="17"/>
              </w:rPr>
              <w:t>Strongly</w:t>
            </w:r>
            <w:r w:rsidRPr="00647D01">
              <w:rPr>
                <w:rFonts w:ascii="Times New Roman"/>
                <w:sz w:val="17"/>
              </w:rPr>
              <w:tab/>
              <w:t>Somewhat</w:t>
            </w:r>
            <w:r w:rsidRPr="00647D01">
              <w:rPr>
                <w:rFonts w:ascii="Times New Roman"/>
                <w:sz w:val="17"/>
              </w:rPr>
              <w:tab/>
              <w:t>agree</w:t>
            </w:r>
            <w:r w:rsidRPr="00647D01">
              <w:rPr>
                <w:rFonts w:ascii="Times New Roman"/>
                <w:spacing w:val="8"/>
                <w:sz w:val="17"/>
              </w:rPr>
              <w:t xml:space="preserve"> </w:t>
            </w:r>
            <w:r w:rsidRPr="00647D01">
              <w:rPr>
                <w:rFonts w:ascii="Times New Roman"/>
                <w:sz w:val="17"/>
              </w:rPr>
              <w:t>nor</w:t>
            </w:r>
            <w:r w:rsidRPr="00647D01">
              <w:rPr>
                <w:rFonts w:ascii="Times New Roman"/>
                <w:sz w:val="17"/>
              </w:rPr>
              <w:tab/>
              <w:t>Somewhat</w:t>
            </w:r>
            <w:r w:rsidRPr="00647D01">
              <w:rPr>
                <w:rFonts w:ascii="Times New Roman"/>
                <w:sz w:val="17"/>
              </w:rPr>
              <w:tab/>
              <w:t>Strongly</w:t>
            </w:r>
            <w:r w:rsidRPr="00647D01">
              <w:rPr>
                <w:rFonts w:ascii="Times New Roman"/>
                <w:sz w:val="17"/>
              </w:rPr>
              <w:tab/>
            </w:r>
            <w:r w:rsidRPr="00647D01">
              <w:rPr>
                <w:rFonts w:ascii="Times New Roman"/>
                <w:sz w:val="17"/>
              </w:rPr>
              <w:tab/>
              <w:t>Not agree</w:t>
            </w:r>
            <w:r w:rsidRPr="00647D01">
              <w:rPr>
                <w:rFonts w:ascii="Times New Roman"/>
                <w:sz w:val="17"/>
              </w:rPr>
              <w:tab/>
            </w:r>
            <w:r w:rsidRPr="00647D01">
              <w:rPr>
                <w:rFonts w:ascii="Times New Roman"/>
                <w:sz w:val="17"/>
              </w:rPr>
              <w:tab/>
              <w:t>agree</w:t>
            </w:r>
            <w:r w:rsidRPr="00647D01">
              <w:rPr>
                <w:rFonts w:ascii="Times New Roman"/>
                <w:sz w:val="17"/>
              </w:rPr>
              <w:tab/>
              <w:t>disagree</w:t>
            </w:r>
            <w:r w:rsidRPr="00647D01">
              <w:rPr>
                <w:rFonts w:ascii="Times New Roman"/>
                <w:sz w:val="17"/>
              </w:rPr>
              <w:tab/>
            </w:r>
            <w:r w:rsidRPr="00647D01">
              <w:rPr>
                <w:rFonts w:ascii="Times New Roman"/>
                <w:sz w:val="17"/>
              </w:rPr>
              <w:tab/>
              <w:t>disagree</w:t>
            </w:r>
            <w:r w:rsidRPr="00647D01">
              <w:rPr>
                <w:rFonts w:ascii="Times New Roman"/>
                <w:sz w:val="17"/>
              </w:rPr>
              <w:tab/>
              <w:t>disagree</w:t>
            </w:r>
            <w:r w:rsidRPr="00647D01">
              <w:rPr>
                <w:rFonts w:ascii="Times New Roman"/>
                <w:sz w:val="17"/>
              </w:rPr>
              <w:tab/>
              <w:t>applicable</w:t>
            </w:r>
          </w:p>
        </w:tc>
      </w:tr>
      <w:tr w:rsidR="00F608A2" w:rsidRPr="00647D01" w14:paraId="444FE88E" w14:textId="77777777">
        <w:trPr>
          <w:trHeight w:hRule="exact" w:val="3251"/>
        </w:trPr>
        <w:tc>
          <w:tcPr>
            <w:tcW w:w="4868" w:type="dxa"/>
            <w:tcBorders>
              <w:top w:val="single" w:sz="4" w:space="0" w:color="BABABA"/>
              <w:left w:val="nil"/>
              <w:bottom w:val="nil"/>
              <w:right w:val="single" w:sz="4" w:space="0" w:color="BABABA"/>
            </w:tcBorders>
          </w:tcPr>
          <w:p w14:paraId="37941101" w14:textId="77777777" w:rsidR="00F608A2" w:rsidRPr="00647D01" w:rsidRDefault="00F608A2">
            <w:pPr>
              <w:pStyle w:val="TableParagraph"/>
              <w:spacing w:before="35" w:line="343" w:lineRule="auto"/>
              <w:ind w:left="43" w:right="198"/>
              <w:rPr>
                <w:rFonts w:ascii="Times New Roman" w:eastAsia="Times New Roman" w:hAnsi="Times New Roman" w:cs="Times New Roman"/>
                <w:sz w:val="17"/>
                <w:szCs w:val="17"/>
              </w:rPr>
            </w:pPr>
            <w:r w:rsidRPr="00647D01">
              <w:rPr>
                <w:rFonts w:ascii="Times New Roman"/>
                <w:spacing w:val="-7"/>
                <w:sz w:val="17"/>
              </w:rPr>
              <w:t xml:space="preserve">We </w:t>
            </w:r>
            <w:r w:rsidRPr="00647D01">
              <w:rPr>
                <w:rFonts w:ascii="Times New Roman"/>
                <w:sz w:val="17"/>
              </w:rPr>
              <w:t xml:space="preserve">include digital skills as a key component in our workforce plan </w:t>
            </w:r>
            <w:r w:rsidRPr="00647D01">
              <w:rPr>
                <w:rFonts w:ascii="Times New Roman"/>
                <w:spacing w:val="-7"/>
                <w:sz w:val="17"/>
              </w:rPr>
              <w:t xml:space="preserve">We </w:t>
            </w:r>
            <w:r w:rsidRPr="00647D01">
              <w:rPr>
                <w:rFonts w:ascii="Times New Roman"/>
                <w:sz w:val="17"/>
              </w:rPr>
              <w:t xml:space="preserve">are investing in the necessary </w:t>
            </w:r>
            <w:proofErr w:type="gramStart"/>
            <w:r w:rsidRPr="00647D01">
              <w:rPr>
                <w:rFonts w:ascii="Times New Roman"/>
                <w:sz w:val="17"/>
              </w:rPr>
              <w:t xml:space="preserve">digital </w:t>
            </w:r>
            <w:r w:rsidRPr="00647D01">
              <w:rPr>
                <w:rFonts w:ascii="Times New Roman"/>
                <w:spacing w:val="6"/>
                <w:sz w:val="17"/>
              </w:rPr>
              <w:t xml:space="preserve"> </w:t>
            </w:r>
            <w:r w:rsidRPr="00647D01">
              <w:rPr>
                <w:rFonts w:ascii="Times New Roman"/>
                <w:sz w:val="17"/>
              </w:rPr>
              <w:t>skills</w:t>
            </w:r>
            <w:proofErr w:type="gramEnd"/>
          </w:p>
          <w:p w14:paraId="465D2BA1" w14:textId="77777777" w:rsidR="00F608A2" w:rsidRPr="00647D01" w:rsidRDefault="00F608A2">
            <w:pPr>
              <w:pStyle w:val="TableParagraph"/>
              <w:spacing w:before="4"/>
              <w:ind w:left="43"/>
              <w:rPr>
                <w:rFonts w:ascii="Times New Roman" w:eastAsia="Times New Roman" w:hAnsi="Times New Roman" w:cs="Times New Roman"/>
                <w:sz w:val="17"/>
                <w:szCs w:val="17"/>
              </w:rPr>
            </w:pPr>
            <w:r w:rsidRPr="00647D01">
              <w:rPr>
                <w:rFonts w:ascii="Times New Roman"/>
                <w:spacing w:val="-7"/>
                <w:sz w:val="17"/>
              </w:rPr>
              <w:t xml:space="preserve">We </w:t>
            </w:r>
            <w:r w:rsidRPr="00647D01">
              <w:rPr>
                <w:rFonts w:ascii="Times New Roman"/>
                <w:sz w:val="17"/>
              </w:rPr>
              <w:t xml:space="preserve">spend more than 20% of our training budget on </w:t>
            </w:r>
            <w:proofErr w:type="gramStart"/>
            <w:r w:rsidRPr="00647D01">
              <w:rPr>
                <w:rFonts w:ascii="Times New Roman"/>
                <w:sz w:val="17"/>
              </w:rPr>
              <w:t xml:space="preserve">digital </w:t>
            </w:r>
            <w:r w:rsidRPr="00647D01">
              <w:rPr>
                <w:rFonts w:ascii="Times New Roman"/>
                <w:spacing w:val="22"/>
                <w:sz w:val="17"/>
              </w:rPr>
              <w:t xml:space="preserve"> </w:t>
            </w:r>
            <w:r w:rsidRPr="00647D01">
              <w:rPr>
                <w:rFonts w:ascii="Times New Roman"/>
                <w:sz w:val="17"/>
              </w:rPr>
              <w:t>skills</w:t>
            </w:r>
            <w:proofErr w:type="gramEnd"/>
          </w:p>
          <w:p w14:paraId="7F5F9846" w14:textId="77777777" w:rsidR="00F608A2" w:rsidRPr="00647D01" w:rsidRDefault="00F608A2">
            <w:pPr>
              <w:pStyle w:val="TableParagraph"/>
              <w:spacing w:before="85"/>
              <w:ind w:left="43" w:right="539"/>
              <w:rPr>
                <w:rFonts w:ascii="Times New Roman" w:eastAsia="Times New Roman" w:hAnsi="Times New Roman" w:cs="Times New Roman"/>
                <w:sz w:val="17"/>
                <w:szCs w:val="17"/>
              </w:rPr>
            </w:pPr>
            <w:r w:rsidRPr="00647D01">
              <w:rPr>
                <w:rFonts w:ascii="Times New Roman"/>
                <w:spacing w:val="-7"/>
                <w:sz w:val="17"/>
              </w:rPr>
              <w:t xml:space="preserve">We </w:t>
            </w:r>
            <w:r w:rsidRPr="00647D01">
              <w:rPr>
                <w:rFonts w:ascii="Times New Roman"/>
                <w:sz w:val="17"/>
              </w:rPr>
              <w:t>have an increasing demand for digital skills outside the IT department</w:t>
            </w:r>
          </w:p>
          <w:p w14:paraId="1161BF00"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pacing w:val="-7"/>
                <w:sz w:val="17"/>
              </w:rPr>
              <w:t xml:space="preserve">We </w:t>
            </w:r>
            <w:r w:rsidRPr="00647D01">
              <w:rPr>
                <w:rFonts w:ascii="Times New Roman"/>
                <w:sz w:val="17"/>
              </w:rPr>
              <w:t xml:space="preserve">have committed leadership at the top for driving </w:t>
            </w:r>
            <w:proofErr w:type="gramStart"/>
            <w:r w:rsidRPr="00647D01">
              <w:rPr>
                <w:rFonts w:ascii="Times New Roman"/>
                <w:sz w:val="17"/>
              </w:rPr>
              <w:t xml:space="preserve">digital </w:t>
            </w:r>
            <w:r w:rsidRPr="00647D01">
              <w:rPr>
                <w:rFonts w:ascii="Times New Roman"/>
                <w:spacing w:val="23"/>
                <w:sz w:val="17"/>
              </w:rPr>
              <w:t xml:space="preserve"> </w:t>
            </w:r>
            <w:r w:rsidRPr="00647D01">
              <w:rPr>
                <w:rFonts w:ascii="Times New Roman"/>
                <w:sz w:val="17"/>
              </w:rPr>
              <w:t>skills</w:t>
            </w:r>
            <w:proofErr w:type="gramEnd"/>
          </w:p>
          <w:p w14:paraId="6DE9295B" w14:textId="77777777" w:rsidR="00F608A2" w:rsidRPr="00647D01" w:rsidRDefault="00F608A2">
            <w:pPr>
              <w:pStyle w:val="TableParagraph"/>
              <w:spacing w:before="85"/>
              <w:ind w:left="43" w:right="385"/>
              <w:rPr>
                <w:rFonts w:ascii="Times New Roman" w:eastAsia="Times New Roman" w:hAnsi="Times New Roman" w:cs="Times New Roman"/>
                <w:sz w:val="17"/>
                <w:szCs w:val="17"/>
              </w:rPr>
            </w:pPr>
            <w:r w:rsidRPr="00647D01">
              <w:rPr>
                <w:rFonts w:ascii="Times New Roman"/>
                <w:spacing w:val="-7"/>
                <w:sz w:val="17"/>
              </w:rPr>
              <w:t xml:space="preserve">We </w:t>
            </w:r>
            <w:r w:rsidRPr="00647D01">
              <w:rPr>
                <w:rFonts w:ascii="Times New Roman"/>
                <w:sz w:val="17"/>
              </w:rPr>
              <w:t>have a clear vision of the skills we need in order to meet our larger digital transformation</w:t>
            </w:r>
            <w:r w:rsidRPr="00647D01">
              <w:rPr>
                <w:rFonts w:ascii="Times New Roman"/>
                <w:spacing w:val="28"/>
                <w:sz w:val="17"/>
              </w:rPr>
              <w:t xml:space="preserve"> </w:t>
            </w:r>
            <w:r w:rsidRPr="00647D01">
              <w:rPr>
                <w:rFonts w:ascii="Times New Roman"/>
                <w:sz w:val="17"/>
              </w:rPr>
              <w:t>goals</w:t>
            </w:r>
          </w:p>
          <w:p w14:paraId="24E47767" w14:textId="77777777" w:rsidR="00F608A2" w:rsidRPr="00647D01" w:rsidRDefault="00F608A2">
            <w:pPr>
              <w:pStyle w:val="TableParagraph"/>
              <w:spacing w:before="85"/>
              <w:ind w:left="43" w:right="342"/>
              <w:rPr>
                <w:rFonts w:ascii="Times New Roman" w:eastAsia="Times New Roman" w:hAnsi="Times New Roman" w:cs="Times New Roman"/>
                <w:sz w:val="17"/>
                <w:szCs w:val="17"/>
              </w:rPr>
            </w:pPr>
            <w:r w:rsidRPr="00647D01">
              <w:rPr>
                <w:rFonts w:ascii="Times New Roman"/>
                <w:spacing w:val="-7"/>
                <w:sz w:val="17"/>
              </w:rPr>
              <w:t xml:space="preserve">We </w:t>
            </w:r>
            <w:r w:rsidRPr="00647D01">
              <w:rPr>
                <w:rFonts w:ascii="Times New Roman"/>
                <w:sz w:val="17"/>
              </w:rPr>
              <w:t>have the requisite digital skills in-house to successfully drive digital</w:t>
            </w:r>
            <w:r w:rsidRPr="00647D01">
              <w:rPr>
                <w:rFonts w:ascii="Times New Roman"/>
                <w:spacing w:val="21"/>
                <w:sz w:val="17"/>
              </w:rPr>
              <w:t xml:space="preserve"> </w:t>
            </w:r>
            <w:r w:rsidRPr="00647D01">
              <w:rPr>
                <w:rFonts w:ascii="Times New Roman"/>
                <w:sz w:val="17"/>
              </w:rPr>
              <w:t>transformation</w:t>
            </w:r>
          </w:p>
          <w:p w14:paraId="6BC5811C" w14:textId="77777777" w:rsidR="00F608A2" w:rsidRPr="00647D01" w:rsidRDefault="00F608A2">
            <w:pPr>
              <w:pStyle w:val="TableParagraph"/>
              <w:spacing w:before="85"/>
              <w:ind w:left="43" w:right="462"/>
              <w:rPr>
                <w:rFonts w:ascii="Times New Roman" w:eastAsia="Times New Roman" w:hAnsi="Times New Roman" w:cs="Times New Roman"/>
                <w:sz w:val="17"/>
                <w:szCs w:val="17"/>
              </w:rPr>
            </w:pPr>
            <w:r w:rsidRPr="00647D01">
              <w:rPr>
                <w:rFonts w:ascii="Times New Roman"/>
                <w:spacing w:val="-7"/>
                <w:sz w:val="17"/>
              </w:rPr>
              <w:t xml:space="preserve">We </w:t>
            </w:r>
            <w:r w:rsidRPr="00647D01">
              <w:rPr>
                <w:rFonts w:ascii="Times New Roman"/>
                <w:sz w:val="17"/>
              </w:rPr>
              <w:t xml:space="preserve">have a clear view of the type of employees and their digital persona (which employee has what type of </w:t>
            </w:r>
            <w:proofErr w:type="gramStart"/>
            <w:r w:rsidRPr="00647D01">
              <w:rPr>
                <w:rFonts w:ascii="Times New Roman"/>
                <w:sz w:val="17"/>
              </w:rPr>
              <w:t xml:space="preserve">digital </w:t>
            </w:r>
            <w:r w:rsidRPr="00647D01">
              <w:rPr>
                <w:rFonts w:ascii="Times New Roman"/>
                <w:spacing w:val="9"/>
                <w:sz w:val="17"/>
              </w:rPr>
              <w:t xml:space="preserve"> </w:t>
            </w:r>
            <w:r w:rsidRPr="00647D01">
              <w:rPr>
                <w:rFonts w:ascii="Times New Roman"/>
                <w:sz w:val="17"/>
              </w:rPr>
              <w:t>skill</w:t>
            </w:r>
            <w:proofErr w:type="gramEnd"/>
            <w:r w:rsidRPr="00647D01">
              <w:rPr>
                <w:rFonts w:ascii="Times New Roman"/>
                <w:sz w:val="17"/>
              </w:rPr>
              <w:t>?)</w:t>
            </w:r>
          </w:p>
          <w:p w14:paraId="12F6EF15"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pacing w:val="-7"/>
                <w:sz w:val="17"/>
              </w:rPr>
              <w:t xml:space="preserve">We </w:t>
            </w:r>
            <w:r w:rsidRPr="00647D01">
              <w:rPr>
                <w:rFonts w:ascii="Times New Roman"/>
                <w:sz w:val="17"/>
              </w:rPr>
              <w:t xml:space="preserve">have a strong program of investment in </w:t>
            </w:r>
            <w:proofErr w:type="gramStart"/>
            <w:r w:rsidRPr="00647D01">
              <w:rPr>
                <w:rFonts w:ascii="Times New Roman"/>
                <w:sz w:val="17"/>
              </w:rPr>
              <w:t xml:space="preserve">digital </w:t>
            </w:r>
            <w:r w:rsidRPr="00647D01">
              <w:rPr>
                <w:rFonts w:ascii="Times New Roman"/>
                <w:spacing w:val="15"/>
                <w:sz w:val="17"/>
              </w:rPr>
              <w:t xml:space="preserve"> </w:t>
            </w:r>
            <w:r w:rsidRPr="00647D01">
              <w:rPr>
                <w:rFonts w:ascii="Times New Roman"/>
                <w:sz w:val="17"/>
              </w:rPr>
              <w:t>skills</w:t>
            </w:r>
            <w:proofErr w:type="gramEnd"/>
          </w:p>
        </w:tc>
        <w:tc>
          <w:tcPr>
            <w:tcW w:w="5418" w:type="dxa"/>
            <w:tcBorders>
              <w:top w:val="single" w:sz="4" w:space="0" w:color="BABABA"/>
              <w:left w:val="single" w:sz="4" w:space="0" w:color="BABABA"/>
              <w:bottom w:val="nil"/>
              <w:right w:val="nil"/>
            </w:tcBorders>
          </w:tcPr>
          <w:p w14:paraId="263EBF4A" w14:textId="77777777" w:rsidR="00F608A2" w:rsidRPr="00647D01" w:rsidRDefault="00F608A2">
            <w:pPr>
              <w:pStyle w:val="TableParagraph"/>
              <w:spacing w:before="6"/>
              <w:rPr>
                <w:rFonts w:ascii="Arial" w:eastAsia="Arial" w:hAnsi="Arial" w:cs="Arial"/>
                <w:b/>
                <w:bCs/>
                <w:sz w:val="7"/>
                <w:szCs w:val="7"/>
              </w:rPr>
            </w:pPr>
          </w:p>
          <w:p w14:paraId="503D385F" w14:textId="2705672A"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C500431" wp14:editId="32C0BC52">
                      <wp:extent cx="82550" cy="89535"/>
                      <wp:effectExtent l="11430" t="11430" r="10795" b="3810"/>
                      <wp:docPr id="5608"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09" name="Group 1280"/>
                              <wpg:cNvGrpSpPr>
                                <a:grpSpLocks/>
                              </wpg:cNvGrpSpPr>
                              <wpg:grpSpPr bwMode="auto">
                                <a:xfrm>
                                  <a:off x="0" y="11"/>
                                  <a:ext cx="130" cy="130"/>
                                  <a:chOff x="0" y="11"/>
                                  <a:chExt cx="130" cy="130"/>
                                </a:xfrm>
                              </wpg:grpSpPr>
                              <wps:wsp>
                                <wps:cNvPr id="5610" name="Freeform 128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1" name="Picture 12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12" name="Group 1283"/>
                              <wpg:cNvGrpSpPr>
                                <a:grpSpLocks/>
                              </wpg:cNvGrpSpPr>
                              <wpg:grpSpPr bwMode="auto">
                                <a:xfrm>
                                  <a:off x="6" y="6"/>
                                  <a:ext cx="119" cy="119"/>
                                  <a:chOff x="6" y="6"/>
                                  <a:chExt cx="119" cy="119"/>
                                </a:xfrm>
                              </wpg:grpSpPr>
                              <wps:wsp>
                                <wps:cNvPr id="5613" name="Freeform 128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B58C7F" id="Group 127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ECsod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">
                      <v:group id="Group 128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">
                        <v:shape id="Freeform 128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28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">
                          <v:imagedata r:id="rId119" o:title=""/>
                        </v:shape>
                      </v:group>
                      <v:group id="Group 128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">
                        <v:shape id="Freeform 128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4BDB2FB" wp14:editId="7DA87B00">
                      <wp:extent cx="82550" cy="89535"/>
                      <wp:effectExtent l="8255" t="11430" r="13970" b="3810"/>
                      <wp:docPr id="5602"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603" name="Group 1274"/>
                              <wpg:cNvGrpSpPr>
                                <a:grpSpLocks/>
                              </wpg:cNvGrpSpPr>
                              <wpg:grpSpPr bwMode="auto">
                                <a:xfrm>
                                  <a:off x="0" y="11"/>
                                  <a:ext cx="130" cy="130"/>
                                  <a:chOff x="0" y="11"/>
                                  <a:chExt cx="130" cy="130"/>
                                </a:xfrm>
                              </wpg:grpSpPr>
                              <wps:wsp>
                                <wps:cNvPr id="5604" name="Freeform 127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05" name="Picture 12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06" name="Group 1277"/>
                              <wpg:cNvGrpSpPr>
                                <a:grpSpLocks/>
                              </wpg:cNvGrpSpPr>
                              <wpg:grpSpPr bwMode="auto">
                                <a:xfrm>
                                  <a:off x="6" y="6"/>
                                  <a:ext cx="119" cy="119"/>
                                  <a:chOff x="6" y="6"/>
                                  <a:chExt cx="119" cy="119"/>
                                </a:xfrm>
                              </wpg:grpSpPr>
                              <wps:wsp>
                                <wps:cNvPr id="5607" name="Freeform 127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A4B123" id="Group 127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HHbBQkAALM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ECsod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">
                      <v:group id="Group 127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">
                        <v:shape id="Freeform 127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27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">
                          <v:imagedata r:id="rId119" o:title=""/>
                        </v:shape>
                      </v:group>
                      <v:group id="Group 127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">
                        <v:shape id="Freeform 127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C87FF3A" wp14:editId="2B3E969F">
                      <wp:extent cx="82550" cy="89535"/>
                      <wp:effectExtent l="14605" t="11430" r="7620" b="3810"/>
                      <wp:docPr id="5596"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97" name="Group 1268"/>
                              <wpg:cNvGrpSpPr>
                                <a:grpSpLocks/>
                              </wpg:cNvGrpSpPr>
                              <wpg:grpSpPr bwMode="auto">
                                <a:xfrm>
                                  <a:off x="0" y="11"/>
                                  <a:ext cx="130" cy="130"/>
                                  <a:chOff x="0" y="11"/>
                                  <a:chExt cx="130" cy="130"/>
                                </a:xfrm>
                              </wpg:grpSpPr>
                              <wps:wsp>
                                <wps:cNvPr id="5598" name="Freeform 126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9" name="Picture 12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00" name="Group 1271"/>
                              <wpg:cNvGrpSpPr>
                                <a:grpSpLocks/>
                              </wpg:cNvGrpSpPr>
                              <wpg:grpSpPr bwMode="auto">
                                <a:xfrm>
                                  <a:off x="6" y="6"/>
                                  <a:ext cx="119" cy="119"/>
                                  <a:chOff x="6" y="6"/>
                                  <a:chExt cx="119" cy="119"/>
                                </a:xfrm>
                              </wpg:grpSpPr>
                              <wps:wsp>
                                <wps:cNvPr id="5601" name="Freeform 127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CA80D6E" id="Group 126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">
                      <v:group id="Group 126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">
                        <v:shape id="Freeform 126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27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">
                          <v:imagedata r:id="rId119" o:title=""/>
                        </v:shape>
                      </v:group>
                      <v:group id="Group 127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">
                        <v:shape id="Freeform 127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8574F2E" wp14:editId="6A82D799">
                      <wp:extent cx="82550" cy="89535"/>
                      <wp:effectExtent l="11430" t="11430" r="10795" b="3810"/>
                      <wp:docPr id="5590"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91" name="Group 1262"/>
                              <wpg:cNvGrpSpPr>
                                <a:grpSpLocks/>
                              </wpg:cNvGrpSpPr>
                              <wpg:grpSpPr bwMode="auto">
                                <a:xfrm>
                                  <a:off x="0" y="11"/>
                                  <a:ext cx="130" cy="130"/>
                                  <a:chOff x="0" y="11"/>
                                  <a:chExt cx="130" cy="130"/>
                                </a:xfrm>
                              </wpg:grpSpPr>
                              <wps:wsp>
                                <wps:cNvPr id="5592" name="Freeform 126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3" name="Picture 12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94" name="Group 1265"/>
                              <wpg:cNvGrpSpPr>
                                <a:grpSpLocks/>
                              </wpg:cNvGrpSpPr>
                              <wpg:grpSpPr bwMode="auto">
                                <a:xfrm>
                                  <a:off x="6" y="6"/>
                                  <a:ext cx="119" cy="119"/>
                                  <a:chOff x="6" y="6"/>
                                  <a:chExt cx="119" cy="119"/>
                                </a:xfrm>
                              </wpg:grpSpPr>
                              <wps:wsp>
                                <wps:cNvPr id="5595" name="Freeform 126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68E030" id="Group 126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CMv6fgLCQAA&#10;sy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126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">
                        <v:shape id="Freeform 126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26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">
                          <v:imagedata r:id="rId119" o:title=""/>
                        </v:shape>
                      </v:group>
                      <v:group id="Group 126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">
                        <v:shape id="Freeform 126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8855BF9" wp14:editId="480A9D24">
                      <wp:extent cx="82550" cy="89535"/>
                      <wp:effectExtent l="8255" t="11430" r="13970" b="3810"/>
                      <wp:docPr id="5584"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85" name="Group 1256"/>
                              <wpg:cNvGrpSpPr>
                                <a:grpSpLocks/>
                              </wpg:cNvGrpSpPr>
                              <wpg:grpSpPr bwMode="auto">
                                <a:xfrm>
                                  <a:off x="0" y="11"/>
                                  <a:ext cx="130" cy="130"/>
                                  <a:chOff x="0" y="11"/>
                                  <a:chExt cx="130" cy="130"/>
                                </a:xfrm>
                              </wpg:grpSpPr>
                              <wps:wsp>
                                <wps:cNvPr id="5586" name="Freeform 125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7" name="Picture 12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88" name="Group 1259"/>
                              <wpg:cNvGrpSpPr>
                                <a:grpSpLocks/>
                              </wpg:cNvGrpSpPr>
                              <wpg:grpSpPr bwMode="auto">
                                <a:xfrm>
                                  <a:off x="6" y="6"/>
                                  <a:ext cx="119" cy="119"/>
                                  <a:chOff x="6" y="6"/>
                                  <a:chExt cx="119" cy="119"/>
                                </a:xfrm>
                              </wpg:grpSpPr>
                              <wps:wsp>
                                <wps:cNvPr id="5589" name="Freeform 126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642775" id="Group 125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2HKE2Q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25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Rav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">
                        <v:shape id="Freeform 125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25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">
                          <v:imagedata r:id="rId119" o:title=""/>
                        </v:shape>
                      </v:group>
                      <v:group id="Group 125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">
                        <v:shape id="Freeform 126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F262524" wp14:editId="207CC9C9">
                      <wp:extent cx="82550" cy="89535"/>
                      <wp:effectExtent l="13970" t="11430" r="8255" b="3810"/>
                      <wp:docPr id="5578"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79" name="Group 1250"/>
                              <wpg:cNvGrpSpPr>
                                <a:grpSpLocks/>
                              </wpg:cNvGrpSpPr>
                              <wpg:grpSpPr bwMode="auto">
                                <a:xfrm>
                                  <a:off x="0" y="11"/>
                                  <a:ext cx="130" cy="130"/>
                                  <a:chOff x="0" y="11"/>
                                  <a:chExt cx="130" cy="130"/>
                                </a:xfrm>
                              </wpg:grpSpPr>
                              <wps:wsp>
                                <wps:cNvPr id="5580" name="Freeform 125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81" name="Picture 12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82" name="Group 1253"/>
                              <wpg:cNvGrpSpPr>
                                <a:grpSpLocks/>
                              </wpg:cNvGrpSpPr>
                              <wpg:grpSpPr bwMode="auto">
                                <a:xfrm>
                                  <a:off x="6" y="6"/>
                                  <a:ext cx="119" cy="119"/>
                                  <a:chOff x="6" y="6"/>
                                  <a:chExt cx="119" cy="119"/>
                                </a:xfrm>
                              </wpg:grpSpPr>
                              <wps:wsp>
                                <wps:cNvPr id="5583" name="Freeform 125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C3B284" id="Group 124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QKyh2QAAAAM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">
                      <v:group id="Group 125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">
                        <v:shape id="Freeform 125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125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">
                          <v:imagedata r:id="rId119" o:title=""/>
                        </v:shape>
                      </v:group>
                      <v:group id="Group 125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">
                        <v:shape id="Freeform 125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57A88115" w14:textId="77777777" w:rsidR="00F608A2" w:rsidRPr="00647D01" w:rsidRDefault="00F608A2">
            <w:pPr>
              <w:pStyle w:val="TableParagraph"/>
              <w:spacing w:before="2"/>
              <w:rPr>
                <w:rFonts w:ascii="Arial" w:eastAsia="Arial" w:hAnsi="Arial" w:cs="Arial"/>
                <w:b/>
                <w:bCs/>
                <w:sz w:val="12"/>
                <w:szCs w:val="12"/>
              </w:rPr>
            </w:pPr>
          </w:p>
          <w:p w14:paraId="766CE408" w14:textId="21D72855"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056BAD13" wp14:editId="35F8B8D2">
                      <wp:extent cx="82550" cy="89535"/>
                      <wp:effectExtent l="11430" t="8255" r="10795" b="6985"/>
                      <wp:docPr id="5572"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73" name="Group 1244"/>
                              <wpg:cNvGrpSpPr>
                                <a:grpSpLocks/>
                              </wpg:cNvGrpSpPr>
                              <wpg:grpSpPr bwMode="auto">
                                <a:xfrm>
                                  <a:off x="0" y="11"/>
                                  <a:ext cx="130" cy="130"/>
                                  <a:chOff x="0" y="11"/>
                                  <a:chExt cx="130" cy="130"/>
                                </a:xfrm>
                              </wpg:grpSpPr>
                              <wps:wsp>
                                <wps:cNvPr id="5574" name="Freeform 124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5" name="Picture 12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76" name="Group 1247"/>
                              <wpg:cNvGrpSpPr>
                                <a:grpSpLocks/>
                              </wpg:cNvGrpSpPr>
                              <wpg:grpSpPr bwMode="auto">
                                <a:xfrm>
                                  <a:off x="6" y="6"/>
                                  <a:ext cx="119" cy="119"/>
                                  <a:chOff x="6" y="6"/>
                                  <a:chExt cx="119" cy="119"/>
                                </a:xfrm>
                              </wpg:grpSpPr>
                              <wps:wsp>
                                <wps:cNvPr id="5577" name="Freeform 124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3FEF05" id="Group 124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elXZUw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24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">
                        <v:shape id="Freeform 124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24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">
                          <v:imagedata r:id="rId119" o:title=""/>
                        </v:shape>
                      </v:group>
                      <v:group id="Group 124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vj/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m8LzTXgCcvUHAAD//wMAUEsBAi0AFAAGAAgAAAAhANvh9svuAAAAhQEAABMAAAAAAAAA&#10;AAAAAAAAAAAAAFtDb250ZW50X1R5cGVzXS54bWxQSwECLQAUAAYACAAAACEAWvQsW78AAAAVAQAA&#10;CwAAAAAAAAAAAAAAAAAfAQAAX3JlbHMvLnJlbHNQSwECLQAUAAYACAAAACEA2TL4/8YAAADdAAAA&#10;DwAAAAAAAAAAAAAAAAAHAgAAZHJzL2Rvd25yZXYueG1sUEsFBgAAAAADAAMAtwAAAPoCAAAAAA==&#10;">
                        <v:shape id="Freeform 124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EDB60F6" wp14:editId="4CF092C0">
                      <wp:extent cx="82550" cy="89535"/>
                      <wp:effectExtent l="8255" t="8255" r="13970" b="6985"/>
                      <wp:docPr id="5566"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67" name="Group 1238"/>
                              <wpg:cNvGrpSpPr>
                                <a:grpSpLocks/>
                              </wpg:cNvGrpSpPr>
                              <wpg:grpSpPr bwMode="auto">
                                <a:xfrm>
                                  <a:off x="0" y="11"/>
                                  <a:ext cx="130" cy="130"/>
                                  <a:chOff x="0" y="11"/>
                                  <a:chExt cx="130" cy="130"/>
                                </a:xfrm>
                              </wpg:grpSpPr>
                              <wps:wsp>
                                <wps:cNvPr id="5568" name="Freeform 123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9" name="Picture 12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70" name="Group 1241"/>
                              <wpg:cNvGrpSpPr>
                                <a:grpSpLocks/>
                              </wpg:cNvGrpSpPr>
                              <wpg:grpSpPr bwMode="auto">
                                <a:xfrm>
                                  <a:off x="6" y="6"/>
                                  <a:ext cx="119" cy="119"/>
                                  <a:chOff x="6" y="6"/>
                                  <a:chExt cx="119" cy="119"/>
                                </a:xfrm>
                              </wpg:grpSpPr>
                              <wps:wsp>
                                <wps:cNvPr id="5571" name="Freeform 124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D0B87A0" id="Group 123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v6dDA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BXcv6dDAkA&#10;ALM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123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">
                        <v:shape id="Freeform 123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124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">
                          <v:imagedata r:id="rId119" o:title=""/>
                        </v:shape>
                      </v:group>
                      <v:group id="Group 124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">
                        <v:shape id="Freeform 124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123738B" wp14:editId="6907669C">
                      <wp:extent cx="82550" cy="89535"/>
                      <wp:effectExtent l="14605" t="8255" r="7620" b="6985"/>
                      <wp:docPr id="5560"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61" name="Group 1232"/>
                              <wpg:cNvGrpSpPr>
                                <a:grpSpLocks/>
                              </wpg:cNvGrpSpPr>
                              <wpg:grpSpPr bwMode="auto">
                                <a:xfrm>
                                  <a:off x="0" y="11"/>
                                  <a:ext cx="130" cy="130"/>
                                  <a:chOff x="0" y="11"/>
                                  <a:chExt cx="130" cy="130"/>
                                </a:xfrm>
                              </wpg:grpSpPr>
                              <wps:wsp>
                                <wps:cNvPr id="5562" name="Freeform 123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63" name="Picture 12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64" name="Group 1235"/>
                              <wpg:cNvGrpSpPr>
                                <a:grpSpLocks/>
                              </wpg:cNvGrpSpPr>
                              <wpg:grpSpPr bwMode="auto">
                                <a:xfrm>
                                  <a:off x="6" y="6"/>
                                  <a:ext cx="119" cy="119"/>
                                  <a:chOff x="6" y="6"/>
                                  <a:chExt cx="119" cy="119"/>
                                </a:xfrm>
                              </wpg:grpSpPr>
                              <wps:wsp>
                                <wps:cNvPr id="5565" name="Freeform 123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A8A145" id="Group 123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8+ah8Q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23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">
                        <v:shape id="Freeform 123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23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">
                          <v:imagedata r:id="rId119" o:title=""/>
                        </v:shape>
                      </v:group>
                      <v:group id="Group 123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">
                        <v:shape id="Freeform 123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8145B7D" wp14:editId="094EFE82">
                      <wp:extent cx="82550" cy="89535"/>
                      <wp:effectExtent l="11430" t="8255" r="10795" b="6985"/>
                      <wp:docPr id="5554"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55" name="Group 1226"/>
                              <wpg:cNvGrpSpPr>
                                <a:grpSpLocks/>
                              </wpg:cNvGrpSpPr>
                              <wpg:grpSpPr bwMode="auto">
                                <a:xfrm>
                                  <a:off x="0" y="11"/>
                                  <a:ext cx="130" cy="130"/>
                                  <a:chOff x="0" y="11"/>
                                  <a:chExt cx="130" cy="130"/>
                                </a:xfrm>
                              </wpg:grpSpPr>
                              <wps:wsp>
                                <wps:cNvPr id="5556" name="Freeform 122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7" name="Picture 12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58" name="Group 1229"/>
                              <wpg:cNvGrpSpPr>
                                <a:grpSpLocks/>
                              </wpg:cNvGrpSpPr>
                              <wpg:grpSpPr bwMode="auto">
                                <a:xfrm>
                                  <a:off x="6" y="6"/>
                                  <a:ext cx="119" cy="119"/>
                                  <a:chOff x="6" y="6"/>
                                  <a:chExt cx="119" cy="119"/>
                                </a:xfrm>
                              </wpg:grpSpPr>
                              <wps:wsp>
                                <wps:cNvPr id="5559" name="Freeform 123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5B81C5" id="Group 122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">
                      <v:group id="Group 122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">
                        <v:shape id="Freeform 122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22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">
                          <v:imagedata r:id="rId119" o:title=""/>
                        </v:shape>
                      </v:group>
                      <v:group id="Group 122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">
                        <v:shape id="Freeform 123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0068288" wp14:editId="66485B79">
                      <wp:extent cx="82550" cy="89535"/>
                      <wp:effectExtent l="8255" t="8255" r="13970" b="6985"/>
                      <wp:docPr id="5548"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49" name="Group 1220"/>
                              <wpg:cNvGrpSpPr>
                                <a:grpSpLocks/>
                              </wpg:cNvGrpSpPr>
                              <wpg:grpSpPr bwMode="auto">
                                <a:xfrm>
                                  <a:off x="0" y="11"/>
                                  <a:ext cx="130" cy="130"/>
                                  <a:chOff x="0" y="11"/>
                                  <a:chExt cx="130" cy="130"/>
                                </a:xfrm>
                              </wpg:grpSpPr>
                              <wps:wsp>
                                <wps:cNvPr id="5550" name="Freeform 122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51" name="Picture 12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52" name="Group 1223"/>
                              <wpg:cNvGrpSpPr>
                                <a:grpSpLocks/>
                              </wpg:cNvGrpSpPr>
                              <wpg:grpSpPr bwMode="auto">
                                <a:xfrm>
                                  <a:off x="6" y="6"/>
                                  <a:ext cx="119" cy="119"/>
                                  <a:chOff x="6" y="6"/>
                                  <a:chExt cx="119" cy="119"/>
                                </a:xfrm>
                              </wpg:grpSpPr>
                              <wps:wsp>
                                <wps:cNvPr id="5553" name="Freeform 122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3727C5" id="Group 121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">
                      <v:group id="Group 122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">
                        <v:shape id="Freeform 122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22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">
                          <v:imagedata r:id="rId119" o:title=""/>
                        </v:shape>
                      </v:group>
                      <v:group id="Group 122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">
                        <v:shape id="Freeform 122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4CA771E" wp14:editId="2BB2150F">
                      <wp:extent cx="82550" cy="89535"/>
                      <wp:effectExtent l="13970" t="8255" r="8255" b="6985"/>
                      <wp:docPr id="5542"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43" name="Group 1214"/>
                              <wpg:cNvGrpSpPr>
                                <a:grpSpLocks/>
                              </wpg:cNvGrpSpPr>
                              <wpg:grpSpPr bwMode="auto">
                                <a:xfrm>
                                  <a:off x="0" y="11"/>
                                  <a:ext cx="130" cy="130"/>
                                  <a:chOff x="0" y="11"/>
                                  <a:chExt cx="130" cy="130"/>
                                </a:xfrm>
                              </wpg:grpSpPr>
                              <wps:wsp>
                                <wps:cNvPr id="5544" name="Freeform 121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45" name="Picture 12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46" name="Group 1217"/>
                              <wpg:cNvGrpSpPr>
                                <a:grpSpLocks/>
                              </wpg:cNvGrpSpPr>
                              <wpg:grpSpPr bwMode="auto">
                                <a:xfrm>
                                  <a:off x="6" y="6"/>
                                  <a:ext cx="119" cy="119"/>
                                  <a:chOff x="6" y="6"/>
                                  <a:chExt cx="119" cy="119"/>
                                </a:xfrm>
                              </wpg:grpSpPr>
                              <wps:wsp>
                                <wps:cNvPr id="5547" name="Freeform 121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B8D9EF" id="Group 121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LlCAkAALM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">
                      <v:group id="Group 121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H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Mn7DH7fhCcgVz8AAAD//wMAUEsBAi0AFAAGAAgAAAAhANvh9svuAAAAhQEAABMAAAAAAAAA&#10;AAAAAAAAAAAAAFtDb250ZW50X1R5cGVzXS54bWxQSwECLQAUAAYACAAAACEAWvQsW78AAAAVAQAA&#10;CwAAAAAAAAAAAAAAAAAfAQAAX3JlbHMvLnJlbHNQSwECLQAUAAYACAAAACEABymR2sYAAADdAAAA&#10;DwAAAAAAAAAAAAAAAAAHAgAAZHJzL2Rvd25yZXYueG1sUEsFBgAAAAADAAMAtwAAAPoCAAAAAA==&#10;">
                        <v:shape id="Freeform 121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21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">
                          <v:imagedata r:id="rId119" o:title=""/>
                        </v:shape>
                      </v:group>
                      <v:group id="Group 121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">
                        <v:shape id="Freeform 121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A750C34" w14:textId="77777777" w:rsidR="00F608A2" w:rsidRPr="00647D01" w:rsidRDefault="00F608A2">
            <w:pPr>
              <w:pStyle w:val="TableParagraph"/>
              <w:spacing w:before="2"/>
              <w:rPr>
                <w:rFonts w:ascii="Arial" w:eastAsia="Arial" w:hAnsi="Arial" w:cs="Arial"/>
                <w:b/>
                <w:bCs/>
                <w:sz w:val="12"/>
                <w:szCs w:val="12"/>
              </w:rPr>
            </w:pPr>
          </w:p>
          <w:p w14:paraId="07620621" w14:textId="04AD025A"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1648A054" wp14:editId="0A0BE06A">
                      <wp:extent cx="82550" cy="89535"/>
                      <wp:effectExtent l="11430" t="14605" r="10795" b="635"/>
                      <wp:docPr id="5536" name="Group 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37" name="Group 1208"/>
                              <wpg:cNvGrpSpPr>
                                <a:grpSpLocks/>
                              </wpg:cNvGrpSpPr>
                              <wpg:grpSpPr bwMode="auto">
                                <a:xfrm>
                                  <a:off x="0" y="11"/>
                                  <a:ext cx="130" cy="130"/>
                                  <a:chOff x="0" y="11"/>
                                  <a:chExt cx="130" cy="130"/>
                                </a:xfrm>
                              </wpg:grpSpPr>
                              <wps:wsp>
                                <wps:cNvPr id="5538" name="Freeform 120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9" name="Picture 12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40" name="Group 1211"/>
                              <wpg:cNvGrpSpPr>
                                <a:grpSpLocks/>
                              </wpg:cNvGrpSpPr>
                              <wpg:grpSpPr bwMode="auto">
                                <a:xfrm>
                                  <a:off x="6" y="6"/>
                                  <a:ext cx="119" cy="119"/>
                                  <a:chOff x="6" y="6"/>
                                  <a:chExt cx="119" cy="119"/>
                                </a:xfrm>
                              </wpg:grpSpPr>
                              <wps:wsp>
                                <wps:cNvPr id="5541" name="Freeform 121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4FF52E" id="Group 120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clKEA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yXJ&#10;ShAJAACz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120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">
                        <v:shape id="Freeform 120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21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">
                          <v:imagedata r:id="rId119" o:title=""/>
                        </v:shape>
                      </v:group>
                      <v:group id="Group 121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">
                        <v:shape id="Freeform 121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B3B75AD" wp14:editId="11375DA8">
                      <wp:extent cx="82550" cy="89535"/>
                      <wp:effectExtent l="8255" t="14605" r="13970" b="635"/>
                      <wp:docPr id="5530"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31" name="Group 1202"/>
                              <wpg:cNvGrpSpPr>
                                <a:grpSpLocks/>
                              </wpg:cNvGrpSpPr>
                              <wpg:grpSpPr bwMode="auto">
                                <a:xfrm>
                                  <a:off x="0" y="11"/>
                                  <a:ext cx="130" cy="130"/>
                                  <a:chOff x="0" y="11"/>
                                  <a:chExt cx="130" cy="130"/>
                                </a:xfrm>
                              </wpg:grpSpPr>
                              <wps:wsp>
                                <wps:cNvPr id="5532" name="Freeform 120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33" name="Picture 12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34" name="Group 1205"/>
                              <wpg:cNvGrpSpPr>
                                <a:grpSpLocks/>
                              </wpg:cNvGrpSpPr>
                              <wpg:grpSpPr bwMode="auto">
                                <a:xfrm>
                                  <a:off x="6" y="6"/>
                                  <a:ext cx="119" cy="119"/>
                                  <a:chOff x="6" y="6"/>
                                  <a:chExt cx="119" cy="119"/>
                                </a:xfrm>
                              </wpg:grpSpPr>
                              <wps:wsp>
                                <wps:cNvPr id="5535" name="Freeform 120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94FBBD" id="Group 120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fFxJQA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20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">
                        <v:shape id="Freeform 120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20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">
                          <v:imagedata r:id="rId119" o:title=""/>
                        </v:shape>
                      </v:group>
                      <v:group id="Group 120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rT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MnsHX7fhCcgVz8AAAD//wMAUEsBAi0AFAAGAAgAAAAhANvh9svuAAAAhQEAABMAAAAAAAAA&#10;AAAAAAAAAAAAAFtDb250ZW50X1R5cGVzXS54bWxQSwECLQAUAAYACAAAACEAWvQsW78AAAAVAQAA&#10;CwAAAAAAAAAAAAAAAAAfAQAAX3JlbHMvLnJlbHNQSwECLQAUAAYACAAAACEA0MZ608YAAADdAAAA&#10;DwAAAAAAAAAAAAAAAAAHAgAAZHJzL2Rvd25yZXYueG1sUEsFBgAAAAADAAMAtwAAAPoCAAAAAA==&#10;">
                        <v:shape id="Freeform 120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31E72C6" wp14:editId="0EFBED02">
                      <wp:extent cx="82550" cy="89535"/>
                      <wp:effectExtent l="14605" t="14605" r="7620" b="635"/>
                      <wp:docPr id="5524"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25" name="Group 1196"/>
                              <wpg:cNvGrpSpPr>
                                <a:grpSpLocks/>
                              </wpg:cNvGrpSpPr>
                              <wpg:grpSpPr bwMode="auto">
                                <a:xfrm>
                                  <a:off x="0" y="11"/>
                                  <a:ext cx="130" cy="130"/>
                                  <a:chOff x="0" y="11"/>
                                  <a:chExt cx="130" cy="130"/>
                                </a:xfrm>
                              </wpg:grpSpPr>
                              <wps:wsp>
                                <wps:cNvPr id="5526" name="Freeform 119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7" name="Picture 11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28" name="Group 1199"/>
                              <wpg:cNvGrpSpPr>
                                <a:grpSpLocks/>
                              </wpg:cNvGrpSpPr>
                              <wpg:grpSpPr bwMode="auto">
                                <a:xfrm>
                                  <a:off x="6" y="6"/>
                                  <a:ext cx="119" cy="119"/>
                                  <a:chOff x="6" y="6"/>
                                  <a:chExt cx="119" cy="119"/>
                                </a:xfrm>
                              </wpg:grpSpPr>
                              <wps:wsp>
                                <wps:cNvPr id="5529" name="Freeform 120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F899E8" id="Group 119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">
                      <v:group id="Group 119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">
                        <v:shape id="Freeform 119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19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">
                          <v:imagedata r:id="rId119" o:title=""/>
                        </v:shape>
                      </v:group>
                      <v:group id="Group 119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">
                        <v:shape id="Freeform 120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225D240" wp14:editId="13A72B07">
                      <wp:extent cx="82550" cy="89535"/>
                      <wp:effectExtent l="11430" t="14605" r="10795" b="635"/>
                      <wp:docPr id="5518" name="Group 1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19" name="Group 1190"/>
                              <wpg:cNvGrpSpPr>
                                <a:grpSpLocks/>
                              </wpg:cNvGrpSpPr>
                              <wpg:grpSpPr bwMode="auto">
                                <a:xfrm>
                                  <a:off x="0" y="11"/>
                                  <a:ext cx="130" cy="130"/>
                                  <a:chOff x="0" y="11"/>
                                  <a:chExt cx="130" cy="130"/>
                                </a:xfrm>
                              </wpg:grpSpPr>
                              <wps:wsp>
                                <wps:cNvPr id="5520" name="Freeform 119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1" name="Picture 11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22" name="Group 1193"/>
                              <wpg:cNvGrpSpPr>
                                <a:grpSpLocks/>
                              </wpg:cNvGrpSpPr>
                              <wpg:grpSpPr bwMode="auto">
                                <a:xfrm>
                                  <a:off x="6" y="6"/>
                                  <a:ext cx="119" cy="119"/>
                                  <a:chOff x="6" y="6"/>
                                  <a:chExt cx="119" cy="119"/>
                                </a:xfrm>
                              </wpg:grpSpPr>
                              <wps:wsp>
                                <wps:cNvPr id="5523" name="Freeform 119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53A647" id="Group 118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">
                      <v:group id="Group 119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">
                        <v:shape id="Freeform 119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119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">
                          <v:imagedata r:id="rId119" o:title=""/>
                        </v:shape>
                      </v:group>
                      <v:group id="Group 119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tH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TJIHfN+EJyPwHAAD//wMAUEsBAi0AFAAGAAgAAAAhANvh9svuAAAAhQEAABMAAAAAAAAA&#10;AAAAAAAAAAAAAFtDb250ZW50X1R5cGVzXS54bWxQSwECLQAUAAYACAAAACEAWvQsW78AAAAVAQAA&#10;CwAAAAAAAAAAAAAAAAAfAQAAX3JlbHMvLnJlbHNQSwECLQAUAAYACAAAACEAtbrR4cYAAADdAAAA&#10;DwAAAAAAAAAAAAAAAAAHAgAAZHJzL2Rvd25yZXYueG1sUEsFBgAAAAADAAMAtwAAAPoCAAAAAA==&#10;">
                        <v:shape id="Freeform 119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FFF9D31" wp14:editId="5B325C31">
                      <wp:extent cx="82550" cy="89535"/>
                      <wp:effectExtent l="8255" t="14605" r="13970" b="635"/>
                      <wp:docPr id="5512"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13" name="Group 1184"/>
                              <wpg:cNvGrpSpPr>
                                <a:grpSpLocks/>
                              </wpg:cNvGrpSpPr>
                              <wpg:grpSpPr bwMode="auto">
                                <a:xfrm>
                                  <a:off x="0" y="11"/>
                                  <a:ext cx="130" cy="130"/>
                                  <a:chOff x="0" y="11"/>
                                  <a:chExt cx="130" cy="130"/>
                                </a:xfrm>
                              </wpg:grpSpPr>
                              <wps:wsp>
                                <wps:cNvPr id="5514" name="Freeform 118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15" name="Picture 11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16" name="Group 1187"/>
                              <wpg:cNvGrpSpPr>
                                <a:grpSpLocks/>
                              </wpg:cNvGrpSpPr>
                              <wpg:grpSpPr bwMode="auto">
                                <a:xfrm>
                                  <a:off x="6" y="6"/>
                                  <a:ext cx="119" cy="119"/>
                                  <a:chOff x="6" y="6"/>
                                  <a:chExt cx="119" cy="119"/>
                                </a:xfrm>
                              </wpg:grpSpPr>
                              <wps:wsp>
                                <wps:cNvPr id="5517" name="Freeform 118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345382" id="Group 118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BVTUrVCQkAALM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118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">
                        <v:shape id="Freeform 118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18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">
                          <v:imagedata r:id="rId119" o:title=""/>
                        </v:shape>
                      </v:group>
                      <v:group id="Group 118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">
                        <v:shape id="Freeform 118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C3E46A1" wp14:editId="136DA6A6">
                      <wp:extent cx="82550" cy="89535"/>
                      <wp:effectExtent l="13970" t="14605" r="8255" b="635"/>
                      <wp:docPr id="5506"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07" name="Group 1178"/>
                              <wpg:cNvGrpSpPr>
                                <a:grpSpLocks/>
                              </wpg:cNvGrpSpPr>
                              <wpg:grpSpPr bwMode="auto">
                                <a:xfrm>
                                  <a:off x="0" y="11"/>
                                  <a:ext cx="130" cy="130"/>
                                  <a:chOff x="0" y="11"/>
                                  <a:chExt cx="130" cy="130"/>
                                </a:xfrm>
                              </wpg:grpSpPr>
                              <wps:wsp>
                                <wps:cNvPr id="5508" name="Freeform 117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9" name="Picture 11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10" name="Group 1181"/>
                              <wpg:cNvGrpSpPr>
                                <a:grpSpLocks/>
                              </wpg:cNvGrpSpPr>
                              <wpg:grpSpPr bwMode="auto">
                                <a:xfrm>
                                  <a:off x="6" y="6"/>
                                  <a:ext cx="119" cy="119"/>
                                  <a:chOff x="6" y="6"/>
                                  <a:chExt cx="119" cy="119"/>
                                </a:xfrm>
                              </wpg:grpSpPr>
                              <wps:wsp>
                                <wps:cNvPr id="5511" name="Freeform 118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D48045" id="Group 117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9sySTA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17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">
                        <v:shape id="Freeform 117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118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">
                          <v:imagedata r:id="rId119" o:title=""/>
                        </v:shape>
                      </v:group>
                      <v:group id="Group 118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">
                        <v:shape id="Freeform 118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5691CE4B" w14:textId="77777777" w:rsidR="00F608A2" w:rsidRPr="00647D01" w:rsidRDefault="00F608A2">
            <w:pPr>
              <w:pStyle w:val="TableParagraph"/>
              <w:spacing w:before="7"/>
              <w:rPr>
                <w:rFonts w:ascii="Arial" w:eastAsia="Arial" w:hAnsi="Arial" w:cs="Arial"/>
                <w:b/>
                <w:bCs/>
                <w:sz w:val="20"/>
                <w:szCs w:val="20"/>
              </w:rPr>
            </w:pPr>
          </w:p>
          <w:p w14:paraId="32A3F6D4" w14:textId="52D91547"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3C2862A2" wp14:editId="41C23787">
                      <wp:extent cx="82550" cy="89535"/>
                      <wp:effectExtent l="11430" t="6350" r="10795" b="0"/>
                      <wp:docPr id="5500"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501" name="Group 1172"/>
                              <wpg:cNvGrpSpPr>
                                <a:grpSpLocks/>
                              </wpg:cNvGrpSpPr>
                              <wpg:grpSpPr bwMode="auto">
                                <a:xfrm>
                                  <a:off x="0" y="11"/>
                                  <a:ext cx="130" cy="130"/>
                                  <a:chOff x="0" y="11"/>
                                  <a:chExt cx="130" cy="130"/>
                                </a:xfrm>
                              </wpg:grpSpPr>
                              <wps:wsp>
                                <wps:cNvPr id="5502" name="Freeform 117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03" name="Picture 11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04" name="Group 1175"/>
                              <wpg:cNvGrpSpPr>
                                <a:grpSpLocks/>
                              </wpg:cNvGrpSpPr>
                              <wpg:grpSpPr bwMode="auto">
                                <a:xfrm>
                                  <a:off x="6" y="6"/>
                                  <a:ext cx="119" cy="119"/>
                                  <a:chOff x="6" y="6"/>
                                  <a:chExt cx="119" cy="119"/>
                                </a:xfrm>
                              </wpg:grpSpPr>
                              <wps:wsp>
                                <wps:cNvPr id="5505" name="Freeform 117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253FCC" id="Group 117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l5+kHg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17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">
                        <v:shape id="Freeform 117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17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">
                          <v:imagedata r:id="rId119" o:title=""/>
                        </v:shape>
                      </v:group>
                      <v:group id="Group 117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">
                        <v:shape id="Freeform 117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45CBA03" wp14:editId="7BC3F8F5">
                      <wp:extent cx="82550" cy="89535"/>
                      <wp:effectExtent l="8255" t="6350" r="13970" b="0"/>
                      <wp:docPr id="5494"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95" name="Group 1166"/>
                              <wpg:cNvGrpSpPr>
                                <a:grpSpLocks/>
                              </wpg:cNvGrpSpPr>
                              <wpg:grpSpPr bwMode="auto">
                                <a:xfrm>
                                  <a:off x="0" y="11"/>
                                  <a:ext cx="130" cy="130"/>
                                  <a:chOff x="0" y="11"/>
                                  <a:chExt cx="130" cy="130"/>
                                </a:xfrm>
                              </wpg:grpSpPr>
                              <wps:wsp>
                                <wps:cNvPr id="5496" name="Freeform 116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7" name="Picture 11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98" name="Group 1169"/>
                              <wpg:cNvGrpSpPr>
                                <a:grpSpLocks/>
                              </wpg:cNvGrpSpPr>
                              <wpg:grpSpPr bwMode="auto">
                                <a:xfrm>
                                  <a:off x="6" y="6"/>
                                  <a:ext cx="119" cy="119"/>
                                  <a:chOff x="6" y="6"/>
                                  <a:chExt cx="119" cy="119"/>
                                </a:xfrm>
                              </wpg:grpSpPr>
                              <wps:wsp>
                                <wps:cNvPr id="5499" name="Freeform 117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249AA6" id="Group 116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">
                      <v:group id="Group 116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">
                        <v:shape id="Freeform 116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16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">
                          <v:imagedata r:id="rId119" o:title=""/>
                        </v:shape>
                      </v:group>
                      <v:group id="Group 116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">
                        <v:shape id="Freeform 117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4590B23" wp14:editId="29F61A7D">
                      <wp:extent cx="82550" cy="89535"/>
                      <wp:effectExtent l="14605" t="6350" r="7620" b="0"/>
                      <wp:docPr id="5488"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89" name="Group 1160"/>
                              <wpg:cNvGrpSpPr>
                                <a:grpSpLocks/>
                              </wpg:cNvGrpSpPr>
                              <wpg:grpSpPr bwMode="auto">
                                <a:xfrm>
                                  <a:off x="0" y="11"/>
                                  <a:ext cx="130" cy="130"/>
                                  <a:chOff x="0" y="11"/>
                                  <a:chExt cx="130" cy="130"/>
                                </a:xfrm>
                              </wpg:grpSpPr>
                              <wps:wsp>
                                <wps:cNvPr id="5490" name="Freeform 116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1" name="Picture 11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92" name="Group 1163"/>
                              <wpg:cNvGrpSpPr>
                                <a:grpSpLocks/>
                              </wpg:cNvGrpSpPr>
                              <wpg:grpSpPr bwMode="auto">
                                <a:xfrm>
                                  <a:off x="6" y="6"/>
                                  <a:ext cx="119" cy="119"/>
                                  <a:chOff x="6" y="6"/>
                                  <a:chExt cx="119" cy="119"/>
                                </a:xfrm>
                              </wpg:grpSpPr>
                              <wps:wsp>
                                <wps:cNvPr id="5493" name="Freeform 116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5074F3" id="Group 115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">
                      <v:group id="Group 116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">
                        <v:shape id="Freeform 116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16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">
                          <v:imagedata r:id="rId119" o:title=""/>
                        </v:shape>
                      </v:group>
                      <v:group id="Group 116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">
                        <v:shape id="Freeform 116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70D15E9" wp14:editId="7D521650">
                      <wp:extent cx="82550" cy="89535"/>
                      <wp:effectExtent l="11430" t="6350" r="10795" b="0"/>
                      <wp:docPr id="5482" name="Group 1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83" name="Group 1154"/>
                              <wpg:cNvGrpSpPr>
                                <a:grpSpLocks/>
                              </wpg:cNvGrpSpPr>
                              <wpg:grpSpPr bwMode="auto">
                                <a:xfrm>
                                  <a:off x="0" y="11"/>
                                  <a:ext cx="130" cy="130"/>
                                  <a:chOff x="0" y="11"/>
                                  <a:chExt cx="130" cy="130"/>
                                </a:xfrm>
                              </wpg:grpSpPr>
                              <wps:wsp>
                                <wps:cNvPr id="5484" name="Freeform 115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85" name="Picture 11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86" name="Group 1157"/>
                              <wpg:cNvGrpSpPr>
                                <a:grpSpLocks/>
                              </wpg:cNvGrpSpPr>
                              <wpg:grpSpPr bwMode="auto">
                                <a:xfrm>
                                  <a:off x="6" y="6"/>
                                  <a:ext cx="119" cy="119"/>
                                  <a:chOff x="6" y="6"/>
                                  <a:chExt cx="119" cy="119"/>
                                </a:xfrm>
                              </wpg:grpSpPr>
                              <wps:wsp>
                                <wps:cNvPr id="5487" name="Freeform 115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2A1ABB" id="Group 115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yY+DBgkAALM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">
                      <v:group id="Group 115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">
                        <v:shape id="Freeform 115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15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">
                          <v:imagedata r:id="rId119" o:title=""/>
                        </v:shape>
                      </v:group>
                      <v:group id="Group 115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">
                        <v:shape id="Freeform 115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C0E371B" wp14:editId="052D03EE">
                      <wp:extent cx="82550" cy="89535"/>
                      <wp:effectExtent l="8255" t="6350" r="13970" b="0"/>
                      <wp:docPr id="5476"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77" name="Group 1148"/>
                              <wpg:cNvGrpSpPr>
                                <a:grpSpLocks/>
                              </wpg:cNvGrpSpPr>
                              <wpg:grpSpPr bwMode="auto">
                                <a:xfrm>
                                  <a:off x="0" y="11"/>
                                  <a:ext cx="130" cy="130"/>
                                  <a:chOff x="0" y="11"/>
                                  <a:chExt cx="130" cy="130"/>
                                </a:xfrm>
                              </wpg:grpSpPr>
                              <wps:wsp>
                                <wps:cNvPr id="5478" name="Freeform 114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9" name="Picture 11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80" name="Group 1151"/>
                              <wpg:cNvGrpSpPr>
                                <a:grpSpLocks/>
                              </wpg:cNvGrpSpPr>
                              <wpg:grpSpPr bwMode="auto">
                                <a:xfrm>
                                  <a:off x="6" y="6"/>
                                  <a:ext cx="119" cy="119"/>
                                  <a:chOff x="6" y="6"/>
                                  <a:chExt cx="119" cy="119"/>
                                </a:xfrm>
                              </wpg:grpSpPr>
                              <wps:wsp>
                                <wps:cNvPr id="5481" name="Freeform 115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0773EE" id="Group 114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">
                      <v:group id="Group 114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">
                        <v:shape id="Freeform 114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15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">
                          <v:imagedata r:id="rId119" o:title=""/>
                        </v:shape>
                      </v:group>
                      <v:group id="Group 115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">
                        <v:shape id="Freeform 115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864C7C5" wp14:editId="6C8A5A52">
                      <wp:extent cx="82550" cy="89535"/>
                      <wp:effectExtent l="13970" t="6350" r="8255" b="0"/>
                      <wp:docPr id="5470" name="Group 1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71" name="Group 1142"/>
                              <wpg:cNvGrpSpPr>
                                <a:grpSpLocks/>
                              </wpg:cNvGrpSpPr>
                              <wpg:grpSpPr bwMode="auto">
                                <a:xfrm>
                                  <a:off x="0" y="11"/>
                                  <a:ext cx="130" cy="130"/>
                                  <a:chOff x="0" y="11"/>
                                  <a:chExt cx="130" cy="130"/>
                                </a:xfrm>
                              </wpg:grpSpPr>
                              <wps:wsp>
                                <wps:cNvPr id="5472" name="Freeform 114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3" name="Picture 11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74" name="Group 1145"/>
                              <wpg:cNvGrpSpPr>
                                <a:grpSpLocks/>
                              </wpg:cNvGrpSpPr>
                              <wpg:grpSpPr bwMode="auto">
                                <a:xfrm>
                                  <a:off x="6" y="6"/>
                                  <a:ext cx="119" cy="119"/>
                                  <a:chOff x="6" y="6"/>
                                  <a:chExt cx="119" cy="119"/>
                                </a:xfrm>
                              </wpg:grpSpPr>
                              <wps:wsp>
                                <wps:cNvPr id="5475" name="Freeform 114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C4DB238" id="Group 114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MAF&#10;WUURCQAAsy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114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m8W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z5HcP9TXgCcvYPAAD//wMAUEsBAi0AFAAGAAgAAAAhANvh9svuAAAAhQEAABMAAAAAAAAA&#10;AAAAAAAAAAAAAFtDb250ZW50X1R5cGVzXS54bWxQSwECLQAUAAYACAAAACEAWvQsW78AAAAVAQAA&#10;CwAAAAAAAAAAAAAAAAAfAQAAX3JlbHMvLnJlbHNQSwECLQAUAAYACAAAACEAIDpvFsYAAADdAAAA&#10;DwAAAAAAAAAAAAAAAAAHAgAAZHJzL2Rvd25yZXYueG1sUEsFBgAAAAADAAMAtwAAAPoCAAAAAA==&#10;">
                        <v:shape id="Freeform 114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14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">
                          <v:imagedata r:id="rId119" o:title=""/>
                        </v:shape>
                      </v:group>
                      <v:group id="Group 114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yO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L+HMPzTXgCcvEHAAD//wMAUEsBAi0AFAAGAAgAAAAhANvh9svuAAAAhQEAABMAAAAAAAAA&#10;AAAAAAAAAAAAAFtDb250ZW50X1R5cGVzXS54bWxQSwECLQAUAAYACAAAACEAWvQsW78AAAAVAQAA&#10;CwAAAAAAAAAAAAAAAAAfAQAAX3JlbHMvLnJlbHNQSwECLQAUAAYACAAAACEAME3MjsYAAADdAAAA&#10;DwAAAAAAAAAAAAAAAAAHAgAAZHJzL2Rvd25yZXYueG1sUEsFBgAAAAADAAMAtwAAAPoCAAAAAA==&#10;">
                        <v:shape id="Freeform 114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5740E5DA" w14:textId="77777777" w:rsidR="00F608A2" w:rsidRPr="00647D01" w:rsidRDefault="00F608A2">
            <w:pPr>
              <w:pStyle w:val="TableParagraph"/>
              <w:spacing w:before="7"/>
              <w:rPr>
                <w:rFonts w:ascii="Arial" w:eastAsia="Arial" w:hAnsi="Arial" w:cs="Arial"/>
                <w:b/>
                <w:bCs/>
                <w:sz w:val="20"/>
                <w:szCs w:val="20"/>
              </w:rPr>
            </w:pPr>
          </w:p>
          <w:p w14:paraId="6FBEB6EE" w14:textId="14227D09"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7D50BCE9" wp14:editId="225E3BA2">
                      <wp:extent cx="82550" cy="89535"/>
                      <wp:effectExtent l="11430" t="7620" r="10795" b="7620"/>
                      <wp:docPr id="5464"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65" name="Group 1136"/>
                              <wpg:cNvGrpSpPr>
                                <a:grpSpLocks/>
                              </wpg:cNvGrpSpPr>
                              <wpg:grpSpPr bwMode="auto">
                                <a:xfrm>
                                  <a:off x="0" y="11"/>
                                  <a:ext cx="130" cy="130"/>
                                  <a:chOff x="0" y="11"/>
                                  <a:chExt cx="130" cy="130"/>
                                </a:xfrm>
                              </wpg:grpSpPr>
                              <wps:wsp>
                                <wps:cNvPr id="5466" name="Freeform 113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7" name="Picture 11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68" name="Group 1139"/>
                              <wpg:cNvGrpSpPr>
                                <a:grpSpLocks/>
                              </wpg:cNvGrpSpPr>
                              <wpg:grpSpPr bwMode="auto">
                                <a:xfrm>
                                  <a:off x="6" y="6"/>
                                  <a:ext cx="119" cy="119"/>
                                  <a:chOff x="6" y="6"/>
                                  <a:chExt cx="119" cy="119"/>
                                </a:xfrm>
                              </wpg:grpSpPr>
                              <wps:wsp>
                                <wps:cNvPr id="5469" name="Freeform 114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640B45" id="Group 113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PuQ3Ew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">
                      <v:group id="Group 113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">
                        <v:shape id="Freeform 113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13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">
                          <v:imagedata r:id="rId119" o:title=""/>
                        </v:shape>
                      </v:group>
                      <v:group id="Group 113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">
                        <v:shape id="Freeform 114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D6C2983" wp14:editId="5D124A03">
                      <wp:extent cx="82550" cy="89535"/>
                      <wp:effectExtent l="8255" t="7620" r="13970" b="7620"/>
                      <wp:docPr id="5458"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59" name="Group 1130"/>
                              <wpg:cNvGrpSpPr>
                                <a:grpSpLocks/>
                              </wpg:cNvGrpSpPr>
                              <wpg:grpSpPr bwMode="auto">
                                <a:xfrm>
                                  <a:off x="0" y="11"/>
                                  <a:ext cx="130" cy="130"/>
                                  <a:chOff x="0" y="11"/>
                                  <a:chExt cx="130" cy="130"/>
                                </a:xfrm>
                              </wpg:grpSpPr>
                              <wps:wsp>
                                <wps:cNvPr id="5460" name="Freeform 113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61" name="Picture 11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62" name="Group 1133"/>
                              <wpg:cNvGrpSpPr>
                                <a:grpSpLocks/>
                              </wpg:cNvGrpSpPr>
                              <wpg:grpSpPr bwMode="auto">
                                <a:xfrm>
                                  <a:off x="6" y="6"/>
                                  <a:ext cx="119" cy="119"/>
                                  <a:chOff x="6" y="6"/>
                                  <a:chExt cx="119" cy="119"/>
                                </a:xfrm>
                              </wpg:grpSpPr>
                              <wps:wsp>
                                <wps:cNvPr id="5463" name="Freeform 113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F7BF5DE" id="Group 112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ABObUwLCQAA&#10;sy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113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">
                        <v:shape id="Freeform 113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13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">
                          <v:imagedata r:id="rId119" o:title=""/>
                        </v:shape>
                      </v:group>
                      <v:group id="Group 113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">
                        <v:shape id="Freeform 113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9814B99" wp14:editId="5C60ADD2">
                      <wp:extent cx="82550" cy="89535"/>
                      <wp:effectExtent l="14605" t="7620" r="7620" b="7620"/>
                      <wp:docPr id="5452" name="Group 1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53" name="Group 1124"/>
                              <wpg:cNvGrpSpPr>
                                <a:grpSpLocks/>
                              </wpg:cNvGrpSpPr>
                              <wpg:grpSpPr bwMode="auto">
                                <a:xfrm>
                                  <a:off x="0" y="11"/>
                                  <a:ext cx="130" cy="130"/>
                                  <a:chOff x="0" y="11"/>
                                  <a:chExt cx="130" cy="130"/>
                                </a:xfrm>
                              </wpg:grpSpPr>
                              <wps:wsp>
                                <wps:cNvPr id="5454" name="Freeform 112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55" name="Picture 11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56" name="Group 1127"/>
                              <wpg:cNvGrpSpPr>
                                <a:grpSpLocks/>
                              </wpg:cNvGrpSpPr>
                              <wpg:grpSpPr bwMode="auto">
                                <a:xfrm>
                                  <a:off x="6" y="6"/>
                                  <a:ext cx="119" cy="119"/>
                                  <a:chOff x="6" y="6"/>
                                  <a:chExt cx="119" cy="119"/>
                                </a:xfrm>
                              </wpg:grpSpPr>
                              <wps:wsp>
                                <wps:cNvPr id="5457" name="Freeform 112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C1206C" id="Group 112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MzfeYgLCQAA&#10;sy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112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ia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O/JDH7fhCcgVz8AAAD//wMAUEsBAi0AFAAGAAgAAAAhANvh9svuAAAAhQEAABMAAAAAAAAA&#10;AAAAAAAAAAAAAFtDb250ZW50X1R5cGVzXS54bWxQSwECLQAUAAYACAAAACEAWvQsW78AAAAVAQAA&#10;CwAAAAAAAAAAAAAAAAAfAQAAX3JlbHMvLnJlbHNQSwECLQAUAAYACAAAACEA9BEImsYAAADdAAAA&#10;DwAAAAAAAAAAAAAAAAAHAgAAZHJzL2Rvd25yZXYueG1sUEsFBgAAAAADAAMAtwAAAPoCAAAAAA==&#10;">
                        <v:shape id="Freeform 112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12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">
                          <v:imagedata r:id="rId119" o:title=""/>
                        </v:shape>
                      </v:group>
                      <v:group id="Group 112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">
                        <v:shape id="Freeform 112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03E1196" wp14:editId="4815DB17">
                      <wp:extent cx="82550" cy="89535"/>
                      <wp:effectExtent l="11430" t="7620" r="10795" b="7620"/>
                      <wp:docPr id="5446"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47" name="Group 1118"/>
                              <wpg:cNvGrpSpPr>
                                <a:grpSpLocks/>
                              </wpg:cNvGrpSpPr>
                              <wpg:grpSpPr bwMode="auto">
                                <a:xfrm>
                                  <a:off x="0" y="11"/>
                                  <a:ext cx="130" cy="130"/>
                                  <a:chOff x="0" y="11"/>
                                  <a:chExt cx="130" cy="130"/>
                                </a:xfrm>
                              </wpg:grpSpPr>
                              <wps:wsp>
                                <wps:cNvPr id="5448" name="Freeform 111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9" name="Picture 11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50" name="Group 1121"/>
                              <wpg:cNvGrpSpPr>
                                <a:grpSpLocks/>
                              </wpg:cNvGrpSpPr>
                              <wpg:grpSpPr bwMode="auto">
                                <a:xfrm>
                                  <a:off x="6" y="6"/>
                                  <a:ext cx="119" cy="119"/>
                                  <a:chOff x="6" y="6"/>
                                  <a:chExt cx="119" cy="119"/>
                                </a:xfrm>
                              </wpg:grpSpPr>
                              <wps:wsp>
                                <wps:cNvPr id="5451" name="Freeform 112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425A1B" id="Group 111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">
                      <v:group id="Group 111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">
                        <v:shape id="Freeform 111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12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">
                          <v:imagedata r:id="rId119" o:title=""/>
                        </v:shape>
                      </v:group>
                      <v:group id="Group 112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">
                        <v:shape id="Freeform 112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8357BA2" wp14:editId="2C014264">
                      <wp:extent cx="82550" cy="89535"/>
                      <wp:effectExtent l="8255" t="7620" r="13970" b="7620"/>
                      <wp:docPr id="5440"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41" name="Group 1112"/>
                              <wpg:cNvGrpSpPr>
                                <a:grpSpLocks/>
                              </wpg:cNvGrpSpPr>
                              <wpg:grpSpPr bwMode="auto">
                                <a:xfrm>
                                  <a:off x="0" y="11"/>
                                  <a:ext cx="130" cy="130"/>
                                  <a:chOff x="0" y="11"/>
                                  <a:chExt cx="130" cy="130"/>
                                </a:xfrm>
                              </wpg:grpSpPr>
                              <wps:wsp>
                                <wps:cNvPr id="5442" name="Freeform 111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43" name="Picture 11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44" name="Group 1115"/>
                              <wpg:cNvGrpSpPr>
                                <a:grpSpLocks/>
                              </wpg:cNvGrpSpPr>
                              <wpg:grpSpPr bwMode="auto">
                                <a:xfrm>
                                  <a:off x="6" y="6"/>
                                  <a:ext cx="119" cy="119"/>
                                  <a:chOff x="6" y="6"/>
                                  <a:chExt cx="119" cy="119"/>
                                </a:xfrm>
                              </wpg:grpSpPr>
                              <wps:wsp>
                                <wps:cNvPr id="5445" name="Freeform 111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833674" id="Group 111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">
                      <v:group id="Group 111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">
                        <v:shape id="Freeform 111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11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">
                          <v:imagedata r:id="rId119" o:title=""/>
                        </v:shape>
                      </v:group>
                      <v:group id="Group 111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">
                        <v:shape id="Freeform 111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6D4F561" wp14:editId="3E2C9A7C">
                      <wp:extent cx="82550" cy="89535"/>
                      <wp:effectExtent l="13970" t="7620" r="8255" b="7620"/>
                      <wp:docPr id="5434"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35" name="Group 1106"/>
                              <wpg:cNvGrpSpPr>
                                <a:grpSpLocks/>
                              </wpg:cNvGrpSpPr>
                              <wpg:grpSpPr bwMode="auto">
                                <a:xfrm>
                                  <a:off x="0" y="11"/>
                                  <a:ext cx="130" cy="130"/>
                                  <a:chOff x="0" y="11"/>
                                  <a:chExt cx="130" cy="130"/>
                                </a:xfrm>
                              </wpg:grpSpPr>
                              <wps:wsp>
                                <wps:cNvPr id="5436" name="Freeform 110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7" name="Picture 11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38" name="Group 1109"/>
                              <wpg:cNvGrpSpPr>
                                <a:grpSpLocks/>
                              </wpg:cNvGrpSpPr>
                              <wpg:grpSpPr bwMode="auto">
                                <a:xfrm>
                                  <a:off x="6" y="6"/>
                                  <a:ext cx="119" cy="119"/>
                                  <a:chOff x="6" y="6"/>
                                  <a:chExt cx="119" cy="119"/>
                                </a:xfrm>
                              </wpg:grpSpPr>
                              <wps:wsp>
                                <wps:cNvPr id="5439" name="Freeform 111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10E34DE" id="Group 110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EakEgkAALM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">
                      <v:group id="Group 110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DV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O+zBH7fhCcgVz8AAAD//wMAUEsBAi0AFAAGAAgAAAAhANvh9svuAAAAhQEAABMAAAAAAAAA&#10;AAAAAAAAAAAAAFtDb250ZW50X1R5cGVzXS54bWxQSwECLQAUAAYACAAAACEAWvQsW78AAAAVAQAA&#10;CwAAAAAAAAAAAAAAAAAfAQAAX3JlbHMvLnJlbHNQSwECLQAUAAYACAAAACEAyWvQ1cYAAADdAAAA&#10;DwAAAAAAAAAAAAAAAAAHAgAAZHJzL2Rvd25yZXYueG1sUEsFBgAAAAADAAMAtwAAAPoCAAAAAA==&#10;">
                        <v:shape id="Freeform 110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10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">
                          <v:imagedata r:id="rId119" o:title=""/>
                        </v:shape>
                      </v:group>
                      <v:group id="Group 110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">
                        <v:shape id="Freeform 111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027CC765" w14:textId="77777777" w:rsidR="00F608A2" w:rsidRPr="00647D01" w:rsidRDefault="00F608A2">
            <w:pPr>
              <w:pStyle w:val="TableParagraph"/>
              <w:spacing w:before="7"/>
              <w:rPr>
                <w:rFonts w:ascii="Arial" w:eastAsia="Arial" w:hAnsi="Arial" w:cs="Arial"/>
                <w:b/>
                <w:bCs/>
                <w:sz w:val="20"/>
                <w:szCs w:val="20"/>
              </w:rPr>
            </w:pPr>
          </w:p>
          <w:p w14:paraId="07FA15A2" w14:textId="663B98D0"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2D669EC" wp14:editId="515C8A89">
                      <wp:extent cx="82550" cy="89535"/>
                      <wp:effectExtent l="11430" t="8890" r="10795" b="6350"/>
                      <wp:docPr id="5428"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29" name="Group 1100"/>
                              <wpg:cNvGrpSpPr>
                                <a:grpSpLocks/>
                              </wpg:cNvGrpSpPr>
                              <wpg:grpSpPr bwMode="auto">
                                <a:xfrm>
                                  <a:off x="0" y="11"/>
                                  <a:ext cx="130" cy="130"/>
                                  <a:chOff x="0" y="11"/>
                                  <a:chExt cx="130" cy="130"/>
                                </a:xfrm>
                              </wpg:grpSpPr>
                              <wps:wsp>
                                <wps:cNvPr id="5430" name="Freeform 110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31" name="Picture 11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32" name="Group 1103"/>
                              <wpg:cNvGrpSpPr>
                                <a:grpSpLocks/>
                              </wpg:cNvGrpSpPr>
                              <wpg:grpSpPr bwMode="auto">
                                <a:xfrm>
                                  <a:off x="6" y="6"/>
                                  <a:ext cx="119" cy="119"/>
                                  <a:chOff x="6" y="6"/>
                                  <a:chExt cx="119" cy="119"/>
                                </a:xfrm>
                              </wpg:grpSpPr>
                              <wps:wsp>
                                <wps:cNvPr id="5433" name="Freeform 110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49F420" id="Group 109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Bp+lG4DAkA&#10;ALM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110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w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8OJ/B8E56AnP8BAAD//wMAUEsBAi0AFAAGAAgAAAAhANvh9svuAAAAhQEAABMAAAAAAAAA&#10;AAAAAAAAAAAAAFtDb250ZW50X1R5cGVzXS54bWxQSwECLQAUAAYACAAAACEAWvQsW78AAAAVAQAA&#10;CwAAAAAAAAAAAAAAAAAfAQAAX3JlbHMvLnJlbHNQSwECLQAUAAYACAAAACEAzf9MDcYAAADdAAAA&#10;DwAAAAAAAAAAAAAAAAAHAgAAZHJzL2Rvd25yZXYueG1sUEsFBgAAAAADAAMAtwAAAPoCAAAAAA==&#10;">
                        <v:shape id="Freeform 110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10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">
                          <v:imagedata r:id="rId119" o:title=""/>
                        </v:shape>
                      </v:group>
                      <v:group id="Group 110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kih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DeH1JjwBuXgCAAD//wMAUEsBAi0AFAAGAAgAAAAhANvh9svuAAAAhQEAABMAAAAAAAAA&#10;AAAAAAAAAAAAAFtDb250ZW50X1R5cGVzXS54bWxQSwECLQAUAAYACAAAACEAWvQsW78AAAAVAQAA&#10;CwAAAAAAAAAAAAAAAAAfAQAAX3JlbHMvLnJlbHNQSwECLQAUAAYACAAAACEARoJIocYAAADdAAAA&#10;DwAAAAAAAAAAAAAAAAAHAgAAZHJzL2Rvd25yZXYueG1sUEsFBgAAAAADAAMAtwAAAPoCAAAAAA==&#10;">
                        <v:shape id="Freeform 110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6AA5ADA" wp14:editId="3C2EA1D4">
                      <wp:extent cx="82550" cy="89535"/>
                      <wp:effectExtent l="8255" t="8890" r="13970" b="6350"/>
                      <wp:docPr id="5422"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23" name="Group 1094"/>
                              <wpg:cNvGrpSpPr>
                                <a:grpSpLocks/>
                              </wpg:cNvGrpSpPr>
                              <wpg:grpSpPr bwMode="auto">
                                <a:xfrm>
                                  <a:off x="0" y="11"/>
                                  <a:ext cx="130" cy="130"/>
                                  <a:chOff x="0" y="11"/>
                                  <a:chExt cx="130" cy="130"/>
                                </a:xfrm>
                              </wpg:grpSpPr>
                              <wps:wsp>
                                <wps:cNvPr id="5424" name="Freeform 109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5" name="Picture 10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26" name="Group 1097"/>
                              <wpg:cNvGrpSpPr>
                                <a:grpSpLocks/>
                              </wpg:cNvGrpSpPr>
                              <wpg:grpSpPr bwMode="auto">
                                <a:xfrm>
                                  <a:off x="6" y="6"/>
                                  <a:ext cx="119" cy="119"/>
                                  <a:chOff x="6" y="6"/>
                                  <a:chExt cx="119" cy="119"/>
                                </a:xfrm>
                              </wpg:grpSpPr>
                              <wps:wsp>
                                <wps:cNvPr id="5427" name="Freeform 109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95D861" id="Group 109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QKyh2QAAAAM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">
                      <v:group id="Group 109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vn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ejuD1JjwBuXgCAAD//wMAUEsBAi0AFAAGAAgAAAAhANvh9svuAAAAhQEAABMAAAAAAAAA&#10;AAAAAAAAAAAAAFtDb250ZW50X1R5cGVzXS54bWxQSwECLQAUAAYACAAAACEAWvQsW78AAAAVAQAA&#10;CwAAAAAAAAAAAAAAAAAfAQAAX3JlbHMvLnJlbHNQSwECLQAUAAYACAAAACEArBd758YAAADdAAAA&#10;DwAAAAAAAAAAAAAAAAAHAgAAZHJzL2Rvd25yZXYueG1sUEsFBgAAAAADAAMAtwAAAPoCAAAAAA==&#10;">
                        <v:shape id="Freeform 109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09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">
                          <v:imagedata r:id="rId119" o:title=""/>
                        </v:shape>
                      </v:group>
                      <v:group id="Group 109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">
                        <v:shape id="Freeform 109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06C280D" wp14:editId="3F3FF24B">
                      <wp:extent cx="82550" cy="89535"/>
                      <wp:effectExtent l="14605" t="8890" r="7620" b="6350"/>
                      <wp:docPr id="5416"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17" name="Group 1088"/>
                              <wpg:cNvGrpSpPr>
                                <a:grpSpLocks/>
                              </wpg:cNvGrpSpPr>
                              <wpg:grpSpPr bwMode="auto">
                                <a:xfrm>
                                  <a:off x="0" y="11"/>
                                  <a:ext cx="130" cy="130"/>
                                  <a:chOff x="0" y="11"/>
                                  <a:chExt cx="130" cy="130"/>
                                </a:xfrm>
                              </wpg:grpSpPr>
                              <wps:wsp>
                                <wps:cNvPr id="5418" name="Freeform 108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9" name="Picture 10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20" name="Group 1091"/>
                              <wpg:cNvGrpSpPr>
                                <a:grpSpLocks/>
                              </wpg:cNvGrpSpPr>
                              <wpg:grpSpPr bwMode="auto">
                                <a:xfrm>
                                  <a:off x="6" y="6"/>
                                  <a:ext cx="119" cy="119"/>
                                  <a:chOff x="6" y="6"/>
                                  <a:chExt cx="119" cy="119"/>
                                </a:xfrm>
                              </wpg:grpSpPr>
                              <wps:wsp>
                                <wps:cNvPr id="5421" name="Freeform 109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6D3B2A" id="Group 108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">
                      <v:group id="Group 108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">
                        <v:shape id="Freeform 108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109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">
                          <v:imagedata r:id="rId119" o:title=""/>
                        </v:shape>
                      </v:group>
                      <v:group id="Group 109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">
                        <v:shape id="Freeform 109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0493FCE" wp14:editId="685912BF">
                      <wp:extent cx="82550" cy="89535"/>
                      <wp:effectExtent l="11430" t="8890" r="10795" b="6350"/>
                      <wp:docPr id="5410"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11" name="Group 1082"/>
                              <wpg:cNvGrpSpPr>
                                <a:grpSpLocks/>
                              </wpg:cNvGrpSpPr>
                              <wpg:grpSpPr bwMode="auto">
                                <a:xfrm>
                                  <a:off x="0" y="11"/>
                                  <a:ext cx="130" cy="130"/>
                                  <a:chOff x="0" y="11"/>
                                  <a:chExt cx="130" cy="130"/>
                                </a:xfrm>
                              </wpg:grpSpPr>
                              <wps:wsp>
                                <wps:cNvPr id="5412" name="Freeform 108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13" name="Picture 10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14" name="Group 1085"/>
                              <wpg:cNvGrpSpPr>
                                <a:grpSpLocks/>
                              </wpg:cNvGrpSpPr>
                              <wpg:grpSpPr bwMode="auto">
                                <a:xfrm>
                                  <a:off x="6" y="6"/>
                                  <a:ext cx="119" cy="119"/>
                                  <a:chOff x="6" y="6"/>
                                  <a:chExt cx="119" cy="119"/>
                                </a:xfrm>
                              </wpg:grpSpPr>
                              <wps:wsp>
                                <wps:cNvPr id="5415" name="Freeform 108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C2E653" id="Group 108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">
                      <v:group id="Group 108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">
                        <v:shape id="Freeform 108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08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">
                          <v:imagedata r:id="rId119" o:title=""/>
                        </v:shape>
                      </v:group>
                      <v:group id="Group 108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">
                        <v:shape id="Freeform 108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521ADCF" wp14:editId="211C678E">
                      <wp:extent cx="82550" cy="89535"/>
                      <wp:effectExtent l="8255" t="8890" r="13970" b="6350"/>
                      <wp:docPr id="5404"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405" name="Group 1076"/>
                              <wpg:cNvGrpSpPr>
                                <a:grpSpLocks/>
                              </wpg:cNvGrpSpPr>
                              <wpg:grpSpPr bwMode="auto">
                                <a:xfrm>
                                  <a:off x="0" y="11"/>
                                  <a:ext cx="130" cy="130"/>
                                  <a:chOff x="0" y="11"/>
                                  <a:chExt cx="130" cy="130"/>
                                </a:xfrm>
                              </wpg:grpSpPr>
                              <wps:wsp>
                                <wps:cNvPr id="5406" name="Freeform 107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7" name="Picture 10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08" name="Group 1079"/>
                              <wpg:cNvGrpSpPr>
                                <a:grpSpLocks/>
                              </wpg:cNvGrpSpPr>
                              <wpg:grpSpPr bwMode="auto">
                                <a:xfrm>
                                  <a:off x="6" y="6"/>
                                  <a:ext cx="119" cy="119"/>
                                  <a:chOff x="6" y="6"/>
                                  <a:chExt cx="119" cy="119"/>
                                </a:xfrm>
                              </wpg:grpSpPr>
                              <wps:wsp>
                                <wps:cNvPr id="5409" name="Freeform 108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7A9BA7" id="Group 107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Chp&#10;UlgRCQAAsy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107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">
                        <v:shape id="Freeform 107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07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">
                          <v:imagedata r:id="rId119" o:title=""/>
                        </v:shape>
                      </v:group>
                      <v:group id="Group 107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">
                        <v:shape id="Freeform 108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815AE4C" wp14:editId="38E8B283">
                      <wp:extent cx="82550" cy="89535"/>
                      <wp:effectExtent l="13970" t="8890" r="8255" b="6350"/>
                      <wp:docPr id="5398"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99" name="Group 1070"/>
                              <wpg:cNvGrpSpPr>
                                <a:grpSpLocks/>
                              </wpg:cNvGrpSpPr>
                              <wpg:grpSpPr bwMode="auto">
                                <a:xfrm>
                                  <a:off x="0" y="11"/>
                                  <a:ext cx="130" cy="130"/>
                                  <a:chOff x="0" y="11"/>
                                  <a:chExt cx="130" cy="130"/>
                                </a:xfrm>
                              </wpg:grpSpPr>
                              <wps:wsp>
                                <wps:cNvPr id="5400" name="Freeform 107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1" name="Picture 10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02" name="Group 1073"/>
                              <wpg:cNvGrpSpPr>
                                <a:grpSpLocks/>
                              </wpg:cNvGrpSpPr>
                              <wpg:grpSpPr bwMode="auto">
                                <a:xfrm>
                                  <a:off x="6" y="6"/>
                                  <a:ext cx="119" cy="119"/>
                                  <a:chOff x="6" y="6"/>
                                  <a:chExt cx="119" cy="119"/>
                                </a:xfrm>
                              </wpg:grpSpPr>
                              <wps:wsp>
                                <wps:cNvPr id="5403" name="Freeform 107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4B797C" id="Group 106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MmOewULCQAA&#10;sy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107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">
                        <v:shape id="Freeform 107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07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">
                          <v:imagedata r:id="rId119" o:title=""/>
                        </v:shape>
                      </v:group>
                      <v:group id="Group 107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oIc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hf4gX8vglPQK5/AAAA//8DAFBLAQItABQABgAIAAAAIQDb4fbL7gAAAIUBAAATAAAAAAAA&#10;AAAAAAAAAAAAAABbQ29udGVudF9UeXBlc10ueG1sUEsBAi0AFAAGAAgAAAAhAFr0LFu/AAAAFQEA&#10;AAsAAAAAAAAAAAAAAAAAHwEAAF9yZWxzLy5yZWxzUEsBAi0AFAAGAAgAAAAhAIjughzHAAAA3QAA&#10;AA8AAAAAAAAAAAAAAAAABwIAAGRycy9kb3ducmV2LnhtbFBLBQYAAAAAAwADALcAAAD7AgAAAAA=&#10;">
                        <v:shape id="Freeform 107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201C9437" w14:textId="77777777" w:rsidR="00F608A2" w:rsidRPr="00647D01" w:rsidRDefault="00F608A2">
            <w:pPr>
              <w:pStyle w:val="TableParagraph"/>
              <w:spacing w:before="1"/>
              <w:rPr>
                <w:rFonts w:ascii="Arial" w:eastAsia="Arial" w:hAnsi="Arial" w:cs="Arial"/>
                <w:b/>
                <w:bCs/>
                <w:sz w:val="29"/>
                <w:szCs w:val="29"/>
              </w:rPr>
            </w:pPr>
          </w:p>
          <w:p w14:paraId="036EBA79" w14:textId="4C3C4EE8"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32CC7A1E" wp14:editId="37BF9823">
                      <wp:extent cx="82550" cy="89535"/>
                      <wp:effectExtent l="11430" t="15240" r="10795" b="0"/>
                      <wp:docPr id="5392"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93" name="Group 1064"/>
                              <wpg:cNvGrpSpPr>
                                <a:grpSpLocks/>
                              </wpg:cNvGrpSpPr>
                              <wpg:grpSpPr bwMode="auto">
                                <a:xfrm>
                                  <a:off x="0" y="11"/>
                                  <a:ext cx="130" cy="130"/>
                                  <a:chOff x="0" y="11"/>
                                  <a:chExt cx="130" cy="130"/>
                                </a:xfrm>
                              </wpg:grpSpPr>
                              <wps:wsp>
                                <wps:cNvPr id="5394" name="Freeform 106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95" name="Picture 10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96" name="Group 1067"/>
                              <wpg:cNvGrpSpPr>
                                <a:grpSpLocks/>
                              </wpg:cNvGrpSpPr>
                              <wpg:grpSpPr bwMode="auto">
                                <a:xfrm>
                                  <a:off x="6" y="6"/>
                                  <a:ext cx="119" cy="119"/>
                                  <a:chOff x="6" y="6"/>
                                  <a:chExt cx="119" cy="119"/>
                                </a:xfrm>
                              </wpg:grpSpPr>
                              <wps:wsp>
                                <wps:cNvPr id="5397" name="Freeform 106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01F242" id="Group 106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4sAP&#10;DhAJAACz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106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">
                        <v:shape id="Freeform 106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06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">
                          <v:imagedata r:id="rId119" o:title=""/>
                        </v:shape>
                      </v:group>
                      <v:group id="Group 106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z9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znU/h7E56AXL0AAAD//wMAUEsBAi0AFAAGAAgAAAAhANvh9svuAAAAhQEAABMAAAAAAAAA&#10;AAAAAAAAAAAAAFtDb250ZW50X1R5cGVzXS54bWxQSwECLQAUAAYACAAAACEAWvQsW78AAAAVAQAA&#10;CwAAAAAAAAAAAAAAAAAfAQAAX3JlbHMvLnJlbHNQSwECLQAUAAYACAAAACEA33Xc/cYAAADdAAAA&#10;DwAAAAAAAAAAAAAAAAAHAgAAZHJzL2Rvd25yZXYueG1sUEsFBgAAAAADAAMAtwAAAPoCAAAAAA==&#10;">
                        <v:shape id="Freeform 106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975A8F0" wp14:editId="601A6F67">
                      <wp:extent cx="82550" cy="89535"/>
                      <wp:effectExtent l="8255" t="15240" r="13970" b="0"/>
                      <wp:docPr id="5386"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87" name="Group 1058"/>
                              <wpg:cNvGrpSpPr>
                                <a:grpSpLocks/>
                              </wpg:cNvGrpSpPr>
                              <wpg:grpSpPr bwMode="auto">
                                <a:xfrm>
                                  <a:off x="0" y="11"/>
                                  <a:ext cx="130" cy="130"/>
                                  <a:chOff x="0" y="11"/>
                                  <a:chExt cx="130" cy="130"/>
                                </a:xfrm>
                              </wpg:grpSpPr>
                              <wps:wsp>
                                <wps:cNvPr id="5388" name="Freeform 105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9" name="Picture 10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90" name="Group 1061"/>
                              <wpg:cNvGrpSpPr>
                                <a:grpSpLocks/>
                              </wpg:cNvGrpSpPr>
                              <wpg:grpSpPr bwMode="auto">
                                <a:xfrm>
                                  <a:off x="6" y="6"/>
                                  <a:ext cx="119" cy="119"/>
                                  <a:chOff x="6" y="6"/>
                                  <a:chExt cx="119" cy="119"/>
                                </a:xfrm>
                              </wpg:grpSpPr>
                              <wps:wsp>
                                <wps:cNvPr id="5391" name="Freeform 106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01BA66" id="Group 105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">
                      <v:group id="Group 105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">
                        <v:shape id="Freeform 105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106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">
                          <v:imagedata r:id="rId119" o:title=""/>
                        </v:shape>
                      </v:group>
                      <v:group id="Group 106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">
                        <v:shape id="Freeform 106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1DEE96F" wp14:editId="72FE992B">
                      <wp:extent cx="82550" cy="89535"/>
                      <wp:effectExtent l="14605" t="15240" r="7620" b="0"/>
                      <wp:docPr id="5380"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81" name="Group 1052"/>
                              <wpg:cNvGrpSpPr>
                                <a:grpSpLocks/>
                              </wpg:cNvGrpSpPr>
                              <wpg:grpSpPr bwMode="auto">
                                <a:xfrm>
                                  <a:off x="0" y="11"/>
                                  <a:ext cx="130" cy="130"/>
                                  <a:chOff x="0" y="11"/>
                                  <a:chExt cx="130" cy="130"/>
                                </a:xfrm>
                              </wpg:grpSpPr>
                              <wps:wsp>
                                <wps:cNvPr id="5382" name="Freeform 105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83" name="Picture 10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84" name="Group 1055"/>
                              <wpg:cNvGrpSpPr>
                                <a:grpSpLocks/>
                              </wpg:cNvGrpSpPr>
                              <wpg:grpSpPr bwMode="auto">
                                <a:xfrm>
                                  <a:off x="6" y="6"/>
                                  <a:ext cx="119" cy="119"/>
                                  <a:chOff x="6" y="6"/>
                                  <a:chExt cx="119" cy="119"/>
                                </a:xfrm>
                              </wpg:grpSpPr>
                              <wps:wsp>
                                <wps:cNvPr id="5385" name="Freeform 105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3DAF2F" id="Group 105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7sAEdQ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05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">
                        <v:shape id="Freeform 105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05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">
                          <v:imagedata r:id="rId119" o:title=""/>
                        </v:shape>
                      </v:group>
                      <v:group id="Group 105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">
                        <v:shape id="Freeform 105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FAE36E5" wp14:editId="2F83E345">
                      <wp:extent cx="82550" cy="89535"/>
                      <wp:effectExtent l="11430" t="15240" r="10795" b="0"/>
                      <wp:docPr id="5374"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75" name="Group 1046"/>
                              <wpg:cNvGrpSpPr>
                                <a:grpSpLocks/>
                              </wpg:cNvGrpSpPr>
                              <wpg:grpSpPr bwMode="auto">
                                <a:xfrm>
                                  <a:off x="0" y="11"/>
                                  <a:ext cx="130" cy="130"/>
                                  <a:chOff x="0" y="11"/>
                                  <a:chExt cx="130" cy="130"/>
                                </a:xfrm>
                              </wpg:grpSpPr>
                              <wps:wsp>
                                <wps:cNvPr id="5376" name="Freeform 104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7" name="Picture 10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78" name="Group 1049"/>
                              <wpg:cNvGrpSpPr>
                                <a:grpSpLocks/>
                              </wpg:cNvGrpSpPr>
                              <wpg:grpSpPr bwMode="auto">
                                <a:xfrm>
                                  <a:off x="6" y="6"/>
                                  <a:ext cx="119" cy="119"/>
                                  <a:chOff x="6" y="6"/>
                                  <a:chExt cx="119" cy="119"/>
                                </a:xfrm>
                              </wpg:grpSpPr>
                              <wps:wsp>
                                <wps:cNvPr id="5379" name="Freeform 105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6ABDEA" id="Group 104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">
                      <v:group id="Group 104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">
                        <v:shape id="Freeform 104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04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">
                          <v:imagedata r:id="rId119" o:title=""/>
                        </v:shape>
                      </v:group>
                      <v:group id="Group 104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">
                        <v:shape id="Freeform 105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97CB46E" wp14:editId="3DAF76C3">
                      <wp:extent cx="82550" cy="89535"/>
                      <wp:effectExtent l="8255" t="15240" r="13970" b="0"/>
                      <wp:docPr id="5368"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69" name="Group 1040"/>
                              <wpg:cNvGrpSpPr>
                                <a:grpSpLocks/>
                              </wpg:cNvGrpSpPr>
                              <wpg:grpSpPr bwMode="auto">
                                <a:xfrm>
                                  <a:off x="0" y="11"/>
                                  <a:ext cx="130" cy="130"/>
                                  <a:chOff x="0" y="11"/>
                                  <a:chExt cx="130" cy="130"/>
                                </a:xfrm>
                              </wpg:grpSpPr>
                              <wps:wsp>
                                <wps:cNvPr id="5370" name="Freeform 104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71" name="Picture 10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72" name="Group 1043"/>
                              <wpg:cNvGrpSpPr>
                                <a:grpSpLocks/>
                              </wpg:cNvGrpSpPr>
                              <wpg:grpSpPr bwMode="auto">
                                <a:xfrm>
                                  <a:off x="6" y="6"/>
                                  <a:ext cx="119" cy="119"/>
                                  <a:chOff x="6" y="6"/>
                                  <a:chExt cx="119" cy="119"/>
                                </a:xfrm>
                              </wpg:grpSpPr>
                              <wps:wsp>
                                <wps:cNvPr id="5373" name="Freeform 104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327A812" id="Group 103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">
                      <v:group id="Group 104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">
                        <v:shape id="Freeform 104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04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">
                          <v:imagedata r:id="rId119" o:title=""/>
                        </v:shape>
                      </v:group>
                      <v:group id="Group 104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jw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5Nh/B8E56AXDwAAAD//wMAUEsBAi0AFAAGAAgAAAAhANvh9svuAAAAhQEAABMAAAAAAAAA&#10;AAAAAAAAAAAAAFtDb250ZW50X1R5cGVzXS54bWxQSwECLQAUAAYACAAAACEAWvQsW78AAAAVAQAA&#10;CwAAAAAAAAAAAAAAAAAfAQAAX3JlbHMvLnJlbHNQSwECLQAUAAYACAAAACEAEEI8BMYAAADdAAAA&#10;DwAAAAAAAAAAAAAAAAAHAgAAZHJzL2Rvd25yZXYueG1sUEsFBgAAAAADAAMAtwAAAPoCAAAAAA==&#10;">
                        <v:shape id="Freeform 104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0228D24" wp14:editId="5E1C9CED">
                      <wp:extent cx="82550" cy="89535"/>
                      <wp:effectExtent l="13970" t="15240" r="8255" b="0"/>
                      <wp:docPr id="5362"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63" name="Group 1034"/>
                              <wpg:cNvGrpSpPr>
                                <a:grpSpLocks/>
                              </wpg:cNvGrpSpPr>
                              <wpg:grpSpPr bwMode="auto">
                                <a:xfrm>
                                  <a:off x="0" y="11"/>
                                  <a:ext cx="130" cy="130"/>
                                  <a:chOff x="0" y="11"/>
                                  <a:chExt cx="130" cy="130"/>
                                </a:xfrm>
                              </wpg:grpSpPr>
                              <wps:wsp>
                                <wps:cNvPr id="5364" name="Freeform 103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65" name="Picture 10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66" name="Group 1037"/>
                              <wpg:cNvGrpSpPr>
                                <a:grpSpLocks/>
                              </wpg:cNvGrpSpPr>
                              <wpg:grpSpPr bwMode="auto">
                                <a:xfrm>
                                  <a:off x="6" y="6"/>
                                  <a:ext cx="119" cy="119"/>
                                  <a:chOff x="6" y="6"/>
                                  <a:chExt cx="119" cy="119"/>
                                </a:xfrm>
                              </wpg:grpSpPr>
                              <wps:wsp>
                                <wps:cNvPr id="5367" name="Freeform 103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AD7F65" id="Group 103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MglHBw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03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">
                        <v:shape id="Freeform 103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03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">
                          <v:imagedata r:id="rId119" o:title=""/>
                        </v:shape>
                      </v:group>
                      <v:group id="Group 103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">
                        <v:shape id="Freeform 103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9F45689" w14:textId="77777777" w:rsidR="00F608A2" w:rsidRPr="00647D01" w:rsidRDefault="00F608A2">
            <w:pPr>
              <w:pStyle w:val="TableParagraph"/>
              <w:spacing w:before="1"/>
              <w:rPr>
                <w:rFonts w:ascii="Arial" w:eastAsia="Arial" w:hAnsi="Arial" w:cs="Arial"/>
                <w:b/>
                <w:bCs/>
                <w:sz w:val="29"/>
                <w:szCs w:val="29"/>
              </w:rPr>
            </w:pPr>
          </w:p>
          <w:p w14:paraId="3DA8AC29" w14:textId="25400819"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88D8C39" wp14:editId="6F1C218D">
                      <wp:extent cx="82550" cy="89535"/>
                      <wp:effectExtent l="11430" t="11430" r="10795" b="3810"/>
                      <wp:docPr id="5356"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57" name="Group 1028"/>
                              <wpg:cNvGrpSpPr>
                                <a:grpSpLocks/>
                              </wpg:cNvGrpSpPr>
                              <wpg:grpSpPr bwMode="auto">
                                <a:xfrm>
                                  <a:off x="0" y="11"/>
                                  <a:ext cx="130" cy="130"/>
                                  <a:chOff x="0" y="11"/>
                                  <a:chExt cx="130" cy="130"/>
                                </a:xfrm>
                              </wpg:grpSpPr>
                              <wps:wsp>
                                <wps:cNvPr id="5358" name="Freeform 102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9" name="Picture 10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60" name="Group 1031"/>
                              <wpg:cNvGrpSpPr>
                                <a:grpSpLocks/>
                              </wpg:cNvGrpSpPr>
                              <wpg:grpSpPr bwMode="auto">
                                <a:xfrm>
                                  <a:off x="6" y="6"/>
                                  <a:ext cx="119" cy="119"/>
                                  <a:chOff x="6" y="6"/>
                                  <a:chExt cx="119" cy="119"/>
                                </a:xfrm>
                              </wpg:grpSpPr>
                              <wps:wsp>
                                <wps:cNvPr id="5361" name="Freeform 103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16E9A3" id="Group 102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hmvCDQkAALM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">
                      <v:group id="Group 102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">
                        <v:shape id="Freeform 102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03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">
                          <v:imagedata r:id="rId119" o:title=""/>
                        </v:shape>
                      </v:group>
                      <v:group id="Group 103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">
                        <v:shape id="Freeform 103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94940FF" wp14:editId="1C27C572">
                      <wp:extent cx="82550" cy="89535"/>
                      <wp:effectExtent l="8255" t="11430" r="13970" b="3810"/>
                      <wp:docPr id="5350" name="Group 1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51" name="Group 1022"/>
                              <wpg:cNvGrpSpPr>
                                <a:grpSpLocks/>
                              </wpg:cNvGrpSpPr>
                              <wpg:grpSpPr bwMode="auto">
                                <a:xfrm>
                                  <a:off x="0" y="11"/>
                                  <a:ext cx="130" cy="130"/>
                                  <a:chOff x="0" y="11"/>
                                  <a:chExt cx="130" cy="130"/>
                                </a:xfrm>
                              </wpg:grpSpPr>
                              <wps:wsp>
                                <wps:cNvPr id="5352" name="Freeform 102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53" name="Picture 10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54" name="Group 1025"/>
                              <wpg:cNvGrpSpPr>
                                <a:grpSpLocks/>
                              </wpg:cNvGrpSpPr>
                              <wpg:grpSpPr bwMode="auto">
                                <a:xfrm>
                                  <a:off x="6" y="6"/>
                                  <a:ext cx="119" cy="119"/>
                                  <a:chOff x="6" y="6"/>
                                  <a:chExt cx="119" cy="119"/>
                                </a:xfrm>
                              </wpg:grpSpPr>
                              <wps:wsp>
                                <wps:cNvPr id="5355" name="Freeform 102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E4EA18" id="Group 102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u9byfgoJAACz&#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102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">
                        <v:shape id="Freeform 102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102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">
                          <v:imagedata r:id="rId119" o:title=""/>
                        </v:shape>
                      </v:group>
                      <v:group id="Group 102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2L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LPkHX7fhCcgVz8AAAD//wMAUEsBAi0AFAAGAAgAAAAhANvh9svuAAAAhQEAABMAAAAAAAAA&#10;AAAAAAAAAAAAAFtDb250ZW50X1R5cGVzXS54bWxQSwECLQAUAAYACAAAACEAWvQsW78AAAAVAQAA&#10;CwAAAAAAAAAAAAAAAAAfAQAAX3JlbHMvLnJlbHNQSwECLQAUAAYACAAAACEAu1Jdi8YAAADdAAAA&#10;DwAAAAAAAAAAAAAAAAAHAgAAZHJzL2Rvd25yZXYueG1sUEsFBgAAAAADAAMAtwAAAPoCAAAAAA==&#10;">
                        <v:shape id="Freeform 102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A4F4BC1" wp14:editId="391A5B46">
                      <wp:extent cx="82550" cy="89535"/>
                      <wp:effectExtent l="14605" t="11430" r="7620" b="3810"/>
                      <wp:docPr id="5344"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45" name="Group 1016"/>
                              <wpg:cNvGrpSpPr>
                                <a:grpSpLocks/>
                              </wpg:cNvGrpSpPr>
                              <wpg:grpSpPr bwMode="auto">
                                <a:xfrm>
                                  <a:off x="0" y="11"/>
                                  <a:ext cx="130" cy="130"/>
                                  <a:chOff x="0" y="11"/>
                                  <a:chExt cx="130" cy="130"/>
                                </a:xfrm>
                              </wpg:grpSpPr>
                              <wps:wsp>
                                <wps:cNvPr id="5346" name="Freeform 101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7" name="Picture 10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48" name="Group 1019"/>
                              <wpg:cNvGrpSpPr>
                                <a:grpSpLocks/>
                              </wpg:cNvGrpSpPr>
                              <wpg:grpSpPr bwMode="auto">
                                <a:xfrm>
                                  <a:off x="6" y="6"/>
                                  <a:ext cx="119" cy="119"/>
                                  <a:chOff x="6" y="6"/>
                                  <a:chExt cx="119" cy="119"/>
                                </a:xfrm>
                              </wpg:grpSpPr>
                              <wps:wsp>
                                <wps:cNvPr id="5349" name="Freeform 102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BE5971" id="Group 101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">
                      <v:group id="Group 101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">
                        <v:shape id="Freeform 101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01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">
                          <v:imagedata r:id="rId119" o:title=""/>
                        </v:shape>
                      </v:group>
                      <v:group id="Group 101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">
                        <v:shape id="Freeform 102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F1A1223" wp14:editId="1D319CF9">
                      <wp:extent cx="82550" cy="89535"/>
                      <wp:effectExtent l="11430" t="11430" r="10795" b="3810"/>
                      <wp:docPr id="5338"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39" name="Group 1010"/>
                              <wpg:cNvGrpSpPr>
                                <a:grpSpLocks/>
                              </wpg:cNvGrpSpPr>
                              <wpg:grpSpPr bwMode="auto">
                                <a:xfrm>
                                  <a:off x="0" y="11"/>
                                  <a:ext cx="130" cy="130"/>
                                  <a:chOff x="0" y="11"/>
                                  <a:chExt cx="130" cy="130"/>
                                </a:xfrm>
                              </wpg:grpSpPr>
                              <wps:wsp>
                                <wps:cNvPr id="5340" name="Freeform 101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1" name="Picture 10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42" name="Group 1013"/>
                              <wpg:cNvGrpSpPr>
                                <a:grpSpLocks/>
                              </wpg:cNvGrpSpPr>
                              <wpg:grpSpPr bwMode="auto">
                                <a:xfrm>
                                  <a:off x="6" y="6"/>
                                  <a:ext cx="119" cy="119"/>
                                  <a:chOff x="6" y="6"/>
                                  <a:chExt cx="119" cy="119"/>
                                </a:xfrm>
                              </wpg:grpSpPr>
                              <wps:wsp>
                                <wps:cNvPr id="5343" name="Freeform 101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8238F7" id="Group 100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YVWh&#10;7hAJAACz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101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">
                        <v:shape id="Freeform 101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01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">
                          <v:imagedata r:id="rId119" o:title=""/>
                        </v:shape>
                      </v:group>
                      <v:group id="Group 101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va5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D+H1JjwBuXgCAAD//wMAUEsBAi0AFAAGAAgAAAAhANvh9svuAAAAhQEAABMAAAAAAAAA&#10;AAAAAAAAAAAAAFtDb250ZW50X1R5cGVzXS54bWxQSwECLQAUAAYACAAAACEAWvQsW78AAAAVAQAA&#10;CwAAAAAAAAAAAAAAAAAfAQAAX3JlbHMvLnJlbHNQSwECLQAUAAYACAAAACEA3i72ucYAAADdAAAA&#10;DwAAAAAAAAAAAAAAAAAHAgAAZHJzL2Rvd25yZXYueG1sUEsFBgAAAAADAAMAtwAAAPoCAAAAAA==&#10;">
                        <v:shape id="Freeform 101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636BF8E" wp14:editId="4056EDEA">
                      <wp:extent cx="82550" cy="89535"/>
                      <wp:effectExtent l="8255" t="11430" r="13970" b="3810"/>
                      <wp:docPr id="5332"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33" name="Group 1004"/>
                              <wpg:cNvGrpSpPr>
                                <a:grpSpLocks/>
                              </wpg:cNvGrpSpPr>
                              <wpg:grpSpPr bwMode="auto">
                                <a:xfrm>
                                  <a:off x="0" y="11"/>
                                  <a:ext cx="130" cy="130"/>
                                  <a:chOff x="0" y="11"/>
                                  <a:chExt cx="130" cy="130"/>
                                </a:xfrm>
                              </wpg:grpSpPr>
                              <wps:wsp>
                                <wps:cNvPr id="5334" name="Freeform 100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35" name="Picture 10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36" name="Group 1007"/>
                              <wpg:cNvGrpSpPr>
                                <a:grpSpLocks/>
                              </wpg:cNvGrpSpPr>
                              <wpg:grpSpPr bwMode="auto">
                                <a:xfrm>
                                  <a:off x="6" y="6"/>
                                  <a:ext cx="119" cy="119"/>
                                  <a:chOff x="6" y="6"/>
                                  <a:chExt cx="119" cy="119"/>
                                </a:xfrm>
                              </wpg:grpSpPr>
                              <wps:wsp>
                                <wps:cNvPr id="5337" name="Freeform 100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475B62" id="Group 100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s6+2BgkAALM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">
                      <v:group id="Group 100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">
                        <v:shape id="Freeform 100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100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">
                          <v:imagedata r:id="rId119" o:title=""/>
                        </v:shape>
                      </v:group>
                      <v:group id="Group 100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">
                        <v:shape id="Freeform 100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D5F6136" wp14:editId="2C0609D7">
                      <wp:extent cx="82550" cy="89535"/>
                      <wp:effectExtent l="13970" t="11430" r="8255" b="3810"/>
                      <wp:docPr id="5326"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327" name="Group 998"/>
                              <wpg:cNvGrpSpPr>
                                <a:grpSpLocks/>
                              </wpg:cNvGrpSpPr>
                              <wpg:grpSpPr bwMode="auto">
                                <a:xfrm>
                                  <a:off x="0" y="11"/>
                                  <a:ext cx="130" cy="130"/>
                                  <a:chOff x="0" y="11"/>
                                  <a:chExt cx="130" cy="130"/>
                                </a:xfrm>
                              </wpg:grpSpPr>
                              <wps:wsp>
                                <wps:cNvPr id="5328" name="Freeform 99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9" name="Picture 100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30" name="Group 1001"/>
                              <wpg:cNvGrpSpPr>
                                <a:grpSpLocks/>
                              </wpg:cNvGrpSpPr>
                              <wpg:grpSpPr bwMode="auto">
                                <a:xfrm>
                                  <a:off x="6" y="6"/>
                                  <a:ext cx="119" cy="119"/>
                                  <a:chOff x="6" y="6"/>
                                  <a:chExt cx="119" cy="119"/>
                                </a:xfrm>
                              </wpg:grpSpPr>
                              <wps:wsp>
                                <wps:cNvPr id="5331" name="Freeform 100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EEE38A" id="Group 99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">
                      <v:group id="Group 99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rCB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4Np/B8E56AXDwAAAD//wMAUEsBAi0AFAAGAAgAAAAhANvh9svuAAAAhQEAABMAAAAAAAAA&#10;AAAAAAAAAAAAAFtDb250ZW50X1R5cGVzXS54bWxQSwECLQAUAAYACAAAACEAWvQsW78AAAAVAQAA&#10;CwAAAAAAAAAAAAAAAAAfAQAAX3JlbHMvLnJlbHNQSwECLQAUAAYACAAAACEAE4awgcYAAADdAAAA&#10;DwAAAAAAAAAAAAAAAAAHAgAAZHJzL2Rvd25yZXYueG1sUEsFBgAAAAADAAMAtwAAAPoCAAAAAA==&#10;">
                        <v:shape id="Freeform 99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100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">
                          <v:imagedata r:id="rId119" o:title=""/>
                        </v:shape>
                      </v:group>
                      <v:group id="Group 100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">
                        <v:shape id="Freeform 100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0AE16FB9" w14:textId="77777777" w:rsidR="00F608A2" w:rsidRPr="00647D01" w:rsidRDefault="00F608A2">
            <w:pPr>
              <w:pStyle w:val="TableParagraph"/>
              <w:spacing w:before="1"/>
              <w:rPr>
                <w:rFonts w:ascii="Arial" w:eastAsia="Arial" w:hAnsi="Arial" w:cs="Arial"/>
                <w:b/>
                <w:bCs/>
                <w:sz w:val="29"/>
                <w:szCs w:val="29"/>
              </w:rPr>
            </w:pPr>
          </w:p>
          <w:p w14:paraId="0587C2FC" w14:textId="4A1BB35D" w:rsidR="00F608A2" w:rsidRPr="00647D01" w:rsidRDefault="00647D01">
            <w:pPr>
              <w:pStyle w:val="TableParagraph"/>
              <w:tabs>
                <w:tab w:val="left" w:pos="1308"/>
                <w:tab w:val="left" w:pos="2203"/>
                <w:tab w:val="left" w:pos="3098"/>
                <w:tab w:val="left" w:pos="3992"/>
                <w:tab w:val="left" w:pos="4887"/>
              </w:tabs>
              <w:spacing w:line="48" w:lineRule="exact"/>
              <w:ind w:left="413"/>
              <w:rPr>
                <w:rFonts w:ascii="Arial" w:eastAsia="Arial" w:hAnsi="Arial" w:cs="Arial"/>
                <w:sz w:val="4"/>
                <w:szCs w:val="4"/>
              </w:rPr>
            </w:pPr>
            <w:r w:rsidRPr="00647D01">
              <w:rPr>
                <w:rFonts w:ascii="Arial"/>
                <w:noProof/>
                <w:sz w:val="4"/>
              </w:rPr>
              <mc:AlternateContent>
                <mc:Choice Requires="wpg">
                  <w:drawing>
                    <wp:inline distT="0" distB="0" distL="0" distR="0" wp14:anchorId="6F21180D" wp14:editId="4EC080D8">
                      <wp:extent cx="77470" cy="31115"/>
                      <wp:effectExtent l="4445" t="15240" r="3810" b="1270"/>
                      <wp:docPr id="5320"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1115"/>
                                <a:chOff x="0" y="0"/>
                                <a:chExt cx="122" cy="49"/>
                              </a:xfrm>
                            </wpg:grpSpPr>
                            <wpg:grpSp>
                              <wpg:cNvPr id="5321" name="Group 992"/>
                              <wpg:cNvGrpSpPr>
                                <a:grpSpLocks/>
                              </wpg:cNvGrpSpPr>
                              <wpg:grpSpPr bwMode="auto">
                                <a:xfrm>
                                  <a:off x="5" y="11"/>
                                  <a:ext cx="112" cy="33"/>
                                  <a:chOff x="5" y="11"/>
                                  <a:chExt cx="112" cy="33"/>
                                </a:xfrm>
                              </wpg:grpSpPr>
                              <wps:wsp>
                                <wps:cNvPr id="5322" name="Freeform 993"/>
                                <wps:cNvSpPr>
                                  <a:spLocks/>
                                </wps:cNvSpPr>
                                <wps:spPr bwMode="auto">
                                  <a:xfrm>
                                    <a:off x="5" y="11"/>
                                    <a:ext cx="112" cy="33"/>
                                  </a:xfrm>
                                  <a:custGeom>
                                    <a:avLst/>
                                    <a:gdLst>
                                      <a:gd name="T0" fmla="+- 0 117 5"/>
                                      <a:gd name="T1" fmla="*/ T0 w 112"/>
                                      <a:gd name="T2" fmla="+- 0 43 11"/>
                                      <a:gd name="T3" fmla="*/ 43 h 33"/>
                                      <a:gd name="T4" fmla="+- 0 5 5"/>
                                      <a:gd name="T5" fmla="*/ T4 w 112"/>
                                      <a:gd name="T6" fmla="+- 0 43 11"/>
                                      <a:gd name="T7" fmla="*/ 43 h 33"/>
                                      <a:gd name="T8" fmla="+- 0 7 5"/>
                                      <a:gd name="T9" fmla="*/ T8 w 112"/>
                                      <a:gd name="T10" fmla="+- 0 40 11"/>
                                      <a:gd name="T11" fmla="*/ 40 h 33"/>
                                      <a:gd name="T12" fmla="+- 0 61 5"/>
                                      <a:gd name="T13" fmla="*/ T12 w 112"/>
                                      <a:gd name="T14" fmla="+- 0 11 11"/>
                                      <a:gd name="T15" fmla="*/ 11 h 33"/>
                                      <a:gd name="T16" fmla="+- 0 74 5"/>
                                      <a:gd name="T17" fmla="*/ T16 w 112"/>
                                      <a:gd name="T18" fmla="+- 0 12 11"/>
                                      <a:gd name="T19" fmla="*/ 12 h 33"/>
                                      <a:gd name="T20" fmla="+- 0 117 5"/>
                                      <a:gd name="T21" fmla="*/ T20 w 112"/>
                                      <a:gd name="T22" fmla="+- 0 43 11"/>
                                      <a:gd name="T23" fmla="*/ 43 h 33"/>
                                    </a:gdLst>
                                    <a:ahLst/>
                                    <a:cxnLst>
                                      <a:cxn ang="0">
                                        <a:pos x="T1" y="T3"/>
                                      </a:cxn>
                                      <a:cxn ang="0">
                                        <a:pos x="T5" y="T7"/>
                                      </a:cxn>
                                      <a:cxn ang="0">
                                        <a:pos x="T9" y="T11"/>
                                      </a:cxn>
                                      <a:cxn ang="0">
                                        <a:pos x="T13" y="T15"/>
                                      </a:cxn>
                                      <a:cxn ang="0">
                                        <a:pos x="T17" y="T19"/>
                                      </a:cxn>
                                      <a:cxn ang="0">
                                        <a:pos x="T21" y="T23"/>
                                      </a:cxn>
                                    </a:cxnLst>
                                    <a:rect l="0" t="0" r="r" b="b"/>
                                    <a:pathLst>
                                      <a:path w="112" h="33">
                                        <a:moveTo>
                                          <a:pt x="112" y="32"/>
                                        </a:moveTo>
                                        <a:lnTo>
                                          <a:pt x="0" y="32"/>
                                        </a:lnTo>
                                        <a:lnTo>
                                          <a:pt x="2" y="29"/>
                                        </a:lnTo>
                                        <a:lnTo>
                                          <a:pt x="56" y="0"/>
                                        </a:lnTo>
                                        <a:lnTo>
                                          <a:pt x="69" y="1"/>
                                        </a:lnTo>
                                        <a:lnTo>
                                          <a:pt x="112" y="32"/>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23" name="Picture 99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 cy="4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24" name="Group 995"/>
                              <wpg:cNvGrpSpPr>
                                <a:grpSpLocks/>
                              </wpg:cNvGrpSpPr>
                              <wpg:grpSpPr bwMode="auto">
                                <a:xfrm>
                                  <a:off x="6" y="6"/>
                                  <a:ext cx="111" cy="38"/>
                                  <a:chOff x="6" y="6"/>
                                  <a:chExt cx="111" cy="38"/>
                                </a:xfrm>
                              </wpg:grpSpPr>
                              <wps:wsp>
                                <wps:cNvPr id="5325" name="Freeform 996"/>
                                <wps:cNvSpPr>
                                  <a:spLocks/>
                                </wps:cNvSpPr>
                                <wps:spPr bwMode="auto">
                                  <a:xfrm>
                                    <a:off x="6" y="6"/>
                                    <a:ext cx="111" cy="38"/>
                                  </a:xfrm>
                                  <a:custGeom>
                                    <a:avLst/>
                                    <a:gdLst>
                                      <a:gd name="T0" fmla="+- 0 6 6"/>
                                      <a:gd name="T1" fmla="*/ T0 w 111"/>
                                      <a:gd name="T2" fmla="+- 0 43 6"/>
                                      <a:gd name="T3" fmla="*/ 43 h 38"/>
                                      <a:gd name="T4" fmla="+- 0 61 6"/>
                                      <a:gd name="T5" fmla="*/ T4 w 111"/>
                                      <a:gd name="T6" fmla="+- 0 6 6"/>
                                      <a:gd name="T7" fmla="*/ 6 h 38"/>
                                      <a:gd name="T8" fmla="+- 0 73 6"/>
                                      <a:gd name="T9" fmla="*/ T8 w 111"/>
                                      <a:gd name="T10" fmla="+- 0 7 6"/>
                                      <a:gd name="T11" fmla="*/ 7 h 38"/>
                                      <a:gd name="T12" fmla="+- 0 116 6"/>
                                      <a:gd name="T13" fmla="*/ T12 w 111"/>
                                      <a:gd name="T14" fmla="+- 0 42 6"/>
                                      <a:gd name="T15" fmla="*/ 42 h 38"/>
                                      <a:gd name="T16" fmla="+- 0 116 6"/>
                                      <a:gd name="T17" fmla="*/ T16 w 111"/>
                                      <a:gd name="T18" fmla="+- 0 43 6"/>
                                      <a:gd name="T19" fmla="*/ 43 h 38"/>
                                    </a:gdLst>
                                    <a:ahLst/>
                                    <a:cxnLst>
                                      <a:cxn ang="0">
                                        <a:pos x="T1" y="T3"/>
                                      </a:cxn>
                                      <a:cxn ang="0">
                                        <a:pos x="T5" y="T7"/>
                                      </a:cxn>
                                      <a:cxn ang="0">
                                        <a:pos x="T9" y="T11"/>
                                      </a:cxn>
                                      <a:cxn ang="0">
                                        <a:pos x="T13" y="T15"/>
                                      </a:cxn>
                                      <a:cxn ang="0">
                                        <a:pos x="T17" y="T19"/>
                                      </a:cxn>
                                    </a:cxnLst>
                                    <a:rect l="0" t="0" r="r" b="b"/>
                                    <a:pathLst>
                                      <a:path w="111" h="38">
                                        <a:moveTo>
                                          <a:pt x="0" y="37"/>
                                        </a:moveTo>
                                        <a:lnTo>
                                          <a:pt x="55" y="0"/>
                                        </a:lnTo>
                                        <a:lnTo>
                                          <a:pt x="67" y="1"/>
                                        </a:lnTo>
                                        <a:lnTo>
                                          <a:pt x="110" y="36"/>
                                        </a:lnTo>
                                        <a:lnTo>
                                          <a:pt x="110" y="37"/>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50078B" id="Group 991" o:spid="_x0000_s1026" style="width:6.1pt;height:2.45pt;mso-position-horizontal-relative:char;mso-position-vertical-relative:line" coordsize="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">
                      <v:group id="Group 992" o:spid="_x0000_s1027" style="position:absolute;left:5;top:11;width:112;height:33" coordorigin="5,11"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41u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TJMob/N+EJyM0fAAAA//8DAFBLAQItABQABgAIAAAAIQDb4fbL7gAAAIUBAAATAAAAAAAA&#10;AAAAAAAAAAAAAABbQ29udGVudF9UeXBlc10ueG1sUEsBAi0AFAAGAAgAAAAhAFr0LFu/AAAAFQEA&#10;AAsAAAAAAAAAAAAAAAAAHwEAAF9yZWxzLy5yZWxzUEsBAi0AFAAGAAgAAAAhAPMjjW7HAAAA3QAA&#10;AA8AAAAAAAAAAAAAAAAABwIAAGRycy9kb3ducmV2LnhtbFBLBQYAAAAAAwADALcAAAD7AgAAAAA=&#10;">
                        <v:shape id="Freeform 993" o:spid="_x0000_s1028" style="position:absolute;left:5;top:11;width:112;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" path="m112,32l,32,2,29,56,,69,1r43,31xe" fillcolor="black" stroked="f">
                          <v:fill opacity="5397f"/>
                          <v:path arrowok="t" o:connecttype="custom" o:connectlocs="112,43;0,43;2,40;56,11;69,12;112,43" o:connectangles="0,0,0,0,0,0"/>
                        </v:shape>
                        <v:shape id="Picture 994" o:spid="_x0000_s1029" type="#_x0000_t75" style="position:absolute;width:12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">
                          <v:imagedata r:id="rId121" o:title=""/>
                        </v:shape>
                      </v:group>
                      <v:group id="Group 995" o:spid="_x0000_s1030" style="position:absolute;left:6;top:6;width:111;height:38" coordorigin="6,6"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C72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uH1JjwBuXgCAAD//wMAUEsBAi0AFAAGAAgAAAAhANvh9svuAAAAhQEAABMAAAAAAAAA&#10;AAAAAAAAAAAAAFtDb250ZW50X1R5cGVzXS54bWxQSwECLQAUAAYACAAAACEAWvQsW78AAAAVAQAA&#10;CwAAAAAAAAAAAAAAAAAfAQAAX3JlbHMvLnJlbHNQSwECLQAUAAYACAAAACEA41Qu9sYAAADdAAAA&#10;DwAAAAAAAAAAAAAAAAAHAgAAZHJzL2Rvd25yZXYueG1sUEsFBgAAAAADAAMAtwAAAPoCAAAAAA==&#10;">
                        <v:shape id="Freeform 996" o:spid="_x0000_s1031" style="position:absolute;left:6;top:6;width:111;height:38;visibility:visible;mso-wrap-style:square;v-text-anchor:top"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" path="m,37l55,,67,1r43,35l110,37e" filled="f" strokeweight=".19017mm">
                          <v:path arrowok="t" o:connecttype="custom" o:connectlocs="0,43;55,6;67,7;110,42;110,43" o:connectangles="0,0,0,0,0"/>
                        </v:shape>
                      </v:group>
                      <w10:anchorlock/>
                    </v:group>
                  </w:pict>
                </mc:Fallback>
              </mc:AlternateContent>
            </w:r>
            <w:r w:rsidR="00F608A2" w:rsidRPr="00647D01">
              <w:rPr>
                <w:rFonts w:ascii="Arial"/>
                <w:sz w:val="4"/>
              </w:rPr>
              <w:tab/>
            </w:r>
            <w:r w:rsidRPr="00647D01">
              <w:rPr>
                <w:rFonts w:ascii="Arial"/>
                <w:noProof/>
                <w:sz w:val="4"/>
              </w:rPr>
              <mc:AlternateContent>
                <mc:Choice Requires="wpg">
                  <w:drawing>
                    <wp:inline distT="0" distB="0" distL="0" distR="0" wp14:anchorId="63A496D8" wp14:editId="5000BA00">
                      <wp:extent cx="77470" cy="31115"/>
                      <wp:effectExtent l="1270" t="15240" r="6985" b="1270"/>
                      <wp:docPr id="5314"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1115"/>
                                <a:chOff x="0" y="0"/>
                                <a:chExt cx="122" cy="49"/>
                              </a:xfrm>
                            </wpg:grpSpPr>
                            <wpg:grpSp>
                              <wpg:cNvPr id="5315" name="Group 986"/>
                              <wpg:cNvGrpSpPr>
                                <a:grpSpLocks/>
                              </wpg:cNvGrpSpPr>
                              <wpg:grpSpPr bwMode="auto">
                                <a:xfrm>
                                  <a:off x="5" y="11"/>
                                  <a:ext cx="112" cy="33"/>
                                  <a:chOff x="5" y="11"/>
                                  <a:chExt cx="112" cy="33"/>
                                </a:xfrm>
                              </wpg:grpSpPr>
                              <wps:wsp>
                                <wps:cNvPr id="5316" name="Freeform 987"/>
                                <wps:cNvSpPr>
                                  <a:spLocks/>
                                </wps:cNvSpPr>
                                <wps:spPr bwMode="auto">
                                  <a:xfrm>
                                    <a:off x="5" y="11"/>
                                    <a:ext cx="112" cy="33"/>
                                  </a:xfrm>
                                  <a:custGeom>
                                    <a:avLst/>
                                    <a:gdLst>
                                      <a:gd name="T0" fmla="+- 0 117 5"/>
                                      <a:gd name="T1" fmla="*/ T0 w 112"/>
                                      <a:gd name="T2" fmla="+- 0 43 11"/>
                                      <a:gd name="T3" fmla="*/ 43 h 33"/>
                                      <a:gd name="T4" fmla="+- 0 5 5"/>
                                      <a:gd name="T5" fmla="*/ T4 w 112"/>
                                      <a:gd name="T6" fmla="+- 0 43 11"/>
                                      <a:gd name="T7" fmla="*/ 43 h 33"/>
                                      <a:gd name="T8" fmla="+- 0 7 5"/>
                                      <a:gd name="T9" fmla="*/ T8 w 112"/>
                                      <a:gd name="T10" fmla="+- 0 40 11"/>
                                      <a:gd name="T11" fmla="*/ 40 h 33"/>
                                      <a:gd name="T12" fmla="+- 0 61 5"/>
                                      <a:gd name="T13" fmla="*/ T12 w 112"/>
                                      <a:gd name="T14" fmla="+- 0 11 11"/>
                                      <a:gd name="T15" fmla="*/ 11 h 33"/>
                                      <a:gd name="T16" fmla="+- 0 74 5"/>
                                      <a:gd name="T17" fmla="*/ T16 w 112"/>
                                      <a:gd name="T18" fmla="+- 0 12 11"/>
                                      <a:gd name="T19" fmla="*/ 12 h 33"/>
                                      <a:gd name="T20" fmla="+- 0 117 5"/>
                                      <a:gd name="T21" fmla="*/ T20 w 112"/>
                                      <a:gd name="T22" fmla="+- 0 43 11"/>
                                      <a:gd name="T23" fmla="*/ 43 h 33"/>
                                    </a:gdLst>
                                    <a:ahLst/>
                                    <a:cxnLst>
                                      <a:cxn ang="0">
                                        <a:pos x="T1" y="T3"/>
                                      </a:cxn>
                                      <a:cxn ang="0">
                                        <a:pos x="T5" y="T7"/>
                                      </a:cxn>
                                      <a:cxn ang="0">
                                        <a:pos x="T9" y="T11"/>
                                      </a:cxn>
                                      <a:cxn ang="0">
                                        <a:pos x="T13" y="T15"/>
                                      </a:cxn>
                                      <a:cxn ang="0">
                                        <a:pos x="T17" y="T19"/>
                                      </a:cxn>
                                      <a:cxn ang="0">
                                        <a:pos x="T21" y="T23"/>
                                      </a:cxn>
                                    </a:cxnLst>
                                    <a:rect l="0" t="0" r="r" b="b"/>
                                    <a:pathLst>
                                      <a:path w="112" h="33">
                                        <a:moveTo>
                                          <a:pt x="112" y="32"/>
                                        </a:moveTo>
                                        <a:lnTo>
                                          <a:pt x="0" y="32"/>
                                        </a:lnTo>
                                        <a:lnTo>
                                          <a:pt x="2" y="29"/>
                                        </a:lnTo>
                                        <a:lnTo>
                                          <a:pt x="56" y="0"/>
                                        </a:lnTo>
                                        <a:lnTo>
                                          <a:pt x="69" y="1"/>
                                        </a:lnTo>
                                        <a:lnTo>
                                          <a:pt x="112" y="32"/>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7" name="Picture 98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 cy="4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18" name="Group 989"/>
                              <wpg:cNvGrpSpPr>
                                <a:grpSpLocks/>
                              </wpg:cNvGrpSpPr>
                              <wpg:grpSpPr bwMode="auto">
                                <a:xfrm>
                                  <a:off x="6" y="6"/>
                                  <a:ext cx="111" cy="38"/>
                                  <a:chOff x="6" y="6"/>
                                  <a:chExt cx="111" cy="38"/>
                                </a:xfrm>
                              </wpg:grpSpPr>
                              <wps:wsp>
                                <wps:cNvPr id="5319" name="Freeform 990"/>
                                <wps:cNvSpPr>
                                  <a:spLocks/>
                                </wps:cNvSpPr>
                                <wps:spPr bwMode="auto">
                                  <a:xfrm>
                                    <a:off x="6" y="6"/>
                                    <a:ext cx="111" cy="38"/>
                                  </a:xfrm>
                                  <a:custGeom>
                                    <a:avLst/>
                                    <a:gdLst>
                                      <a:gd name="T0" fmla="+- 0 6 6"/>
                                      <a:gd name="T1" fmla="*/ T0 w 111"/>
                                      <a:gd name="T2" fmla="+- 0 43 6"/>
                                      <a:gd name="T3" fmla="*/ 43 h 38"/>
                                      <a:gd name="T4" fmla="+- 0 61 6"/>
                                      <a:gd name="T5" fmla="*/ T4 w 111"/>
                                      <a:gd name="T6" fmla="+- 0 6 6"/>
                                      <a:gd name="T7" fmla="*/ 6 h 38"/>
                                      <a:gd name="T8" fmla="+- 0 73 6"/>
                                      <a:gd name="T9" fmla="*/ T8 w 111"/>
                                      <a:gd name="T10" fmla="+- 0 7 6"/>
                                      <a:gd name="T11" fmla="*/ 7 h 38"/>
                                      <a:gd name="T12" fmla="+- 0 116 6"/>
                                      <a:gd name="T13" fmla="*/ T12 w 111"/>
                                      <a:gd name="T14" fmla="+- 0 42 6"/>
                                      <a:gd name="T15" fmla="*/ 42 h 38"/>
                                      <a:gd name="T16" fmla="+- 0 116 6"/>
                                      <a:gd name="T17" fmla="*/ T16 w 111"/>
                                      <a:gd name="T18" fmla="+- 0 43 6"/>
                                      <a:gd name="T19" fmla="*/ 43 h 38"/>
                                    </a:gdLst>
                                    <a:ahLst/>
                                    <a:cxnLst>
                                      <a:cxn ang="0">
                                        <a:pos x="T1" y="T3"/>
                                      </a:cxn>
                                      <a:cxn ang="0">
                                        <a:pos x="T5" y="T7"/>
                                      </a:cxn>
                                      <a:cxn ang="0">
                                        <a:pos x="T9" y="T11"/>
                                      </a:cxn>
                                      <a:cxn ang="0">
                                        <a:pos x="T13" y="T15"/>
                                      </a:cxn>
                                      <a:cxn ang="0">
                                        <a:pos x="T17" y="T19"/>
                                      </a:cxn>
                                    </a:cxnLst>
                                    <a:rect l="0" t="0" r="r" b="b"/>
                                    <a:pathLst>
                                      <a:path w="111" h="38">
                                        <a:moveTo>
                                          <a:pt x="0" y="37"/>
                                        </a:moveTo>
                                        <a:lnTo>
                                          <a:pt x="55" y="0"/>
                                        </a:lnTo>
                                        <a:lnTo>
                                          <a:pt x="67" y="1"/>
                                        </a:lnTo>
                                        <a:lnTo>
                                          <a:pt x="110" y="36"/>
                                        </a:lnTo>
                                        <a:lnTo>
                                          <a:pt x="110" y="37"/>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1DE870" id="Group 985" o:spid="_x0000_s1026" style="width:6.1pt;height:2.45pt;mso-position-horizontal-relative:char;mso-position-vertical-relative:line" coordsize="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">
                      <v:group id="Group 986" o:spid="_x0000_s1027" style="position:absolute;left:5;top:11;width:112;height:33" coordorigin="5,11"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">
                        <v:shape id="Freeform 987" o:spid="_x0000_s1028" style="position:absolute;left:5;top:11;width:112;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" path="m112,32l,32,2,29,56,,69,1r43,31xe" fillcolor="black" stroked="f">
                          <v:fill opacity="5397f"/>
                          <v:path arrowok="t" o:connecttype="custom" o:connectlocs="112,43;0,43;2,40;56,11;69,12;112,43" o:connectangles="0,0,0,0,0,0"/>
                        </v:shape>
                        <v:shape id="Picture 988" o:spid="_x0000_s1029" type="#_x0000_t75" style="position:absolute;width:12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">
                          <v:imagedata r:id="rId121" o:title=""/>
                        </v:shape>
                      </v:group>
                      <v:group id="Group 989" o:spid="_x0000_s1030" style="position:absolute;left:6;top:6;width:111;height:38" coordorigin="6,6"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">
                        <v:shape id="Freeform 990" o:spid="_x0000_s1031" style="position:absolute;left:6;top:6;width:111;height:38;visibility:visible;mso-wrap-style:square;v-text-anchor:top"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" path="m,37l55,,67,1r43,35l110,37e" filled="f" strokeweight=".19017mm">
                          <v:path arrowok="t" o:connecttype="custom" o:connectlocs="0,43;55,6;67,7;110,42;110,43" o:connectangles="0,0,0,0,0"/>
                        </v:shape>
                      </v:group>
                      <w10:anchorlock/>
                    </v:group>
                  </w:pict>
                </mc:Fallback>
              </mc:AlternateContent>
            </w:r>
            <w:r w:rsidR="00F608A2" w:rsidRPr="00647D01">
              <w:rPr>
                <w:rFonts w:ascii="Arial"/>
                <w:sz w:val="4"/>
              </w:rPr>
              <w:tab/>
            </w:r>
            <w:r w:rsidRPr="00647D01">
              <w:rPr>
                <w:rFonts w:ascii="Arial"/>
                <w:noProof/>
                <w:sz w:val="4"/>
              </w:rPr>
              <mc:AlternateContent>
                <mc:Choice Requires="wpg">
                  <w:drawing>
                    <wp:inline distT="0" distB="0" distL="0" distR="0" wp14:anchorId="3C3BBA81" wp14:editId="61A13C8D">
                      <wp:extent cx="77470" cy="31115"/>
                      <wp:effectExtent l="7620" t="15240" r="10160" b="1270"/>
                      <wp:docPr id="5308"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1115"/>
                                <a:chOff x="0" y="0"/>
                                <a:chExt cx="122" cy="49"/>
                              </a:xfrm>
                            </wpg:grpSpPr>
                            <wpg:grpSp>
                              <wpg:cNvPr id="5309" name="Group 980"/>
                              <wpg:cNvGrpSpPr>
                                <a:grpSpLocks/>
                              </wpg:cNvGrpSpPr>
                              <wpg:grpSpPr bwMode="auto">
                                <a:xfrm>
                                  <a:off x="5" y="11"/>
                                  <a:ext cx="112" cy="33"/>
                                  <a:chOff x="5" y="11"/>
                                  <a:chExt cx="112" cy="33"/>
                                </a:xfrm>
                              </wpg:grpSpPr>
                              <wps:wsp>
                                <wps:cNvPr id="5310" name="Freeform 981"/>
                                <wps:cNvSpPr>
                                  <a:spLocks/>
                                </wps:cNvSpPr>
                                <wps:spPr bwMode="auto">
                                  <a:xfrm>
                                    <a:off x="5" y="11"/>
                                    <a:ext cx="112" cy="33"/>
                                  </a:xfrm>
                                  <a:custGeom>
                                    <a:avLst/>
                                    <a:gdLst>
                                      <a:gd name="T0" fmla="+- 0 117 5"/>
                                      <a:gd name="T1" fmla="*/ T0 w 112"/>
                                      <a:gd name="T2" fmla="+- 0 43 11"/>
                                      <a:gd name="T3" fmla="*/ 43 h 33"/>
                                      <a:gd name="T4" fmla="+- 0 5 5"/>
                                      <a:gd name="T5" fmla="*/ T4 w 112"/>
                                      <a:gd name="T6" fmla="+- 0 43 11"/>
                                      <a:gd name="T7" fmla="*/ 43 h 33"/>
                                      <a:gd name="T8" fmla="+- 0 7 5"/>
                                      <a:gd name="T9" fmla="*/ T8 w 112"/>
                                      <a:gd name="T10" fmla="+- 0 40 11"/>
                                      <a:gd name="T11" fmla="*/ 40 h 33"/>
                                      <a:gd name="T12" fmla="+- 0 61 5"/>
                                      <a:gd name="T13" fmla="*/ T12 w 112"/>
                                      <a:gd name="T14" fmla="+- 0 11 11"/>
                                      <a:gd name="T15" fmla="*/ 11 h 33"/>
                                      <a:gd name="T16" fmla="+- 0 74 5"/>
                                      <a:gd name="T17" fmla="*/ T16 w 112"/>
                                      <a:gd name="T18" fmla="+- 0 12 11"/>
                                      <a:gd name="T19" fmla="*/ 12 h 33"/>
                                      <a:gd name="T20" fmla="+- 0 117 5"/>
                                      <a:gd name="T21" fmla="*/ T20 w 112"/>
                                      <a:gd name="T22" fmla="+- 0 43 11"/>
                                      <a:gd name="T23" fmla="*/ 43 h 33"/>
                                    </a:gdLst>
                                    <a:ahLst/>
                                    <a:cxnLst>
                                      <a:cxn ang="0">
                                        <a:pos x="T1" y="T3"/>
                                      </a:cxn>
                                      <a:cxn ang="0">
                                        <a:pos x="T5" y="T7"/>
                                      </a:cxn>
                                      <a:cxn ang="0">
                                        <a:pos x="T9" y="T11"/>
                                      </a:cxn>
                                      <a:cxn ang="0">
                                        <a:pos x="T13" y="T15"/>
                                      </a:cxn>
                                      <a:cxn ang="0">
                                        <a:pos x="T17" y="T19"/>
                                      </a:cxn>
                                      <a:cxn ang="0">
                                        <a:pos x="T21" y="T23"/>
                                      </a:cxn>
                                    </a:cxnLst>
                                    <a:rect l="0" t="0" r="r" b="b"/>
                                    <a:pathLst>
                                      <a:path w="112" h="33">
                                        <a:moveTo>
                                          <a:pt x="112" y="32"/>
                                        </a:moveTo>
                                        <a:lnTo>
                                          <a:pt x="0" y="32"/>
                                        </a:lnTo>
                                        <a:lnTo>
                                          <a:pt x="2" y="29"/>
                                        </a:lnTo>
                                        <a:lnTo>
                                          <a:pt x="56" y="0"/>
                                        </a:lnTo>
                                        <a:lnTo>
                                          <a:pt x="69" y="1"/>
                                        </a:lnTo>
                                        <a:lnTo>
                                          <a:pt x="112" y="32"/>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11" name="Picture 98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 cy="4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12" name="Group 983"/>
                              <wpg:cNvGrpSpPr>
                                <a:grpSpLocks/>
                              </wpg:cNvGrpSpPr>
                              <wpg:grpSpPr bwMode="auto">
                                <a:xfrm>
                                  <a:off x="6" y="6"/>
                                  <a:ext cx="111" cy="38"/>
                                  <a:chOff x="6" y="6"/>
                                  <a:chExt cx="111" cy="38"/>
                                </a:xfrm>
                              </wpg:grpSpPr>
                              <wps:wsp>
                                <wps:cNvPr id="5313" name="Freeform 984"/>
                                <wps:cNvSpPr>
                                  <a:spLocks/>
                                </wps:cNvSpPr>
                                <wps:spPr bwMode="auto">
                                  <a:xfrm>
                                    <a:off x="6" y="6"/>
                                    <a:ext cx="111" cy="38"/>
                                  </a:xfrm>
                                  <a:custGeom>
                                    <a:avLst/>
                                    <a:gdLst>
                                      <a:gd name="T0" fmla="+- 0 6 6"/>
                                      <a:gd name="T1" fmla="*/ T0 w 111"/>
                                      <a:gd name="T2" fmla="+- 0 43 6"/>
                                      <a:gd name="T3" fmla="*/ 43 h 38"/>
                                      <a:gd name="T4" fmla="+- 0 61 6"/>
                                      <a:gd name="T5" fmla="*/ T4 w 111"/>
                                      <a:gd name="T6" fmla="+- 0 6 6"/>
                                      <a:gd name="T7" fmla="*/ 6 h 38"/>
                                      <a:gd name="T8" fmla="+- 0 73 6"/>
                                      <a:gd name="T9" fmla="*/ T8 w 111"/>
                                      <a:gd name="T10" fmla="+- 0 7 6"/>
                                      <a:gd name="T11" fmla="*/ 7 h 38"/>
                                      <a:gd name="T12" fmla="+- 0 116 6"/>
                                      <a:gd name="T13" fmla="*/ T12 w 111"/>
                                      <a:gd name="T14" fmla="+- 0 42 6"/>
                                      <a:gd name="T15" fmla="*/ 42 h 38"/>
                                      <a:gd name="T16" fmla="+- 0 116 6"/>
                                      <a:gd name="T17" fmla="*/ T16 w 111"/>
                                      <a:gd name="T18" fmla="+- 0 43 6"/>
                                      <a:gd name="T19" fmla="*/ 43 h 38"/>
                                    </a:gdLst>
                                    <a:ahLst/>
                                    <a:cxnLst>
                                      <a:cxn ang="0">
                                        <a:pos x="T1" y="T3"/>
                                      </a:cxn>
                                      <a:cxn ang="0">
                                        <a:pos x="T5" y="T7"/>
                                      </a:cxn>
                                      <a:cxn ang="0">
                                        <a:pos x="T9" y="T11"/>
                                      </a:cxn>
                                      <a:cxn ang="0">
                                        <a:pos x="T13" y="T15"/>
                                      </a:cxn>
                                      <a:cxn ang="0">
                                        <a:pos x="T17" y="T19"/>
                                      </a:cxn>
                                    </a:cxnLst>
                                    <a:rect l="0" t="0" r="r" b="b"/>
                                    <a:pathLst>
                                      <a:path w="111" h="38">
                                        <a:moveTo>
                                          <a:pt x="0" y="37"/>
                                        </a:moveTo>
                                        <a:lnTo>
                                          <a:pt x="55" y="0"/>
                                        </a:lnTo>
                                        <a:lnTo>
                                          <a:pt x="67" y="1"/>
                                        </a:lnTo>
                                        <a:lnTo>
                                          <a:pt x="110" y="36"/>
                                        </a:lnTo>
                                        <a:lnTo>
                                          <a:pt x="110" y="37"/>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4C8AD8" id="Group 979" o:spid="_x0000_s1026" style="width:6.1pt;height:2.45pt;mso-position-horizontal-relative:char;mso-position-vertical-relative:line" coordsize="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">
                      <v:group id="Group 980" o:spid="_x0000_s1027" style="position:absolute;left:5;top:11;width:112;height:33" coordorigin="5,11"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N0I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u4xX8vglPQK5/AAAA//8DAFBLAQItABQABgAIAAAAIQDb4fbL7gAAAIUBAAATAAAAAAAA&#10;AAAAAAAAAAAAAABbQ29udGVudF9UeXBlc10ueG1sUEsBAi0AFAAGAAgAAAAhAFr0LFu/AAAAFQEA&#10;AAsAAAAAAAAAAAAAAAAAHwEAAF9yZWxzLy5yZWxzUEsBAi0AFAAGAAgAAAAhAEbg3QjHAAAA3QAA&#10;AA8AAAAAAAAAAAAAAAAABwIAAGRycy9kb3ducmV2LnhtbFBLBQYAAAAAAwADALcAAAD7AgAAAAA=&#10;">
                        <v:shape id="Freeform 981" o:spid="_x0000_s1028" style="position:absolute;left:5;top:11;width:112;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" path="m112,32l,32,2,29,56,,69,1r43,31xe" fillcolor="black" stroked="f">
                          <v:fill opacity="5397f"/>
                          <v:path arrowok="t" o:connecttype="custom" o:connectlocs="112,43;0,43;2,40;56,11;69,12;112,43" o:connectangles="0,0,0,0,0,0"/>
                        </v:shape>
                        <v:shape id="Picture 982" o:spid="_x0000_s1029" type="#_x0000_t75" style="position:absolute;width:12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">
                          <v:imagedata r:id="rId121" o:title=""/>
                        </v:shape>
                      </v:group>
                      <v:group id="Group 983" o:spid="_x0000_s1030" style="position:absolute;left:6;top:6;width:111;height:38" coordorigin="6,6"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m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aRJvIT/N+EJyM0fAAAA//8DAFBLAQItABQABgAIAAAAIQDb4fbL7gAAAIUBAAATAAAAAAAA&#10;AAAAAAAAAAAAAABbQ29udGVudF9UeXBlc10ueG1sUEsBAi0AFAAGAAgAAAAhAFr0LFu/AAAAFQEA&#10;AAsAAAAAAAAAAAAAAAAAHwEAAF9yZWxzLy5yZWxzUEsBAi0AFAAGAAgAAAAhAM2d2aTHAAAA3QAA&#10;AA8AAAAAAAAAAAAAAAAABwIAAGRycy9kb3ducmV2LnhtbFBLBQYAAAAAAwADALcAAAD7AgAAAAA=&#10;">
                        <v:shape id="Freeform 984" o:spid="_x0000_s1031" style="position:absolute;left:6;top:6;width:111;height:38;visibility:visible;mso-wrap-style:square;v-text-anchor:top"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" path="m,37l55,,67,1r43,35l110,37e" filled="f" strokeweight=".19017mm">
                          <v:path arrowok="t" o:connecttype="custom" o:connectlocs="0,43;55,6;67,7;110,42;110,43" o:connectangles="0,0,0,0,0"/>
                        </v:shape>
                      </v:group>
                      <w10:anchorlock/>
                    </v:group>
                  </w:pict>
                </mc:Fallback>
              </mc:AlternateContent>
            </w:r>
            <w:r w:rsidR="00F608A2" w:rsidRPr="00647D01">
              <w:rPr>
                <w:rFonts w:ascii="Arial"/>
                <w:sz w:val="4"/>
              </w:rPr>
              <w:tab/>
            </w:r>
            <w:r w:rsidRPr="00647D01">
              <w:rPr>
                <w:rFonts w:ascii="Arial"/>
                <w:noProof/>
                <w:sz w:val="4"/>
              </w:rPr>
              <mc:AlternateContent>
                <mc:Choice Requires="wpg">
                  <w:drawing>
                    <wp:inline distT="0" distB="0" distL="0" distR="0" wp14:anchorId="5A6EBF21" wp14:editId="06069090">
                      <wp:extent cx="77470" cy="31115"/>
                      <wp:effectExtent l="4445" t="15240" r="3810" b="1270"/>
                      <wp:docPr id="5302"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1115"/>
                                <a:chOff x="0" y="0"/>
                                <a:chExt cx="122" cy="49"/>
                              </a:xfrm>
                            </wpg:grpSpPr>
                            <wpg:grpSp>
                              <wpg:cNvPr id="5303" name="Group 974"/>
                              <wpg:cNvGrpSpPr>
                                <a:grpSpLocks/>
                              </wpg:cNvGrpSpPr>
                              <wpg:grpSpPr bwMode="auto">
                                <a:xfrm>
                                  <a:off x="5" y="11"/>
                                  <a:ext cx="112" cy="33"/>
                                  <a:chOff x="5" y="11"/>
                                  <a:chExt cx="112" cy="33"/>
                                </a:xfrm>
                              </wpg:grpSpPr>
                              <wps:wsp>
                                <wps:cNvPr id="5304" name="Freeform 975"/>
                                <wps:cNvSpPr>
                                  <a:spLocks/>
                                </wps:cNvSpPr>
                                <wps:spPr bwMode="auto">
                                  <a:xfrm>
                                    <a:off x="5" y="11"/>
                                    <a:ext cx="112" cy="33"/>
                                  </a:xfrm>
                                  <a:custGeom>
                                    <a:avLst/>
                                    <a:gdLst>
                                      <a:gd name="T0" fmla="+- 0 117 5"/>
                                      <a:gd name="T1" fmla="*/ T0 w 112"/>
                                      <a:gd name="T2" fmla="+- 0 43 11"/>
                                      <a:gd name="T3" fmla="*/ 43 h 33"/>
                                      <a:gd name="T4" fmla="+- 0 5 5"/>
                                      <a:gd name="T5" fmla="*/ T4 w 112"/>
                                      <a:gd name="T6" fmla="+- 0 43 11"/>
                                      <a:gd name="T7" fmla="*/ 43 h 33"/>
                                      <a:gd name="T8" fmla="+- 0 7 5"/>
                                      <a:gd name="T9" fmla="*/ T8 w 112"/>
                                      <a:gd name="T10" fmla="+- 0 40 11"/>
                                      <a:gd name="T11" fmla="*/ 40 h 33"/>
                                      <a:gd name="T12" fmla="+- 0 61 5"/>
                                      <a:gd name="T13" fmla="*/ T12 w 112"/>
                                      <a:gd name="T14" fmla="+- 0 11 11"/>
                                      <a:gd name="T15" fmla="*/ 11 h 33"/>
                                      <a:gd name="T16" fmla="+- 0 74 5"/>
                                      <a:gd name="T17" fmla="*/ T16 w 112"/>
                                      <a:gd name="T18" fmla="+- 0 12 11"/>
                                      <a:gd name="T19" fmla="*/ 12 h 33"/>
                                      <a:gd name="T20" fmla="+- 0 117 5"/>
                                      <a:gd name="T21" fmla="*/ T20 w 112"/>
                                      <a:gd name="T22" fmla="+- 0 43 11"/>
                                      <a:gd name="T23" fmla="*/ 43 h 33"/>
                                    </a:gdLst>
                                    <a:ahLst/>
                                    <a:cxnLst>
                                      <a:cxn ang="0">
                                        <a:pos x="T1" y="T3"/>
                                      </a:cxn>
                                      <a:cxn ang="0">
                                        <a:pos x="T5" y="T7"/>
                                      </a:cxn>
                                      <a:cxn ang="0">
                                        <a:pos x="T9" y="T11"/>
                                      </a:cxn>
                                      <a:cxn ang="0">
                                        <a:pos x="T13" y="T15"/>
                                      </a:cxn>
                                      <a:cxn ang="0">
                                        <a:pos x="T17" y="T19"/>
                                      </a:cxn>
                                      <a:cxn ang="0">
                                        <a:pos x="T21" y="T23"/>
                                      </a:cxn>
                                    </a:cxnLst>
                                    <a:rect l="0" t="0" r="r" b="b"/>
                                    <a:pathLst>
                                      <a:path w="112" h="33">
                                        <a:moveTo>
                                          <a:pt x="112" y="32"/>
                                        </a:moveTo>
                                        <a:lnTo>
                                          <a:pt x="0" y="32"/>
                                        </a:lnTo>
                                        <a:lnTo>
                                          <a:pt x="2" y="29"/>
                                        </a:lnTo>
                                        <a:lnTo>
                                          <a:pt x="56" y="0"/>
                                        </a:lnTo>
                                        <a:lnTo>
                                          <a:pt x="69" y="1"/>
                                        </a:lnTo>
                                        <a:lnTo>
                                          <a:pt x="112" y="32"/>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05" name="Picture 9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 cy="4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06" name="Group 977"/>
                              <wpg:cNvGrpSpPr>
                                <a:grpSpLocks/>
                              </wpg:cNvGrpSpPr>
                              <wpg:grpSpPr bwMode="auto">
                                <a:xfrm>
                                  <a:off x="6" y="6"/>
                                  <a:ext cx="111" cy="38"/>
                                  <a:chOff x="6" y="6"/>
                                  <a:chExt cx="111" cy="38"/>
                                </a:xfrm>
                              </wpg:grpSpPr>
                              <wps:wsp>
                                <wps:cNvPr id="5307" name="Freeform 978"/>
                                <wps:cNvSpPr>
                                  <a:spLocks/>
                                </wps:cNvSpPr>
                                <wps:spPr bwMode="auto">
                                  <a:xfrm>
                                    <a:off x="6" y="6"/>
                                    <a:ext cx="111" cy="38"/>
                                  </a:xfrm>
                                  <a:custGeom>
                                    <a:avLst/>
                                    <a:gdLst>
                                      <a:gd name="T0" fmla="+- 0 6 6"/>
                                      <a:gd name="T1" fmla="*/ T0 w 111"/>
                                      <a:gd name="T2" fmla="+- 0 43 6"/>
                                      <a:gd name="T3" fmla="*/ 43 h 38"/>
                                      <a:gd name="T4" fmla="+- 0 61 6"/>
                                      <a:gd name="T5" fmla="*/ T4 w 111"/>
                                      <a:gd name="T6" fmla="+- 0 6 6"/>
                                      <a:gd name="T7" fmla="*/ 6 h 38"/>
                                      <a:gd name="T8" fmla="+- 0 73 6"/>
                                      <a:gd name="T9" fmla="*/ T8 w 111"/>
                                      <a:gd name="T10" fmla="+- 0 7 6"/>
                                      <a:gd name="T11" fmla="*/ 7 h 38"/>
                                      <a:gd name="T12" fmla="+- 0 116 6"/>
                                      <a:gd name="T13" fmla="*/ T12 w 111"/>
                                      <a:gd name="T14" fmla="+- 0 42 6"/>
                                      <a:gd name="T15" fmla="*/ 42 h 38"/>
                                      <a:gd name="T16" fmla="+- 0 116 6"/>
                                      <a:gd name="T17" fmla="*/ T16 w 111"/>
                                      <a:gd name="T18" fmla="+- 0 43 6"/>
                                      <a:gd name="T19" fmla="*/ 43 h 38"/>
                                    </a:gdLst>
                                    <a:ahLst/>
                                    <a:cxnLst>
                                      <a:cxn ang="0">
                                        <a:pos x="T1" y="T3"/>
                                      </a:cxn>
                                      <a:cxn ang="0">
                                        <a:pos x="T5" y="T7"/>
                                      </a:cxn>
                                      <a:cxn ang="0">
                                        <a:pos x="T9" y="T11"/>
                                      </a:cxn>
                                      <a:cxn ang="0">
                                        <a:pos x="T13" y="T15"/>
                                      </a:cxn>
                                      <a:cxn ang="0">
                                        <a:pos x="T17" y="T19"/>
                                      </a:cxn>
                                    </a:cxnLst>
                                    <a:rect l="0" t="0" r="r" b="b"/>
                                    <a:pathLst>
                                      <a:path w="111" h="38">
                                        <a:moveTo>
                                          <a:pt x="0" y="37"/>
                                        </a:moveTo>
                                        <a:lnTo>
                                          <a:pt x="55" y="0"/>
                                        </a:lnTo>
                                        <a:lnTo>
                                          <a:pt x="67" y="1"/>
                                        </a:lnTo>
                                        <a:lnTo>
                                          <a:pt x="110" y="36"/>
                                        </a:lnTo>
                                        <a:lnTo>
                                          <a:pt x="110" y="37"/>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AFE7C2" id="Group 973" o:spid="_x0000_s1026" style="width:6.1pt;height:2.45pt;mso-position-horizontal-relative:char;mso-position-vertical-relative:line" coordsize="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">
                      <v:group id="Group 974" o:spid="_x0000_s1027" style="position:absolute;left:5;top:11;width:112;height:33" coordorigin="5,11"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">
                        <v:shape id="Freeform 975" o:spid="_x0000_s1028" style="position:absolute;left:5;top:11;width:112;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" path="m112,32l,32,2,29,56,,69,1r43,31xe" fillcolor="black" stroked="f">
                          <v:fill opacity="5397f"/>
                          <v:path arrowok="t" o:connecttype="custom" o:connectlocs="112,43;0,43;2,40;56,11;69,12;112,43" o:connectangles="0,0,0,0,0,0"/>
                        </v:shape>
                        <v:shape id="Picture 976" o:spid="_x0000_s1029" type="#_x0000_t75" style="position:absolute;width:12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">
                          <v:imagedata r:id="rId121" o:title=""/>
                        </v:shape>
                      </v:group>
                      <v:group id="Group 977" o:spid="_x0000_s1030" style="position:absolute;left:6;top:6;width:111;height:38" coordorigin="6,6"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">
                        <v:shape id="Freeform 978" o:spid="_x0000_s1031" style="position:absolute;left:6;top:6;width:111;height:38;visibility:visible;mso-wrap-style:square;v-text-anchor:top"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" path="m,37l55,,67,1r43,35l110,37e" filled="f" strokeweight=".19017mm">
                          <v:path arrowok="t" o:connecttype="custom" o:connectlocs="0,43;55,6;67,7;110,42;110,43" o:connectangles="0,0,0,0,0"/>
                        </v:shape>
                      </v:group>
                      <w10:anchorlock/>
                    </v:group>
                  </w:pict>
                </mc:Fallback>
              </mc:AlternateContent>
            </w:r>
            <w:r w:rsidR="00F608A2" w:rsidRPr="00647D01">
              <w:rPr>
                <w:rFonts w:ascii="Arial"/>
                <w:sz w:val="4"/>
              </w:rPr>
              <w:tab/>
            </w:r>
            <w:r w:rsidRPr="00647D01">
              <w:rPr>
                <w:rFonts w:ascii="Arial"/>
                <w:noProof/>
                <w:sz w:val="4"/>
              </w:rPr>
              <mc:AlternateContent>
                <mc:Choice Requires="wpg">
                  <w:drawing>
                    <wp:inline distT="0" distB="0" distL="0" distR="0" wp14:anchorId="65A72DC7" wp14:editId="085AB551">
                      <wp:extent cx="77470" cy="31115"/>
                      <wp:effectExtent l="10160" t="15240" r="7620" b="1270"/>
                      <wp:docPr id="5296"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1115"/>
                                <a:chOff x="0" y="0"/>
                                <a:chExt cx="122" cy="49"/>
                              </a:xfrm>
                            </wpg:grpSpPr>
                            <wpg:grpSp>
                              <wpg:cNvPr id="5297" name="Group 968"/>
                              <wpg:cNvGrpSpPr>
                                <a:grpSpLocks/>
                              </wpg:cNvGrpSpPr>
                              <wpg:grpSpPr bwMode="auto">
                                <a:xfrm>
                                  <a:off x="5" y="11"/>
                                  <a:ext cx="112" cy="33"/>
                                  <a:chOff x="5" y="11"/>
                                  <a:chExt cx="112" cy="33"/>
                                </a:xfrm>
                              </wpg:grpSpPr>
                              <wps:wsp>
                                <wps:cNvPr id="5298" name="Freeform 969"/>
                                <wps:cNvSpPr>
                                  <a:spLocks/>
                                </wps:cNvSpPr>
                                <wps:spPr bwMode="auto">
                                  <a:xfrm>
                                    <a:off x="5" y="11"/>
                                    <a:ext cx="112" cy="33"/>
                                  </a:xfrm>
                                  <a:custGeom>
                                    <a:avLst/>
                                    <a:gdLst>
                                      <a:gd name="T0" fmla="+- 0 117 5"/>
                                      <a:gd name="T1" fmla="*/ T0 w 112"/>
                                      <a:gd name="T2" fmla="+- 0 43 11"/>
                                      <a:gd name="T3" fmla="*/ 43 h 33"/>
                                      <a:gd name="T4" fmla="+- 0 5 5"/>
                                      <a:gd name="T5" fmla="*/ T4 w 112"/>
                                      <a:gd name="T6" fmla="+- 0 43 11"/>
                                      <a:gd name="T7" fmla="*/ 43 h 33"/>
                                      <a:gd name="T8" fmla="+- 0 7 5"/>
                                      <a:gd name="T9" fmla="*/ T8 w 112"/>
                                      <a:gd name="T10" fmla="+- 0 40 11"/>
                                      <a:gd name="T11" fmla="*/ 40 h 33"/>
                                      <a:gd name="T12" fmla="+- 0 61 5"/>
                                      <a:gd name="T13" fmla="*/ T12 w 112"/>
                                      <a:gd name="T14" fmla="+- 0 11 11"/>
                                      <a:gd name="T15" fmla="*/ 11 h 33"/>
                                      <a:gd name="T16" fmla="+- 0 74 5"/>
                                      <a:gd name="T17" fmla="*/ T16 w 112"/>
                                      <a:gd name="T18" fmla="+- 0 12 11"/>
                                      <a:gd name="T19" fmla="*/ 12 h 33"/>
                                      <a:gd name="T20" fmla="+- 0 117 5"/>
                                      <a:gd name="T21" fmla="*/ T20 w 112"/>
                                      <a:gd name="T22" fmla="+- 0 43 11"/>
                                      <a:gd name="T23" fmla="*/ 43 h 33"/>
                                    </a:gdLst>
                                    <a:ahLst/>
                                    <a:cxnLst>
                                      <a:cxn ang="0">
                                        <a:pos x="T1" y="T3"/>
                                      </a:cxn>
                                      <a:cxn ang="0">
                                        <a:pos x="T5" y="T7"/>
                                      </a:cxn>
                                      <a:cxn ang="0">
                                        <a:pos x="T9" y="T11"/>
                                      </a:cxn>
                                      <a:cxn ang="0">
                                        <a:pos x="T13" y="T15"/>
                                      </a:cxn>
                                      <a:cxn ang="0">
                                        <a:pos x="T17" y="T19"/>
                                      </a:cxn>
                                      <a:cxn ang="0">
                                        <a:pos x="T21" y="T23"/>
                                      </a:cxn>
                                    </a:cxnLst>
                                    <a:rect l="0" t="0" r="r" b="b"/>
                                    <a:pathLst>
                                      <a:path w="112" h="33">
                                        <a:moveTo>
                                          <a:pt x="112" y="32"/>
                                        </a:moveTo>
                                        <a:lnTo>
                                          <a:pt x="0" y="32"/>
                                        </a:lnTo>
                                        <a:lnTo>
                                          <a:pt x="2" y="29"/>
                                        </a:lnTo>
                                        <a:lnTo>
                                          <a:pt x="56" y="0"/>
                                        </a:lnTo>
                                        <a:lnTo>
                                          <a:pt x="69" y="1"/>
                                        </a:lnTo>
                                        <a:lnTo>
                                          <a:pt x="112" y="32"/>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9" name="Picture 9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 cy="4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300" name="Group 971"/>
                              <wpg:cNvGrpSpPr>
                                <a:grpSpLocks/>
                              </wpg:cNvGrpSpPr>
                              <wpg:grpSpPr bwMode="auto">
                                <a:xfrm>
                                  <a:off x="6" y="6"/>
                                  <a:ext cx="111" cy="38"/>
                                  <a:chOff x="6" y="6"/>
                                  <a:chExt cx="111" cy="38"/>
                                </a:xfrm>
                              </wpg:grpSpPr>
                              <wps:wsp>
                                <wps:cNvPr id="5301" name="Freeform 972"/>
                                <wps:cNvSpPr>
                                  <a:spLocks/>
                                </wps:cNvSpPr>
                                <wps:spPr bwMode="auto">
                                  <a:xfrm>
                                    <a:off x="6" y="6"/>
                                    <a:ext cx="111" cy="38"/>
                                  </a:xfrm>
                                  <a:custGeom>
                                    <a:avLst/>
                                    <a:gdLst>
                                      <a:gd name="T0" fmla="+- 0 6 6"/>
                                      <a:gd name="T1" fmla="*/ T0 w 111"/>
                                      <a:gd name="T2" fmla="+- 0 43 6"/>
                                      <a:gd name="T3" fmla="*/ 43 h 38"/>
                                      <a:gd name="T4" fmla="+- 0 61 6"/>
                                      <a:gd name="T5" fmla="*/ T4 w 111"/>
                                      <a:gd name="T6" fmla="+- 0 6 6"/>
                                      <a:gd name="T7" fmla="*/ 6 h 38"/>
                                      <a:gd name="T8" fmla="+- 0 73 6"/>
                                      <a:gd name="T9" fmla="*/ T8 w 111"/>
                                      <a:gd name="T10" fmla="+- 0 7 6"/>
                                      <a:gd name="T11" fmla="*/ 7 h 38"/>
                                      <a:gd name="T12" fmla="+- 0 116 6"/>
                                      <a:gd name="T13" fmla="*/ T12 w 111"/>
                                      <a:gd name="T14" fmla="+- 0 42 6"/>
                                      <a:gd name="T15" fmla="*/ 42 h 38"/>
                                      <a:gd name="T16" fmla="+- 0 116 6"/>
                                      <a:gd name="T17" fmla="*/ T16 w 111"/>
                                      <a:gd name="T18" fmla="+- 0 43 6"/>
                                      <a:gd name="T19" fmla="*/ 43 h 38"/>
                                    </a:gdLst>
                                    <a:ahLst/>
                                    <a:cxnLst>
                                      <a:cxn ang="0">
                                        <a:pos x="T1" y="T3"/>
                                      </a:cxn>
                                      <a:cxn ang="0">
                                        <a:pos x="T5" y="T7"/>
                                      </a:cxn>
                                      <a:cxn ang="0">
                                        <a:pos x="T9" y="T11"/>
                                      </a:cxn>
                                      <a:cxn ang="0">
                                        <a:pos x="T13" y="T15"/>
                                      </a:cxn>
                                      <a:cxn ang="0">
                                        <a:pos x="T17" y="T19"/>
                                      </a:cxn>
                                    </a:cxnLst>
                                    <a:rect l="0" t="0" r="r" b="b"/>
                                    <a:pathLst>
                                      <a:path w="111" h="38">
                                        <a:moveTo>
                                          <a:pt x="0" y="37"/>
                                        </a:moveTo>
                                        <a:lnTo>
                                          <a:pt x="55" y="0"/>
                                        </a:lnTo>
                                        <a:lnTo>
                                          <a:pt x="67" y="1"/>
                                        </a:lnTo>
                                        <a:lnTo>
                                          <a:pt x="110" y="36"/>
                                        </a:lnTo>
                                        <a:lnTo>
                                          <a:pt x="110" y="37"/>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5082BD" id="Group 967" o:spid="_x0000_s1026" style="width:6.1pt;height:2.45pt;mso-position-horizontal-relative:char;mso-position-vertical-relative:line" coordsize="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">
                      <v:group id="Group 968" o:spid="_x0000_s1027" style="position:absolute;left:5;top:11;width:112;height:33" coordorigin="5,11"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">
                        <v:shape id="Freeform 969" o:spid="_x0000_s1028" style="position:absolute;left:5;top:11;width:112;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" path="m112,32l,32,2,29,56,,69,1r43,31xe" fillcolor="black" stroked="f">
                          <v:fill opacity="5397f"/>
                          <v:path arrowok="t" o:connecttype="custom" o:connectlocs="112,43;0,43;2,40;56,11;69,12;112,43" o:connectangles="0,0,0,0,0,0"/>
                        </v:shape>
                        <v:shape id="Picture 970" o:spid="_x0000_s1029" type="#_x0000_t75" style="position:absolute;width:12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">
                          <v:imagedata r:id="rId121" o:title=""/>
                        </v:shape>
                      </v:group>
                      <v:group id="Group 971" o:spid="_x0000_s1030" style="position:absolute;left:6;top:6;width:111;height:38" coordorigin="6,6"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">
                        <v:shape id="Freeform 972" o:spid="_x0000_s1031" style="position:absolute;left:6;top:6;width:111;height:38;visibility:visible;mso-wrap-style:square;v-text-anchor:top"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" path="m,37l55,,67,1r43,35l110,37e" filled="f" strokeweight=".19017mm">
                          <v:path arrowok="t" o:connecttype="custom" o:connectlocs="0,43;55,6;67,7;110,42;110,43" o:connectangles="0,0,0,0,0"/>
                        </v:shape>
                      </v:group>
                      <w10:anchorlock/>
                    </v:group>
                  </w:pict>
                </mc:Fallback>
              </mc:AlternateContent>
            </w:r>
            <w:r w:rsidR="00F608A2" w:rsidRPr="00647D01">
              <w:rPr>
                <w:rFonts w:ascii="Arial"/>
                <w:sz w:val="4"/>
              </w:rPr>
              <w:tab/>
            </w:r>
            <w:r w:rsidRPr="00647D01">
              <w:rPr>
                <w:rFonts w:ascii="Arial"/>
                <w:noProof/>
                <w:sz w:val="4"/>
              </w:rPr>
              <mc:AlternateContent>
                <mc:Choice Requires="wpg">
                  <w:drawing>
                    <wp:inline distT="0" distB="0" distL="0" distR="0" wp14:anchorId="59940E7F" wp14:editId="301F9B7E">
                      <wp:extent cx="77470" cy="31115"/>
                      <wp:effectExtent l="6985" t="15240" r="1270" b="1270"/>
                      <wp:docPr id="5290"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470" cy="31115"/>
                                <a:chOff x="0" y="0"/>
                                <a:chExt cx="122" cy="49"/>
                              </a:xfrm>
                            </wpg:grpSpPr>
                            <wpg:grpSp>
                              <wpg:cNvPr id="5291" name="Group 962"/>
                              <wpg:cNvGrpSpPr>
                                <a:grpSpLocks/>
                              </wpg:cNvGrpSpPr>
                              <wpg:grpSpPr bwMode="auto">
                                <a:xfrm>
                                  <a:off x="5" y="11"/>
                                  <a:ext cx="112" cy="33"/>
                                  <a:chOff x="5" y="11"/>
                                  <a:chExt cx="112" cy="33"/>
                                </a:xfrm>
                              </wpg:grpSpPr>
                              <wps:wsp>
                                <wps:cNvPr id="5292" name="Freeform 963"/>
                                <wps:cNvSpPr>
                                  <a:spLocks/>
                                </wps:cNvSpPr>
                                <wps:spPr bwMode="auto">
                                  <a:xfrm>
                                    <a:off x="5" y="11"/>
                                    <a:ext cx="112" cy="33"/>
                                  </a:xfrm>
                                  <a:custGeom>
                                    <a:avLst/>
                                    <a:gdLst>
                                      <a:gd name="T0" fmla="+- 0 117 5"/>
                                      <a:gd name="T1" fmla="*/ T0 w 112"/>
                                      <a:gd name="T2" fmla="+- 0 43 11"/>
                                      <a:gd name="T3" fmla="*/ 43 h 33"/>
                                      <a:gd name="T4" fmla="+- 0 5 5"/>
                                      <a:gd name="T5" fmla="*/ T4 w 112"/>
                                      <a:gd name="T6" fmla="+- 0 43 11"/>
                                      <a:gd name="T7" fmla="*/ 43 h 33"/>
                                      <a:gd name="T8" fmla="+- 0 7 5"/>
                                      <a:gd name="T9" fmla="*/ T8 w 112"/>
                                      <a:gd name="T10" fmla="+- 0 40 11"/>
                                      <a:gd name="T11" fmla="*/ 40 h 33"/>
                                      <a:gd name="T12" fmla="+- 0 61 5"/>
                                      <a:gd name="T13" fmla="*/ T12 w 112"/>
                                      <a:gd name="T14" fmla="+- 0 11 11"/>
                                      <a:gd name="T15" fmla="*/ 11 h 33"/>
                                      <a:gd name="T16" fmla="+- 0 74 5"/>
                                      <a:gd name="T17" fmla="*/ T16 w 112"/>
                                      <a:gd name="T18" fmla="+- 0 12 11"/>
                                      <a:gd name="T19" fmla="*/ 12 h 33"/>
                                      <a:gd name="T20" fmla="+- 0 117 5"/>
                                      <a:gd name="T21" fmla="*/ T20 w 112"/>
                                      <a:gd name="T22" fmla="+- 0 43 11"/>
                                      <a:gd name="T23" fmla="*/ 43 h 33"/>
                                    </a:gdLst>
                                    <a:ahLst/>
                                    <a:cxnLst>
                                      <a:cxn ang="0">
                                        <a:pos x="T1" y="T3"/>
                                      </a:cxn>
                                      <a:cxn ang="0">
                                        <a:pos x="T5" y="T7"/>
                                      </a:cxn>
                                      <a:cxn ang="0">
                                        <a:pos x="T9" y="T11"/>
                                      </a:cxn>
                                      <a:cxn ang="0">
                                        <a:pos x="T13" y="T15"/>
                                      </a:cxn>
                                      <a:cxn ang="0">
                                        <a:pos x="T17" y="T19"/>
                                      </a:cxn>
                                      <a:cxn ang="0">
                                        <a:pos x="T21" y="T23"/>
                                      </a:cxn>
                                    </a:cxnLst>
                                    <a:rect l="0" t="0" r="r" b="b"/>
                                    <a:pathLst>
                                      <a:path w="112" h="33">
                                        <a:moveTo>
                                          <a:pt x="112" y="32"/>
                                        </a:moveTo>
                                        <a:lnTo>
                                          <a:pt x="0" y="32"/>
                                        </a:lnTo>
                                        <a:lnTo>
                                          <a:pt x="2" y="29"/>
                                        </a:lnTo>
                                        <a:lnTo>
                                          <a:pt x="56" y="0"/>
                                        </a:lnTo>
                                        <a:lnTo>
                                          <a:pt x="69" y="1"/>
                                        </a:lnTo>
                                        <a:lnTo>
                                          <a:pt x="112" y="32"/>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93" name="Picture 96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2" cy="43"/>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94" name="Group 965"/>
                              <wpg:cNvGrpSpPr>
                                <a:grpSpLocks/>
                              </wpg:cNvGrpSpPr>
                              <wpg:grpSpPr bwMode="auto">
                                <a:xfrm>
                                  <a:off x="6" y="6"/>
                                  <a:ext cx="111" cy="38"/>
                                  <a:chOff x="6" y="6"/>
                                  <a:chExt cx="111" cy="38"/>
                                </a:xfrm>
                              </wpg:grpSpPr>
                              <wps:wsp>
                                <wps:cNvPr id="5295" name="Freeform 966"/>
                                <wps:cNvSpPr>
                                  <a:spLocks/>
                                </wps:cNvSpPr>
                                <wps:spPr bwMode="auto">
                                  <a:xfrm>
                                    <a:off x="6" y="6"/>
                                    <a:ext cx="111" cy="38"/>
                                  </a:xfrm>
                                  <a:custGeom>
                                    <a:avLst/>
                                    <a:gdLst>
                                      <a:gd name="T0" fmla="+- 0 6 6"/>
                                      <a:gd name="T1" fmla="*/ T0 w 111"/>
                                      <a:gd name="T2" fmla="+- 0 43 6"/>
                                      <a:gd name="T3" fmla="*/ 43 h 38"/>
                                      <a:gd name="T4" fmla="+- 0 61 6"/>
                                      <a:gd name="T5" fmla="*/ T4 w 111"/>
                                      <a:gd name="T6" fmla="+- 0 6 6"/>
                                      <a:gd name="T7" fmla="*/ 6 h 38"/>
                                      <a:gd name="T8" fmla="+- 0 73 6"/>
                                      <a:gd name="T9" fmla="*/ T8 w 111"/>
                                      <a:gd name="T10" fmla="+- 0 7 6"/>
                                      <a:gd name="T11" fmla="*/ 7 h 38"/>
                                      <a:gd name="T12" fmla="+- 0 116 6"/>
                                      <a:gd name="T13" fmla="*/ T12 w 111"/>
                                      <a:gd name="T14" fmla="+- 0 42 6"/>
                                      <a:gd name="T15" fmla="*/ 42 h 38"/>
                                      <a:gd name="T16" fmla="+- 0 116 6"/>
                                      <a:gd name="T17" fmla="*/ T16 w 111"/>
                                      <a:gd name="T18" fmla="+- 0 43 6"/>
                                      <a:gd name="T19" fmla="*/ 43 h 38"/>
                                    </a:gdLst>
                                    <a:ahLst/>
                                    <a:cxnLst>
                                      <a:cxn ang="0">
                                        <a:pos x="T1" y="T3"/>
                                      </a:cxn>
                                      <a:cxn ang="0">
                                        <a:pos x="T5" y="T7"/>
                                      </a:cxn>
                                      <a:cxn ang="0">
                                        <a:pos x="T9" y="T11"/>
                                      </a:cxn>
                                      <a:cxn ang="0">
                                        <a:pos x="T13" y="T15"/>
                                      </a:cxn>
                                      <a:cxn ang="0">
                                        <a:pos x="T17" y="T19"/>
                                      </a:cxn>
                                    </a:cxnLst>
                                    <a:rect l="0" t="0" r="r" b="b"/>
                                    <a:pathLst>
                                      <a:path w="111" h="38">
                                        <a:moveTo>
                                          <a:pt x="0" y="37"/>
                                        </a:moveTo>
                                        <a:lnTo>
                                          <a:pt x="55" y="0"/>
                                        </a:lnTo>
                                        <a:lnTo>
                                          <a:pt x="67" y="1"/>
                                        </a:lnTo>
                                        <a:lnTo>
                                          <a:pt x="110" y="36"/>
                                        </a:lnTo>
                                        <a:lnTo>
                                          <a:pt x="110" y="37"/>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19CB938" id="Group 961" o:spid="_x0000_s1026" style="width:6.1pt;height:2.45pt;mso-position-horizontal-relative:char;mso-position-vertical-relative:line" coordsize="12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&#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">
                      <v:group id="Group 962" o:spid="_x0000_s1027" style="position:absolute;left:5;top:11;width:112;height:33" coordorigin="5,11"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">
                        <v:shape id="Freeform 963" o:spid="_x0000_s1028" style="position:absolute;left:5;top:11;width:112;height:33;visibility:visible;mso-wrap-style:square;v-text-anchor:top" coordsize="1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" path="m112,32l,32,2,29,56,,69,1r43,31xe" fillcolor="black" stroked="f">
                          <v:fill opacity="5397f"/>
                          <v:path arrowok="t" o:connecttype="custom" o:connectlocs="112,43;0,43;2,40;56,11;69,12;112,43" o:connectangles="0,0,0,0,0,0"/>
                        </v:shape>
                        <v:shape id="Picture 964" o:spid="_x0000_s1029" type="#_x0000_t75" style="position:absolute;width:122;height: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">
                          <v:imagedata r:id="rId121" o:title=""/>
                        </v:shape>
                      </v:group>
                      <v:group id="Group 965" o:spid="_x0000_s1030" style="position:absolute;left:6;top:6;width:111;height:38" coordorigin="6,6"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">
                        <v:shape id="Freeform 966" o:spid="_x0000_s1031" style="position:absolute;left:6;top:6;width:111;height:38;visibility:visible;mso-wrap-style:square;v-text-anchor:top" coordsize="1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" path="m,37l55,,67,1r43,35l110,37e" filled="f" strokeweight=".19017mm">
                          <v:path arrowok="t" o:connecttype="custom" o:connectlocs="0,43;55,6;67,7;110,42;110,43" o:connectangles="0,0,0,0,0"/>
                        </v:shape>
                      </v:group>
                      <w10:anchorlock/>
                    </v:group>
                  </w:pict>
                </mc:Fallback>
              </mc:AlternateContent>
            </w:r>
          </w:p>
        </w:tc>
      </w:tr>
    </w:tbl>
    <w:p w14:paraId="41EF7AF1" w14:textId="3CCC7A0B" w:rsidR="00F608A2" w:rsidRPr="006265AF" w:rsidRDefault="00647D01">
      <w:pPr>
        <w:spacing w:before="112"/>
        <w:ind w:left="440"/>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6208" behindDoc="0" locked="0" layoutInCell="1" allowOverlap="1" wp14:anchorId="09FC05D3" wp14:editId="3E9A3412">
                <wp:simplePos x="0" y="0"/>
                <wp:positionH relativeFrom="page">
                  <wp:posOffset>3606800</wp:posOffset>
                </wp:positionH>
                <wp:positionV relativeFrom="paragraph">
                  <wp:posOffset>65405</wp:posOffset>
                </wp:positionV>
                <wp:extent cx="6985" cy="466090"/>
                <wp:effectExtent l="6350" t="5715" r="5715" b="4445"/>
                <wp:wrapNone/>
                <wp:docPr id="5285"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466090"/>
                          <a:chOff x="5680" y="103"/>
                          <a:chExt cx="11" cy="734"/>
                        </a:xfrm>
                      </wpg:grpSpPr>
                      <wpg:grpSp>
                        <wpg:cNvPr id="5286" name="Group 957"/>
                        <wpg:cNvGrpSpPr>
                          <a:grpSpLocks/>
                        </wpg:cNvGrpSpPr>
                        <wpg:grpSpPr bwMode="auto">
                          <a:xfrm>
                            <a:off x="5685" y="109"/>
                            <a:ext cx="2" cy="248"/>
                            <a:chOff x="5685" y="109"/>
                            <a:chExt cx="2" cy="248"/>
                          </a:xfrm>
                        </wpg:grpSpPr>
                        <wps:wsp>
                          <wps:cNvPr id="5287" name="Freeform 958"/>
                          <wps:cNvSpPr>
                            <a:spLocks/>
                          </wps:cNvSpPr>
                          <wps:spPr bwMode="auto">
                            <a:xfrm>
                              <a:off x="5685" y="109"/>
                              <a:ext cx="2" cy="248"/>
                            </a:xfrm>
                            <a:custGeom>
                              <a:avLst/>
                              <a:gdLst>
                                <a:gd name="T0" fmla="+- 0 109 109"/>
                                <a:gd name="T1" fmla="*/ 109 h 248"/>
                                <a:gd name="T2" fmla="+- 0 357 109"/>
                                <a:gd name="T3" fmla="*/ 357 h 248"/>
                              </a:gdLst>
                              <a:ahLst/>
                              <a:cxnLst>
                                <a:cxn ang="0">
                                  <a:pos x="0" y="T1"/>
                                </a:cxn>
                                <a:cxn ang="0">
                                  <a:pos x="0" y="T3"/>
                                </a:cxn>
                              </a:cxnLst>
                              <a:rect l="0" t="0" r="r" b="b"/>
                              <a:pathLst>
                                <a:path h="248">
                                  <a:moveTo>
                                    <a:pt x="0" y="0"/>
                                  </a:moveTo>
                                  <a:lnTo>
                                    <a:pt x="0" y="248"/>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88" name="Group 959"/>
                        <wpg:cNvGrpSpPr>
                          <a:grpSpLocks/>
                        </wpg:cNvGrpSpPr>
                        <wpg:grpSpPr bwMode="auto">
                          <a:xfrm>
                            <a:off x="5685" y="357"/>
                            <a:ext cx="2" cy="475"/>
                            <a:chOff x="5685" y="357"/>
                            <a:chExt cx="2" cy="475"/>
                          </a:xfrm>
                        </wpg:grpSpPr>
                        <wps:wsp>
                          <wps:cNvPr id="5289" name="Freeform 960"/>
                          <wps:cNvSpPr>
                            <a:spLocks/>
                          </wps:cNvSpPr>
                          <wps:spPr bwMode="auto">
                            <a:xfrm>
                              <a:off x="5685" y="357"/>
                              <a:ext cx="2" cy="475"/>
                            </a:xfrm>
                            <a:custGeom>
                              <a:avLst/>
                              <a:gdLst>
                                <a:gd name="T0" fmla="+- 0 357 357"/>
                                <a:gd name="T1" fmla="*/ 357 h 475"/>
                                <a:gd name="T2" fmla="+- 0 831 357"/>
                                <a:gd name="T3" fmla="*/ 831 h 475"/>
                              </a:gdLst>
                              <a:ahLst/>
                              <a:cxnLst>
                                <a:cxn ang="0">
                                  <a:pos x="0" y="T1"/>
                                </a:cxn>
                                <a:cxn ang="0">
                                  <a:pos x="0" y="T3"/>
                                </a:cxn>
                              </a:cxnLst>
                              <a:rect l="0" t="0" r="r" b="b"/>
                              <a:pathLst>
                                <a:path h="475">
                                  <a:moveTo>
                                    <a:pt x="0" y="0"/>
                                  </a:moveTo>
                                  <a:lnTo>
                                    <a:pt x="0" y="47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DD2882" id="Group 956" o:spid="_x0000_s1026" style="position:absolute;margin-left:284pt;margin-top:5.15pt;width:.55pt;height:36.7pt;z-index:251486208;mso-position-horizontal-relative:page" coordorigin="5680,103" coordsize="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">
                <v:group id="Group 957" o:spid="_x0000_s1027" style="position:absolute;left:5685;top:109;width:2;height:248" coordorigin="5685,109" coordsize="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">
                  <v:shape id="Freeform 958" o:spid="_x0000_s1028" style="position:absolute;left:5685;top:109;width:2;height:248;visibility:visible;mso-wrap-style:square;v-text-anchor:top" coordsize="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" path="m,l,248e" filled="f" strokecolor="#bababa" strokeweight=".19017mm">
                    <v:path arrowok="t" o:connecttype="custom" o:connectlocs="0,109;0,357" o:connectangles="0,0"/>
                  </v:shape>
                </v:group>
                <v:group id="Group 959" o:spid="_x0000_s1029" style="position:absolute;left:5685;top:357;width:2;height:475" coordorigin="5685,35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">
                  <v:shape id="Freeform 960" o:spid="_x0000_s1030" style="position:absolute;left:5685;top:35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" path="m,l,474e" filled="f" strokecolor="#bababa" strokeweight=".19017mm">
                    <v:path arrowok="t" o:connecttype="custom" o:connectlocs="0,357;0,831" o:connectangles="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7232" behindDoc="0" locked="0" layoutInCell="1" allowOverlap="1" wp14:anchorId="247819B0" wp14:editId="2FB6B81C">
                <wp:simplePos x="0" y="0"/>
                <wp:positionH relativeFrom="page">
                  <wp:posOffset>3873500</wp:posOffset>
                </wp:positionH>
                <wp:positionV relativeFrom="paragraph">
                  <wp:posOffset>65405</wp:posOffset>
                </wp:positionV>
                <wp:extent cx="82550" cy="65405"/>
                <wp:effectExtent l="6350" t="5715" r="6350" b="5080"/>
                <wp:wrapNone/>
                <wp:docPr id="527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6100" y="103"/>
                          <a:chExt cx="130" cy="103"/>
                        </a:xfrm>
                      </wpg:grpSpPr>
                      <wpg:grpSp>
                        <wpg:cNvPr id="5278" name="Group 949"/>
                        <wpg:cNvGrpSpPr>
                          <a:grpSpLocks/>
                        </wpg:cNvGrpSpPr>
                        <wpg:grpSpPr bwMode="auto">
                          <a:xfrm>
                            <a:off x="6100" y="109"/>
                            <a:ext cx="130" cy="98"/>
                            <a:chOff x="6100" y="109"/>
                            <a:chExt cx="130" cy="98"/>
                          </a:xfrm>
                        </wpg:grpSpPr>
                        <wps:wsp>
                          <wps:cNvPr id="5279" name="Freeform 950"/>
                          <wps:cNvSpPr>
                            <a:spLocks/>
                          </wps:cNvSpPr>
                          <wps:spPr bwMode="auto">
                            <a:xfrm>
                              <a:off x="6100" y="109"/>
                              <a:ext cx="130" cy="98"/>
                            </a:xfrm>
                            <a:custGeom>
                              <a:avLst/>
                              <a:gdLst>
                                <a:gd name="T0" fmla="+- 0 6165 6100"/>
                                <a:gd name="T1" fmla="*/ T0 w 130"/>
                                <a:gd name="T2" fmla="+- 0 206 109"/>
                                <a:gd name="T3" fmla="*/ 206 h 98"/>
                                <a:gd name="T4" fmla="+- 0 6111 6100"/>
                                <a:gd name="T5" fmla="*/ T4 w 130"/>
                                <a:gd name="T6" fmla="+- 0 177 109"/>
                                <a:gd name="T7" fmla="*/ 177 h 98"/>
                                <a:gd name="T8" fmla="+- 0 6100 6100"/>
                                <a:gd name="T9" fmla="*/ T8 w 130"/>
                                <a:gd name="T10" fmla="+- 0 141 109"/>
                                <a:gd name="T11" fmla="*/ 141 h 98"/>
                                <a:gd name="T12" fmla="+- 0 6101 6100"/>
                                <a:gd name="T13" fmla="*/ T12 w 130"/>
                                <a:gd name="T14" fmla="+- 0 128 109"/>
                                <a:gd name="T15" fmla="*/ 128 h 98"/>
                                <a:gd name="T16" fmla="+- 0 6105 6100"/>
                                <a:gd name="T17" fmla="*/ T16 w 130"/>
                                <a:gd name="T18" fmla="+- 0 116 109"/>
                                <a:gd name="T19" fmla="*/ 116 h 98"/>
                                <a:gd name="T20" fmla="+- 0 6109 6100"/>
                                <a:gd name="T21" fmla="*/ T20 w 130"/>
                                <a:gd name="T22" fmla="+- 0 109 109"/>
                                <a:gd name="T23" fmla="*/ 109 h 98"/>
                                <a:gd name="T24" fmla="+- 0 6221 6100"/>
                                <a:gd name="T25" fmla="*/ T24 w 130"/>
                                <a:gd name="T26" fmla="+- 0 109 109"/>
                                <a:gd name="T27" fmla="*/ 109 h 98"/>
                                <a:gd name="T28" fmla="+- 0 6225 6100"/>
                                <a:gd name="T29" fmla="*/ T28 w 130"/>
                                <a:gd name="T30" fmla="+- 0 116 109"/>
                                <a:gd name="T31" fmla="*/ 116 h 98"/>
                                <a:gd name="T32" fmla="+- 0 6228 6100"/>
                                <a:gd name="T33" fmla="*/ T32 w 130"/>
                                <a:gd name="T34" fmla="+- 0 128 109"/>
                                <a:gd name="T35" fmla="*/ 128 h 98"/>
                                <a:gd name="T36" fmla="+- 0 6230 6100"/>
                                <a:gd name="T37" fmla="*/ T36 w 130"/>
                                <a:gd name="T38" fmla="+- 0 141 109"/>
                                <a:gd name="T39" fmla="*/ 141 h 98"/>
                                <a:gd name="T40" fmla="+- 0 6228 6100"/>
                                <a:gd name="T41" fmla="*/ T40 w 130"/>
                                <a:gd name="T42" fmla="+- 0 154 109"/>
                                <a:gd name="T43" fmla="*/ 154 h 98"/>
                                <a:gd name="T44" fmla="+- 0 6190 6100"/>
                                <a:gd name="T45" fmla="*/ T44 w 130"/>
                                <a:gd name="T46" fmla="+- 0 201 109"/>
                                <a:gd name="T47" fmla="*/ 201 h 98"/>
                                <a:gd name="T48" fmla="+- 0 6165 6100"/>
                                <a:gd name="T49" fmla="*/ T48 w 130"/>
                                <a:gd name="T50" fmla="+- 0 206 109"/>
                                <a:gd name="T51" fmla="*/ 20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98">
                                  <a:moveTo>
                                    <a:pt x="65" y="97"/>
                                  </a:moveTo>
                                  <a:lnTo>
                                    <a:pt x="11" y="68"/>
                                  </a:lnTo>
                                  <a:lnTo>
                                    <a:pt x="0" y="32"/>
                                  </a:lnTo>
                                  <a:lnTo>
                                    <a:pt x="1" y="19"/>
                                  </a:lnTo>
                                  <a:lnTo>
                                    <a:pt x="5" y="7"/>
                                  </a:lnTo>
                                  <a:lnTo>
                                    <a:pt x="9" y="0"/>
                                  </a:lnTo>
                                  <a:lnTo>
                                    <a:pt x="121" y="0"/>
                                  </a:lnTo>
                                  <a:lnTo>
                                    <a:pt x="125" y="7"/>
                                  </a:lnTo>
                                  <a:lnTo>
                                    <a:pt x="128" y="19"/>
                                  </a:lnTo>
                                  <a:lnTo>
                                    <a:pt x="130" y="32"/>
                                  </a:lnTo>
                                  <a:lnTo>
                                    <a:pt x="128" y="45"/>
                                  </a:lnTo>
                                  <a:lnTo>
                                    <a:pt x="90" y="92"/>
                                  </a:lnTo>
                                  <a:lnTo>
                                    <a:pt x="65" y="97"/>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80" name="Picture 9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100" y="109"/>
                              <a:ext cx="129" cy="8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81" name="Group 952"/>
                        <wpg:cNvGrpSpPr>
                          <a:grpSpLocks/>
                        </wpg:cNvGrpSpPr>
                        <wpg:grpSpPr bwMode="auto">
                          <a:xfrm>
                            <a:off x="6106" y="109"/>
                            <a:ext cx="119" cy="81"/>
                            <a:chOff x="6106" y="109"/>
                            <a:chExt cx="119" cy="81"/>
                          </a:xfrm>
                        </wpg:grpSpPr>
                        <wps:wsp>
                          <wps:cNvPr id="5282" name="Freeform 953"/>
                          <wps:cNvSpPr>
                            <a:spLocks/>
                          </wps:cNvSpPr>
                          <wps:spPr bwMode="auto">
                            <a:xfrm>
                              <a:off x="6106" y="109"/>
                              <a:ext cx="119" cy="81"/>
                            </a:xfrm>
                            <a:custGeom>
                              <a:avLst/>
                              <a:gdLst>
                                <a:gd name="T0" fmla="+- 0 6224 6106"/>
                                <a:gd name="T1" fmla="*/ T0 w 119"/>
                                <a:gd name="T2" fmla="+- 0 131 109"/>
                                <a:gd name="T3" fmla="*/ 131 h 81"/>
                                <a:gd name="T4" fmla="+- 0 6188 6106"/>
                                <a:gd name="T5" fmla="*/ T4 w 119"/>
                                <a:gd name="T6" fmla="+- 0 185 109"/>
                                <a:gd name="T7" fmla="*/ 185 h 81"/>
                                <a:gd name="T8" fmla="+- 0 6165 6106"/>
                                <a:gd name="T9" fmla="*/ T8 w 119"/>
                                <a:gd name="T10" fmla="+- 0 190 109"/>
                                <a:gd name="T11" fmla="*/ 190 h 81"/>
                                <a:gd name="T12" fmla="+- 0 6153 6106"/>
                                <a:gd name="T13" fmla="*/ T12 w 119"/>
                                <a:gd name="T14" fmla="+- 0 189 109"/>
                                <a:gd name="T15" fmla="*/ 189 h 81"/>
                                <a:gd name="T16" fmla="+- 0 6107 6106"/>
                                <a:gd name="T17" fmla="*/ T16 w 119"/>
                                <a:gd name="T18" fmla="+- 0 142 109"/>
                                <a:gd name="T19" fmla="*/ 142 h 81"/>
                                <a:gd name="T20" fmla="+- 0 6106 6106"/>
                                <a:gd name="T21" fmla="*/ T20 w 119"/>
                                <a:gd name="T22" fmla="+- 0 131 109"/>
                                <a:gd name="T23" fmla="*/ 131 h 81"/>
                                <a:gd name="T24" fmla="+- 0 6107 6106"/>
                                <a:gd name="T25" fmla="*/ T24 w 119"/>
                                <a:gd name="T26" fmla="+- 0 119 109"/>
                                <a:gd name="T27" fmla="*/ 119 h 81"/>
                                <a:gd name="T28" fmla="+- 0 6110 6106"/>
                                <a:gd name="T29" fmla="*/ T28 w 119"/>
                                <a:gd name="T30" fmla="+- 0 109 109"/>
                                <a:gd name="T31" fmla="*/ 109 h 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81">
                                  <a:moveTo>
                                    <a:pt x="118" y="22"/>
                                  </a:moveTo>
                                  <a:lnTo>
                                    <a:pt x="82" y="76"/>
                                  </a:lnTo>
                                  <a:lnTo>
                                    <a:pt x="59" y="81"/>
                                  </a:lnTo>
                                  <a:lnTo>
                                    <a:pt x="47" y="80"/>
                                  </a:lnTo>
                                  <a:lnTo>
                                    <a:pt x="1" y="33"/>
                                  </a:lnTo>
                                  <a:lnTo>
                                    <a:pt x="0" y="22"/>
                                  </a:lnTo>
                                  <a:lnTo>
                                    <a:pt x="1" y="10"/>
                                  </a:lnTo>
                                  <a:lnTo>
                                    <a:pt x="4"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83" name="Group 954"/>
                        <wpg:cNvGrpSpPr>
                          <a:grpSpLocks/>
                        </wpg:cNvGrpSpPr>
                        <wpg:grpSpPr bwMode="auto">
                          <a:xfrm>
                            <a:off x="6220" y="109"/>
                            <a:ext cx="4" cy="22"/>
                            <a:chOff x="6220" y="109"/>
                            <a:chExt cx="4" cy="22"/>
                          </a:xfrm>
                        </wpg:grpSpPr>
                        <wps:wsp>
                          <wps:cNvPr id="5284" name="Freeform 955"/>
                          <wps:cNvSpPr>
                            <a:spLocks/>
                          </wps:cNvSpPr>
                          <wps:spPr bwMode="auto">
                            <a:xfrm>
                              <a:off x="6220" y="109"/>
                              <a:ext cx="4" cy="22"/>
                            </a:xfrm>
                            <a:custGeom>
                              <a:avLst/>
                              <a:gdLst>
                                <a:gd name="T0" fmla="+- 0 6220 6220"/>
                                <a:gd name="T1" fmla="*/ T0 w 4"/>
                                <a:gd name="T2" fmla="+- 0 109 109"/>
                                <a:gd name="T3" fmla="*/ 109 h 22"/>
                                <a:gd name="T4" fmla="+- 0 6223 6220"/>
                                <a:gd name="T5" fmla="*/ T4 w 4"/>
                                <a:gd name="T6" fmla="+- 0 119 109"/>
                                <a:gd name="T7" fmla="*/ 119 h 22"/>
                                <a:gd name="T8" fmla="+- 0 6224 6220"/>
                                <a:gd name="T9" fmla="*/ T8 w 4"/>
                                <a:gd name="T10" fmla="+- 0 131 109"/>
                                <a:gd name="T11" fmla="*/ 131 h 22"/>
                              </a:gdLst>
                              <a:ahLst/>
                              <a:cxnLst>
                                <a:cxn ang="0">
                                  <a:pos x="T1" y="T3"/>
                                </a:cxn>
                                <a:cxn ang="0">
                                  <a:pos x="T5" y="T7"/>
                                </a:cxn>
                                <a:cxn ang="0">
                                  <a:pos x="T9" y="T11"/>
                                </a:cxn>
                              </a:cxnLst>
                              <a:rect l="0" t="0" r="r" b="b"/>
                              <a:pathLst>
                                <a:path w="4" h="22">
                                  <a:moveTo>
                                    <a:pt x="0" y="0"/>
                                  </a:moveTo>
                                  <a:lnTo>
                                    <a:pt x="3" y="10"/>
                                  </a:lnTo>
                                  <a:lnTo>
                                    <a:pt x="4" y="2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10C109" id="Group 948" o:spid="_x0000_s1026" style="position:absolute;margin-left:305pt;margin-top:5.15pt;width:6.5pt;height:5.15pt;z-index:251487232;mso-position-horizontal-relative:page" coordorigin="6100,103"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">
                <v:group id="Group 949" o:spid="_x0000_s1027" style="position:absolute;left:6100;top:109;width:130;height:98" coordorigin="6100,109"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">
                  <v:shape id="Freeform 950" o:spid="_x0000_s1028" style="position:absolute;left:6100;top:109;width:130;height:98;visibility:visible;mso-wrap-style:square;v-text-anchor:top"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" path="m65,97l11,68,,32,1,19,5,7,9,,121,r4,7l128,19r2,13l128,45,90,92,65,97xe" fillcolor="black" stroked="f">
                    <v:fill opacity="5397f"/>
                    <v:path arrowok="t" o:connecttype="custom" o:connectlocs="65,206;11,177;0,141;1,128;5,116;9,109;121,109;125,116;128,128;130,141;128,154;90,201;65,206" o:connectangles="0,0,0,0,0,0,0,0,0,0,0,0,0"/>
                  </v:shape>
                  <v:shape id="Picture 951" o:spid="_x0000_s1029" type="#_x0000_t75" style="position:absolute;left:6100;top:109;width:12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">
                    <v:imagedata r:id="rId123" o:title=""/>
                  </v:shape>
                </v:group>
                <v:group id="Group 952" o:spid="_x0000_s1030" style="position:absolute;left:6106;top:109;width:119;height:81" coordorigin="6106,109"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">
                  <v:shape id="Freeform 953" o:spid="_x0000_s1031" style="position:absolute;left:6106;top:109;width:119;height:81;visibility:visible;mso-wrap-style:square;v-text-anchor:top"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" path="m118,22l82,76,59,81,47,80,1,33,,22,1,10,4,e" filled="f" strokeweight=".19017mm">
                    <v:path arrowok="t" o:connecttype="custom" o:connectlocs="118,131;82,185;59,190;47,189;1,142;0,131;1,119;4,109" o:connectangles="0,0,0,0,0,0,0,0"/>
                  </v:shape>
                </v:group>
                <v:group id="Group 954" o:spid="_x0000_s1032" style="position:absolute;left:6220;top:109;width:4;height:22" coordorigin="6220,109"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">
                  <v:shape id="Freeform 955" o:spid="_x0000_s1033" style="position:absolute;left:6220;top:109;width:4;height:22;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" path="m,l3,10,4,22e" filled="f" strokeweight=".19017mm">
                    <v:path arrowok="t" o:connecttype="custom" o:connectlocs="0,109;3,119;4,131" o:connectangles="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8256" behindDoc="0" locked="0" layoutInCell="1" allowOverlap="1" wp14:anchorId="2E7E4AF5" wp14:editId="0C17D651">
                <wp:simplePos x="0" y="0"/>
                <wp:positionH relativeFrom="page">
                  <wp:posOffset>4441825</wp:posOffset>
                </wp:positionH>
                <wp:positionV relativeFrom="paragraph">
                  <wp:posOffset>65405</wp:posOffset>
                </wp:positionV>
                <wp:extent cx="82550" cy="65405"/>
                <wp:effectExtent l="12700" t="5715" r="9525" b="5080"/>
                <wp:wrapNone/>
                <wp:docPr id="5269"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6995" y="103"/>
                          <a:chExt cx="130" cy="103"/>
                        </a:xfrm>
                      </wpg:grpSpPr>
                      <wpg:grpSp>
                        <wpg:cNvPr id="5270" name="Group 941"/>
                        <wpg:cNvGrpSpPr>
                          <a:grpSpLocks/>
                        </wpg:cNvGrpSpPr>
                        <wpg:grpSpPr bwMode="auto">
                          <a:xfrm>
                            <a:off x="6995" y="109"/>
                            <a:ext cx="130" cy="98"/>
                            <a:chOff x="6995" y="109"/>
                            <a:chExt cx="130" cy="98"/>
                          </a:xfrm>
                        </wpg:grpSpPr>
                        <wps:wsp>
                          <wps:cNvPr id="5271" name="Freeform 942"/>
                          <wps:cNvSpPr>
                            <a:spLocks/>
                          </wps:cNvSpPr>
                          <wps:spPr bwMode="auto">
                            <a:xfrm>
                              <a:off x="6995" y="109"/>
                              <a:ext cx="130" cy="98"/>
                            </a:xfrm>
                            <a:custGeom>
                              <a:avLst/>
                              <a:gdLst>
                                <a:gd name="T0" fmla="+- 0 7060 6995"/>
                                <a:gd name="T1" fmla="*/ T0 w 130"/>
                                <a:gd name="T2" fmla="+- 0 206 109"/>
                                <a:gd name="T3" fmla="*/ 206 h 98"/>
                                <a:gd name="T4" fmla="+- 0 7006 6995"/>
                                <a:gd name="T5" fmla="*/ T4 w 130"/>
                                <a:gd name="T6" fmla="+- 0 177 109"/>
                                <a:gd name="T7" fmla="*/ 177 h 98"/>
                                <a:gd name="T8" fmla="+- 0 6995 6995"/>
                                <a:gd name="T9" fmla="*/ T8 w 130"/>
                                <a:gd name="T10" fmla="+- 0 141 109"/>
                                <a:gd name="T11" fmla="*/ 141 h 98"/>
                                <a:gd name="T12" fmla="+- 0 6996 6995"/>
                                <a:gd name="T13" fmla="*/ T12 w 130"/>
                                <a:gd name="T14" fmla="+- 0 128 109"/>
                                <a:gd name="T15" fmla="*/ 128 h 98"/>
                                <a:gd name="T16" fmla="+- 0 7000 6995"/>
                                <a:gd name="T17" fmla="*/ T16 w 130"/>
                                <a:gd name="T18" fmla="+- 0 116 109"/>
                                <a:gd name="T19" fmla="*/ 116 h 98"/>
                                <a:gd name="T20" fmla="+- 0 7004 6995"/>
                                <a:gd name="T21" fmla="*/ T20 w 130"/>
                                <a:gd name="T22" fmla="+- 0 109 109"/>
                                <a:gd name="T23" fmla="*/ 109 h 98"/>
                                <a:gd name="T24" fmla="+- 0 7116 6995"/>
                                <a:gd name="T25" fmla="*/ T24 w 130"/>
                                <a:gd name="T26" fmla="+- 0 109 109"/>
                                <a:gd name="T27" fmla="*/ 109 h 98"/>
                                <a:gd name="T28" fmla="+- 0 7120 6995"/>
                                <a:gd name="T29" fmla="*/ T28 w 130"/>
                                <a:gd name="T30" fmla="+- 0 116 109"/>
                                <a:gd name="T31" fmla="*/ 116 h 98"/>
                                <a:gd name="T32" fmla="+- 0 7123 6995"/>
                                <a:gd name="T33" fmla="*/ T32 w 130"/>
                                <a:gd name="T34" fmla="+- 0 128 109"/>
                                <a:gd name="T35" fmla="*/ 128 h 98"/>
                                <a:gd name="T36" fmla="+- 0 7124 6995"/>
                                <a:gd name="T37" fmla="*/ T36 w 130"/>
                                <a:gd name="T38" fmla="+- 0 141 109"/>
                                <a:gd name="T39" fmla="*/ 141 h 98"/>
                                <a:gd name="T40" fmla="+- 0 7123 6995"/>
                                <a:gd name="T41" fmla="*/ T40 w 130"/>
                                <a:gd name="T42" fmla="+- 0 154 109"/>
                                <a:gd name="T43" fmla="*/ 154 h 98"/>
                                <a:gd name="T44" fmla="+- 0 7085 6995"/>
                                <a:gd name="T45" fmla="*/ T44 w 130"/>
                                <a:gd name="T46" fmla="+- 0 201 109"/>
                                <a:gd name="T47" fmla="*/ 201 h 98"/>
                                <a:gd name="T48" fmla="+- 0 7060 6995"/>
                                <a:gd name="T49" fmla="*/ T48 w 130"/>
                                <a:gd name="T50" fmla="+- 0 206 109"/>
                                <a:gd name="T51" fmla="*/ 20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98">
                                  <a:moveTo>
                                    <a:pt x="65" y="97"/>
                                  </a:moveTo>
                                  <a:lnTo>
                                    <a:pt x="11" y="68"/>
                                  </a:lnTo>
                                  <a:lnTo>
                                    <a:pt x="0" y="32"/>
                                  </a:lnTo>
                                  <a:lnTo>
                                    <a:pt x="1" y="19"/>
                                  </a:lnTo>
                                  <a:lnTo>
                                    <a:pt x="5" y="7"/>
                                  </a:lnTo>
                                  <a:lnTo>
                                    <a:pt x="9" y="0"/>
                                  </a:lnTo>
                                  <a:lnTo>
                                    <a:pt x="121" y="0"/>
                                  </a:lnTo>
                                  <a:lnTo>
                                    <a:pt x="125" y="7"/>
                                  </a:lnTo>
                                  <a:lnTo>
                                    <a:pt x="128" y="19"/>
                                  </a:lnTo>
                                  <a:lnTo>
                                    <a:pt x="129" y="32"/>
                                  </a:lnTo>
                                  <a:lnTo>
                                    <a:pt x="128" y="45"/>
                                  </a:lnTo>
                                  <a:lnTo>
                                    <a:pt x="90" y="92"/>
                                  </a:lnTo>
                                  <a:lnTo>
                                    <a:pt x="65" y="97"/>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72" name="Picture 94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995" y="109"/>
                              <a:ext cx="129" cy="8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73" name="Group 944"/>
                        <wpg:cNvGrpSpPr>
                          <a:grpSpLocks/>
                        </wpg:cNvGrpSpPr>
                        <wpg:grpSpPr bwMode="auto">
                          <a:xfrm>
                            <a:off x="7000" y="109"/>
                            <a:ext cx="119" cy="81"/>
                            <a:chOff x="7000" y="109"/>
                            <a:chExt cx="119" cy="81"/>
                          </a:xfrm>
                        </wpg:grpSpPr>
                        <wps:wsp>
                          <wps:cNvPr id="5274" name="Freeform 945"/>
                          <wps:cNvSpPr>
                            <a:spLocks/>
                          </wps:cNvSpPr>
                          <wps:spPr bwMode="auto">
                            <a:xfrm>
                              <a:off x="7000" y="109"/>
                              <a:ext cx="119" cy="81"/>
                            </a:xfrm>
                            <a:custGeom>
                              <a:avLst/>
                              <a:gdLst>
                                <a:gd name="T0" fmla="+- 0 7119 7000"/>
                                <a:gd name="T1" fmla="*/ T0 w 119"/>
                                <a:gd name="T2" fmla="+- 0 131 109"/>
                                <a:gd name="T3" fmla="*/ 131 h 81"/>
                                <a:gd name="T4" fmla="+- 0 7082 7000"/>
                                <a:gd name="T5" fmla="*/ T4 w 119"/>
                                <a:gd name="T6" fmla="+- 0 185 109"/>
                                <a:gd name="T7" fmla="*/ 185 h 81"/>
                                <a:gd name="T8" fmla="+- 0 7060 7000"/>
                                <a:gd name="T9" fmla="*/ T8 w 119"/>
                                <a:gd name="T10" fmla="+- 0 190 109"/>
                                <a:gd name="T11" fmla="*/ 190 h 81"/>
                                <a:gd name="T12" fmla="+- 0 7048 7000"/>
                                <a:gd name="T13" fmla="*/ T12 w 119"/>
                                <a:gd name="T14" fmla="+- 0 189 109"/>
                                <a:gd name="T15" fmla="*/ 189 h 81"/>
                                <a:gd name="T16" fmla="+- 0 7002 7000"/>
                                <a:gd name="T17" fmla="*/ T16 w 119"/>
                                <a:gd name="T18" fmla="+- 0 142 109"/>
                                <a:gd name="T19" fmla="*/ 142 h 81"/>
                                <a:gd name="T20" fmla="+- 0 7000 7000"/>
                                <a:gd name="T21" fmla="*/ T20 w 119"/>
                                <a:gd name="T22" fmla="+- 0 131 109"/>
                                <a:gd name="T23" fmla="*/ 131 h 81"/>
                                <a:gd name="T24" fmla="+- 0 7002 7000"/>
                                <a:gd name="T25" fmla="*/ T24 w 119"/>
                                <a:gd name="T26" fmla="+- 0 119 109"/>
                                <a:gd name="T27" fmla="*/ 119 h 81"/>
                                <a:gd name="T28" fmla="+- 0 7004 7000"/>
                                <a:gd name="T29" fmla="*/ T28 w 119"/>
                                <a:gd name="T30" fmla="+- 0 109 109"/>
                                <a:gd name="T31" fmla="*/ 109 h 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81">
                                  <a:moveTo>
                                    <a:pt x="119" y="22"/>
                                  </a:moveTo>
                                  <a:lnTo>
                                    <a:pt x="82" y="76"/>
                                  </a:lnTo>
                                  <a:lnTo>
                                    <a:pt x="60" y="81"/>
                                  </a:lnTo>
                                  <a:lnTo>
                                    <a:pt x="48" y="80"/>
                                  </a:lnTo>
                                  <a:lnTo>
                                    <a:pt x="2" y="33"/>
                                  </a:lnTo>
                                  <a:lnTo>
                                    <a:pt x="0" y="22"/>
                                  </a:lnTo>
                                  <a:lnTo>
                                    <a:pt x="2" y="10"/>
                                  </a:lnTo>
                                  <a:lnTo>
                                    <a:pt x="4"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75" name="Group 946"/>
                        <wpg:cNvGrpSpPr>
                          <a:grpSpLocks/>
                        </wpg:cNvGrpSpPr>
                        <wpg:grpSpPr bwMode="auto">
                          <a:xfrm>
                            <a:off x="7115" y="109"/>
                            <a:ext cx="4" cy="22"/>
                            <a:chOff x="7115" y="109"/>
                            <a:chExt cx="4" cy="22"/>
                          </a:xfrm>
                        </wpg:grpSpPr>
                        <wps:wsp>
                          <wps:cNvPr id="5276" name="Freeform 947"/>
                          <wps:cNvSpPr>
                            <a:spLocks/>
                          </wps:cNvSpPr>
                          <wps:spPr bwMode="auto">
                            <a:xfrm>
                              <a:off x="7115" y="109"/>
                              <a:ext cx="4" cy="22"/>
                            </a:xfrm>
                            <a:custGeom>
                              <a:avLst/>
                              <a:gdLst>
                                <a:gd name="T0" fmla="+- 0 7115 7115"/>
                                <a:gd name="T1" fmla="*/ T0 w 4"/>
                                <a:gd name="T2" fmla="+- 0 109 109"/>
                                <a:gd name="T3" fmla="*/ 109 h 22"/>
                                <a:gd name="T4" fmla="+- 0 7118 7115"/>
                                <a:gd name="T5" fmla="*/ T4 w 4"/>
                                <a:gd name="T6" fmla="+- 0 119 109"/>
                                <a:gd name="T7" fmla="*/ 119 h 22"/>
                                <a:gd name="T8" fmla="+- 0 7119 7115"/>
                                <a:gd name="T9" fmla="*/ T8 w 4"/>
                                <a:gd name="T10" fmla="+- 0 131 109"/>
                                <a:gd name="T11" fmla="*/ 131 h 22"/>
                              </a:gdLst>
                              <a:ahLst/>
                              <a:cxnLst>
                                <a:cxn ang="0">
                                  <a:pos x="T1" y="T3"/>
                                </a:cxn>
                                <a:cxn ang="0">
                                  <a:pos x="T5" y="T7"/>
                                </a:cxn>
                                <a:cxn ang="0">
                                  <a:pos x="T9" y="T11"/>
                                </a:cxn>
                              </a:cxnLst>
                              <a:rect l="0" t="0" r="r" b="b"/>
                              <a:pathLst>
                                <a:path w="4" h="22">
                                  <a:moveTo>
                                    <a:pt x="0" y="0"/>
                                  </a:moveTo>
                                  <a:lnTo>
                                    <a:pt x="3" y="10"/>
                                  </a:lnTo>
                                  <a:lnTo>
                                    <a:pt x="4" y="2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857855" id="Group 940" o:spid="_x0000_s1026" style="position:absolute;margin-left:349.75pt;margin-top:5.15pt;width:6.5pt;height:5.15pt;z-index:251488256;mso-position-horizontal-relative:page" coordorigin="6995,103"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">
                <v:group id="Group 941" o:spid="_x0000_s1027" style="position:absolute;left:6995;top:109;width:130;height:98" coordorigin="6995,109"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">
                  <v:shape id="Freeform 942" o:spid="_x0000_s1028" style="position:absolute;left:6995;top:109;width:130;height:98;visibility:visible;mso-wrap-style:square;v-text-anchor:top"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" path="m65,97l11,68,,32,1,19,5,7,9,,121,r4,7l128,19r1,13l128,45,90,92,65,97xe" fillcolor="black" stroked="f">
                    <v:fill opacity="5397f"/>
                    <v:path arrowok="t" o:connecttype="custom" o:connectlocs="65,206;11,177;0,141;1,128;5,116;9,109;121,109;125,116;128,128;129,141;128,154;90,201;65,206" o:connectangles="0,0,0,0,0,0,0,0,0,0,0,0,0"/>
                  </v:shape>
                  <v:shape id="Picture 943" o:spid="_x0000_s1029" type="#_x0000_t75" style="position:absolute;left:6995;top:109;width:12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">
                    <v:imagedata r:id="rId123" o:title=""/>
                  </v:shape>
                </v:group>
                <v:group id="Group 944" o:spid="_x0000_s1030" style="position:absolute;left:7000;top:109;width:119;height:81" coordorigin="7000,109"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5YC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5OR/B8E56AXDwAAAD//wMAUEsBAi0AFAAGAAgAAAAhANvh9svuAAAAhQEAABMAAAAAAAAA&#10;AAAAAAAAAAAAAFtDb250ZW50X1R5cGVzXS54bWxQSwECLQAUAAYACAAAACEAWvQsW78AAAAVAQAA&#10;CwAAAAAAAAAAAAAAAAAfAQAAX3JlbHMvLnJlbHNQSwECLQAUAAYACAAAACEACe+WAsYAAADdAAAA&#10;DwAAAAAAAAAAAAAAAAAHAgAAZHJzL2Rvd25yZXYueG1sUEsFBgAAAAADAAMAtwAAAPoCAAAAAA==&#10;">
                  <v:shape id="Freeform 945" o:spid="_x0000_s1031" style="position:absolute;left:7000;top:109;width:119;height:81;visibility:visible;mso-wrap-style:square;v-text-anchor:top"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" path="m119,22l82,76,60,81,48,80,2,33,,22,2,10,4,e" filled="f" strokeweight=".19017mm">
                    <v:path arrowok="t" o:connecttype="custom" o:connectlocs="119,131;82,185;60,190;48,189;2,142;0,131;2,119;4,109" o:connectangles="0,0,0,0,0,0,0,0"/>
                  </v:shape>
                </v:group>
                <v:group id="Group 946" o:spid="_x0000_s1032" style="position:absolute;left:7115;top:109;width:4;height:22" coordorigin="7115,109"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">
                  <v:shape id="Freeform 947" o:spid="_x0000_s1033" style="position:absolute;left:7115;top:109;width:4;height:22;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" path="m,l3,10,4,22e" filled="f" strokeweight=".19017mm">
                    <v:path arrowok="t" o:connecttype="custom" o:connectlocs="0,109;3,119;4,131" o:connectangles="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89280" behindDoc="0" locked="0" layoutInCell="1" allowOverlap="1" wp14:anchorId="3E0E6090" wp14:editId="2A166818">
                <wp:simplePos x="0" y="0"/>
                <wp:positionH relativeFrom="page">
                  <wp:posOffset>5010150</wp:posOffset>
                </wp:positionH>
                <wp:positionV relativeFrom="paragraph">
                  <wp:posOffset>65405</wp:posOffset>
                </wp:positionV>
                <wp:extent cx="82550" cy="65405"/>
                <wp:effectExtent l="9525" t="5715" r="3175" b="5080"/>
                <wp:wrapNone/>
                <wp:docPr id="5261"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7890" y="103"/>
                          <a:chExt cx="130" cy="103"/>
                        </a:xfrm>
                      </wpg:grpSpPr>
                      <wpg:grpSp>
                        <wpg:cNvPr id="5262" name="Group 933"/>
                        <wpg:cNvGrpSpPr>
                          <a:grpSpLocks/>
                        </wpg:cNvGrpSpPr>
                        <wpg:grpSpPr bwMode="auto">
                          <a:xfrm>
                            <a:off x="7890" y="109"/>
                            <a:ext cx="130" cy="98"/>
                            <a:chOff x="7890" y="109"/>
                            <a:chExt cx="130" cy="98"/>
                          </a:xfrm>
                        </wpg:grpSpPr>
                        <wps:wsp>
                          <wps:cNvPr id="5263" name="Freeform 934"/>
                          <wps:cNvSpPr>
                            <a:spLocks/>
                          </wps:cNvSpPr>
                          <wps:spPr bwMode="auto">
                            <a:xfrm>
                              <a:off x="7890" y="109"/>
                              <a:ext cx="130" cy="98"/>
                            </a:xfrm>
                            <a:custGeom>
                              <a:avLst/>
                              <a:gdLst>
                                <a:gd name="T0" fmla="+- 0 7955 7890"/>
                                <a:gd name="T1" fmla="*/ T0 w 130"/>
                                <a:gd name="T2" fmla="+- 0 206 109"/>
                                <a:gd name="T3" fmla="*/ 206 h 98"/>
                                <a:gd name="T4" fmla="+- 0 7901 7890"/>
                                <a:gd name="T5" fmla="*/ T4 w 130"/>
                                <a:gd name="T6" fmla="+- 0 177 109"/>
                                <a:gd name="T7" fmla="*/ 177 h 98"/>
                                <a:gd name="T8" fmla="+- 0 7890 7890"/>
                                <a:gd name="T9" fmla="*/ T8 w 130"/>
                                <a:gd name="T10" fmla="+- 0 141 109"/>
                                <a:gd name="T11" fmla="*/ 141 h 98"/>
                                <a:gd name="T12" fmla="+- 0 7891 7890"/>
                                <a:gd name="T13" fmla="*/ T12 w 130"/>
                                <a:gd name="T14" fmla="+- 0 128 109"/>
                                <a:gd name="T15" fmla="*/ 128 h 98"/>
                                <a:gd name="T16" fmla="+- 0 7895 7890"/>
                                <a:gd name="T17" fmla="*/ T16 w 130"/>
                                <a:gd name="T18" fmla="+- 0 116 109"/>
                                <a:gd name="T19" fmla="*/ 116 h 98"/>
                                <a:gd name="T20" fmla="+- 0 7899 7890"/>
                                <a:gd name="T21" fmla="*/ T20 w 130"/>
                                <a:gd name="T22" fmla="+- 0 109 109"/>
                                <a:gd name="T23" fmla="*/ 109 h 98"/>
                                <a:gd name="T24" fmla="+- 0 8010 7890"/>
                                <a:gd name="T25" fmla="*/ T24 w 130"/>
                                <a:gd name="T26" fmla="+- 0 109 109"/>
                                <a:gd name="T27" fmla="*/ 109 h 98"/>
                                <a:gd name="T28" fmla="+- 0 8015 7890"/>
                                <a:gd name="T29" fmla="*/ T28 w 130"/>
                                <a:gd name="T30" fmla="+- 0 116 109"/>
                                <a:gd name="T31" fmla="*/ 116 h 98"/>
                                <a:gd name="T32" fmla="+- 0 8018 7890"/>
                                <a:gd name="T33" fmla="*/ T32 w 130"/>
                                <a:gd name="T34" fmla="+- 0 128 109"/>
                                <a:gd name="T35" fmla="*/ 128 h 98"/>
                                <a:gd name="T36" fmla="+- 0 8019 7890"/>
                                <a:gd name="T37" fmla="*/ T36 w 130"/>
                                <a:gd name="T38" fmla="+- 0 141 109"/>
                                <a:gd name="T39" fmla="*/ 141 h 98"/>
                                <a:gd name="T40" fmla="+- 0 8018 7890"/>
                                <a:gd name="T41" fmla="*/ T40 w 130"/>
                                <a:gd name="T42" fmla="+- 0 154 109"/>
                                <a:gd name="T43" fmla="*/ 154 h 98"/>
                                <a:gd name="T44" fmla="+- 0 7979 7890"/>
                                <a:gd name="T45" fmla="*/ T44 w 130"/>
                                <a:gd name="T46" fmla="+- 0 201 109"/>
                                <a:gd name="T47" fmla="*/ 201 h 98"/>
                                <a:gd name="T48" fmla="+- 0 7955 7890"/>
                                <a:gd name="T49" fmla="*/ T48 w 130"/>
                                <a:gd name="T50" fmla="+- 0 206 109"/>
                                <a:gd name="T51" fmla="*/ 20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98">
                                  <a:moveTo>
                                    <a:pt x="65" y="97"/>
                                  </a:moveTo>
                                  <a:lnTo>
                                    <a:pt x="11" y="68"/>
                                  </a:lnTo>
                                  <a:lnTo>
                                    <a:pt x="0" y="32"/>
                                  </a:lnTo>
                                  <a:lnTo>
                                    <a:pt x="1" y="19"/>
                                  </a:lnTo>
                                  <a:lnTo>
                                    <a:pt x="5" y="7"/>
                                  </a:lnTo>
                                  <a:lnTo>
                                    <a:pt x="9" y="0"/>
                                  </a:lnTo>
                                  <a:lnTo>
                                    <a:pt x="120" y="0"/>
                                  </a:lnTo>
                                  <a:lnTo>
                                    <a:pt x="125" y="7"/>
                                  </a:lnTo>
                                  <a:lnTo>
                                    <a:pt x="128" y="19"/>
                                  </a:lnTo>
                                  <a:lnTo>
                                    <a:pt x="129" y="32"/>
                                  </a:lnTo>
                                  <a:lnTo>
                                    <a:pt x="128" y="45"/>
                                  </a:lnTo>
                                  <a:lnTo>
                                    <a:pt x="89" y="92"/>
                                  </a:lnTo>
                                  <a:lnTo>
                                    <a:pt x="65" y="97"/>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4" name="Picture 9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890" y="109"/>
                              <a:ext cx="129" cy="8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65" name="Group 936"/>
                        <wpg:cNvGrpSpPr>
                          <a:grpSpLocks/>
                        </wpg:cNvGrpSpPr>
                        <wpg:grpSpPr bwMode="auto">
                          <a:xfrm>
                            <a:off x="7895" y="109"/>
                            <a:ext cx="119" cy="81"/>
                            <a:chOff x="7895" y="109"/>
                            <a:chExt cx="119" cy="81"/>
                          </a:xfrm>
                        </wpg:grpSpPr>
                        <wps:wsp>
                          <wps:cNvPr id="5266" name="Freeform 937"/>
                          <wps:cNvSpPr>
                            <a:spLocks/>
                          </wps:cNvSpPr>
                          <wps:spPr bwMode="auto">
                            <a:xfrm>
                              <a:off x="7895" y="109"/>
                              <a:ext cx="119" cy="81"/>
                            </a:xfrm>
                            <a:custGeom>
                              <a:avLst/>
                              <a:gdLst>
                                <a:gd name="T0" fmla="+- 0 8014 7895"/>
                                <a:gd name="T1" fmla="*/ T0 w 119"/>
                                <a:gd name="T2" fmla="+- 0 131 109"/>
                                <a:gd name="T3" fmla="*/ 131 h 81"/>
                                <a:gd name="T4" fmla="+- 0 7977 7895"/>
                                <a:gd name="T5" fmla="*/ T4 w 119"/>
                                <a:gd name="T6" fmla="+- 0 185 109"/>
                                <a:gd name="T7" fmla="*/ 185 h 81"/>
                                <a:gd name="T8" fmla="+- 0 7955 7895"/>
                                <a:gd name="T9" fmla="*/ T8 w 119"/>
                                <a:gd name="T10" fmla="+- 0 190 109"/>
                                <a:gd name="T11" fmla="*/ 190 h 81"/>
                                <a:gd name="T12" fmla="+- 0 7943 7895"/>
                                <a:gd name="T13" fmla="*/ T12 w 119"/>
                                <a:gd name="T14" fmla="+- 0 189 109"/>
                                <a:gd name="T15" fmla="*/ 189 h 81"/>
                                <a:gd name="T16" fmla="+- 0 7896 7895"/>
                                <a:gd name="T17" fmla="*/ T16 w 119"/>
                                <a:gd name="T18" fmla="+- 0 142 109"/>
                                <a:gd name="T19" fmla="*/ 142 h 81"/>
                                <a:gd name="T20" fmla="+- 0 7895 7895"/>
                                <a:gd name="T21" fmla="*/ T20 w 119"/>
                                <a:gd name="T22" fmla="+- 0 131 109"/>
                                <a:gd name="T23" fmla="*/ 131 h 81"/>
                                <a:gd name="T24" fmla="+- 0 7896 7895"/>
                                <a:gd name="T25" fmla="*/ T24 w 119"/>
                                <a:gd name="T26" fmla="+- 0 119 109"/>
                                <a:gd name="T27" fmla="*/ 119 h 81"/>
                                <a:gd name="T28" fmla="+- 0 7899 7895"/>
                                <a:gd name="T29" fmla="*/ T28 w 119"/>
                                <a:gd name="T30" fmla="+- 0 109 109"/>
                                <a:gd name="T31" fmla="*/ 109 h 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81">
                                  <a:moveTo>
                                    <a:pt x="119" y="22"/>
                                  </a:moveTo>
                                  <a:lnTo>
                                    <a:pt x="82" y="76"/>
                                  </a:lnTo>
                                  <a:lnTo>
                                    <a:pt x="60" y="81"/>
                                  </a:lnTo>
                                  <a:lnTo>
                                    <a:pt x="48" y="80"/>
                                  </a:lnTo>
                                  <a:lnTo>
                                    <a:pt x="1" y="33"/>
                                  </a:lnTo>
                                  <a:lnTo>
                                    <a:pt x="0" y="22"/>
                                  </a:lnTo>
                                  <a:lnTo>
                                    <a:pt x="1" y="10"/>
                                  </a:lnTo>
                                  <a:lnTo>
                                    <a:pt x="4"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67" name="Group 938"/>
                        <wpg:cNvGrpSpPr>
                          <a:grpSpLocks/>
                        </wpg:cNvGrpSpPr>
                        <wpg:grpSpPr bwMode="auto">
                          <a:xfrm>
                            <a:off x="8010" y="109"/>
                            <a:ext cx="4" cy="22"/>
                            <a:chOff x="8010" y="109"/>
                            <a:chExt cx="4" cy="22"/>
                          </a:xfrm>
                        </wpg:grpSpPr>
                        <wps:wsp>
                          <wps:cNvPr id="5268" name="Freeform 939"/>
                          <wps:cNvSpPr>
                            <a:spLocks/>
                          </wps:cNvSpPr>
                          <wps:spPr bwMode="auto">
                            <a:xfrm>
                              <a:off x="8010" y="109"/>
                              <a:ext cx="4" cy="22"/>
                            </a:xfrm>
                            <a:custGeom>
                              <a:avLst/>
                              <a:gdLst>
                                <a:gd name="T0" fmla="+- 0 8010 8010"/>
                                <a:gd name="T1" fmla="*/ T0 w 4"/>
                                <a:gd name="T2" fmla="+- 0 109 109"/>
                                <a:gd name="T3" fmla="*/ 109 h 22"/>
                                <a:gd name="T4" fmla="+- 0 8013 8010"/>
                                <a:gd name="T5" fmla="*/ T4 w 4"/>
                                <a:gd name="T6" fmla="+- 0 119 109"/>
                                <a:gd name="T7" fmla="*/ 119 h 22"/>
                                <a:gd name="T8" fmla="+- 0 8014 8010"/>
                                <a:gd name="T9" fmla="*/ T8 w 4"/>
                                <a:gd name="T10" fmla="+- 0 131 109"/>
                                <a:gd name="T11" fmla="*/ 131 h 22"/>
                              </a:gdLst>
                              <a:ahLst/>
                              <a:cxnLst>
                                <a:cxn ang="0">
                                  <a:pos x="T1" y="T3"/>
                                </a:cxn>
                                <a:cxn ang="0">
                                  <a:pos x="T5" y="T7"/>
                                </a:cxn>
                                <a:cxn ang="0">
                                  <a:pos x="T9" y="T11"/>
                                </a:cxn>
                              </a:cxnLst>
                              <a:rect l="0" t="0" r="r" b="b"/>
                              <a:pathLst>
                                <a:path w="4" h="22">
                                  <a:moveTo>
                                    <a:pt x="0" y="0"/>
                                  </a:moveTo>
                                  <a:lnTo>
                                    <a:pt x="3" y="10"/>
                                  </a:lnTo>
                                  <a:lnTo>
                                    <a:pt x="4" y="2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D2CB85" id="Group 932" o:spid="_x0000_s1026" style="position:absolute;margin-left:394.5pt;margin-top:5.15pt;width:6.5pt;height:5.15pt;z-index:251489280;mso-position-horizontal-relative:page" coordorigin="7890,103"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">
                <v:group id="Group 933" o:spid="_x0000_s1027" style="position:absolute;left:7890;top:109;width:130;height:98" coordorigin="7890,109"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">
                  <v:shape id="Freeform 934" o:spid="_x0000_s1028" style="position:absolute;left:7890;top:109;width:130;height:98;visibility:visible;mso-wrap-style:square;v-text-anchor:top"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" path="m65,97l11,68,,32,1,19,5,7,9,,120,r5,7l128,19r1,13l128,45,89,92,65,97xe" fillcolor="black" stroked="f">
                    <v:fill opacity="5397f"/>
                    <v:path arrowok="t" o:connecttype="custom" o:connectlocs="65,206;11,177;0,141;1,128;5,116;9,109;120,109;125,116;128,128;129,141;128,154;89,201;65,206" o:connectangles="0,0,0,0,0,0,0,0,0,0,0,0,0"/>
                  </v:shape>
                  <v:shape id="Picture 935" o:spid="_x0000_s1029" type="#_x0000_t75" style="position:absolute;left:7890;top:109;width:12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">
                    <v:imagedata r:id="rId123" o:title=""/>
                  </v:shape>
                </v:group>
                <v:group id="Group 936" o:spid="_x0000_s1030" style="position:absolute;left:7895;top:109;width:119;height:81" coordorigin="7895,109"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">
                  <v:shape id="Freeform 937" o:spid="_x0000_s1031" style="position:absolute;left:7895;top:109;width:119;height:81;visibility:visible;mso-wrap-style:square;v-text-anchor:top"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" path="m119,22l82,76,60,81,48,80,1,33,,22,1,10,4,e" filled="f" strokeweight=".19017mm">
                    <v:path arrowok="t" o:connecttype="custom" o:connectlocs="119,131;82,185;60,190;48,189;1,142;0,131;1,119;4,109" o:connectangles="0,0,0,0,0,0,0,0"/>
                  </v:shape>
                </v:group>
                <v:group id="Group 938" o:spid="_x0000_s1032" style="position:absolute;left:8010;top:109;width:4;height:22" coordorigin="8010,109"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">
                  <v:shape id="Freeform 939" o:spid="_x0000_s1033" style="position:absolute;left:8010;top:109;width:4;height:22;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" path="m,l3,10,4,22e" filled="f" strokeweight=".19017mm">
                    <v:path arrowok="t" o:connecttype="custom" o:connectlocs="0,109;3,119;4,131" o:connectangles="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0304" behindDoc="0" locked="0" layoutInCell="1" allowOverlap="1" wp14:anchorId="489B39B2" wp14:editId="49B45D20">
                <wp:simplePos x="0" y="0"/>
                <wp:positionH relativeFrom="page">
                  <wp:posOffset>5578475</wp:posOffset>
                </wp:positionH>
                <wp:positionV relativeFrom="paragraph">
                  <wp:posOffset>65405</wp:posOffset>
                </wp:positionV>
                <wp:extent cx="82550" cy="65405"/>
                <wp:effectExtent l="15875" t="5715" r="6350" b="5080"/>
                <wp:wrapNone/>
                <wp:docPr id="5253"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8785" y="103"/>
                          <a:chExt cx="130" cy="103"/>
                        </a:xfrm>
                      </wpg:grpSpPr>
                      <wpg:grpSp>
                        <wpg:cNvPr id="5254" name="Group 925"/>
                        <wpg:cNvGrpSpPr>
                          <a:grpSpLocks/>
                        </wpg:cNvGrpSpPr>
                        <wpg:grpSpPr bwMode="auto">
                          <a:xfrm>
                            <a:off x="8785" y="109"/>
                            <a:ext cx="130" cy="98"/>
                            <a:chOff x="8785" y="109"/>
                            <a:chExt cx="130" cy="98"/>
                          </a:xfrm>
                        </wpg:grpSpPr>
                        <wps:wsp>
                          <wps:cNvPr id="5255" name="Freeform 926"/>
                          <wps:cNvSpPr>
                            <a:spLocks/>
                          </wps:cNvSpPr>
                          <wps:spPr bwMode="auto">
                            <a:xfrm>
                              <a:off x="8785" y="109"/>
                              <a:ext cx="130" cy="98"/>
                            </a:xfrm>
                            <a:custGeom>
                              <a:avLst/>
                              <a:gdLst>
                                <a:gd name="T0" fmla="+- 0 8849 8785"/>
                                <a:gd name="T1" fmla="*/ T0 w 130"/>
                                <a:gd name="T2" fmla="+- 0 206 109"/>
                                <a:gd name="T3" fmla="*/ 206 h 98"/>
                                <a:gd name="T4" fmla="+- 0 8795 8785"/>
                                <a:gd name="T5" fmla="*/ T4 w 130"/>
                                <a:gd name="T6" fmla="+- 0 177 109"/>
                                <a:gd name="T7" fmla="*/ 177 h 98"/>
                                <a:gd name="T8" fmla="+- 0 8785 8785"/>
                                <a:gd name="T9" fmla="*/ T8 w 130"/>
                                <a:gd name="T10" fmla="+- 0 141 109"/>
                                <a:gd name="T11" fmla="*/ 141 h 98"/>
                                <a:gd name="T12" fmla="+- 0 8786 8785"/>
                                <a:gd name="T13" fmla="*/ T12 w 130"/>
                                <a:gd name="T14" fmla="+- 0 128 109"/>
                                <a:gd name="T15" fmla="*/ 128 h 98"/>
                                <a:gd name="T16" fmla="+- 0 8790 8785"/>
                                <a:gd name="T17" fmla="*/ T16 w 130"/>
                                <a:gd name="T18" fmla="+- 0 116 109"/>
                                <a:gd name="T19" fmla="*/ 116 h 98"/>
                                <a:gd name="T20" fmla="+- 0 8794 8785"/>
                                <a:gd name="T21" fmla="*/ T20 w 130"/>
                                <a:gd name="T22" fmla="+- 0 109 109"/>
                                <a:gd name="T23" fmla="*/ 109 h 98"/>
                                <a:gd name="T24" fmla="+- 0 8905 8785"/>
                                <a:gd name="T25" fmla="*/ T24 w 130"/>
                                <a:gd name="T26" fmla="+- 0 109 109"/>
                                <a:gd name="T27" fmla="*/ 109 h 98"/>
                                <a:gd name="T28" fmla="+- 0 8909 8785"/>
                                <a:gd name="T29" fmla="*/ T28 w 130"/>
                                <a:gd name="T30" fmla="+- 0 116 109"/>
                                <a:gd name="T31" fmla="*/ 116 h 98"/>
                                <a:gd name="T32" fmla="+- 0 8913 8785"/>
                                <a:gd name="T33" fmla="*/ T32 w 130"/>
                                <a:gd name="T34" fmla="+- 0 128 109"/>
                                <a:gd name="T35" fmla="*/ 128 h 98"/>
                                <a:gd name="T36" fmla="+- 0 8914 8785"/>
                                <a:gd name="T37" fmla="*/ T36 w 130"/>
                                <a:gd name="T38" fmla="+- 0 141 109"/>
                                <a:gd name="T39" fmla="*/ 141 h 98"/>
                                <a:gd name="T40" fmla="+- 0 8913 8785"/>
                                <a:gd name="T41" fmla="*/ T40 w 130"/>
                                <a:gd name="T42" fmla="+- 0 154 109"/>
                                <a:gd name="T43" fmla="*/ 154 h 98"/>
                                <a:gd name="T44" fmla="+- 0 8874 8785"/>
                                <a:gd name="T45" fmla="*/ T44 w 130"/>
                                <a:gd name="T46" fmla="+- 0 201 109"/>
                                <a:gd name="T47" fmla="*/ 201 h 98"/>
                                <a:gd name="T48" fmla="+- 0 8849 8785"/>
                                <a:gd name="T49" fmla="*/ T48 w 130"/>
                                <a:gd name="T50" fmla="+- 0 206 109"/>
                                <a:gd name="T51" fmla="*/ 20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98">
                                  <a:moveTo>
                                    <a:pt x="64" y="97"/>
                                  </a:moveTo>
                                  <a:lnTo>
                                    <a:pt x="10" y="68"/>
                                  </a:lnTo>
                                  <a:lnTo>
                                    <a:pt x="0" y="32"/>
                                  </a:lnTo>
                                  <a:lnTo>
                                    <a:pt x="1" y="19"/>
                                  </a:lnTo>
                                  <a:lnTo>
                                    <a:pt x="5" y="7"/>
                                  </a:lnTo>
                                  <a:lnTo>
                                    <a:pt x="9" y="0"/>
                                  </a:lnTo>
                                  <a:lnTo>
                                    <a:pt x="120" y="0"/>
                                  </a:lnTo>
                                  <a:lnTo>
                                    <a:pt x="124" y="7"/>
                                  </a:lnTo>
                                  <a:lnTo>
                                    <a:pt x="128" y="19"/>
                                  </a:lnTo>
                                  <a:lnTo>
                                    <a:pt x="129" y="32"/>
                                  </a:lnTo>
                                  <a:lnTo>
                                    <a:pt x="128" y="45"/>
                                  </a:lnTo>
                                  <a:lnTo>
                                    <a:pt x="89" y="92"/>
                                  </a:lnTo>
                                  <a:lnTo>
                                    <a:pt x="64" y="97"/>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56" name="Picture 9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785" y="109"/>
                              <a:ext cx="129" cy="8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57" name="Group 928"/>
                        <wpg:cNvGrpSpPr>
                          <a:grpSpLocks/>
                        </wpg:cNvGrpSpPr>
                        <wpg:grpSpPr bwMode="auto">
                          <a:xfrm>
                            <a:off x="8790" y="109"/>
                            <a:ext cx="119" cy="81"/>
                            <a:chOff x="8790" y="109"/>
                            <a:chExt cx="119" cy="81"/>
                          </a:xfrm>
                        </wpg:grpSpPr>
                        <wps:wsp>
                          <wps:cNvPr id="5258" name="Freeform 929"/>
                          <wps:cNvSpPr>
                            <a:spLocks/>
                          </wps:cNvSpPr>
                          <wps:spPr bwMode="auto">
                            <a:xfrm>
                              <a:off x="8790" y="109"/>
                              <a:ext cx="119" cy="81"/>
                            </a:xfrm>
                            <a:custGeom>
                              <a:avLst/>
                              <a:gdLst>
                                <a:gd name="T0" fmla="+- 0 8909 8790"/>
                                <a:gd name="T1" fmla="*/ T0 w 119"/>
                                <a:gd name="T2" fmla="+- 0 131 109"/>
                                <a:gd name="T3" fmla="*/ 131 h 81"/>
                                <a:gd name="T4" fmla="+- 0 8872 8790"/>
                                <a:gd name="T5" fmla="*/ T4 w 119"/>
                                <a:gd name="T6" fmla="+- 0 185 109"/>
                                <a:gd name="T7" fmla="*/ 185 h 81"/>
                                <a:gd name="T8" fmla="+- 0 8849 8790"/>
                                <a:gd name="T9" fmla="*/ T8 w 119"/>
                                <a:gd name="T10" fmla="+- 0 190 109"/>
                                <a:gd name="T11" fmla="*/ 190 h 81"/>
                                <a:gd name="T12" fmla="+- 0 8838 8790"/>
                                <a:gd name="T13" fmla="*/ T12 w 119"/>
                                <a:gd name="T14" fmla="+- 0 189 109"/>
                                <a:gd name="T15" fmla="*/ 189 h 81"/>
                                <a:gd name="T16" fmla="+- 0 8791 8790"/>
                                <a:gd name="T17" fmla="*/ T16 w 119"/>
                                <a:gd name="T18" fmla="+- 0 142 109"/>
                                <a:gd name="T19" fmla="*/ 142 h 81"/>
                                <a:gd name="T20" fmla="+- 0 8790 8790"/>
                                <a:gd name="T21" fmla="*/ T20 w 119"/>
                                <a:gd name="T22" fmla="+- 0 131 109"/>
                                <a:gd name="T23" fmla="*/ 131 h 81"/>
                                <a:gd name="T24" fmla="+- 0 8791 8790"/>
                                <a:gd name="T25" fmla="*/ T24 w 119"/>
                                <a:gd name="T26" fmla="+- 0 119 109"/>
                                <a:gd name="T27" fmla="*/ 119 h 81"/>
                                <a:gd name="T28" fmla="+- 0 8794 8790"/>
                                <a:gd name="T29" fmla="*/ T28 w 119"/>
                                <a:gd name="T30" fmla="+- 0 109 109"/>
                                <a:gd name="T31" fmla="*/ 109 h 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81">
                                  <a:moveTo>
                                    <a:pt x="119" y="22"/>
                                  </a:moveTo>
                                  <a:lnTo>
                                    <a:pt x="82" y="76"/>
                                  </a:lnTo>
                                  <a:lnTo>
                                    <a:pt x="59" y="81"/>
                                  </a:lnTo>
                                  <a:lnTo>
                                    <a:pt x="48" y="80"/>
                                  </a:lnTo>
                                  <a:lnTo>
                                    <a:pt x="1" y="33"/>
                                  </a:lnTo>
                                  <a:lnTo>
                                    <a:pt x="0" y="22"/>
                                  </a:lnTo>
                                  <a:lnTo>
                                    <a:pt x="1" y="10"/>
                                  </a:lnTo>
                                  <a:lnTo>
                                    <a:pt x="4"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59" name="Group 930"/>
                        <wpg:cNvGrpSpPr>
                          <a:grpSpLocks/>
                        </wpg:cNvGrpSpPr>
                        <wpg:grpSpPr bwMode="auto">
                          <a:xfrm>
                            <a:off x="8905" y="109"/>
                            <a:ext cx="4" cy="22"/>
                            <a:chOff x="8905" y="109"/>
                            <a:chExt cx="4" cy="22"/>
                          </a:xfrm>
                        </wpg:grpSpPr>
                        <wps:wsp>
                          <wps:cNvPr id="5260" name="Freeform 931"/>
                          <wps:cNvSpPr>
                            <a:spLocks/>
                          </wps:cNvSpPr>
                          <wps:spPr bwMode="auto">
                            <a:xfrm>
                              <a:off x="8905" y="109"/>
                              <a:ext cx="4" cy="22"/>
                            </a:xfrm>
                            <a:custGeom>
                              <a:avLst/>
                              <a:gdLst>
                                <a:gd name="T0" fmla="+- 0 8905 8905"/>
                                <a:gd name="T1" fmla="*/ T0 w 4"/>
                                <a:gd name="T2" fmla="+- 0 109 109"/>
                                <a:gd name="T3" fmla="*/ 109 h 22"/>
                                <a:gd name="T4" fmla="+- 0 8908 8905"/>
                                <a:gd name="T5" fmla="*/ T4 w 4"/>
                                <a:gd name="T6" fmla="+- 0 119 109"/>
                                <a:gd name="T7" fmla="*/ 119 h 22"/>
                                <a:gd name="T8" fmla="+- 0 8909 8905"/>
                                <a:gd name="T9" fmla="*/ T8 w 4"/>
                                <a:gd name="T10" fmla="+- 0 131 109"/>
                                <a:gd name="T11" fmla="*/ 131 h 22"/>
                              </a:gdLst>
                              <a:ahLst/>
                              <a:cxnLst>
                                <a:cxn ang="0">
                                  <a:pos x="T1" y="T3"/>
                                </a:cxn>
                                <a:cxn ang="0">
                                  <a:pos x="T5" y="T7"/>
                                </a:cxn>
                                <a:cxn ang="0">
                                  <a:pos x="T9" y="T11"/>
                                </a:cxn>
                              </a:cxnLst>
                              <a:rect l="0" t="0" r="r" b="b"/>
                              <a:pathLst>
                                <a:path w="4" h="22">
                                  <a:moveTo>
                                    <a:pt x="0" y="0"/>
                                  </a:moveTo>
                                  <a:lnTo>
                                    <a:pt x="3" y="10"/>
                                  </a:lnTo>
                                  <a:lnTo>
                                    <a:pt x="4" y="2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117322" id="Group 924" o:spid="_x0000_s1026" style="position:absolute;margin-left:439.25pt;margin-top:5.15pt;width:6.5pt;height:5.15pt;z-index:251490304;mso-position-horizontal-relative:page" coordorigin="8785,103"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">
                <v:group id="Group 925" o:spid="_x0000_s1027" style="position:absolute;left:8785;top:109;width:130;height:98" coordorigin="8785,109"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">
                  <v:shape id="Freeform 926" o:spid="_x0000_s1028" style="position:absolute;left:8785;top:109;width:130;height:98;visibility:visible;mso-wrap-style:square;v-text-anchor:top"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" path="m64,97l10,68,,32,1,19,5,7,9,,120,r4,7l128,19r1,13l128,45,89,92,64,97xe" fillcolor="black" stroked="f">
                    <v:fill opacity="5397f"/>
                    <v:path arrowok="t" o:connecttype="custom" o:connectlocs="64,206;10,177;0,141;1,128;5,116;9,109;120,109;124,116;128,128;129,141;128,154;89,201;64,206" o:connectangles="0,0,0,0,0,0,0,0,0,0,0,0,0"/>
                  </v:shape>
                  <v:shape id="Picture 927" o:spid="_x0000_s1029" type="#_x0000_t75" style="position:absolute;left:8785;top:109;width:12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">
                    <v:imagedata r:id="rId123" o:title=""/>
                  </v:shape>
                </v:group>
                <v:group id="Group 928" o:spid="_x0000_s1030" style="position:absolute;left:8790;top:109;width:119;height:81" coordorigin="8790,109"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">
                  <v:shape id="Freeform 929" o:spid="_x0000_s1031" style="position:absolute;left:8790;top:109;width:119;height:81;visibility:visible;mso-wrap-style:square;v-text-anchor:top"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" path="m119,22l82,76,59,81,48,80,1,33,,22,1,10,4,e" filled="f" strokeweight=".19017mm">
                    <v:path arrowok="t" o:connecttype="custom" o:connectlocs="119,131;82,185;59,190;48,189;1,142;0,131;1,119;4,109" o:connectangles="0,0,0,0,0,0,0,0"/>
                  </v:shape>
                </v:group>
                <v:group id="Group 930" o:spid="_x0000_s1032" style="position:absolute;left:8905;top:109;width:4;height:22" coordorigin="8905,109"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">
                  <v:shape id="Freeform 931" o:spid="_x0000_s1033" style="position:absolute;left:8905;top:109;width:4;height:22;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" path="m,l3,10,4,22e" filled="f" strokeweight=".19017mm">
                    <v:path arrowok="t" o:connecttype="custom" o:connectlocs="0,109;3,119;4,131" o:connectangles="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1328" behindDoc="0" locked="0" layoutInCell="1" allowOverlap="1" wp14:anchorId="06014326" wp14:editId="28FE2DA0">
                <wp:simplePos x="0" y="0"/>
                <wp:positionH relativeFrom="page">
                  <wp:posOffset>6146800</wp:posOffset>
                </wp:positionH>
                <wp:positionV relativeFrom="paragraph">
                  <wp:posOffset>65405</wp:posOffset>
                </wp:positionV>
                <wp:extent cx="82550" cy="65405"/>
                <wp:effectExtent l="12700" t="5715" r="9525" b="5080"/>
                <wp:wrapNone/>
                <wp:docPr id="5245"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9680" y="103"/>
                          <a:chExt cx="130" cy="103"/>
                        </a:xfrm>
                      </wpg:grpSpPr>
                      <wpg:grpSp>
                        <wpg:cNvPr id="5246" name="Group 917"/>
                        <wpg:cNvGrpSpPr>
                          <a:grpSpLocks/>
                        </wpg:cNvGrpSpPr>
                        <wpg:grpSpPr bwMode="auto">
                          <a:xfrm>
                            <a:off x="9680" y="109"/>
                            <a:ext cx="130" cy="98"/>
                            <a:chOff x="9680" y="109"/>
                            <a:chExt cx="130" cy="98"/>
                          </a:xfrm>
                        </wpg:grpSpPr>
                        <wps:wsp>
                          <wps:cNvPr id="5247" name="Freeform 918"/>
                          <wps:cNvSpPr>
                            <a:spLocks/>
                          </wps:cNvSpPr>
                          <wps:spPr bwMode="auto">
                            <a:xfrm>
                              <a:off x="9680" y="109"/>
                              <a:ext cx="130" cy="98"/>
                            </a:xfrm>
                            <a:custGeom>
                              <a:avLst/>
                              <a:gdLst>
                                <a:gd name="T0" fmla="+- 0 9744 9680"/>
                                <a:gd name="T1" fmla="*/ T0 w 130"/>
                                <a:gd name="T2" fmla="+- 0 206 109"/>
                                <a:gd name="T3" fmla="*/ 206 h 98"/>
                                <a:gd name="T4" fmla="+- 0 9690 9680"/>
                                <a:gd name="T5" fmla="*/ T4 w 130"/>
                                <a:gd name="T6" fmla="+- 0 177 109"/>
                                <a:gd name="T7" fmla="*/ 177 h 98"/>
                                <a:gd name="T8" fmla="+- 0 9680 9680"/>
                                <a:gd name="T9" fmla="*/ T8 w 130"/>
                                <a:gd name="T10" fmla="+- 0 141 109"/>
                                <a:gd name="T11" fmla="*/ 141 h 98"/>
                                <a:gd name="T12" fmla="+- 0 9681 9680"/>
                                <a:gd name="T13" fmla="*/ T12 w 130"/>
                                <a:gd name="T14" fmla="+- 0 128 109"/>
                                <a:gd name="T15" fmla="*/ 128 h 98"/>
                                <a:gd name="T16" fmla="+- 0 9684 9680"/>
                                <a:gd name="T17" fmla="*/ T16 w 130"/>
                                <a:gd name="T18" fmla="+- 0 116 109"/>
                                <a:gd name="T19" fmla="*/ 116 h 98"/>
                                <a:gd name="T20" fmla="+- 0 9688 9680"/>
                                <a:gd name="T21" fmla="*/ T20 w 130"/>
                                <a:gd name="T22" fmla="+- 0 109 109"/>
                                <a:gd name="T23" fmla="*/ 109 h 98"/>
                                <a:gd name="T24" fmla="+- 0 9800 9680"/>
                                <a:gd name="T25" fmla="*/ T24 w 130"/>
                                <a:gd name="T26" fmla="+- 0 109 109"/>
                                <a:gd name="T27" fmla="*/ 109 h 98"/>
                                <a:gd name="T28" fmla="+- 0 9804 9680"/>
                                <a:gd name="T29" fmla="*/ T28 w 130"/>
                                <a:gd name="T30" fmla="+- 0 116 109"/>
                                <a:gd name="T31" fmla="*/ 116 h 98"/>
                                <a:gd name="T32" fmla="+- 0 9808 9680"/>
                                <a:gd name="T33" fmla="*/ T32 w 130"/>
                                <a:gd name="T34" fmla="+- 0 128 109"/>
                                <a:gd name="T35" fmla="*/ 128 h 98"/>
                                <a:gd name="T36" fmla="+- 0 9809 9680"/>
                                <a:gd name="T37" fmla="*/ T36 w 130"/>
                                <a:gd name="T38" fmla="+- 0 141 109"/>
                                <a:gd name="T39" fmla="*/ 141 h 98"/>
                                <a:gd name="T40" fmla="+- 0 9808 9680"/>
                                <a:gd name="T41" fmla="*/ T40 w 130"/>
                                <a:gd name="T42" fmla="+- 0 154 109"/>
                                <a:gd name="T43" fmla="*/ 154 h 98"/>
                                <a:gd name="T44" fmla="+- 0 9769 9680"/>
                                <a:gd name="T45" fmla="*/ T44 w 130"/>
                                <a:gd name="T46" fmla="+- 0 201 109"/>
                                <a:gd name="T47" fmla="*/ 201 h 98"/>
                                <a:gd name="T48" fmla="+- 0 9744 9680"/>
                                <a:gd name="T49" fmla="*/ T48 w 130"/>
                                <a:gd name="T50" fmla="+- 0 206 109"/>
                                <a:gd name="T51" fmla="*/ 20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98">
                                  <a:moveTo>
                                    <a:pt x="64" y="97"/>
                                  </a:moveTo>
                                  <a:lnTo>
                                    <a:pt x="10" y="68"/>
                                  </a:lnTo>
                                  <a:lnTo>
                                    <a:pt x="0" y="32"/>
                                  </a:lnTo>
                                  <a:lnTo>
                                    <a:pt x="1" y="19"/>
                                  </a:lnTo>
                                  <a:lnTo>
                                    <a:pt x="4" y="7"/>
                                  </a:lnTo>
                                  <a:lnTo>
                                    <a:pt x="8" y="0"/>
                                  </a:lnTo>
                                  <a:lnTo>
                                    <a:pt x="120" y="0"/>
                                  </a:lnTo>
                                  <a:lnTo>
                                    <a:pt x="124" y="7"/>
                                  </a:lnTo>
                                  <a:lnTo>
                                    <a:pt x="128" y="19"/>
                                  </a:lnTo>
                                  <a:lnTo>
                                    <a:pt x="129" y="32"/>
                                  </a:lnTo>
                                  <a:lnTo>
                                    <a:pt x="128" y="45"/>
                                  </a:lnTo>
                                  <a:lnTo>
                                    <a:pt x="89" y="92"/>
                                  </a:lnTo>
                                  <a:lnTo>
                                    <a:pt x="64" y="97"/>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8" name="Picture 9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680" y="109"/>
                              <a:ext cx="129" cy="8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49" name="Group 920"/>
                        <wpg:cNvGrpSpPr>
                          <a:grpSpLocks/>
                        </wpg:cNvGrpSpPr>
                        <wpg:grpSpPr bwMode="auto">
                          <a:xfrm>
                            <a:off x="9685" y="109"/>
                            <a:ext cx="119" cy="81"/>
                            <a:chOff x="9685" y="109"/>
                            <a:chExt cx="119" cy="81"/>
                          </a:xfrm>
                        </wpg:grpSpPr>
                        <wps:wsp>
                          <wps:cNvPr id="5250" name="Freeform 921"/>
                          <wps:cNvSpPr>
                            <a:spLocks/>
                          </wps:cNvSpPr>
                          <wps:spPr bwMode="auto">
                            <a:xfrm>
                              <a:off x="9685" y="109"/>
                              <a:ext cx="119" cy="81"/>
                            </a:xfrm>
                            <a:custGeom>
                              <a:avLst/>
                              <a:gdLst>
                                <a:gd name="T0" fmla="+- 0 9804 9685"/>
                                <a:gd name="T1" fmla="*/ T0 w 119"/>
                                <a:gd name="T2" fmla="+- 0 131 109"/>
                                <a:gd name="T3" fmla="*/ 131 h 81"/>
                                <a:gd name="T4" fmla="+- 0 9767 9685"/>
                                <a:gd name="T5" fmla="*/ T4 w 119"/>
                                <a:gd name="T6" fmla="+- 0 185 109"/>
                                <a:gd name="T7" fmla="*/ 185 h 81"/>
                                <a:gd name="T8" fmla="+- 0 9744 9685"/>
                                <a:gd name="T9" fmla="*/ T8 w 119"/>
                                <a:gd name="T10" fmla="+- 0 190 109"/>
                                <a:gd name="T11" fmla="*/ 190 h 81"/>
                                <a:gd name="T12" fmla="+- 0 9732 9685"/>
                                <a:gd name="T13" fmla="*/ T12 w 119"/>
                                <a:gd name="T14" fmla="+- 0 189 109"/>
                                <a:gd name="T15" fmla="*/ 189 h 81"/>
                                <a:gd name="T16" fmla="+- 0 9686 9685"/>
                                <a:gd name="T17" fmla="*/ T16 w 119"/>
                                <a:gd name="T18" fmla="+- 0 142 109"/>
                                <a:gd name="T19" fmla="*/ 142 h 81"/>
                                <a:gd name="T20" fmla="+- 0 9685 9685"/>
                                <a:gd name="T21" fmla="*/ T20 w 119"/>
                                <a:gd name="T22" fmla="+- 0 131 109"/>
                                <a:gd name="T23" fmla="*/ 131 h 81"/>
                                <a:gd name="T24" fmla="+- 0 9686 9685"/>
                                <a:gd name="T25" fmla="*/ T24 w 119"/>
                                <a:gd name="T26" fmla="+- 0 119 109"/>
                                <a:gd name="T27" fmla="*/ 119 h 81"/>
                                <a:gd name="T28" fmla="+- 0 9689 9685"/>
                                <a:gd name="T29" fmla="*/ T28 w 119"/>
                                <a:gd name="T30" fmla="+- 0 109 109"/>
                                <a:gd name="T31" fmla="*/ 109 h 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81">
                                  <a:moveTo>
                                    <a:pt x="119" y="22"/>
                                  </a:moveTo>
                                  <a:lnTo>
                                    <a:pt x="82" y="76"/>
                                  </a:lnTo>
                                  <a:lnTo>
                                    <a:pt x="59" y="81"/>
                                  </a:lnTo>
                                  <a:lnTo>
                                    <a:pt x="47" y="80"/>
                                  </a:lnTo>
                                  <a:lnTo>
                                    <a:pt x="1" y="33"/>
                                  </a:lnTo>
                                  <a:lnTo>
                                    <a:pt x="0" y="22"/>
                                  </a:lnTo>
                                  <a:lnTo>
                                    <a:pt x="1" y="10"/>
                                  </a:lnTo>
                                  <a:lnTo>
                                    <a:pt x="4"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51" name="Group 922"/>
                        <wpg:cNvGrpSpPr>
                          <a:grpSpLocks/>
                        </wpg:cNvGrpSpPr>
                        <wpg:grpSpPr bwMode="auto">
                          <a:xfrm>
                            <a:off x="9800" y="109"/>
                            <a:ext cx="4" cy="22"/>
                            <a:chOff x="9800" y="109"/>
                            <a:chExt cx="4" cy="22"/>
                          </a:xfrm>
                        </wpg:grpSpPr>
                        <wps:wsp>
                          <wps:cNvPr id="5252" name="Freeform 923"/>
                          <wps:cNvSpPr>
                            <a:spLocks/>
                          </wps:cNvSpPr>
                          <wps:spPr bwMode="auto">
                            <a:xfrm>
                              <a:off x="9800" y="109"/>
                              <a:ext cx="4" cy="22"/>
                            </a:xfrm>
                            <a:custGeom>
                              <a:avLst/>
                              <a:gdLst>
                                <a:gd name="T0" fmla="+- 0 9800 9800"/>
                                <a:gd name="T1" fmla="*/ T0 w 4"/>
                                <a:gd name="T2" fmla="+- 0 109 109"/>
                                <a:gd name="T3" fmla="*/ 109 h 22"/>
                                <a:gd name="T4" fmla="+- 0 9803 9800"/>
                                <a:gd name="T5" fmla="*/ T4 w 4"/>
                                <a:gd name="T6" fmla="+- 0 119 109"/>
                                <a:gd name="T7" fmla="*/ 119 h 22"/>
                                <a:gd name="T8" fmla="+- 0 9804 9800"/>
                                <a:gd name="T9" fmla="*/ T8 w 4"/>
                                <a:gd name="T10" fmla="+- 0 131 109"/>
                                <a:gd name="T11" fmla="*/ 131 h 22"/>
                              </a:gdLst>
                              <a:ahLst/>
                              <a:cxnLst>
                                <a:cxn ang="0">
                                  <a:pos x="T1" y="T3"/>
                                </a:cxn>
                                <a:cxn ang="0">
                                  <a:pos x="T5" y="T7"/>
                                </a:cxn>
                                <a:cxn ang="0">
                                  <a:pos x="T9" y="T11"/>
                                </a:cxn>
                              </a:cxnLst>
                              <a:rect l="0" t="0" r="r" b="b"/>
                              <a:pathLst>
                                <a:path w="4" h="22">
                                  <a:moveTo>
                                    <a:pt x="0" y="0"/>
                                  </a:moveTo>
                                  <a:lnTo>
                                    <a:pt x="3" y="10"/>
                                  </a:lnTo>
                                  <a:lnTo>
                                    <a:pt x="4" y="2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C76491D" id="Group 916" o:spid="_x0000_s1026" style="position:absolute;margin-left:484pt;margin-top:5.15pt;width:6.5pt;height:5.15pt;z-index:251491328;mso-position-horizontal-relative:page" coordorigin="9680,103"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">
                <v:group id="Group 917" o:spid="_x0000_s1027" style="position:absolute;left:9680;top:109;width:130;height:98" coordorigin="9680,109"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">
                  <v:shape id="Freeform 918" o:spid="_x0000_s1028" style="position:absolute;left:9680;top:109;width:130;height:98;visibility:visible;mso-wrap-style:square;v-text-anchor:top"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" path="m64,97l10,68,,32,1,19,4,7,8,,120,r4,7l128,19r1,13l128,45,89,92,64,97xe" fillcolor="black" stroked="f">
                    <v:fill opacity="5397f"/>
                    <v:path arrowok="t" o:connecttype="custom" o:connectlocs="64,206;10,177;0,141;1,128;4,116;8,109;120,109;124,116;128,128;129,141;128,154;89,201;64,206" o:connectangles="0,0,0,0,0,0,0,0,0,0,0,0,0"/>
                  </v:shape>
                  <v:shape id="Picture 919" o:spid="_x0000_s1029" type="#_x0000_t75" style="position:absolute;left:9680;top:109;width:12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">
                    <v:imagedata r:id="rId123" o:title=""/>
                  </v:shape>
                </v:group>
                <v:group id="Group 920" o:spid="_x0000_s1030" style="position:absolute;left:9685;top:109;width:119;height:81" coordorigin="9685,109"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">
                  <v:shape id="Freeform 921" o:spid="_x0000_s1031" style="position:absolute;left:9685;top:109;width:119;height:81;visibility:visible;mso-wrap-style:square;v-text-anchor:top"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" path="m119,22l82,76,59,81,47,80,1,33,,22,1,10,4,e" filled="f" strokeweight=".19017mm">
                    <v:path arrowok="t" o:connecttype="custom" o:connectlocs="119,131;82,185;59,190;47,189;1,142;0,131;1,119;4,109" o:connectangles="0,0,0,0,0,0,0,0"/>
                  </v:shape>
                </v:group>
                <v:group id="Group 922" o:spid="_x0000_s1032" style="position:absolute;left:9800;top:109;width:4;height:22" coordorigin="9800,109"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">
                  <v:shape id="Freeform 923" o:spid="_x0000_s1033" style="position:absolute;left:9800;top:109;width:4;height:22;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" path="m,l3,10,4,22e" filled="f" strokeweight=".19017mm">
                    <v:path arrowok="t" o:connecttype="custom" o:connectlocs="0,109;3,119;4,131" o:connectangles="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2352" behindDoc="0" locked="0" layoutInCell="1" allowOverlap="1" wp14:anchorId="7979C857" wp14:editId="741C7504">
                <wp:simplePos x="0" y="0"/>
                <wp:positionH relativeFrom="page">
                  <wp:posOffset>6714490</wp:posOffset>
                </wp:positionH>
                <wp:positionV relativeFrom="paragraph">
                  <wp:posOffset>65405</wp:posOffset>
                </wp:positionV>
                <wp:extent cx="82550" cy="65405"/>
                <wp:effectExtent l="8890" t="5715" r="3810" b="5080"/>
                <wp:wrapNone/>
                <wp:docPr id="5237"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65405"/>
                          <a:chOff x="10574" y="103"/>
                          <a:chExt cx="130" cy="103"/>
                        </a:xfrm>
                      </wpg:grpSpPr>
                      <wpg:grpSp>
                        <wpg:cNvPr id="5238" name="Group 909"/>
                        <wpg:cNvGrpSpPr>
                          <a:grpSpLocks/>
                        </wpg:cNvGrpSpPr>
                        <wpg:grpSpPr bwMode="auto">
                          <a:xfrm>
                            <a:off x="10575" y="109"/>
                            <a:ext cx="130" cy="98"/>
                            <a:chOff x="10575" y="109"/>
                            <a:chExt cx="130" cy="98"/>
                          </a:xfrm>
                        </wpg:grpSpPr>
                        <wps:wsp>
                          <wps:cNvPr id="5239" name="Freeform 910"/>
                          <wps:cNvSpPr>
                            <a:spLocks/>
                          </wps:cNvSpPr>
                          <wps:spPr bwMode="auto">
                            <a:xfrm>
                              <a:off x="10575" y="109"/>
                              <a:ext cx="130" cy="98"/>
                            </a:xfrm>
                            <a:custGeom>
                              <a:avLst/>
                              <a:gdLst>
                                <a:gd name="T0" fmla="+- 0 10639 10575"/>
                                <a:gd name="T1" fmla="*/ T0 w 130"/>
                                <a:gd name="T2" fmla="+- 0 206 109"/>
                                <a:gd name="T3" fmla="*/ 206 h 98"/>
                                <a:gd name="T4" fmla="+- 0 10585 10575"/>
                                <a:gd name="T5" fmla="*/ T4 w 130"/>
                                <a:gd name="T6" fmla="+- 0 177 109"/>
                                <a:gd name="T7" fmla="*/ 177 h 98"/>
                                <a:gd name="T8" fmla="+- 0 10575 10575"/>
                                <a:gd name="T9" fmla="*/ T8 w 130"/>
                                <a:gd name="T10" fmla="+- 0 141 109"/>
                                <a:gd name="T11" fmla="*/ 141 h 98"/>
                                <a:gd name="T12" fmla="+- 0 10576 10575"/>
                                <a:gd name="T13" fmla="*/ T12 w 130"/>
                                <a:gd name="T14" fmla="+- 0 128 109"/>
                                <a:gd name="T15" fmla="*/ 128 h 98"/>
                                <a:gd name="T16" fmla="+- 0 10579 10575"/>
                                <a:gd name="T17" fmla="*/ T16 w 130"/>
                                <a:gd name="T18" fmla="+- 0 116 109"/>
                                <a:gd name="T19" fmla="*/ 116 h 98"/>
                                <a:gd name="T20" fmla="+- 0 10583 10575"/>
                                <a:gd name="T21" fmla="*/ T20 w 130"/>
                                <a:gd name="T22" fmla="+- 0 109 109"/>
                                <a:gd name="T23" fmla="*/ 109 h 98"/>
                                <a:gd name="T24" fmla="+- 0 10695 10575"/>
                                <a:gd name="T25" fmla="*/ T24 w 130"/>
                                <a:gd name="T26" fmla="+- 0 109 109"/>
                                <a:gd name="T27" fmla="*/ 109 h 98"/>
                                <a:gd name="T28" fmla="+- 0 10699 10575"/>
                                <a:gd name="T29" fmla="*/ T28 w 130"/>
                                <a:gd name="T30" fmla="+- 0 116 109"/>
                                <a:gd name="T31" fmla="*/ 116 h 98"/>
                                <a:gd name="T32" fmla="+- 0 10703 10575"/>
                                <a:gd name="T33" fmla="*/ T32 w 130"/>
                                <a:gd name="T34" fmla="+- 0 128 109"/>
                                <a:gd name="T35" fmla="*/ 128 h 98"/>
                                <a:gd name="T36" fmla="+- 0 10704 10575"/>
                                <a:gd name="T37" fmla="*/ T36 w 130"/>
                                <a:gd name="T38" fmla="+- 0 141 109"/>
                                <a:gd name="T39" fmla="*/ 141 h 98"/>
                                <a:gd name="T40" fmla="+- 0 10703 10575"/>
                                <a:gd name="T41" fmla="*/ T40 w 130"/>
                                <a:gd name="T42" fmla="+- 0 154 109"/>
                                <a:gd name="T43" fmla="*/ 154 h 98"/>
                                <a:gd name="T44" fmla="+- 0 10664 10575"/>
                                <a:gd name="T45" fmla="*/ T44 w 130"/>
                                <a:gd name="T46" fmla="+- 0 201 109"/>
                                <a:gd name="T47" fmla="*/ 201 h 98"/>
                                <a:gd name="T48" fmla="+- 0 10639 10575"/>
                                <a:gd name="T49" fmla="*/ T48 w 130"/>
                                <a:gd name="T50" fmla="+- 0 206 109"/>
                                <a:gd name="T51" fmla="*/ 20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0" h="98">
                                  <a:moveTo>
                                    <a:pt x="64" y="97"/>
                                  </a:moveTo>
                                  <a:lnTo>
                                    <a:pt x="10" y="68"/>
                                  </a:lnTo>
                                  <a:lnTo>
                                    <a:pt x="0" y="32"/>
                                  </a:lnTo>
                                  <a:lnTo>
                                    <a:pt x="1" y="19"/>
                                  </a:lnTo>
                                  <a:lnTo>
                                    <a:pt x="4" y="7"/>
                                  </a:lnTo>
                                  <a:lnTo>
                                    <a:pt x="8" y="0"/>
                                  </a:lnTo>
                                  <a:lnTo>
                                    <a:pt x="120" y="0"/>
                                  </a:lnTo>
                                  <a:lnTo>
                                    <a:pt x="124" y="7"/>
                                  </a:lnTo>
                                  <a:lnTo>
                                    <a:pt x="128" y="19"/>
                                  </a:lnTo>
                                  <a:lnTo>
                                    <a:pt x="129" y="32"/>
                                  </a:lnTo>
                                  <a:lnTo>
                                    <a:pt x="128" y="45"/>
                                  </a:lnTo>
                                  <a:lnTo>
                                    <a:pt x="89" y="92"/>
                                  </a:lnTo>
                                  <a:lnTo>
                                    <a:pt x="64" y="97"/>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40" name="Picture 9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575" y="109"/>
                              <a:ext cx="129" cy="86"/>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41" name="Group 912"/>
                        <wpg:cNvGrpSpPr>
                          <a:grpSpLocks/>
                        </wpg:cNvGrpSpPr>
                        <wpg:grpSpPr bwMode="auto">
                          <a:xfrm>
                            <a:off x="10580" y="109"/>
                            <a:ext cx="119" cy="81"/>
                            <a:chOff x="10580" y="109"/>
                            <a:chExt cx="119" cy="81"/>
                          </a:xfrm>
                        </wpg:grpSpPr>
                        <wps:wsp>
                          <wps:cNvPr id="5242" name="Freeform 913"/>
                          <wps:cNvSpPr>
                            <a:spLocks/>
                          </wps:cNvSpPr>
                          <wps:spPr bwMode="auto">
                            <a:xfrm>
                              <a:off x="10580" y="109"/>
                              <a:ext cx="119" cy="81"/>
                            </a:xfrm>
                            <a:custGeom>
                              <a:avLst/>
                              <a:gdLst>
                                <a:gd name="T0" fmla="+- 0 10698 10580"/>
                                <a:gd name="T1" fmla="*/ T0 w 119"/>
                                <a:gd name="T2" fmla="+- 0 131 109"/>
                                <a:gd name="T3" fmla="*/ 131 h 81"/>
                                <a:gd name="T4" fmla="+- 0 10662 10580"/>
                                <a:gd name="T5" fmla="*/ T4 w 119"/>
                                <a:gd name="T6" fmla="+- 0 185 109"/>
                                <a:gd name="T7" fmla="*/ 185 h 81"/>
                                <a:gd name="T8" fmla="+- 0 10639 10580"/>
                                <a:gd name="T9" fmla="*/ T8 w 119"/>
                                <a:gd name="T10" fmla="+- 0 190 109"/>
                                <a:gd name="T11" fmla="*/ 190 h 81"/>
                                <a:gd name="T12" fmla="+- 0 10627 10580"/>
                                <a:gd name="T13" fmla="*/ T12 w 119"/>
                                <a:gd name="T14" fmla="+- 0 189 109"/>
                                <a:gd name="T15" fmla="*/ 189 h 81"/>
                                <a:gd name="T16" fmla="+- 0 10581 10580"/>
                                <a:gd name="T17" fmla="*/ T16 w 119"/>
                                <a:gd name="T18" fmla="+- 0 142 109"/>
                                <a:gd name="T19" fmla="*/ 142 h 81"/>
                                <a:gd name="T20" fmla="+- 0 10580 10580"/>
                                <a:gd name="T21" fmla="*/ T20 w 119"/>
                                <a:gd name="T22" fmla="+- 0 131 109"/>
                                <a:gd name="T23" fmla="*/ 131 h 81"/>
                                <a:gd name="T24" fmla="+- 0 10581 10580"/>
                                <a:gd name="T25" fmla="*/ T24 w 119"/>
                                <a:gd name="T26" fmla="+- 0 119 109"/>
                                <a:gd name="T27" fmla="*/ 119 h 81"/>
                                <a:gd name="T28" fmla="+- 0 10584 10580"/>
                                <a:gd name="T29" fmla="*/ T28 w 119"/>
                                <a:gd name="T30" fmla="+- 0 109 109"/>
                                <a:gd name="T31" fmla="*/ 109 h 8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9" h="81">
                                  <a:moveTo>
                                    <a:pt x="118" y="22"/>
                                  </a:moveTo>
                                  <a:lnTo>
                                    <a:pt x="82" y="76"/>
                                  </a:lnTo>
                                  <a:lnTo>
                                    <a:pt x="59" y="81"/>
                                  </a:lnTo>
                                  <a:lnTo>
                                    <a:pt x="47" y="80"/>
                                  </a:lnTo>
                                  <a:lnTo>
                                    <a:pt x="1" y="33"/>
                                  </a:lnTo>
                                  <a:lnTo>
                                    <a:pt x="0" y="22"/>
                                  </a:lnTo>
                                  <a:lnTo>
                                    <a:pt x="1" y="10"/>
                                  </a:lnTo>
                                  <a:lnTo>
                                    <a:pt x="4" y="0"/>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43" name="Group 914"/>
                        <wpg:cNvGrpSpPr>
                          <a:grpSpLocks/>
                        </wpg:cNvGrpSpPr>
                        <wpg:grpSpPr bwMode="auto">
                          <a:xfrm>
                            <a:off x="10695" y="109"/>
                            <a:ext cx="4" cy="22"/>
                            <a:chOff x="10695" y="109"/>
                            <a:chExt cx="4" cy="22"/>
                          </a:xfrm>
                        </wpg:grpSpPr>
                        <wps:wsp>
                          <wps:cNvPr id="5244" name="Freeform 915"/>
                          <wps:cNvSpPr>
                            <a:spLocks/>
                          </wps:cNvSpPr>
                          <wps:spPr bwMode="auto">
                            <a:xfrm>
                              <a:off x="10695" y="109"/>
                              <a:ext cx="4" cy="22"/>
                            </a:xfrm>
                            <a:custGeom>
                              <a:avLst/>
                              <a:gdLst>
                                <a:gd name="T0" fmla="+- 0 10695 10695"/>
                                <a:gd name="T1" fmla="*/ T0 w 4"/>
                                <a:gd name="T2" fmla="+- 0 109 109"/>
                                <a:gd name="T3" fmla="*/ 109 h 22"/>
                                <a:gd name="T4" fmla="+- 0 10697 10695"/>
                                <a:gd name="T5" fmla="*/ T4 w 4"/>
                                <a:gd name="T6" fmla="+- 0 119 109"/>
                                <a:gd name="T7" fmla="*/ 119 h 22"/>
                                <a:gd name="T8" fmla="+- 0 10698 10695"/>
                                <a:gd name="T9" fmla="*/ T8 w 4"/>
                                <a:gd name="T10" fmla="+- 0 131 109"/>
                                <a:gd name="T11" fmla="*/ 131 h 22"/>
                              </a:gdLst>
                              <a:ahLst/>
                              <a:cxnLst>
                                <a:cxn ang="0">
                                  <a:pos x="T1" y="T3"/>
                                </a:cxn>
                                <a:cxn ang="0">
                                  <a:pos x="T5" y="T7"/>
                                </a:cxn>
                                <a:cxn ang="0">
                                  <a:pos x="T9" y="T11"/>
                                </a:cxn>
                              </a:cxnLst>
                              <a:rect l="0" t="0" r="r" b="b"/>
                              <a:pathLst>
                                <a:path w="4" h="22">
                                  <a:moveTo>
                                    <a:pt x="0" y="0"/>
                                  </a:moveTo>
                                  <a:lnTo>
                                    <a:pt x="2" y="10"/>
                                  </a:lnTo>
                                  <a:lnTo>
                                    <a:pt x="3" y="22"/>
                                  </a:lnTo>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1E9835" id="Group 908" o:spid="_x0000_s1026" style="position:absolute;margin-left:528.7pt;margin-top:5.15pt;width:6.5pt;height:5.15pt;z-index:251492352;mso-position-horizontal-relative:page" coordorigin="10574,103" coordsize="130,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">
                <v:group id="Group 909" o:spid="_x0000_s1027" style="position:absolute;left:10575;top:109;width:130;height:98" coordorigin="10575,109"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">
                  <v:shape id="Freeform 910" o:spid="_x0000_s1028" style="position:absolute;left:10575;top:109;width:130;height:98;visibility:visible;mso-wrap-style:square;v-text-anchor:top" coordsize="13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" path="m64,97l10,68,,32,1,19,4,7,8,,120,r4,7l128,19r1,13l128,45,89,92,64,97xe" fillcolor="black" stroked="f">
                    <v:fill opacity="5397f"/>
                    <v:path arrowok="t" o:connecttype="custom" o:connectlocs="64,206;10,177;0,141;1,128;4,116;8,109;120,109;124,116;128,128;129,141;128,154;89,201;64,206" o:connectangles="0,0,0,0,0,0,0,0,0,0,0,0,0"/>
                  </v:shape>
                  <v:shape id="Picture 911" o:spid="_x0000_s1029" type="#_x0000_t75" style="position:absolute;left:10575;top:109;width:129;height: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">
                    <v:imagedata r:id="rId123" o:title=""/>
                  </v:shape>
                </v:group>
                <v:group id="Group 912" o:spid="_x0000_s1030" style="position:absolute;left:10580;top:109;width:119;height:81" coordorigin="10580,109"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dT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Lwn8vglPQK5/AAAA//8DAFBLAQItABQABgAIAAAAIQDb4fbL7gAAAIUBAAATAAAAAAAA&#10;AAAAAAAAAAAAAABbQ29udGVudF9UeXBlc10ueG1sUEsBAi0AFAAGAAgAAAAhAFr0LFu/AAAAFQEA&#10;AAsAAAAAAAAAAAAAAAAAHwEAAF9yZWxzLy5yZWxzUEsBAi0AFAAGAAgAAAAhAFgdZ1PHAAAA3QAA&#10;AA8AAAAAAAAAAAAAAAAABwIAAGRycy9kb3ducmV2LnhtbFBLBQYAAAAAAwADALcAAAD7AgAAAAA=&#10;">
                  <v:shape id="Freeform 913" o:spid="_x0000_s1031" style="position:absolute;left:10580;top:109;width:119;height:81;visibility:visible;mso-wrap-style:square;v-text-anchor:top" coordsize="1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" path="m118,22l82,76,59,81,47,80,1,33,,22,1,10,4,e" filled="f" strokeweight=".19017mm">
                    <v:path arrowok="t" o:connecttype="custom" o:connectlocs="118,131;82,185;59,190;47,189;1,142;0,131;1,119;4,109" o:connectangles="0,0,0,0,0,0,0,0"/>
                  </v:shape>
                </v:group>
                <v:group id="Group 914" o:spid="_x0000_s1032" style="position:absolute;left:10695;top:109;width:4;height:22" coordorigin="10695,109"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1y/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cj+D1JjwBuXgCAAD//wMAUEsBAi0AFAAGAAgAAAAhANvh9svuAAAAhQEAABMAAAAAAAAA&#10;AAAAAAAAAAAAAFtDb250ZW50X1R5cGVzXS54bWxQSwECLQAUAAYACAAAACEAWvQsW78AAAAVAQAA&#10;CwAAAAAAAAAAAAAAAAAfAQAAX3JlbHMvLnJlbHNQSwECLQAUAAYACAAAACEAx4Ncv8YAAADdAAAA&#10;DwAAAAAAAAAAAAAAAAAHAgAAZHJzL2Rvd25yZXYueG1sUEsFBgAAAAADAAMAtwAAAPoCAAAAAA==&#10;">
                  <v:shape id="Freeform 915" o:spid="_x0000_s1033" style="position:absolute;left:10695;top:109;width:4;height:22;visibility:visible;mso-wrap-style:square;v-text-anchor:top" coordsize="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" path="m,l2,10,3,22e" filled="f" strokeweight=".19017mm">
                    <v:path arrowok="t" o:connecttype="custom" o:connectlocs="0,109;2,119;3,131" o:connectangles="0,0,0"/>
                  </v:shape>
                </v:group>
                <w10:wrap anchorx="page"/>
              </v:group>
            </w:pict>
          </mc:Fallback>
        </mc:AlternateContent>
      </w:r>
      <w:r w:rsidR="00F608A2" w:rsidRPr="006265AF">
        <w:rPr>
          <w:rFonts w:ascii="Times New Roman"/>
          <w:sz w:val="17"/>
        </w:rPr>
        <w:t>development</w:t>
      </w:r>
    </w:p>
    <w:p w14:paraId="1B4C39CF" w14:textId="7B664B02" w:rsidR="00F608A2" w:rsidRPr="006265AF" w:rsidRDefault="00647D01">
      <w:pPr>
        <w:spacing w:before="85"/>
        <w:ind w:left="440" w:right="6058"/>
        <w:rPr>
          <w:rFonts w:ascii="Times New Roman" w:hAnsi="Times New Roman"/>
          <w:sz w:val="17"/>
          <w:szCs w:val="17"/>
        </w:rPr>
      </w:pPr>
      <w:r w:rsidRPr="006265AF">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3376" behindDoc="0" locked="0" layoutInCell="1" allowOverlap="1" wp14:anchorId="5007B302" wp14:editId="1E068699">
                <wp:simplePos x="0" y="0"/>
                <wp:positionH relativeFrom="page">
                  <wp:posOffset>3873500</wp:posOffset>
                </wp:positionH>
                <wp:positionV relativeFrom="paragraph">
                  <wp:posOffset>147955</wp:posOffset>
                </wp:positionV>
                <wp:extent cx="82550" cy="89535"/>
                <wp:effectExtent l="6350" t="10160" r="6350" b="5080"/>
                <wp:wrapNone/>
                <wp:docPr id="5231"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6100" y="233"/>
                          <a:chExt cx="130" cy="141"/>
                        </a:xfrm>
                      </wpg:grpSpPr>
                      <wpg:grpSp>
                        <wpg:cNvPr id="5232" name="Group 903"/>
                        <wpg:cNvGrpSpPr>
                          <a:grpSpLocks/>
                        </wpg:cNvGrpSpPr>
                        <wpg:grpSpPr bwMode="auto">
                          <a:xfrm>
                            <a:off x="6100" y="244"/>
                            <a:ext cx="130" cy="130"/>
                            <a:chOff x="6100" y="244"/>
                            <a:chExt cx="130" cy="130"/>
                          </a:xfrm>
                        </wpg:grpSpPr>
                        <wps:wsp>
                          <wps:cNvPr id="5233" name="Freeform 904"/>
                          <wps:cNvSpPr>
                            <a:spLocks/>
                          </wps:cNvSpPr>
                          <wps:spPr bwMode="auto">
                            <a:xfrm>
                              <a:off x="6100" y="244"/>
                              <a:ext cx="130" cy="130"/>
                            </a:xfrm>
                            <a:custGeom>
                              <a:avLst/>
                              <a:gdLst>
                                <a:gd name="T0" fmla="+- 0 6165 6100"/>
                                <a:gd name="T1" fmla="*/ T0 w 130"/>
                                <a:gd name="T2" fmla="+- 0 373 244"/>
                                <a:gd name="T3" fmla="*/ 373 h 130"/>
                                <a:gd name="T4" fmla="+- 0 6111 6100"/>
                                <a:gd name="T5" fmla="*/ T4 w 130"/>
                                <a:gd name="T6" fmla="+- 0 344 244"/>
                                <a:gd name="T7" fmla="*/ 344 h 130"/>
                                <a:gd name="T8" fmla="+- 0 6100 6100"/>
                                <a:gd name="T9" fmla="*/ T8 w 130"/>
                                <a:gd name="T10" fmla="+- 0 308 244"/>
                                <a:gd name="T11" fmla="*/ 308 h 130"/>
                                <a:gd name="T12" fmla="+- 0 6101 6100"/>
                                <a:gd name="T13" fmla="*/ T12 w 130"/>
                                <a:gd name="T14" fmla="+- 0 295 244"/>
                                <a:gd name="T15" fmla="*/ 295 h 130"/>
                                <a:gd name="T16" fmla="+- 0 6140 6100"/>
                                <a:gd name="T17" fmla="*/ T16 w 130"/>
                                <a:gd name="T18" fmla="+- 0 248 244"/>
                                <a:gd name="T19" fmla="*/ 248 h 130"/>
                                <a:gd name="T20" fmla="+- 0 6165 6100"/>
                                <a:gd name="T21" fmla="*/ T20 w 130"/>
                                <a:gd name="T22" fmla="+- 0 244 244"/>
                                <a:gd name="T23" fmla="*/ 244 h 130"/>
                                <a:gd name="T24" fmla="+- 0 6178 6100"/>
                                <a:gd name="T25" fmla="*/ T24 w 130"/>
                                <a:gd name="T26" fmla="+- 0 245 244"/>
                                <a:gd name="T27" fmla="*/ 245 h 130"/>
                                <a:gd name="T28" fmla="+- 0 6225 6100"/>
                                <a:gd name="T29" fmla="*/ T28 w 130"/>
                                <a:gd name="T30" fmla="+- 0 284 244"/>
                                <a:gd name="T31" fmla="*/ 284 h 130"/>
                                <a:gd name="T32" fmla="+- 0 6230 6100"/>
                                <a:gd name="T33" fmla="*/ T32 w 130"/>
                                <a:gd name="T34" fmla="+- 0 308 244"/>
                                <a:gd name="T35" fmla="*/ 308 h 130"/>
                                <a:gd name="T36" fmla="+- 0 6228 6100"/>
                                <a:gd name="T37" fmla="*/ T36 w 130"/>
                                <a:gd name="T38" fmla="+- 0 321 244"/>
                                <a:gd name="T39" fmla="*/ 321 h 130"/>
                                <a:gd name="T40" fmla="+- 0 6190 6100"/>
                                <a:gd name="T41" fmla="*/ T40 w 130"/>
                                <a:gd name="T42" fmla="+- 0 368 244"/>
                                <a:gd name="T43" fmla="*/ 368 h 130"/>
                                <a:gd name="T44" fmla="+- 0 6165 6100"/>
                                <a:gd name="T45" fmla="*/ T44 w 130"/>
                                <a:gd name="T46" fmla="+- 0 373 244"/>
                                <a:gd name="T47" fmla="*/ 3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40"/>
                                  </a:lnTo>
                                  <a:lnTo>
                                    <a:pt x="130"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34" name="Picture 90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100" y="233"/>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35" name="Group 906"/>
                        <wpg:cNvGrpSpPr>
                          <a:grpSpLocks/>
                        </wpg:cNvGrpSpPr>
                        <wpg:grpSpPr bwMode="auto">
                          <a:xfrm>
                            <a:off x="6106" y="238"/>
                            <a:ext cx="119" cy="119"/>
                            <a:chOff x="6106" y="238"/>
                            <a:chExt cx="119" cy="119"/>
                          </a:xfrm>
                        </wpg:grpSpPr>
                        <wps:wsp>
                          <wps:cNvPr id="5236" name="Freeform 907"/>
                          <wps:cNvSpPr>
                            <a:spLocks/>
                          </wps:cNvSpPr>
                          <wps:spPr bwMode="auto">
                            <a:xfrm>
                              <a:off x="6106" y="238"/>
                              <a:ext cx="119" cy="119"/>
                            </a:xfrm>
                            <a:custGeom>
                              <a:avLst/>
                              <a:gdLst>
                                <a:gd name="T0" fmla="+- 0 6224 6106"/>
                                <a:gd name="T1" fmla="*/ T0 w 119"/>
                                <a:gd name="T2" fmla="+- 0 298 238"/>
                                <a:gd name="T3" fmla="*/ 298 h 119"/>
                                <a:gd name="T4" fmla="+- 0 6188 6106"/>
                                <a:gd name="T5" fmla="*/ T4 w 119"/>
                                <a:gd name="T6" fmla="+- 0 353 238"/>
                                <a:gd name="T7" fmla="*/ 353 h 119"/>
                                <a:gd name="T8" fmla="+- 0 6165 6106"/>
                                <a:gd name="T9" fmla="*/ T8 w 119"/>
                                <a:gd name="T10" fmla="+- 0 357 238"/>
                                <a:gd name="T11" fmla="*/ 357 h 119"/>
                                <a:gd name="T12" fmla="+- 0 6153 6106"/>
                                <a:gd name="T13" fmla="*/ T12 w 119"/>
                                <a:gd name="T14" fmla="+- 0 356 238"/>
                                <a:gd name="T15" fmla="*/ 356 h 119"/>
                                <a:gd name="T16" fmla="+- 0 6107 6106"/>
                                <a:gd name="T17" fmla="*/ T16 w 119"/>
                                <a:gd name="T18" fmla="+- 0 309 238"/>
                                <a:gd name="T19" fmla="*/ 309 h 119"/>
                                <a:gd name="T20" fmla="+- 0 6106 6106"/>
                                <a:gd name="T21" fmla="*/ T20 w 119"/>
                                <a:gd name="T22" fmla="+- 0 298 238"/>
                                <a:gd name="T23" fmla="*/ 298 h 119"/>
                                <a:gd name="T24" fmla="+- 0 6107 6106"/>
                                <a:gd name="T25" fmla="*/ T24 w 119"/>
                                <a:gd name="T26" fmla="+- 0 286 238"/>
                                <a:gd name="T27" fmla="*/ 286 h 119"/>
                                <a:gd name="T28" fmla="+- 0 6153 6106"/>
                                <a:gd name="T29" fmla="*/ T28 w 119"/>
                                <a:gd name="T30" fmla="+- 0 239 238"/>
                                <a:gd name="T31" fmla="*/ 239 h 119"/>
                                <a:gd name="T32" fmla="+- 0 6165 6106"/>
                                <a:gd name="T33" fmla="*/ T32 w 119"/>
                                <a:gd name="T34" fmla="+- 0 238 238"/>
                                <a:gd name="T35" fmla="*/ 238 h 119"/>
                                <a:gd name="T36" fmla="+- 0 6177 6106"/>
                                <a:gd name="T37" fmla="*/ T36 w 119"/>
                                <a:gd name="T38" fmla="+- 0 239 238"/>
                                <a:gd name="T39" fmla="*/ 239 h 119"/>
                                <a:gd name="T40" fmla="+- 0 6223 6106"/>
                                <a:gd name="T41" fmla="*/ T40 w 119"/>
                                <a:gd name="T42" fmla="+- 0 286 238"/>
                                <a:gd name="T43" fmla="*/ 286 h 119"/>
                                <a:gd name="T44" fmla="+- 0 6224 6106"/>
                                <a:gd name="T45" fmla="*/ T44 w 119"/>
                                <a:gd name="T46" fmla="+- 0 298 238"/>
                                <a:gd name="T47" fmla="*/ 2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5"/>
                                  </a:lnTo>
                                  <a:lnTo>
                                    <a:pt x="59" y="119"/>
                                  </a:lnTo>
                                  <a:lnTo>
                                    <a:pt x="47" y="118"/>
                                  </a:lnTo>
                                  <a:lnTo>
                                    <a:pt x="1" y="71"/>
                                  </a:lnTo>
                                  <a:lnTo>
                                    <a:pt x="0" y="60"/>
                                  </a:lnTo>
                                  <a:lnTo>
                                    <a:pt x="1" y="48"/>
                                  </a:lnTo>
                                  <a:lnTo>
                                    <a:pt x="47" y="1"/>
                                  </a:lnTo>
                                  <a:lnTo>
                                    <a:pt x="59" y="0"/>
                                  </a:lnTo>
                                  <a:lnTo>
                                    <a:pt x="71" y="1"/>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BC5592" id="Group 902" o:spid="_x0000_s1026" style="position:absolute;margin-left:305pt;margin-top:11.65pt;width:6.5pt;height:7.05pt;z-index:251493376;mso-position-horizontal-relative:page" coordorigin="6100,233"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">
                <v:group id="Group 903" o:spid="_x0000_s1027" style="position:absolute;left:6100;top:244;width:130;height:130" coordorigin="6100,24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">
                  <v:shape id="Freeform 904" o:spid="_x0000_s1028" style="position:absolute;left:6100;top:24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" path="m65,129l11,100,,64,1,51,40,4,65,,78,1r47,39l130,64r-2,13l90,124r-25,5xe" fillcolor="black" stroked="f">
                    <v:fill opacity="5397f"/>
                    <v:path arrowok="t" o:connecttype="custom" o:connectlocs="65,373;11,344;0,308;1,295;40,248;65,244;78,245;125,284;130,308;128,321;90,368;65,373" o:connectangles="0,0,0,0,0,0,0,0,0,0,0,0"/>
                  </v:shape>
                  <v:shape id="Picture 905" o:spid="_x0000_s1029" type="#_x0000_t75" style="position:absolute;left:6100;top:23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">
                    <v:imagedata r:id="rId119" o:title=""/>
                  </v:shape>
                </v:group>
                <v:group id="Group 906" o:spid="_x0000_s1030" style="position:absolute;left:6106;top:238;width:119;height:119" coordorigin="6106,23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">
                  <v:shape id="Freeform 907" o:spid="_x0000_s1031" style="position:absolute;left:6106;top:23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" path="m118,60l82,115r-23,4l47,118,1,71,,60,1,48,47,1,59,,71,1r46,47l118,60xe" filled="f" strokeweight=".19017mm">
                    <v:path arrowok="t" o:connecttype="custom" o:connectlocs="118,298;82,353;59,357;47,356;1,309;0,298;1,286;47,239;59,238;71,239;117,286;118,298"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4400" behindDoc="0" locked="0" layoutInCell="1" allowOverlap="1" wp14:anchorId="526B21E0" wp14:editId="4BD6A9D0">
                <wp:simplePos x="0" y="0"/>
                <wp:positionH relativeFrom="page">
                  <wp:posOffset>4441825</wp:posOffset>
                </wp:positionH>
                <wp:positionV relativeFrom="paragraph">
                  <wp:posOffset>147955</wp:posOffset>
                </wp:positionV>
                <wp:extent cx="82550" cy="89535"/>
                <wp:effectExtent l="12700" t="10160" r="9525" b="5080"/>
                <wp:wrapNone/>
                <wp:docPr id="5225"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6995" y="233"/>
                          <a:chExt cx="130" cy="141"/>
                        </a:xfrm>
                      </wpg:grpSpPr>
                      <wpg:grpSp>
                        <wpg:cNvPr id="5226" name="Group 897"/>
                        <wpg:cNvGrpSpPr>
                          <a:grpSpLocks/>
                        </wpg:cNvGrpSpPr>
                        <wpg:grpSpPr bwMode="auto">
                          <a:xfrm>
                            <a:off x="6995" y="244"/>
                            <a:ext cx="130" cy="130"/>
                            <a:chOff x="6995" y="244"/>
                            <a:chExt cx="130" cy="130"/>
                          </a:xfrm>
                        </wpg:grpSpPr>
                        <wps:wsp>
                          <wps:cNvPr id="5227" name="Freeform 898"/>
                          <wps:cNvSpPr>
                            <a:spLocks/>
                          </wps:cNvSpPr>
                          <wps:spPr bwMode="auto">
                            <a:xfrm>
                              <a:off x="6995" y="244"/>
                              <a:ext cx="130" cy="130"/>
                            </a:xfrm>
                            <a:custGeom>
                              <a:avLst/>
                              <a:gdLst>
                                <a:gd name="T0" fmla="+- 0 7060 6995"/>
                                <a:gd name="T1" fmla="*/ T0 w 130"/>
                                <a:gd name="T2" fmla="+- 0 373 244"/>
                                <a:gd name="T3" fmla="*/ 373 h 130"/>
                                <a:gd name="T4" fmla="+- 0 7006 6995"/>
                                <a:gd name="T5" fmla="*/ T4 w 130"/>
                                <a:gd name="T6" fmla="+- 0 344 244"/>
                                <a:gd name="T7" fmla="*/ 344 h 130"/>
                                <a:gd name="T8" fmla="+- 0 6995 6995"/>
                                <a:gd name="T9" fmla="*/ T8 w 130"/>
                                <a:gd name="T10" fmla="+- 0 308 244"/>
                                <a:gd name="T11" fmla="*/ 308 h 130"/>
                                <a:gd name="T12" fmla="+- 0 6996 6995"/>
                                <a:gd name="T13" fmla="*/ T12 w 130"/>
                                <a:gd name="T14" fmla="+- 0 295 244"/>
                                <a:gd name="T15" fmla="*/ 295 h 130"/>
                                <a:gd name="T16" fmla="+- 0 7035 6995"/>
                                <a:gd name="T17" fmla="*/ T16 w 130"/>
                                <a:gd name="T18" fmla="+- 0 248 244"/>
                                <a:gd name="T19" fmla="*/ 248 h 130"/>
                                <a:gd name="T20" fmla="+- 0 7060 6995"/>
                                <a:gd name="T21" fmla="*/ T20 w 130"/>
                                <a:gd name="T22" fmla="+- 0 244 244"/>
                                <a:gd name="T23" fmla="*/ 244 h 130"/>
                                <a:gd name="T24" fmla="+- 0 7073 6995"/>
                                <a:gd name="T25" fmla="*/ T24 w 130"/>
                                <a:gd name="T26" fmla="+- 0 245 244"/>
                                <a:gd name="T27" fmla="*/ 245 h 130"/>
                                <a:gd name="T28" fmla="+- 0 7120 6995"/>
                                <a:gd name="T29" fmla="*/ T28 w 130"/>
                                <a:gd name="T30" fmla="+- 0 284 244"/>
                                <a:gd name="T31" fmla="*/ 284 h 130"/>
                                <a:gd name="T32" fmla="+- 0 7124 6995"/>
                                <a:gd name="T33" fmla="*/ T32 w 130"/>
                                <a:gd name="T34" fmla="+- 0 308 244"/>
                                <a:gd name="T35" fmla="*/ 308 h 130"/>
                                <a:gd name="T36" fmla="+- 0 7123 6995"/>
                                <a:gd name="T37" fmla="*/ T36 w 130"/>
                                <a:gd name="T38" fmla="+- 0 321 244"/>
                                <a:gd name="T39" fmla="*/ 321 h 130"/>
                                <a:gd name="T40" fmla="+- 0 7085 6995"/>
                                <a:gd name="T41" fmla="*/ T40 w 130"/>
                                <a:gd name="T42" fmla="+- 0 368 244"/>
                                <a:gd name="T43" fmla="*/ 368 h 130"/>
                                <a:gd name="T44" fmla="+- 0 7060 6995"/>
                                <a:gd name="T45" fmla="*/ T44 w 130"/>
                                <a:gd name="T46" fmla="+- 0 373 244"/>
                                <a:gd name="T47" fmla="*/ 3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40"/>
                                  </a:lnTo>
                                  <a:lnTo>
                                    <a:pt x="129"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8" name="Picture 89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995" y="233"/>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29" name="Group 900"/>
                        <wpg:cNvGrpSpPr>
                          <a:grpSpLocks/>
                        </wpg:cNvGrpSpPr>
                        <wpg:grpSpPr bwMode="auto">
                          <a:xfrm>
                            <a:off x="7000" y="238"/>
                            <a:ext cx="119" cy="119"/>
                            <a:chOff x="7000" y="238"/>
                            <a:chExt cx="119" cy="119"/>
                          </a:xfrm>
                        </wpg:grpSpPr>
                        <wps:wsp>
                          <wps:cNvPr id="5230" name="Freeform 901"/>
                          <wps:cNvSpPr>
                            <a:spLocks/>
                          </wps:cNvSpPr>
                          <wps:spPr bwMode="auto">
                            <a:xfrm>
                              <a:off x="7000" y="238"/>
                              <a:ext cx="119" cy="119"/>
                            </a:xfrm>
                            <a:custGeom>
                              <a:avLst/>
                              <a:gdLst>
                                <a:gd name="T0" fmla="+- 0 7119 7000"/>
                                <a:gd name="T1" fmla="*/ T0 w 119"/>
                                <a:gd name="T2" fmla="+- 0 298 238"/>
                                <a:gd name="T3" fmla="*/ 298 h 119"/>
                                <a:gd name="T4" fmla="+- 0 7082 7000"/>
                                <a:gd name="T5" fmla="*/ T4 w 119"/>
                                <a:gd name="T6" fmla="+- 0 353 238"/>
                                <a:gd name="T7" fmla="*/ 353 h 119"/>
                                <a:gd name="T8" fmla="+- 0 7060 7000"/>
                                <a:gd name="T9" fmla="*/ T8 w 119"/>
                                <a:gd name="T10" fmla="+- 0 357 238"/>
                                <a:gd name="T11" fmla="*/ 357 h 119"/>
                                <a:gd name="T12" fmla="+- 0 7048 7000"/>
                                <a:gd name="T13" fmla="*/ T12 w 119"/>
                                <a:gd name="T14" fmla="+- 0 356 238"/>
                                <a:gd name="T15" fmla="*/ 356 h 119"/>
                                <a:gd name="T16" fmla="+- 0 7002 7000"/>
                                <a:gd name="T17" fmla="*/ T16 w 119"/>
                                <a:gd name="T18" fmla="+- 0 309 238"/>
                                <a:gd name="T19" fmla="*/ 309 h 119"/>
                                <a:gd name="T20" fmla="+- 0 7000 7000"/>
                                <a:gd name="T21" fmla="*/ T20 w 119"/>
                                <a:gd name="T22" fmla="+- 0 298 238"/>
                                <a:gd name="T23" fmla="*/ 298 h 119"/>
                                <a:gd name="T24" fmla="+- 0 7002 7000"/>
                                <a:gd name="T25" fmla="*/ T24 w 119"/>
                                <a:gd name="T26" fmla="+- 0 286 238"/>
                                <a:gd name="T27" fmla="*/ 286 h 119"/>
                                <a:gd name="T28" fmla="+- 0 7048 7000"/>
                                <a:gd name="T29" fmla="*/ T28 w 119"/>
                                <a:gd name="T30" fmla="+- 0 239 238"/>
                                <a:gd name="T31" fmla="*/ 239 h 119"/>
                                <a:gd name="T32" fmla="+- 0 7060 7000"/>
                                <a:gd name="T33" fmla="*/ T32 w 119"/>
                                <a:gd name="T34" fmla="+- 0 238 238"/>
                                <a:gd name="T35" fmla="*/ 238 h 119"/>
                                <a:gd name="T36" fmla="+- 0 7072 7000"/>
                                <a:gd name="T37" fmla="*/ T36 w 119"/>
                                <a:gd name="T38" fmla="+- 0 239 238"/>
                                <a:gd name="T39" fmla="*/ 239 h 119"/>
                                <a:gd name="T40" fmla="+- 0 7118 7000"/>
                                <a:gd name="T41" fmla="*/ T40 w 119"/>
                                <a:gd name="T42" fmla="+- 0 286 238"/>
                                <a:gd name="T43" fmla="*/ 286 h 119"/>
                                <a:gd name="T44" fmla="+- 0 7119 7000"/>
                                <a:gd name="T45" fmla="*/ T44 w 119"/>
                                <a:gd name="T46" fmla="+- 0 298 238"/>
                                <a:gd name="T47" fmla="*/ 2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60" y="119"/>
                                  </a:lnTo>
                                  <a:lnTo>
                                    <a:pt x="48" y="118"/>
                                  </a:lnTo>
                                  <a:lnTo>
                                    <a:pt x="2" y="71"/>
                                  </a:lnTo>
                                  <a:lnTo>
                                    <a:pt x="0" y="60"/>
                                  </a:lnTo>
                                  <a:lnTo>
                                    <a:pt x="2" y="48"/>
                                  </a:lnTo>
                                  <a:lnTo>
                                    <a:pt x="48" y="1"/>
                                  </a:lnTo>
                                  <a:lnTo>
                                    <a:pt x="60" y="0"/>
                                  </a:lnTo>
                                  <a:lnTo>
                                    <a:pt x="72"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F77B37" id="Group 896" o:spid="_x0000_s1026" style="position:absolute;margin-left:349.75pt;margin-top:11.65pt;width:6.5pt;height:7.05pt;z-index:251494400;mso-position-horizontal-relative:page" coordorigin="6995,233"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">
                <v:group id="Group 897" o:spid="_x0000_s1027" style="position:absolute;left:6995;top:244;width:130;height:130" coordorigin="6995,24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">
                  <v:shape id="Freeform 898" o:spid="_x0000_s1028" style="position:absolute;left:6995;top:24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" path="m65,129l11,100,,64,1,51,40,4,65,,78,1r47,39l129,64r-1,13l90,124r-25,5xe" fillcolor="black" stroked="f">
                    <v:fill opacity="5397f"/>
                    <v:path arrowok="t" o:connecttype="custom" o:connectlocs="65,373;11,344;0,308;1,295;40,248;65,244;78,245;125,284;129,308;128,321;90,368;65,373" o:connectangles="0,0,0,0,0,0,0,0,0,0,0,0"/>
                  </v:shape>
                  <v:shape id="Picture 899" o:spid="_x0000_s1029" type="#_x0000_t75" style="position:absolute;left:6995;top:23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">
                    <v:imagedata r:id="rId119" o:title=""/>
                  </v:shape>
                </v:group>
                <v:group id="Group 900" o:spid="_x0000_s1030" style="position:absolute;left:7000;top:238;width:119;height:119" coordorigin="7000,23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">
                  <v:shape id="Freeform 901" o:spid="_x0000_s1031" style="position:absolute;left:7000;top:23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" path="m119,60l82,115r-22,4l48,118,2,71,,60,2,48,48,1,60,,72,1r46,47l119,60xe" filled="f" strokeweight=".19017mm">
                    <v:path arrowok="t" o:connecttype="custom" o:connectlocs="119,298;82,353;60,357;48,356;2,309;0,298;2,286;48,239;60,238;72,239;118,286;119,298"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5424" behindDoc="0" locked="0" layoutInCell="1" allowOverlap="1" wp14:anchorId="72FF7985" wp14:editId="114B7009">
                <wp:simplePos x="0" y="0"/>
                <wp:positionH relativeFrom="page">
                  <wp:posOffset>5010150</wp:posOffset>
                </wp:positionH>
                <wp:positionV relativeFrom="paragraph">
                  <wp:posOffset>147955</wp:posOffset>
                </wp:positionV>
                <wp:extent cx="82550" cy="89535"/>
                <wp:effectExtent l="9525" t="10160" r="12700" b="5080"/>
                <wp:wrapNone/>
                <wp:docPr id="5219"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7890" y="233"/>
                          <a:chExt cx="130" cy="141"/>
                        </a:xfrm>
                      </wpg:grpSpPr>
                      <wpg:grpSp>
                        <wpg:cNvPr id="5220" name="Group 891"/>
                        <wpg:cNvGrpSpPr>
                          <a:grpSpLocks/>
                        </wpg:cNvGrpSpPr>
                        <wpg:grpSpPr bwMode="auto">
                          <a:xfrm>
                            <a:off x="7890" y="244"/>
                            <a:ext cx="130" cy="130"/>
                            <a:chOff x="7890" y="244"/>
                            <a:chExt cx="130" cy="130"/>
                          </a:xfrm>
                        </wpg:grpSpPr>
                        <wps:wsp>
                          <wps:cNvPr id="5221" name="Freeform 892"/>
                          <wps:cNvSpPr>
                            <a:spLocks/>
                          </wps:cNvSpPr>
                          <wps:spPr bwMode="auto">
                            <a:xfrm>
                              <a:off x="7890" y="244"/>
                              <a:ext cx="130" cy="130"/>
                            </a:xfrm>
                            <a:custGeom>
                              <a:avLst/>
                              <a:gdLst>
                                <a:gd name="T0" fmla="+- 0 7955 7890"/>
                                <a:gd name="T1" fmla="*/ T0 w 130"/>
                                <a:gd name="T2" fmla="+- 0 373 244"/>
                                <a:gd name="T3" fmla="*/ 373 h 130"/>
                                <a:gd name="T4" fmla="+- 0 7901 7890"/>
                                <a:gd name="T5" fmla="*/ T4 w 130"/>
                                <a:gd name="T6" fmla="+- 0 344 244"/>
                                <a:gd name="T7" fmla="*/ 344 h 130"/>
                                <a:gd name="T8" fmla="+- 0 7890 7890"/>
                                <a:gd name="T9" fmla="*/ T8 w 130"/>
                                <a:gd name="T10" fmla="+- 0 308 244"/>
                                <a:gd name="T11" fmla="*/ 308 h 130"/>
                                <a:gd name="T12" fmla="+- 0 7891 7890"/>
                                <a:gd name="T13" fmla="*/ T12 w 130"/>
                                <a:gd name="T14" fmla="+- 0 295 244"/>
                                <a:gd name="T15" fmla="*/ 295 h 130"/>
                                <a:gd name="T16" fmla="+- 0 7930 7890"/>
                                <a:gd name="T17" fmla="*/ T16 w 130"/>
                                <a:gd name="T18" fmla="+- 0 248 244"/>
                                <a:gd name="T19" fmla="*/ 248 h 130"/>
                                <a:gd name="T20" fmla="+- 0 7955 7890"/>
                                <a:gd name="T21" fmla="*/ T20 w 130"/>
                                <a:gd name="T22" fmla="+- 0 244 244"/>
                                <a:gd name="T23" fmla="*/ 244 h 130"/>
                                <a:gd name="T24" fmla="+- 0 7967 7890"/>
                                <a:gd name="T25" fmla="*/ T24 w 130"/>
                                <a:gd name="T26" fmla="+- 0 245 244"/>
                                <a:gd name="T27" fmla="*/ 245 h 130"/>
                                <a:gd name="T28" fmla="+- 0 8015 7890"/>
                                <a:gd name="T29" fmla="*/ T28 w 130"/>
                                <a:gd name="T30" fmla="+- 0 284 244"/>
                                <a:gd name="T31" fmla="*/ 284 h 130"/>
                                <a:gd name="T32" fmla="+- 0 8019 7890"/>
                                <a:gd name="T33" fmla="*/ T32 w 130"/>
                                <a:gd name="T34" fmla="+- 0 308 244"/>
                                <a:gd name="T35" fmla="*/ 308 h 130"/>
                                <a:gd name="T36" fmla="+- 0 8018 7890"/>
                                <a:gd name="T37" fmla="*/ T36 w 130"/>
                                <a:gd name="T38" fmla="+- 0 321 244"/>
                                <a:gd name="T39" fmla="*/ 321 h 130"/>
                                <a:gd name="T40" fmla="+- 0 7979 7890"/>
                                <a:gd name="T41" fmla="*/ T40 w 130"/>
                                <a:gd name="T42" fmla="+- 0 368 244"/>
                                <a:gd name="T43" fmla="*/ 368 h 130"/>
                                <a:gd name="T44" fmla="+- 0 7955 7890"/>
                                <a:gd name="T45" fmla="*/ T44 w 130"/>
                                <a:gd name="T46" fmla="+- 0 373 244"/>
                                <a:gd name="T47" fmla="*/ 3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7" y="1"/>
                                  </a:lnTo>
                                  <a:lnTo>
                                    <a:pt x="125" y="40"/>
                                  </a:lnTo>
                                  <a:lnTo>
                                    <a:pt x="129" y="64"/>
                                  </a:lnTo>
                                  <a:lnTo>
                                    <a:pt x="128" y="77"/>
                                  </a:lnTo>
                                  <a:lnTo>
                                    <a:pt x="89"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22" name="Picture 89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7890" y="233"/>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23" name="Group 894"/>
                        <wpg:cNvGrpSpPr>
                          <a:grpSpLocks/>
                        </wpg:cNvGrpSpPr>
                        <wpg:grpSpPr bwMode="auto">
                          <a:xfrm>
                            <a:off x="7895" y="238"/>
                            <a:ext cx="119" cy="119"/>
                            <a:chOff x="7895" y="238"/>
                            <a:chExt cx="119" cy="119"/>
                          </a:xfrm>
                        </wpg:grpSpPr>
                        <wps:wsp>
                          <wps:cNvPr id="5224" name="Freeform 895"/>
                          <wps:cNvSpPr>
                            <a:spLocks/>
                          </wps:cNvSpPr>
                          <wps:spPr bwMode="auto">
                            <a:xfrm>
                              <a:off x="7895" y="238"/>
                              <a:ext cx="119" cy="119"/>
                            </a:xfrm>
                            <a:custGeom>
                              <a:avLst/>
                              <a:gdLst>
                                <a:gd name="T0" fmla="+- 0 8014 7895"/>
                                <a:gd name="T1" fmla="*/ T0 w 119"/>
                                <a:gd name="T2" fmla="+- 0 298 238"/>
                                <a:gd name="T3" fmla="*/ 298 h 119"/>
                                <a:gd name="T4" fmla="+- 0 7977 7895"/>
                                <a:gd name="T5" fmla="*/ T4 w 119"/>
                                <a:gd name="T6" fmla="+- 0 353 238"/>
                                <a:gd name="T7" fmla="*/ 353 h 119"/>
                                <a:gd name="T8" fmla="+- 0 7955 7895"/>
                                <a:gd name="T9" fmla="*/ T8 w 119"/>
                                <a:gd name="T10" fmla="+- 0 357 238"/>
                                <a:gd name="T11" fmla="*/ 357 h 119"/>
                                <a:gd name="T12" fmla="+- 0 7943 7895"/>
                                <a:gd name="T13" fmla="*/ T12 w 119"/>
                                <a:gd name="T14" fmla="+- 0 356 238"/>
                                <a:gd name="T15" fmla="*/ 356 h 119"/>
                                <a:gd name="T16" fmla="+- 0 7896 7895"/>
                                <a:gd name="T17" fmla="*/ T16 w 119"/>
                                <a:gd name="T18" fmla="+- 0 309 238"/>
                                <a:gd name="T19" fmla="*/ 309 h 119"/>
                                <a:gd name="T20" fmla="+- 0 7895 7895"/>
                                <a:gd name="T21" fmla="*/ T20 w 119"/>
                                <a:gd name="T22" fmla="+- 0 298 238"/>
                                <a:gd name="T23" fmla="*/ 298 h 119"/>
                                <a:gd name="T24" fmla="+- 0 7896 7895"/>
                                <a:gd name="T25" fmla="*/ T24 w 119"/>
                                <a:gd name="T26" fmla="+- 0 286 238"/>
                                <a:gd name="T27" fmla="*/ 286 h 119"/>
                                <a:gd name="T28" fmla="+- 0 7943 7895"/>
                                <a:gd name="T29" fmla="*/ T28 w 119"/>
                                <a:gd name="T30" fmla="+- 0 239 238"/>
                                <a:gd name="T31" fmla="*/ 239 h 119"/>
                                <a:gd name="T32" fmla="+- 0 7955 7895"/>
                                <a:gd name="T33" fmla="*/ T32 w 119"/>
                                <a:gd name="T34" fmla="+- 0 238 238"/>
                                <a:gd name="T35" fmla="*/ 238 h 119"/>
                                <a:gd name="T36" fmla="+- 0 7966 7895"/>
                                <a:gd name="T37" fmla="*/ T36 w 119"/>
                                <a:gd name="T38" fmla="+- 0 239 238"/>
                                <a:gd name="T39" fmla="*/ 239 h 119"/>
                                <a:gd name="T40" fmla="+- 0 8013 7895"/>
                                <a:gd name="T41" fmla="*/ T40 w 119"/>
                                <a:gd name="T42" fmla="+- 0 286 238"/>
                                <a:gd name="T43" fmla="*/ 286 h 119"/>
                                <a:gd name="T44" fmla="+- 0 8014 7895"/>
                                <a:gd name="T45" fmla="*/ T44 w 119"/>
                                <a:gd name="T46" fmla="+- 0 298 238"/>
                                <a:gd name="T47" fmla="*/ 2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60" y="119"/>
                                  </a:lnTo>
                                  <a:lnTo>
                                    <a:pt x="48" y="118"/>
                                  </a:lnTo>
                                  <a:lnTo>
                                    <a:pt x="1" y="71"/>
                                  </a:lnTo>
                                  <a:lnTo>
                                    <a:pt x="0" y="60"/>
                                  </a:lnTo>
                                  <a:lnTo>
                                    <a:pt x="1" y="48"/>
                                  </a:lnTo>
                                  <a:lnTo>
                                    <a:pt x="48" y="1"/>
                                  </a:lnTo>
                                  <a:lnTo>
                                    <a:pt x="60"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2401B0" id="Group 890" o:spid="_x0000_s1026" style="position:absolute;margin-left:394.5pt;margin-top:11.65pt;width:6.5pt;height:7.05pt;z-index:251495424;mso-position-horizontal-relative:page" coordorigin="7890,233"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">
                <v:group id="Group 891" o:spid="_x0000_s1027" style="position:absolute;left:7890;top:244;width:130;height:130" coordorigin="7890,24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">
                  <v:shape id="Freeform 892" o:spid="_x0000_s1028" style="position:absolute;left:7890;top:24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" path="m65,129l11,100,,64,1,51,40,4,65,,77,1r48,39l129,64r-1,13l89,124r-24,5xe" fillcolor="black" stroked="f">
                    <v:fill opacity="5397f"/>
                    <v:path arrowok="t" o:connecttype="custom" o:connectlocs="65,373;11,344;0,308;1,295;40,248;65,244;77,245;125,284;129,308;128,321;89,368;65,373" o:connectangles="0,0,0,0,0,0,0,0,0,0,0,0"/>
                  </v:shape>
                  <v:shape id="Picture 893" o:spid="_x0000_s1029" type="#_x0000_t75" style="position:absolute;left:7890;top:23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">
                    <v:imagedata r:id="rId119" o:title=""/>
                  </v:shape>
                </v:group>
                <v:group id="Group 894" o:spid="_x0000_s1030" style="position:absolute;left:7895;top:238;width:119;height:119" coordorigin="7895,23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">
                  <v:shape id="Freeform 895" o:spid="_x0000_s1031" style="position:absolute;left:7895;top:23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" path="m119,60l82,115r-22,4l48,118,1,71,,60,1,48,48,1,60,,71,1r47,47l119,60xe" filled="f" strokeweight=".19017mm">
                    <v:path arrowok="t" o:connecttype="custom" o:connectlocs="119,298;82,353;60,357;48,356;1,309;0,298;1,286;48,239;60,238;71,239;118,286;119,298"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6448" behindDoc="0" locked="0" layoutInCell="1" allowOverlap="1" wp14:anchorId="4DE5D9C7" wp14:editId="6DF28DB1">
                <wp:simplePos x="0" y="0"/>
                <wp:positionH relativeFrom="page">
                  <wp:posOffset>5578475</wp:posOffset>
                </wp:positionH>
                <wp:positionV relativeFrom="paragraph">
                  <wp:posOffset>147955</wp:posOffset>
                </wp:positionV>
                <wp:extent cx="82550" cy="89535"/>
                <wp:effectExtent l="15875" t="10160" r="6350" b="5080"/>
                <wp:wrapNone/>
                <wp:docPr id="5213"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8785" y="233"/>
                          <a:chExt cx="130" cy="141"/>
                        </a:xfrm>
                      </wpg:grpSpPr>
                      <wpg:grpSp>
                        <wpg:cNvPr id="5214" name="Group 885"/>
                        <wpg:cNvGrpSpPr>
                          <a:grpSpLocks/>
                        </wpg:cNvGrpSpPr>
                        <wpg:grpSpPr bwMode="auto">
                          <a:xfrm>
                            <a:off x="8785" y="244"/>
                            <a:ext cx="130" cy="130"/>
                            <a:chOff x="8785" y="244"/>
                            <a:chExt cx="130" cy="130"/>
                          </a:xfrm>
                        </wpg:grpSpPr>
                        <wps:wsp>
                          <wps:cNvPr id="5215" name="Freeform 886"/>
                          <wps:cNvSpPr>
                            <a:spLocks/>
                          </wps:cNvSpPr>
                          <wps:spPr bwMode="auto">
                            <a:xfrm>
                              <a:off x="8785" y="244"/>
                              <a:ext cx="130" cy="130"/>
                            </a:xfrm>
                            <a:custGeom>
                              <a:avLst/>
                              <a:gdLst>
                                <a:gd name="T0" fmla="+- 0 8849 8785"/>
                                <a:gd name="T1" fmla="*/ T0 w 130"/>
                                <a:gd name="T2" fmla="+- 0 373 244"/>
                                <a:gd name="T3" fmla="*/ 373 h 130"/>
                                <a:gd name="T4" fmla="+- 0 8795 8785"/>
                                <a:gd name="T5" fmla="*/ T4 w 130"/>
                                <a:gd name="T6" fmla="+- 0 344 244"/>
                                <a:gd name="T7" fmla="*/ 344 h 130"/>
                                <a:gd name="T8" fmla="+- 0 8785 8785"/>
                                <a:gd name="T9" fmla="*/ T8 w 130"/>
                                <a:gd name="T10" fmla="+- 0 308 244"/>
                                <a:gd name="T11" fmla="*/ 308 h 130"/>
                                <a:gd name="T12" fmla="+- 0 8786 8785"/>
                                <a:gd name="T13" fmla="*/ T12 w 130"/>
                                <a:gd name="T14" fmla="+- 0 295 244"/>
                                <a:gd name="T15" fmla="*/ 295 h 130"/>
                                <a:gd name="T16" fmla="+- 0 8825 8785"/>
                                <a:gd name="T17" fmla="*/ T16 w 130"/>
                                <a:gd name="T18" fmla="+- 0 248 244"/>
                                <a:gd name="T19" fmla="*/ 248 h 130"/>
                                <a:gd name="T20" fmla="+- 0 8849 8785"/>
                                <a:gd name="T21" fmla="*/ T20 w 130"/>
                                <a:gd name="T22" fmla="+- 0 244 244"/>
                                <a:gd name="T23" fmla="*/ 244 h 130"/>
                                <a:gd name="T24" fmla="+- 0 8862 8785"/>
                                <a:gd name="T25" fmla="*/ T24 w 130"/>
                                <a:gd name="T26" fmla="+- 0 245 244"/>
                                <a:gd name="T27" fmla="*/ 245 h 130"/>
                                <a:gd name="T28" fmla="+- 0 8909 8785"/>
                                <a:gd name="T29" fmla="*/ T28 w 130"/>
                                <a:gd name="T30" fmla="+- 0 284 244"/>
                                <a:gd name="T31" fmla="*/ 284 h 130"/>
                                <a:gd name="T32" fmla="+- 0 8914 8785"/>
                                <a:gd name="T33" fmla="*/ T32 w 130"/>
                                <a:gd name="T34" fmla="+- 0 308 244"/>
                                <a:gd name="T35" fmla="*/ 308 h 130"/>
                                <a:gd name="T36" fmla="+- 0 8913 8785"/>
                                <a:gd name="T37" fmla="*/ T36 w 130"/>
                                <a:gd name="T38" fmla="+- 0 321 244"/>
                                <a:gd name="T39" fmla="*/ 321 h 130"/>
                                <a:gd name="T40" fmla="+- 0 8874 8785"/>
                                <a:gd name="T41" fmla="*/ T40 w 130"/>
                                <a:gd name="T42" fmla="+- 0 368 244"/>
                                <a:gd name="T43" fmla="*/ 368 h 130"/>
                                <a:gd name="T44" fmla="+- 0 8849 8785"/>
                                <a:gd name="T45" fmla="*/ T44 w 130"/>
                                <a:gd name="T46" fmla="+- 0 373 244"/>
                                <a:gd name="T47" fmla="*/ 3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40" y="4"/>
                                  </a:lnTo>
                                  <a:lnTo>
                                    <a:pt x="64" y="0"/>
                                  </a:lnTo>
                                  <a:lnTo>
                                    <a:pt x="77" y="1"/>
                                  </a:lnTo>
                                  <a:lnTo>
                                    <a:pt x="124" y="40"/>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6" name="Picture 88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785" y="233"/>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17" name="Group 888"/>
                        <wpg:cNvGrpSpPr>
                          <a:grpSpLocks/>
                        </wpg:cNvGrpSpPr>
                        <wpg:grpSpPr bwMode="auto">
                          <a:xfrm>
                            <a:off x="8790" y="238"/>
                            <a:ext cx="119" cy="119"/>
                            <a:chOff x="8790" y="238"/>
                            <a:chExt cx="119" cy="119"/>
                          </a:xfrm>
                        </wpg:grpSpPr>
                        <wps:wsp>
                          <wps:cNvPr id="5218" name="Freeform 889"/>
                          <wps:cNvSpPr>
                            <a:spLocks/>
                          </wps:cNvSpPr>
                          <wps:spPr bwMode="auto">
                            <a:xfrm>
                              <a:off x="8790" y="238"/>
                              <a:ext cx="119" cy="119"/>
                            </a:xfrm>
                            <a:custGeom>
                              <a:avLst/>
                              <a:gdLst>
                                <a:gd name="T0" fmla="+- 0 8909 8790"/>
                                <a:gd name="T1" fmla="*/ T0 w 119"/>
                                <a:gd name="T2" fmla="+- 0 298 238"/>
                                <a:gd name="T3" fmla="*/ 298 h 119"/>
                                <a:gd name="T4" fmla="+- 0 8872 8790"/>
                                <a:gd name="T5" fmla="*/ T4 w 119"/>
                                <a:gd name="T6" fmla="+- 0 353 238"/>
                                <a:gd name="T7" fmla="*/ 353 h 119"/>
                                <a:gd name="T8" fmla="+- 0 8849 8790"/>
                                <a:gd name="T9" fmla="*/ T8 w 119"/>
                                <a:gd name="T10" fmla="+- 0 357 238"/>
                                <a:gd name="T11" fmla="*/ 357 h 119"/>
                                <a:gd name="T12" fmla="+- 0 8838 8790"/>
                                <a:gd name="T13" fmla="*/ T12 w 119"/>
                                <a:gd name="T14" fmla="+- 0 356 238"/>
                                <a:gd name="T15" fmla="*/ 356 h 119"/>
                                <a:gd name="T16" fmla="+- 0 8791 8790"/>
                                <a:gd name="T17" fmla="*/ T16 w 119"/>
                                <a:gd name="T18" fmla="+- 0 309 238"/>
                                <a:gd name="T19" fmla="*/ 309 h 119"/>
                                <a:gd name="T20" fmla="+- 0 8790 8790"/>
                                <a:gd name="T21" fmla="*/ T20 w 119"/>
                                <a:gd name="T22" fmla="+- 0 298 238"/>
                                <a:gd name="T23" fmla="*/ 298 h 119"/>
                                <a:gd name="T24" fmla="+- 0 8791 8790"/>
                                <a:gd name="T25" fmla="*/ T24 w 119"/>
                                <a:gd name="T26" fmla="+- 0 286 238"/>
                                <a:gd name="T27" fmla="*/ 286 h 119"/>
                                <a:gd name="T28" fmla="+- 0 8838 8790"/>
                                <a:gd name="T29" fmla="*/ T28 w 119"/>
                                <a:gd name="T30" fmla="+- 0 239 238"/>
                                <a:gd name="T31" fmla="*/ 239 h 119"/>
                                <a:gd name="T32" fmla="+- 0 8849 8790"/>
                                <a:gd name="T33" fmla="*/ T32 w 119"/>
                                <a:gd name="T34" fmla="+- 0 238 238"/>
                                <a:gd name="T35" fmla="*/ 238 h 119"/>
                                <a:gd name="T36" fmla="+- 0 8861 8790"/>
                                <a:gd name="T37" fmla="*/ T36 w 119"/>
                                <a:gd name="T38" fmla="+- 0 239 238"/>
                                <a:gd name="T39" fmla="*/ 239 h 119"/>
                                <a:gd name="T40" fmla="+- 0 8908 8790"/>
                                <a:gd name="T41" fmla="*/ T40 w 119"/>
                                <a:gd name="T42" fmla="+- 0 286 238"/>
                                <a:gd name="T43" fmla="*/ 286 h 119"/>
                                <a:gd name="T44" fmla="+- 0 8909 8790"/>
                                <a:gd name="T45" fmla="*/ T44 w 119"/>
                                <a:gd name="T46" fmla="+- 0 298 238"/>
                                <a:gd name="T47" fmla="*/ 2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59" y="119"/>
                                  </a:lnTo>
                                  <a:lnTo>
                                    <a:pt x="48" y="118"/>
                                  </a:lnTo>
                                  <a:lnTo>
                                    <a:pt x="1" y="71"/>
                                  </a:lnTo>
                                  <a:lnTo>
                                    <a:pt x="0" y="60"/>
                                  </a:lnTo>
                                  <a:lnTo>
                                    <a:pt x="1" y="48"/>
                                  </a:lnTo>
                                  <a:lnTo>
                                    <a:pt x="48" y="1"/>
                                  </a:lnTo>
                                  <a:lnTo>
                                    <a:pt x="59"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4CB049" id="Group 884" o:spid="_x0000_s1026" style="position:absolute;margin-left:439.25pt;margin-top:11.65pt;width:6.5pt;height:7.05pt;z-index:251496448;mso-position-horizontal-relative:page" coordorigin="8785,233"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">
                <v:group id="Group 885" o:spid="_x0000_s1027" style="position:absolute;left:8785;top:244;width:130;height:130" coordorigin="8785,24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evW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gXyQv8vglPQK5/AAAA//8DAFBLAQItABQABgAIAAAAIQDb4fbL7gAAAIUBAAATAAAAAAAA&#10;AAAAAAAAAAAAAABbQ29udGVudF9UeXBlc10ueG1sUEsBAi0AFAAGAAgAAAAhAFr0LFu/AAAAFQEA&#10;AAsAAAAAAAAAAAAAAAAAHwEAAF9yZWxzLy5yZWxzUEsBAi0AFAAGAAgAAAAhAFvZ69bHAAAA3QAA&#10;AA8AAAAAAAAAAAAAAAAABwIAAGRycy9kb3ducmV2LnhtbFBLBQYAAAAAAwADALcAAAD7AgAAAAA=&#10;">
                  <v:shape id="Freeform 886" o:spid="_x0000_s1028" style="position:absolute;left:8785;top:24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" path="m64,129l10,100,,64,1,51,40,4,64,,77,1r47,39l129,64r-1,13l89,124r-25,5xe" fillcolor="black" stroked="f">
                    <v:fill opacity="5397f"/>
                    <v:path arrowok="t" o:connecttype="custom" o:connectlocs="64,373;10,344;0,308;1,295;40,248;64,244;77,245;124,284;129,308;128,321;89,368;64,373" o:connectangles="0,0,0,0,0,0,0,0,0,0,0,0"/>
                  </v:shape>
                  <v:shape id="Picture 887" o:spid="_x0000_s1029" type="#_x0000_t75" style="position:absolute;left:8785;top:23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">
                    <v:imagedata r:id="rId119" o:title=""/>
                  </v:shape>
                </v:group>
                <v:group id="Group 888" o:spid="_x0000_s1030" style="position:absolute;left:8790;top:238;width:119;height:119" coordorigin="8790,23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">
                  <v:shape id="Freeform 889" o:spid="_x0000_s1031" style="position:absolute;left:8790;top:23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" path="m119,60l82,115r-23,4l48,118,1,71,,60,1,48,48,1,59,,71,1r47,47l119,60xe" filled="f" strokeweight=".19017mm">
                    <v:path arrowok="t" o:connecttype="custom" o:connectlocs="119,298;82,353;59,357;48,356;1,309;0,298;1,286;48,239;59,238;71,239;118,286;119,298"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7472" behindDoc="0" locked="0" layoutInCell="1" allowOverlap="1" wp14:anchorId="05E087E1" wp14:editId="62D70E5A">
                <wp:simplePos x="0" y="0"/>
                <wp:positionH relativeFrom="page">
                  <wp:posOffset>6146800</wp:posOffset>
                </wp:positionH>
                <wp:positionV relativeFrom="paragraph">
                  <wp:posOffset>147955</wp:posOffset>
                </wp:positionV>
                <wp:extent cx="82550" cy="89535"/>
                <wp:effectExtent l="12700" t="10160" r="9525" b="5080"/>
                <wp:wrapNone/>
                <wp:docPr id="5207"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9680" y="233"/>
                          <a:chExt cx="130" cy="141"/>
                        </a:xfrm>
                      </wpg:grpSpPr>
                      <wpg:grpSp>
                        <wpg:cNvPr id="5208" name="Group 879"/>
                        <wpg:cNvGrpSpPr>
                          <a:grpSpLocks/>
                        </wpg:cNvGrpSpPr>
                        <wpg:grpSpPr bwMode="auto">
                          <a:xfrm>
                            <a:off x="9680" y="244"/>
                            <a:ext cx="130" cy="130"/>
                            <a:chOff x="9680" y="244"/>
                            <a:chExt cx="130" cy="130"/>
                          </a:xfrm>
                        </wpg:grpSpPr>
                        <wps:wsp>
                          <wps:cNvPr id="5209" name="Freeform 880"/>
                          <wps:cNvSpPr>
                            <a:spLocks/>
                          </wps:cNvSpPr>
                          <wps:spPr bwMode="auto">
                            <a:xfrm>
                              <a:off x="9680" y="244"/>
                              <a:ext cx="130" cy="130"/>
                            </a:xfrm>
                            <a:custGeom>
                              <a:avLst/>
                              <a:gdLst>
                                <a:gd name="T0" fmla="+- 0 9744 9680"/>
                                <a:gd name="T1" fmla="*/ T0 w 130"/>
                                <a:gd name="T2" fmla="+- 0 373 244"/>
                                <a:gd name="T3" fmla="*/ 373 h 130"/>
                                <a:gd name="T4" fmla="+- 0 9690 9680"/>
                                <a:gd name="T5" fmla="*/ T4 w 130"/>
                                <a:gd name="T6" fmla="+- 0 344 244"/>
                                <a:gd name="T7" fmla="*/ 344 h 130"/>
                                <a:gd name="T8" fmla="+- 0 9680 9680"/>
                                <a:gd name="T9" fmla="*/ T8 w 130"/>
                                <a:gd name="T10" fmla="+- 0 308 244"/>
                                <a:gd name="T11" fmla="*/ 308 h 130"/>
                                <a:gd name="T12" fmla="+- 0 9681 9680"/>
                                <a:gd name="T13" fmla="*/ T12 w 130"/>
                                <a:gd name="T14" fmla="+- 0 295 244"/>
                                <a:gd name="T15" fmla="*/ 295 h 130"/>
                                <a:gd name="T16" fmla="+- 0 9719 9680"/>
                                <a:gd name="T17" fmla="*/ T16 w 130"/>
                                <a:gd name="T18" fmla="+- 0 248 244"/>
                                <a:gd name="T19" fmla="*/ 248 h 130"/>
                                <a:gd name="T20" fmla="+- 0 9744 9680"/>
                                <a:gd name="T21" fmla="*/ T20 w 130"/>
                                <a:gd name="T22" fmla="+- 0 244 244"/>
                                <a:gd name="T23" fmla="*/ 244 h 130"/>
                                <a:gd name="T24" fmla="+- 0 9757 9680"/>
                                <a:gd name="T25" fmla="*/ T24 w 130"/>
                                <a:gd name="T26" fmla="+- 0 245 244"/>
                                <a:gd name="T27" fmla="*/ 245 h 130"/>
                                <a:gd name="T28" fmla="+- 0 9804 9680"/>
                                <a:gd name="T29" fmla="*/ T28 w 130"/>
                                <a:gd name="T30" fmla="+- 0 284 244"/>
                                <a:gd name="T31" fmla="*/ 284 h 130"/>
                                <a:gd name="T32" fmla="+- 0 9809 9680"/>
                                <a:gd name="T33" fmla="*/ T32 w 130"/>
                                <a:gd name="T34" fmla="+- 0 308 244"/>
                                <a:gd name="T35" fmla="*/ 308 h 130"/>
                                <a:gd name="T36" fmla="+- 0 9808 9680"/>
                                <a:gd name="T37" fmla="*/ T36 w 130"/>
                                <a:gd name="T38" fmla="+- 0 321 244"/>
                                <a:gd name="T39" fmla="*/ 321 h 130"/>
                                <a:gd name="T40" fmla="+- 0 9769 9680"/>
                                <a:gd name="T41" fmla="*/ T40 w 130"/>
                                <a:gd name="T42" fmla="+- 0 368 244"/>
                                <a:gd name="T43" fmla="*/ 368 h 130"/>
                                <a:gd name="T44" fmla="+- 0 9744 9680"/>
                                <a:gd name="T45" fmla="*/ T44 w 130"/>
                                <a:gd name="T46" fmla="+- 0 373 244"/>
                                <a:gd name="T47" fmla="*/ 3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39" y="4"/>
                                  </a:lnTo>
                                  <a:lnTo>
                                    <a:pt x="64" y="0"/>
                                  </a:lnTo>
                                  <a:lnTo>
                                    <a:pt x="77" y="1"/>
                                  </a:lnTo>
                                  <a:lnTo>
                                    <a:pt x="124" y="40"/>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10" name="Picture 88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680" y="233"/>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11" name="Group 882"/>
                        <wpg:cNvGrpSpPr>
                          <a:grpSpLocks/>
                        </wpg:cNvGrpSpPr>
                        <wpg:grpSpPr bwMode="auto">
                          <a:xfrm>
                            <a:off x="9685" y="238"/>
                            <a:ext cx="119" cy="119"/>
                            <a:chOff x="9685" y="238"/>
                            <a:chExt cx="119" cy="119"/>
                          </a:xfrm>
                        </wpg:grpSpPr>
                        <wps:wsp>
                          <wps:cNvPr id="5212" name="Freeform 883"/>
                          <wps:cNvSpPr>
                            <a:spLocks/>
                          </wps:cNvSpPr>
                          <wps:spPr bwMode="auto">
                            <a:xfrm>
                              <a:off x="9685" y="238"/>
                              <a:ext cx="119" cy="119"/>
                            </a:xfrm>
                            <a:custGeom>
                              <a:avLst/>
                              <a:gdLst>
                                <a:gd name="T0" fmla="+- 0 9804 9685"/>
                                <a:gd name="T1" fmla="*/ T0 w 119"/>
                                <a:gd name="T2" fmla="+- 0 298 238"/>
                                <a:gd name="T3" fmla="*/ 298 h 119"/>
                                <a:gd name="T4" fmla="+- 0 9767 9685"/>
                                <a:gd name="T5" fmla="*/ T4 w 119"/>
                                <a:gd name="T6" fmla="+- 0 353 238"/>
                                <a:gd name="T7" fmla="*/ 353 h 119"/>
                                <a:gd name="T8" fmla="+- 0 9744 9685"/>
                                <a:gd name="T9" fmla="*/ T8 w 119"/>
                                <a:gd name="T10" fmla="+- 0 357 238"/>
                                <a:gd name="T11" fmla="*/ 357 h 119"/>
                                <a:gd name="T12" fmla="+- 0 9732 9685"/>
                                <a:gd name="T13" fmla="*/ T12 w 119"/>
                                <a:gd name="T14" fmla="+- 0 356 238"/>
                                <a:gd name="T15" fmla="*/ 356 h 119"/>
                                <a:gd name="T16" fmla="+- 0 9686 9685"/>
                                <a:gd name="T17" fmla="*/ T16 w 119"/>
                                <a:gd name="T18" fmla="+- 0 309 238"/>
                                <a:gd name="T19" fmla="*/ 309 h 119"/>
                                <a:gd name="T20" fmla="+- 0 9685 9685"/>
                                <a:gd name="T21" fmla="*/ T20 w 119"/>
                                <a:gd name="T22" fmla="+- 0 298 238"/>
                                <a:gd name="T23" fmla="*/ 298 h 119"/>
                                <a:gd name="T24" fmla="+- 0 9686 9685"/>
                                <a:gd name="T25" fmla="*/ T24 w 119"/>
                                <a:gd name="T26" fmla="+- 0 286 238"/>
                                <a:gd name="T27" fmla="*/ 286 h 119"/>
                                <a:gd name="T28" fmla="+- 0 9732 9685"/>
                                <a:gd name="T29" fmla="*/ T28 w 119"/>
                                <a:gd name="T30" fmla="+- 0 239 238"/>
                                <a:gd name="T31" fmla="*/ 239 h 119"/>
                                <a:gd name="T32" fmla="+- 0 9744 9685"/>
                                <a:gd name="T33" fmla="*/ T32 w 119"/>
                                <a:gd name="T34" fmla="+- 0 238 238"/>
                                <a:gd name="T35" fmla="*/ 238 h 119"/>
                                <a:gd name="T36" fmla="+- 0 9756 9685"/>
                                <a:gd name="T37" fmla="*/ T36 w 119"/>
                                <a:gd name="T38" fmla="+- 0 239 238"/>
                                <a:gd name="T39" fmla="*/ 239 h 119"/>
                                <a:gd name="T40" fmla="+- 0 9803 9685"/>
                                <a:gd name="T41" fmla="*/ T40 w 119"/>
                                <a:gd name="T42" fmla="+- 0 286 238"/>
                                <a:gd name="T43" fmla="*/ 286 h 119"/>
                                <a:gd name="T44" fmla="+- 0 9804 9685"/>
                                <a:gd name="T45" fmla="*/ T44 w 119"/>
                                <a:gd name="T46" fmla="+- 0 298 238"/>
                                <a:gd name="T47" fmla="*/ 2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59" y="119"/>
                                  </a:lnTo>
                                  <a:lnTo>
                                    <a:pt x="47" y="118"/>
                                  </a:lnTo>
                                  <a:lnTo>
                                    <a:pt x="1" y="71"/>
                                  </a:lnTo>
                                  <a:lnTo>
                                    <a:pt x="0" y="60"/>
                                  </a:lnTo>
                                  <a:lnTo>
                                    <a:pt x="1" y="48"/>
                                  </a:lnTo>
                                  <a:lnTo>
                                    <a:pt x="47" y="1"/>
                                  </a:lnTo>
                                  <a:lnTo>
                                    <a:pt x="59" y="0"/>
                                  </a:lnTo>
                                  <a:lnTo>
                                    <a:pt x="71" y="1"/>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B496DE" id="Group 878" o:spid="_x0000_s1026" style="position:absolute;margin-left:484pt;margin-top:11.65pt;width:6.5pt;height:7.05pt;z-index:251497472;mso-position-horizontal-relative:page" coordorigin="9680,233"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">
                <v:group id="Group 879" o:spid="_x0000_s1027" style="position:absolute;left:9680;top:244;width:130;height:130" coordorigin="9680,24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">
                  <v:shape id="Freeform 880" o:spid="_x0000_s1028" style="position:absolute;left:9680;top:24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" path="m64,129l10,100,,64,1,51,39,4,64,,77,1r47,39l129,64r-1,13l89,124r-25,5xe" fillcolor="black" stroked="f">
                    <v:fill opacity="5397f"/>
                    <v:path arrowok="t" o:connecttype="custom" o:connectlocs="64,373;10,344;0,308;1,295;39,248;64,244;77,245;124,284;129,308;128,321;89,368;64,373" o:connectangles="0,0,0,0,0,0,0,0,0,0,0,0"/>
                  </v:shape>
                  <v:shape id="Picture 881" o:spid="_x0000_s1029" type="#_x0000_t75" style="position:absolute;left:9680;top:23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">
                    <v:imagedata r:id="rId119" o:title=""/>
                  </v:shape>
                </v:group>
                <v:group id="Group 882" o:spid="_x0000_s1030" style="position:absolute;left:9685;top:238;width:119;height:119" coordorigin="9685,23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">
                  <v:shape id="Freeform 883" o:spid="_x0000_s1031" style="position:absolute;left:9685;top:23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" path="m119,60l82,115r-23,4l47,118,1,71,,60,1,48,47,1,59,,71,1r47,47l119,60xe" filled="f" strokeweight=".19017mm">
                    <v:path arrowok="t" o:connecttype="custom" o:connectlocs="119,298;82,353;59,357;47,356;1,309;0,298;1,286;47,239;59,238;71,239;118,286;119,298" o:connectangles="0,0,0,0,0,0,0,0,0,0,0,0"/>
                  </v:shape>
                </v:group>
                <w10:wrap anchorx="page"/>
              </v:group>
            </w:pict>
          </mc:Fallback>
        </mc:AlternateContent>
      </w:r>
      <w:r w:rsidRPr="00647D01">
        <w:rPr>
          <w:rFonts w:asciiTheme="minorHAnsi" w:eastAsiaTheme="minorHAnsi" w:hAnsiTheme="minorHAnsi" w:cstheme="minorBidi"/>
          <w:noProof/>
          <w:sz w:val="22"/>
          <w:szCs w:val="22"/>
          <w:lang w:val="en-US"/>
        </w:rPr>
        <mc:AlternateContent>
          <mc:Choice Requires="wpg">
            <w:drawing>
              <wp:anchor distT="0" distB="0" distL="114300" distR="114300" simplePos="0" relativeHeight="251498496" behindDoc="0" locked="0" layoutInCell="1" allowOverlap="1" wp14:anchorId="11C97B63" wp14:editId="3218073B">
                <wp:simplePos x="0" y="0"/>
                <wp:positionH relativeFrom="page">
                  <wp:posOffset>6714490</wp:posOffset>
                </wp:positionH>
                <wp:positionV relativeFrom="paragraph">
                  <wp:posOffset>147955</wp:posOffset>
                </wp:positionV>
                <wp:extent cx="82550" cy="89535"/>
                <wp:effectExtent l="8890" t="10160" r="13335" b="5080"/>
                <wp:wrapNone/>
                <wp:docPr id="5201"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10574" y="233"/>
                          <a:chExt cx="130" cy="141"/>
                        </a:xfrm>
                      </wpg:grpSpPr>
                      <wpg:grpSp>
                        <wpg:cNvPr id="5202" name="Group 873"/>
                        <wpg:cNvGrpSpPr>
                          <a:grpSpLocks/>
                        </wpg:cNvGrpSpPr>
                        <wpg:grpSpPr bwMode="auto">
                          <a:xfrm>
                            <a:off x="10575" y="244"/>
                            <a:ext cx="130" cy="130"/>
                            <a:chOff x="10575" y="244"/>
                            <a:chExt cx="130" cy="130"/>
                          </a:xfrm>
                        </wpg:grpSpPr>
                        <wps:wsp>
                          <wps:cNvPr id="5203" name="Freeform 874"/>
                          <wps:cNvSpPr>
                            <a:spLocks/>
                          </wps:cNvSpPr>
                          <wps:spPr bwMode="auto">
                            <a:xfrm>
                              <a:off x="10575" y="244"/>
                              <a:ext cx="130" cy="130"/>
                            </a:xfrm>
                            <a:custGeom>
                              <a:avLst/>
                              <a:gdLst>
                                <a:gd name="T0" fmla="+- 0 10639 10575"/>
                                <a:gd name="T1" fmla="*/ T0 w 130"/>
                                <a:gd name="T2" fmla="+- 0 373 244"/>
                                <a:gd name="T3" fmla="*/ 373 h 130"/>
                                <a:gd name="T4" fmla="+- 0 10585 10575"/>
                                <a:gd name="T5" fmla="*/ T4 w 130"/>
                                <a:gd name="T6" fmla="+- 0 344 244"/>
                                <a:gd name="T7" fmla="*/ 344 h 130"/>
                                <a:gd name="T8" fmla="+- 0 10575 10575"/>
                                <a:gd name="T9" fmla="*/ T8 w 130"/>
                                <a:gd name="T10" fmla="+- 0 308 244"/>
                                <a:gd name="T11" fmla="*/ 308 h 130"/>
                                <a:gd name="T12" fmla="+- 0 10576 10575"/>
                                <a:gd name="T13" fmla="*/ T12 w 130"/>
                                <a:gd name="T14" fmla="+- 0 295 244"/>
                                <a:gd name="T15" fmla="*/ 295 h 130"/>
                                <a:gd name="T16" fmla="+- 0 10614 10575"/>
                                <a:gd name="T17" fmla="*/ T16 w 130"/>
                                <a:gd name="T18" fmla="+- 0 248 244"/>
                                <a:gd name="T19" fmla="*/ 248 h 130"/>
                                <a:gd name="T20" fmla="+- 0 10639 10575"/>
                                <a:gd name="T21" fmla="*/ T20 w 130"/>
                                <a:gd name="T22" fmla="+- 0 244 244"/>
                                <a:gd name="T23" fmla="*/ 244 h 130"/>
                                <a:gd name="T24" fmla="+- 0 10652 10575"/>
                                <a:gd name="T25" fmla="*/ T24 w 130"/>
                                <a:gd name="T26" fmla="+- 0 245 244"/>
                                <a:gd name="T27" fmla="*/ 245 h 130"/>
                                <a:gd name="T28" fmla="+- 0 10699 10575"/>
                                <a:gd name="T29" fmla="*/ T28 w 130"/>
                                <a:gd name="T30" fmla="+- 0 284 244"/>
                                <a:gd name="T31" fmla="*/ 284 h 130"/>
                                <a:gd name="T32" fmla="+- 0 10704 10575"/>
                                <a:gd name="T33" fmla="*/ T32 w 130"/>
                                <a:gd name="T34" fmla="+- 0 308 244"/>
                                <a:gd name="T35" fmla="*/ 308 h 130"/>
                                <a:gd name="T36" fmla="+- 0 10703 10575"/>
                                <a:gd name="T37" fmla="*/ T36 w 130"/>
                                <a:gd name="T38" fmla="+- 0 321 244"/>
                                <a:gd name="T39" fmla="*/ 321 h 130"/>
                                <a:gd name="T40" fmla="+- 0 10664 10575"/>
                                <a:gd name="T41" fmla="*/ T40 w 130"/>
                                <a:gd name="T42" fmla="+- 0 368 244"/>
                                <a:gd name="T43" fmla="*/ 368 h 130"/>
                                <a:gd name="T44" fmla="+- 0 10639 10575"/>
                                <a:gd name="T45" fmla="*/ T44 w 130"/>
                                <a:gd name="T46" fmla="+- 0 373 244"/>
                                <a:gd name="T47" fmla="*/ 37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4" y="129"/>
                                  </a:moveTo>
                                  <a:lnTo>
                                    <a:pt x="10" y="100"/>
                                  </a:lnTo>
                                  <a:lnTo>
                                    <a:pt x="0" y="64"/>
                                  </a:lnTo>
                                  <a:lnTo>
                                    <a:pt x="1" y="51"/>
                                  </a:lnTo>
                                  <a:lnTo>
                                    <a:pt x="39" y="4"/>
                                  </a:lnTo>
                                  <a:lnTo>
                                    <a:pt x="64" y="0"/>
                                  </a:lnTo>
                                  <a:lnTo>
                                    <a:pt x="77" y="1"/>
                                  </a:lnTo>
                                  <a:lnTo>
                                    <a:pt x="124" y="40"/>
                                  </a:lnTo>
                                  <a:lnTo>
                                    <a:pt x="129" y="64"/>
                                  </a:lnTo>
                                  <a:lnTo>
                                    <a:pt x="128" y="77"/>
                                  </a:lnTo>
                                  <a:lnTo>
                                    <a:pt x="89" y="124"/>
                                  </a:lnTo>
                                  <a:lnTo>
                                    <a:pt x="6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04" name="Picture 87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0575" y="233"/>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205" name="Group 876"/>
                        <wpg:cNvGrpSpPr>
                          <a:grpSpLocks/>
                        </wpg:cNvGrpSpPr>
                        <wpg:grpSpPr bwMode="auto">
                          <a:xfrm>
                            <a:off x="10580" y="238"/>
                            <a:ext cx="119" cy="119"/>
                            <a:chOff x="10580" y="238"/>
                            <a:chExt cx="119" cy="119"/>
                          </a:xfrm>
                        </wpg:grpSpPr>
                        <wps:wsp>
                          <wps:cNvPr id="5206" name="Freeform 877"/>
                          <wps:cNvSpPr>
                            <a:spLocks/>
                          </wps:cNvSpPr>
                          <wps:spPr bwMode="auto">
                            <a:xfrm>
                              <a:off x="10580" y="238"/>
                              <a:ext cx="119" cy="119"/>
                            </a:xfrm>
                            <a:custGeom>
                              <a:avLst/>
                              <a:gdLst>
                                <a:gd name="T0" fmla="+- 0 10698 10580"/>
                                <a:gd name="T1" fmla="*/ T0 w 119"/>
                                <a:gd name="T2" fmla="+- 0 298 238"/>
                                <a:gd name="T3" fmla="*/ 298 h 119"/>
                                <a:gd name="T4" fmla="+- 0 10662 10580"/>
                                <a:gd name="T5" fmla="*/ T4 w 119"/>
                                <a:gd name="T6" fmla="+- 0 353 238"/>
                                <a:gd name="T7" fmla="*/ 353 h 119"/>
                                <a:gd name="T8" fmla="+- 0 10639 10580"/>
                                <a:gd name="T9" fmla="*/ T8 w 119"/>
                                <a:gd name="T10" fmla="+- 0 357 238"/>
                                <a:gd name="T11" fmla="*/ 357 h 119"/>
                                <a:gd name="T12" fmla="+- 0 10627 10580"/>
                                <a:gd name="T13" fmla="*/ T12 w 119"/>
                                <a:gd name="T14" fmla="+- 0 356 238"/>
                                <a:gd name="T15" fmla="*/ 356 h 119"/>
                                <a:gd name="T16" fmla="+- 0 10581 10580"/>
                                <a:gd name="T17" fmla="*/ T16 w 119"/>
                                <a:gd name="T18" fmla="+- 0 309 238"/>
                                <a:gd name="T19" fmla="*/ 309 h 119"/>
                                <a:gd name="T20" fmla="+- 0 10580 10580"/>
                                <a:gd name="T21" fmla="*/ T20 w 119"/>
                                <a:gd name="T22" fmla="+- 0 298 238"/>
                                <a:gd name="T23" fmla="*/ 298 h 119"/>
                                <a:gd name="T24" fmla="+- 0 10581 10580"/>
                                <a:gd name="T25" fmla="*/ T24 w 119"/>
                                <a:gd name="T26" fmla="+- 0 286 238"/>
                                <a:gd name="T27" fmla="*/ 286 h 119"/>
                                <a:gd name="T28" fmla="+- 0 10627 10580"/>
                                <a:gd name="T29" fmla="*/ T28 w 119"/>
                                <a:gd name="T30" fmla="+- 0 239 238"/>
                                <a:gd name="T31" fmla="*/ 239 h 119"/>
                                <a:gd name="T32" fmla="+- 0 10639 10580"/>
                                <a:gd name="T33" fmla="*/ T32 w 119"/>
                                <a:gd name="T34" fmla="+- 0 238 238"/>
                                <a:gd name="T35" fmla="*/ 238 h 119"/>
                                <a:gd name="T36" fmla="+- 0 10651 10580"/>
                                <a:gd name="T37" fmla="*/ T36 w 119"/>
                                <a:gd name="T38" fmla="+- 0 239 238"/>
                                <a:gd name="T39" fmla="*/ 239 h 119"/>
                                <a:gd name="T40" fmla="+- 0 10697 10580"/>
                                <a:gd name="T41" fmla="*/ T40 w 119"/>
                                <a:gd name="T42" fmla="+- 0 286 238"/>
                                <a:gd name="T43" fmla="*/ 286 h 119"/>
                                <a:gd name="T44" fmla="+- 0 10698 10580"/>
                                <a:gd name="T45" fmla="*/ T44 w 119"/>
                                <a:gd name="T46" fmla="+- 0 298 238"/>
                                <a:gd name="T47" fmla="*/ 2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5"/>
                                  </a:lnTo>
                                  <a:lnTo>
                                    <a:pt x="59" y="119"/>
                                  </a:lnTo>
                                  <a:lnTo>
                                    <a:pt x="47" y="118"/>
                                  </a:lnTo>
                                  <a:lnTo>
                                    <a:pt x="1" y="71"/>
                                  </a:lnTo>
                                  <a:lnTo>
                                    <a:pt x="0" y="60"/>
                                  </a:lnTo>
                                  <a:lnTo>
                                    <a:pt x="1" y="48"/>
                                  </a:lnTo>
                                  <a:lnTo>
                                    <a:pt x="47" y="1"/>
                                  </a:lnTo>
                                  <a:lnTo>
                                    <a:pt x="59" y="0"/>
                                  </a:lnTo>
                                  <a:lnTo>
                                    <a:pt x="71" y="1"/>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573BF5" id="Group 872" o:spid="_x0000_s1026" style="position:absolute;margin-left:528.7pt;margin-top:11.65pt;width:6.5pt;height:7.05pt;z-index:251498496;mso-position-horizontal-relative:page" coordorigin="10574,233"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">
                <v:group id="Group 873" o:spid="_x0000_s1027" style="position:absolute;left:10575;top:244;width:130;height:130" coordorigin="10575,24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">
                  <v:shape id="Freeform 874" o:spid="_x0000_s1028" style="position:absolute;left:10575;top:24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" path="m64,129l10,100,,64,1,51,39,4,64,,77,1r47,39l129,64r-1,13l89,124r-25,5xe" fillcolor="black" stroked="f">
                    <v:fill opacity="5397f"/>
                    <v:path arrowok="t" o:connecttype="custom" o:connectlocs="64,373;10,344;0,308;1,295;39,248;64,244;77,245;124,284;129,308;128,321;89,368;64,373" o:connectangles="0,0,0,0,0,0,0,0,0,0,0,0"/>
                  </v:shape>
                  <v:shape id="Picture 875" o:spid="_x0000_s1029" type="#_x0000_t75" style="position:absolute;left:10575;top:23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">
                    <v:imagedata r:id="rId119" o:title=""/>
                  </v:shape>
                </v:group>
                <v:group id="Group 876" o:spid="_x0000_s1030" style="position:absolute;left:10580;top:238;width:119;height:119" coordorigin="10580,23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">
                  <v:shape id="Freeform 877" o:spid="_x0000_s1031" style="position:absolute;left:10580;top:23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" path="m118,60l82,115r-23,4l47,118,1,71,,60,1,48,47,1,59,,71,1r46,47l118,60xe" filled="f" strokeweight=".19017mm">
                    <v:path arrowok="t" o:connecttype="custom" o:connectlocs="118,298;82,353;59,357;47,356;1,309;0,298;1,286;47,239;59,238;71,239;117,286;118,298" o:connectangles="0,0,0,0,0,0,0,0,0,0,0,0"/>
                  </v:shape>
                </v:group>
                <w10:wrap anchorx="page"/>
              </v:group>
            </w:pict>
          </mc:Fallback>
        </mc:AlternateContent>
      </w:r>
      <w:r w:rsidR="00F608A2" w:rsidRPr="006265AF">
        <w:rPr>
          <w:rFonts w:ascii="Times New Roman"/>
          <w:spacing w:val="-7"/>
          <w:sz w:val="17"/>
        </w:rPr>
        <w:t xml:space="preserve">We </w:t>
      </w:r>
      <w:r w:rsidR="00F608A2" w:rsidRPr="006265AF">
        <w:rPr>
          <w:rFonts w:ascii="Times New Roman"/>
          <w:sz w:val="17"/>
        </w:rPr>
        <w:t xml:space="preserve">have a process to periodically identify key digital skills areas, in line with the pace of </w:t>
      </w:r>
      <w:proofErr w:type="gramStart"/>
      <w:r w:rsidR="00F608A2" w:rsidRPr="006265AF">
        <w:rPr>
          <w:rFonts w:ascii="Times New Roman"/>
          <w:sz w:val="17"/>
        </w:rPr>
        <w:t xml:space="preserve">technology </w:t>
      </w:r>
      <w:r w:rsidR="00F608A2" w:rsidRPr="006265AF">
        <w:rPr>
          <w:rFonts w:ascii="Times New Roman"/>
          <w:spacing w:val="1"/>
          <w:sz w:val="17"/>
        </w:rPr>
        <w:t xml:space="preserve"> </w:t>
      </w:r>
      <w:r w:rsidR="00F608A2" w:rsidRPr="006265AF">
        <w:rPr>
          <w:rFonts w:ascii="Times New Roman"/>
          <w:sz w:val="17"/>
        </w:rPr>
        <w:t>development</w:t>
      </w:r>
      <w:proofErr w:type="gramEnd"/>
    </w:p>
    <w:p w14:paraId="56526DE6" w14:textId="77777777" w:rsidR="00F608A2" w:rsidRPr="00647D01" w:rsidRDefault="00F608A2">
      <w:pPr>
        <w:spacing w:before="4"/>
        <w:rPr>
          <w:rFonts w:ascii="Times New Roman" w:hAnsi="Times New Roman"/>
          <w:sz w:val="11"/>
          <w:szCs w:val="11"/>
        </w:rPr>
      </w:pPr>
    </w:p>
    <w:p w14:paraId="3A7F61A1" w14:textId="77777777" w:rsidR="0098721F" w:rsidRPr="00647D01" w:rsidRDefault="0098721F">
      <w:pPr>
        <w:ind w:left="391"/>
        <w:rPr>
          <w:rFonts w:ascii="Times New Roman" w:hAnsi="Times New Roman"/>
          <w:sz w:val="20"/>
        </w:rPr>
      </w:pPr>
    </w:p>
    <w:p w14:paraId="43D1421E" w14:textId="77777777" w:rsidR="0098721F" w:rsidRPr="00647D01" w:rsidRDefault="0098721F">
      <w:pPr>
        <w:ind w:left="391"/>
        <w:rPr>
          <w:rFonts w:ascii="Times New Roman" w:hAnsi="Times New Roman"/>
          <w:sz w:val="20"/>
        </w:rPr>
      </w:pPr>
    </w:p>
    <w:p w14:paraId="4DE25090" w14:textId="77777777" w:rsidR="0098721F" w:rsidRPr="00647D01" w:rsidRDefault="0098721F">
      <w:pPr>
        <w:ind w:left="391"/>
        <w:rPr>
          <w:rFonts w:ascii="Times New Roman" w:hAnsi="Times New Roman"/>
          <w:sz w:val="20"/>
        </w:rPr>
      </w:pPr>
    </w:p>
    <w:p w14:paraId="7E399214" w14:textId="77777777" w:rsidR="0098721F" w:rsidRPr="00647D01" w:rsidRDefault="0098721F">
      <w:pPr>
        <w:ind w:left="391"/>
        <w:rPr>
          <w:rFonts w:ascii="Times New Roman" w:hAnsi="Times New Roman"/>
          <w:sz w:val="20"/>
        </w:rPr>
      </w:pPr>
    </w:p>
    <w:p w14:paraId="01A60D71" w14:textId="77777777" w:rsidR="0098721F" w:rsidRPr="00647D01" w:rsidRDefault="0098721F">
      <w:pPr>
        <w:ind w:left="391"/>
        <w:rPr>
          <w:rFonts w:ascii="Times New Roman" w:hAnsi="Times New Roman"/>
          <w:sz w:val="20"/>
        </w:rPr>
      </w:pPr>
    </w:p>
    <w:p w14:paraId="5A5E6B69" w14:textId="678F550F" w:rsidR="0098721F" w:rsidRPr="006265AF" w:rsidRDefault="0098721F">
      <w:pPr>
        <w:ind w:left="391"/>
        <w:rPr>
          <w:rFonts w:ascii="Times New Roman" w:hAnsi="Times New Roman"/>
          <w:sz w:val="20"/>
        </w:rPr>
      </w:pPr>
      <w:r w:rsidRPr="006265AF">
        <w:rPr>
          <w:rFonts w:ascii="Times New Roman" w:hAnsi="Times New Roman"/>
          <w:noProof/>
          <w:sz w:val="20"/>
          <w:lang w:val="en-US"/>
        </w:rPr>
        <mc:AlternateContent>
          <mc:Choice Requires="wpg">
            <w:drawing>
              <wp:inline distT="0" distB="0" distL="0" distR="0" wp14:anchorId="00BF01B6" wp14:editId="63E83D93">
                <wp:extent cx="6278245" cy="1937385"/>
                <wp:effectExtent l="0" t="0" r="8255" b="24765"/>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8245" cy="1937385"/>
                          <a:chOff x="6" y="6"/>
                          <a:chExt cx="9887" cy="3051"/>
                        </a:xfrm>
                      </wpg:grpSpPr>
                      <wpg:grpSp>
                        <wpg:cNvPr id="734" name="Group 8908"/>
                        <wpg:cNvGrpSpPr>
                          <a:grpSpLocks/>
                        </wpg:cNvGrpSpPr>
                        <wpg:grpSpPr bwMode="auto">
                          <a:xfrm>
                            <a:off x="6" y="679"/>
                            <a:ext cx="4734" cy="2"/>
                            <a:chOff x="6" y="679"/>
                            <a:chExt cx="4734" cy="2"/>
                          </a:xfrm>
                        </wpg:grpSpPr>
                        <wps:wsp>
                          <wps:cNvPr id="735" name="Freeform 8909"/>
                          <wps:cNvSpPr>
                            <a:spLocks/>
                          </wps:cNvSpPr>
                          <wps:spPr bwMode="auto">
                            <a:xfrm>
                              <a:off x="6" y="679"/>
                              <a:ext cx="4734" cy="2"/>
                            </a:xfrm>
                            <a:custGeom>
                              <a:avLst/>
                              <a:gdLst>
                                <a:gd name="T0" fmla="+- 0 6 6"/>
                                <a:gd name="T1" fmla="*/ T0 w 4734"/>
                                <a:gd name="T2" fmla="+- 0 4739 6"/>
                                <a:gd name="T3" fmla="*/ T2 w 4734"/>
                              </a:gdLst>
                              <a:ahLst/>
                              <a:cxnLst>
                                <a:cxn ang="0">
                                  <a:pos x="T1" y="0"/>
                                </a:cxn>
                                <a:cxn ang="0">
                                  <a:pos x="T3" y="0"/>
                                </a:cxn>
                              </a:cxnLst>
                              <a:rect l="0" t="0" r="r" b="b"/>
                              <a:pathLst>
                                <a:path w="4734">
                                  <a:moveTo>
                                    <a:pt x="0" y="0"/>
                                  </a:moveTo>
                                  <a:lnTo>
                                    <a:pt x="473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36" name="Group 8910"/>
                        <wpg:cNvGrpSpPr>
                          <a:grpSpLocks/>
                        </wpg:cNvGrpSpPr>
                        <wpg:grpSpPr bwMode="auto">
                          <a:xfrm>
                            <a:off x="4739" y="679"/>
                            <a:ext cx="141" cy="2"/>
                            <a:chOff x="4739" y="679"/>
                            <a:chExt cx="141" cy="2"/>
                          </a:xfrm>
                        </wpg:grpSpPr>
                        <wps:wsp>
                          <wps:cNvPr id="737" name="Freeform 8911"/>
                          <wps:cNvSpPr>
                            <a:spLocks/>
                          </wps:cNvSpPr>
                          <wps:spPr bwMode="auto">
                            <a:xfrm>
                              <a:off x="4739" y="679"/>
                              <a:ext cx="141" cy="2"/>
                            </a:xfrm>
                            <a:custGeom>
                              <a:avLst/>
                              <a:gdLst>
                                <a:gd name="T0" fmla="+- 0 4739 4739"/>
                                <a:gd name="T1" fmla="*/ T0 w 141"/>
                                <a:gd name="T2" fmla="+- 0 4879 4739"/>
                                <a:gd name="T3" fmla="*/ T2 w 141"/>
                              </a:gdLst>
                              <a:ahLst/>
                              <a:cxnLst>
                                <a:cxn ang="0">
                                  <a:pos x="T1" y="0"/>
                                </a:cxn>
                                <a:cxn ang="0">
                                  <a:pos x="T3" y="0"/>
                                </a:cxn>
                              </a:cxnLst>
                              <a:rect l="0" t="0" r="r" b="b"/>
                              <a:pathLst>
                                <a:path w="141">
                                  <a:moveTo>
                                    <a:pt x="0" y="0"/>
                                  </a:moveTo>
                                  <a:lnTo>
                                    <a:pt x="140"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38" name="Group 8912"/>
                        <wpg:cNvGrpSpPr>
                          <a:grpSpLocks/>
                        </wpg:cNvGrpSpPr>
                        <wpg:grpSpPr bwMode="auto">
                          <a:xfrm>
                            <a:off x="4873" y="6"/>
                            <a:ext cx="2" cy="680"/>
                            <a:chOff x="4873" y="6"/>
                            <a:chExt cx="2" cy="680"/>
                          </a:xfrm>
                        </wpg:grpSpPr>
                        <wps:wsp>
                          <wps:cNvPr id="739" name="Freeform 8913"/>
                          <wps:cNvSpPr>
                            <a:spLocks/>
                          </wps:cNvSpPr>
                          <wps:spPr bwMode="auto">
                            <a:xfrm>
                              <a:off x="4873" y="6"/>
                              <a:ext cx="2" cy="680"/>
                            </a:xfrm>
                            <a:custGeom>
                              <a:avLst/>
                              <a:gdLst>
                                <a:gd name="T0" fmla="+- 0 6 6"/>
                                <a:gd name="T1" fmla="*/ 6 h 680"/>
                                <a:gd name="T2" fmla="+- 0 685 6"/>
                                <a:gd name="T3" fmla="*/ 685 h 680"/>
                              </a:gdLst>
                              <a:ahLst/>
                              <a:cxnLst>
                                <a:cxn ang="0">
                                  <a:pos x="0" y="T1"/>
                                </a:cxn>
                                <a:cxn ang="0">
                                  <a:pos x="0" y="T3"/>
                                </a:cxn>
                              </a:cxnLst>
                              <a:rect l="0" t="0" r="r" b="b"/>
                              <a:pathLst>
                                <a:path h="680">
                                  <a:moveTo>
                                    <a:pt x="0" y="0"/>
                                  </a:moveTo>
                                  <a:lnTo>
                                    <a:pt x="0" y="679"/>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4" name="Group 8928"/>
                        <wpg:cNvGrpSpPr>
                          <a:grpSpLocks/>
                        </wpg:cNvGrpSpPr>
                        <wpg:grpSpPr bwMode="auto">
                          <a:xfrm>
                            <a:off x="4873" y="685"/>
                            <a:ext cx="2" cy="475"/>
                            <a:chOff x="4873" y="685"/>
                            <a:chExt cx="2" cy="475"/>
                          </a:xfrm>
                        </wpg:grpSpPr>
                        <wps:wsp>
                          <wps:cNvPr id="755" name="Freeform 8929"/>
                          <wps:cNvSpPr>
                            <a:spLocks/>
                          </wps:cNvSpPr>
                          <wps:spPr bwMode="auto">
                            <a:xfrm>
                              <a:off x="4873" y="685"/>
                              <a:ext cx="2" cy="475"/>
                            </a:xfrm>
                            <a:custGeom>
                              <a:avLst/>
                              <a:gdLst>
                                <a:gd name="T0" fmla="+- 0 685 685"/>
                                <a:gd name="T1" fmla="*/ 685 h 475"/>
                                <a:gd name="T2" fmla="+- 0 1159 685"/>
                                <a:gd name="T3" fmla="*/ 1159 h 475"/>
                              </a:gdLst>
                              <a:ahLst/>
                              <a:cxnLst>
                                <a:cxn ang="0">
                                  <a:pos x="0" y="T1"/>
                                </a:cxn>
                                <a:cxn ang="0">
                                  <a:pos x="0" y="T3"/>
                                </a:cxn>
                              </a:cxnLst>
                              <a:rect l="0" t="0" r="r" b="b"/>
                              <a:pathLst>
                                <a:path h="475">
                                  <a:moveTo>
                                    <a:pt x="0" y="0"/>
                                  </a:moveTo>
                                  <a:lnTo>
                                    <a:pt x="0" y="47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6" name="Group 8930"/>
                        <wpg:cNvGrpSpPr>
                          <a:grpSpLocks/>
                        </wpg:cNvGrpSpPr>
                        <wpg:grpSpPr bwMode="auto">
                          <a:xfrm>
                            <a:off x="4873" y="1159"/>
                            <a:ext cx="2" cy="475"/>
                            <a:chOff x="4873" y="1159"/>
                            <a:chExt cx="2" cy="475"/>
                          </a:xfrm>
                        </wpg:grpSpPr>
                        <wps:wsp>
                          <wps:cNvPr id="757" name="Freeform 8931"/>
                          <wps:cNvSpPr>
                            <a:spLocks/>
                          </wps:cNvSpPr>
                          <wps:spPr bwMode="auto">
                            <a:xfrm>
                              <a:off x="4873" y="1159"/>
                              <a:ext cx="2" cy="475"/>
                            </a:xfrm>
                            <a:custGeom>
                              <a:avLst/>
                              <a:gdLst>
                                <a:gd name="T0" fmla="+- 0 1159 1159"/>
                                <a:gd name="T1" fmla="*/ 1159 h 475"/>
                                <a:gd name="T2" fmla="+- 0 1634 1159"/>
                                <a:gd name="T3" fmla="*/ 1634 h 475"/>
                              </a:gdLst>
                              <a:ahLst/>
                              <a:cxnLst>
                                <a:cxn ang="0">
                                  <a:pos x="0" y="T1"/>
                                </a:cxn>
                                <a:cxn ang="0">
                                  <a:pos x="0" y="T3"/>
                                </a:cxn>
                              </a:cxnLst>
                              <a:rect l="0" t="0" r="r" b="b"/>
                              <a:pathLst>
                                <a:path h="475">
                                  <a:moveTo>
                                    <a:pt x="0" y="0"/>
                                  </a:moveTo>
                                  <a:lnTo>
                                    <a:pt x="0" y="475"/>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8" name="Group 8932"/>
                        <wpg:cNvGrpSpPr>
                          <a:grpSpLocks/>
                        </wpg:cNvGrpSpPr>
                        <wpg:grpSpPr bwMode="auto">
                          <a:xfrm>
                            <a:off x="4873" y="1634"/>
                            <a:ext cx="2" cy="475"/>
                            <a:chOff x="4873" y="1634"/>
                            <a:chExt cx="2" cy="475"/>
                          </a:xfrm>
                        </wpg:grpSpPr>
                        <wps:wsp>
                          <wps:cNvPr id="759" name="Freeform 8933"/>
                          <wps:cNvSpPr>
                            <a:spLocks/>
                          </wps:cNvSpPr>
                          <wps:spPr bwMode="auto">
                            <a:xfrm>
                              <a:off x="4873" y="1634"/>
                              <a:ext cx="2" cy="475"/>
                            </a:xfrm>
                            <a:custGeom>
                              <a:avLst/>
                              <a:gdLst>
                                <a:gd name="T0" fmla="+- 0 1634 1634"/>
                                <a:gd name="T1" fmla="*/ 1634 h 475"/>
                                <a:gd name="T2" fmla="+- 0 2108 1634"/>
                                <a:gd name="T3" fmla="*/ 2108 h 475"/>
                              </a:gdLst>
                              <a:ahLst/>
                              <a:cxnLst>
                                <a:cxn ang="0">
                                  <a:pos x="0" y="T1"/>
                                </a:cxn>
                                <a:cxn ang="0">
                                  <a:pos x="0" y="T3"/>
                                </a:cxn>
                              </a:cxnLst>
                              <a:rect l="0" t="0" r="r" b="b"/>
                              <a:pathLst>
                                <a:path h="475">
                                  <a:moveTo>
                                    <a:pt x="0" y="0"/>
                                  </a:moveTo>
                                  <a:lnTo>
                                    <a:pt x="0" y="47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60" name="Group 8934"/>
                        <wpg:cNvGrpSpPr>
                          <a:grpSpLocks/>
                        </wpg:cNvGrpSpPr>
                        <wpg:grpSpPr bwMode="auto">
                          <a:xfrm>
                            <a:off x="4873" y="2108"/>
                            <a:ext cx="2" cy="475"/>
                            <a:chOff x="4873" y="2108"/>
                            <a:chExt cx="2" cy="475"/>
                          </a:xfrm>
                        </wpg:grpSpPr>
                        <wps:wsp>
                          <wps:cNvPr id="761" name="Freeform 8935"/>
                          <wps:cNvSpPr>
                            <a:spLocks/>
                          </wps:cNvSpPr>
                          <wps:spPr bwMode="auto">
                            <a:xfrm>
                              <a:off x="4873" y="2108"/>
                              <a:ext cx="2" cy="475"/>
                            </a:xfrm>
                            <a:custGeom>
                              <a:avLst/>
                              <a:gdLst>
                                <a:gd name="T0" fmla="+- 0 2108 2108"/>
                                <a:gd name="T1" fmla="*/ 2108 h 475"/>
                                <a:gd name="T2" fmla="+- 0 2582 2108"/>
                                <a:gd name="T3" fmla="*/ 2582 h 475"/>
                              </a:gdLst>
                              <a:ahLst/>
                              <a:cxnLst>
                                <a:cxn ang="0">
                                  <a:pos x="0" y="T1"/>
                                </a:cxn>
                                <a:cxn ang="0">
                                  <a:pos x="0" y="T3"/>
                                </a:cxn>
                              </a:cxnLst>
                              <a:rect l="0" t="0" r="r" b="b"/>
                              <a:pathLst>
                                <a:path h="475">
                                  <a:moveTo>
                                    <a:pt x="0" y="0"/>
                                  </a:moveTo>
                                  <a:lnTo>
                                    <a:pt x="0" y="47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62" name="Group 8936"/>
                        <wpg:cNvGrpSpPr>
                          <a:grpSpLocks/>
                        </wpg:cNvGrpSpPr>
                        <wpg:grpSpPr bwMode="auto">
                          <a:xfrm>
                            <a:off x="4873" y="2582"/>
                            <a:ext cx="2" cy="475"/>
                            <a:chOff x="4873" y="2582"/>
                            <a:chExt cx="2" cy="475"/>
                          </a:xfrm>
                        </wpg:grpSpPr>
                        <wps:wsp>
                          <wps:cNvPr id="763" name="Freeform 8937"/>
                          <wps:cNvSpPr>
                            <a:spLocks/>
                          </wps:cNvSpPr>
                          <wps:spPr bwMode="auto">
                            <a:xfrm>
                              <a:off x="4873" y="2582"/>
                              <a:ext cx="2" cy="475"/>
                            </a:xfrm>
                            <a:custGeom>
                              <a:avLst/>
                              <a:gdLst>
                                <a:gd name="T0" fmla="+- 0 2582 2582"/>
                                <a:gd name="T1" fmla="*/ 2582 h 475"/>
                                <a:gd name="T2" fmla="+- 0 3057 2582"/>
                                <a:gd name="T3" fmla="*/ 3057 h 475"/>
                              </a:gdLst>
                              <a:ahLst/>
                              <a:cxnLst>
                                <a:cxn ang="0">
                                  <a:pos x="0" y="T1"/>
                                </a:cxn>
                                <a:cxn ang="0">
                                  <a:pos x="0" y="T3"/>
                                </a:cxn>
                              </a:cxnLst>
                              <a:rect l="0" t="0" r="r" b="b"/>
                              <a:pathLst>
                                <a:path h="475">
                                  <a:moveTo>
                                    <a:pt x="0" y="0"/>
                                  </a:moveTo>
                                  <a:lnTo>
                                    <a:pt x="0" y="475"/>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64" name="Group 8938"/>
                        <wpg:cNvGrpSpPr>
                          <a:grpSpLocks/>
                        </wpg:cNvGrpSpPr>
                        <wpg:grpSpPr bwMode="auto">
                          <a:xfrm>
                            <a:off x="5288" y="879"/>
                            <a:ext cx="130" cy="130"/>
                            <a:chOff x="5288" y="879"/>
                            <a:chExt cx="130" cy="130"/>
                          </a:xfrm>
                        </wpg:grpSpPr>
                        <wps:wsp>
                          <wps:cNvPr id="765" name="Freeform 8939"/>
                          <wps:cNvSpPr>
                            <a:spLocks/>
                          </wps:cNvSpPr>
                          <wps:spPr bwMode="auto">
                            <a:xfrm>
                              <a:off x="5288" y="879"/>
                              <a:ext cx="130" cy="130"/>
                            </a:xfrm>
                            <a:custGeom>
                              <a:avLst/>
                              <a:gdLst>
                                <a:gd name="T0" fmla="+- 0 5353 5288"/>
                                <a:gd name="T1" fmla="*/ T0 w 130"/>
                                <a:gd name="T2" fmla="+- 0 1008 879"/>
                                <a:gd name="T3" fmla="*/ 1008 h 130"/>
                                <a:gd name="T4" fmla="+- 0 5299 5288"/>
                                <a:gd name="T5" fmla="*/ T4 w 130"/>
                                <a:gd name="T6" fmla="+- 0 979 879"/>
                                <a:gd name="T7" fmla="*/ 979 h 130"/>
                                <a:gd name="T8" fmla="+- 0 5288 5288"/>
                                <a:gd name="T9" fmla="*/ T8 w 130"/>
                                <a:gd name="T10" fmla="+- 0 943 879"/>
                                <a:gd name="T11" fmla="*/ 943 h 130"/>
                                <a:gd name="T12" fmla="+- 0 5290 5288"/>
                                <a:gd name="T13" fmla="*/ T12 w 130"/>
                                <a:gd name="T14" fmla="+- 0 931 879"/>
                                <a:gd name="T15" fmla="*/ 931 h 130"/>
                                <a:gd name="T16" fmla="+- 0 5328 5288"/>
                                <a:gd name="T17" fmla="*/ T16 w 130"/>
                                <a:gd name="T18" fmla="+- 0 884 879"/>
                                <a:gd name="T19" fmla="*/ 884 h 130"/>
                                <a:gd name="T20" fmla="+- 0 5353 5288"/>
                                <a:gd name="T21" fmla="*/ T20 w 130"/>
                                <a:gd name="T22" fmla="+- 0 879 879"/>
                                <a:gd name="T23" fmla="*/ 879 h 130"/>
                                <a:gd name="T24" fmla="+- 0 5366 5288"/>
                                <a:gd name="T25" fmla="*/ T24 w 130"/>
                                <a:gd name="T26" fmla="+- 0 880 879"/>
                                <a:gd name="T27" fmla="*/ 880 h 130"/>
                                <a:gd name="T28" fmla="+- 0 5413 5288"/>
                                <a:gd name="T29" fmla="*/ T28 w 130"/>
                                <a:gd name="T30" fmla="+- 0 919 879"/>
                                <a:gd name="T31" fmla="*/ 919 h 130"/>
                                <a:gd name="T32" fmla="+- 0 5418 5288"/>
                                <a:gd name="T33" fmla="*/ T32 w 130"/>
                                <a:gd name="T34" fmla="+- 0 943 879"/>
                                <a:gd name="T35" fmla="*/ 943 h 130"/>
                                <a:gd name="T36" fmla="+- 0 5417 5288"/>
                                <a:gd name="T37" fmla="*/ T36 w 130"/>
                                <a:gd name="T38" fmla="+- 0 956 879"/>
                                <a:gd name="T39" fmla="*/ 956 h 130"/>
                                <a:gd name="T40" fmla="+- 0 5378 5288"/>
                                <a:gd name="T41" fmla="*/ T40 w 130"/>
                                <a:gd name="T42" fmla="+- 0 1003 879"/>
                                <a:gd name="T43" fmla="*/ 1003 h 130"/>
                                <a:gd name="T44" fmla="+- 0 5353 5288"/>
                                <a:gd name="T45" fmla="*/ T44 w 130"/>
                                <a:gd name="T46" fmla="+- 0 1008 879"/>
                                <a:gd name="T47" fmla="*/ 100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2" y="52"/>
                                  </a:lnTo>
                                  <a:lnTo>
                                    <a:pt x="40" y="5"/>
                                  </a:lnTo>
                                  <a:lnTo>
                                    <a:pt x="65" y="0"/>
                                  </a:lnTo>
                                  <a:lnTo>
                                    <a:pt x="78" y="1"/>
                                  </a:lnTo>
                                  <a:lnTo>
                                    <a:pt x="125" y="40"/>
                                  </a:lnTo>
                                  <a:lnTo>
                                    <a:pt x="130" y="64"/>
                                  </a:lnTo>
                                  <a:lnTo>
                                    <a:pt x="129"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6" name="Picture 894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5288" y="868"/>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767" name="Group 8941"/>
                        <wpg:cNvGrpSpPr>
                          <a:grpSpLocks/>
                        </wpg:cNvGrpSpPr>
                        <wpg:grpSpPr bwMode="auto">
                          <a:xfrm>
                            <a:off x="5294" y="873"/>
                            <a:ext cx="119" cy="119"/>
                            <a:chOff x="5294" y="873"/>
                            <a:chExt cx="119" cy="119"/>
                          </a:xfrm>
                        </wpg:grpSpPr>
                        <wps:wsp>
                          <wps:cNvPr id="768" name="Freeform 8942"/>
                          <wps:cNvSpPr>
                            <a:spLocks/>
                          </wps:cNvSpPr>
                          <wps:spPr bwMode="auto">
                            <a:xfrm>
                              <a:off x="5294" y="873"/>
                              <a:ext cx="119" cy="119"/>
                            </a:xfrm>
                            <a:custGeom>
                              <a:avLst/>
                              <a:gdLst>
                                <a:gd name="T0" fmla="+- 0 5412 5294"/>
                                <a:gd name="T1" fmla="*/ T0 w 119"/>
                                <a:gd name="T2" fmla="+- 0 933 873"/>
                                <a:gd name="T3" fmla="*/ 933 h 119"/>
                                <a:gd name="T4" fmla="+- 0 5376 5294"/>
                                <a:gd name="T5" fmla="*/ T4 w 119"/>
                                <a:gd name="T6" fmla="+- 0 988 873"/>
                                <a:gd name="T7" fmla="*/ 988 h 119"/>
                                <a:gd name="T8" fmla="+- 0 5353 5294"/>
                                <a:gd name="T9" fmla="*/ T8 w 119"/>
                                <a:gd name="T10" fmla="+- 0 992 873"/>
                                <a:gd name="T11" fmla="*/ 992 h 119"/>
                                <a:gd name="T12" fmla="+- 0 5341 5294"/>
                                <a:gd name="T13" fmla="*/ T12 w 119"/>
                                <a:gd name="T14" fmla="+- 0 991 873"/>
                                <a:gd name="T15" fmla="*/ 991 h 119"/>
                                <a:gd name="T16" fmla="+- 0 5295 5294"/>
                                <a:gd name="T17" fmla="*/ T16 w 119"/>
                                <a:gd name="T18" fmla="+- 0 945 873"/>
                                <a:gd name="T19" fmla="*/ 945 h 119"/>
                                <a:gd name="T20" fmla="+- 0 5294 5294"/>
                                <a:gd name="T21" fmla="*/ T20 w 119"/>
                                <a:gd name="T22" fmla="+- 0 933 873"/>
                                <a:gd name="T23" fmla="*/ 933 h 119"/>
                                <a:gd name="T24" fmla="+- 0 5295 5294"/>
                                <a:gd name="T25" fmla="*/ T24 w 119"/>
                                <a:gd name="T26" fmla="+- 0 921 873"/>
                                <a:gd name="T27" fmla="*/ 921 h 119"/>
                                <a:gd name="T28" fmla="+- 0 5341 5294"/>
                                <a:gd name="T29" fmla="*/ T28 w 119"/>
                                <a:gd name="T30" fmla="+- 0 875 873"/>
                                <a:gd name="T31" fmla="*/ 875 h 119"/>
                                <a:gd name="T32" fmla="+- 0 5353 5294"/>
                                <a:gd name="T33" fmla="*/ T32 w 119"/>
                                <a:gd name="T34" fmla="+- 0 873 873"/>
                                <a:gd name="T35" fmla="*/ 873 h 119"/>
                                <a:gd name="T36" fmla="+- 0 5365 5294"/>
                                <a:gd name="T37" fmla="*/ T36 w 119"/>
                                <a:gd name="T38" fmla="+- 0 875 873"/>
                                <a:gd name="T39" fmla="*/ 875 h 119"/>
                                <a:gd name="T40" fmla="+- 0 5411 5294"/>
                                <a:gd name="T41" fmla="*/ T40 w 119"/>
                                <a:gd name="T42" fmla="+- 0 921 873"/>
                                <a:gd name="T43" fmla="*/ 921 h 119"/>
                                <a:gd name="T44" fmla="+- 0 5412 5294"/>
                                <a:gd name="T45" fmla="*/ T44 w 119"/>
                                <a:gd name="T46" fmla="+- 0 933 873"/>
                                <a:gd name="T47" fmla="*/ 93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5"/>
                                  </a:lnTo>
                                  <a:lnTo>
                                    <a:pt x="59" y="119"/>
                                  </a:lnTo>
                                  <a:lnTo>
                                    <a:pt x="47" y="118"/>
                                  </a:lnTo>
                                  <a:lnTo>
                                    <a:pt x="1" y="72"/>
                                  </a:lnTo>
                                  <a:lnTo>
                                    <a:pt x="0" y="60"/>
                                  </a:lnTo>
                                  <a:lnTo>
                                    <a:pt x="1" y="48"/>
                                  </a:lnTo>
                                  <a:lnTo>
                                    <a:pt x="47" y="2"/>
                                  </a:lnTo>
                                  <a:lnTo>
                                    <a:pt x="59" y="0"/>
                                  </a:lnTo>
                                  <a:lnTo>
                                    <a:pt x="71" y="2"/>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69" name="Group 8943"/>
                        <wpg:cNvGrpSpPr>
                          <a:grpSpLocks/>
                        </wpg:cNvGrpSpPr>
                        <wpg:grpSpPr bwMode="auto">
                          <a:xfrm>
                            <a:off x="6183" y="879"/>
                            <a:ext cx="130" cy="130"/>
                            <a:chOff x="6183" y="879"/>
                            <a:chExt cx="130" cy="130"/>
                          </a:xfrm>
                        </wpg:grpSpPr>
                        <wps:wsp>
                          <wps:cNvPr id="770" name="Freeform 8944"/>
                          <wps:cNvSpPr>
                            <a:spLocks/>
                          </wps:cNvSpPr>
                          <wps:spPr bwMode="auto">
                            <a:xfrm>
                              <a:off x="6183" y="879"/>
                              <a:ext cx="130" cy="130"/>
                            </a:xfrm>
                            <a:custGeom>
                              <a:avLst/>
                              <a:gdLst>
                                <a:gd name="T0" fmla="+- 0 6248 6183"/>
                                <a:gd name="T1" fmla="*/ T0 w 130"/>
                                <a:gd name="T2" fmla="+- 0 1008 879"/>
                                <a:gd name="T3" fmla="*/ 1008 h 130"/>
                                <a:gd name="T4" fmla="+- 0 6194 6183"/>
                                <a:gd name="T5" fmla="*/ T4 w 130"/>
                                <a:gd name="T6" fmla="+- 0 979 879"/>
                                <a:gd name="T7" fmla="*/ 979 h 130"/>
                                <a:gd name="T8" fmla="+- 0 6183 6183"/>
                                <a:gd name="T9" fmla="*/ T8 w 130"/>
                                <a:gd name="T10" fmla="+- 0 943 879"/>
                                <a:gd name="T11" fmla="*/ 943 h 130"/>
                                <a:gd name="T12" fmla="+- 0 6185 6183"/>
                                <a:gd name="T13" fmla="*/ T12 w 130"/>
                                <a:gd name="T14" fmla="+- 0 931 879"/>
                                <a:gd name="T15" fmla="*/ 931 h 130"/>
                                <a:gd name="T16" fmla="+- 0 6223 6183"/>
                                <a:gd name="T17" fmla="*/ T16 w 130"/>
                                <a:gd name="T18" fmla="+- 0 884 879"/>
                                <a:gd name="T19" fmla="*/ 884 h 130"/>
                                <a:gd name="T20" fmla="+- 0 6248 6183"/>
                                <a:gd name="T21" fmla="*/ T20 w 130"/>
                                <a:gd name="T22" fmla="+- 0 879 879"/>
                                <a:gd name="T23" fmla="*/ 879 h 130"/>
                                <a:gd name="T24" fmla="+- 0 6261 6183"/>
                                <a:gd name="T25" fmla="*/ T24 w 130"/>
                                <a:gd name="T26" fmla="+- 0 880 879"/>
                                <a:gd name="T27" fmla="*/ 880 h 130"/>
                                <a:gd name="T28" fmla="+- 0 6308 6183"/>
                                <a:gd name="T29" fmla="*/ T28 w 130"/>
                                <a:gd name="T30" fmla="+- 0 919 879"/>
                                <a:gd name="T31" fmla="*/ 919 h 130"/>
                                <a:gd name="T32" fmla="+- 0 6313 6183"/>
                                <a:gd name="T33" fmla="*/ T32 w 130"/>
                                <a:gd name="T34" fmla="+- 0 943 879"/>
                                <a:gd name="T35" fmla="*/ 943 h 130"/>
                                <a:gd name="T36" fmla="+- 0 6312 6183"/>
                                <a:gd name="T37" fmla="*/ T36 w 130"/>
                                <a:gd name="T38" fmla="+- 0 956 879"/>
                                <a:gd name="T39" fmla="*/ 956 h 130"/>
                                <a:gd name="T40" fmla="+- 0 6273 6183"/>
                                <a:gd name="T41" fmla="*/ T40 w 130"/>
                                <a:gd name="T42" fmla="+- 0 1003 879"/>
                                <a:gd name="T43" fmla="*/ 1003 h 130"/>
                                <a:gd name="T44" fmla="+- 0 6248 6183"/>
                                <a:gd name="T45" fmla="*/ T44 w 130"/>
                                <a:gd name="T46" fmla="+- 0 1008 879"/>
                                <a:gd name="T47" fmla="*/ 100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2" y="52"/>
                                  </a:lnTo>
                                  <a:lnTo>
                                    <a:pt x="40" y="5"/>
                                  </a:lnTo>
                                  <a:lnTo>
                                    <a:pt x="65" y="0"/>
                                  </a:lnTo>
                                  <a:lnTo>
                                    <a:pt x="78" y="1"/>
                                  </a:lnTo>
                                  <a:lnTo>
                                    <a:pt x="125" y="40"/>
                                  </a:lnTo>
                                  <a:lnTo>
                                    <a:pt x="130" y="64"/>
                                  </a:lnTo>
                                  <a:lnTo>
                                    <a:pt x="129"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1" name="Picture 89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6183" y="868"/>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772" name="Group 8946"/>
                        <wpg:cNvGrpSpPr>
                          <a:grpSpLocks/>
                        </wpg:cNvGrpSpPr>
                        <wpg:grpSpPr bwMode="auto">
                          <a:xfrm>
                            <a:off x="6189" y="873"/>
                            <a:ext cx="119" cy="119"/>
                            <a:chOff x="6189" y="873"/>
                            <a:chExt cx="119" cy="119"/>
                          </a:xfrm>
                        </wpg:grpSpPr>
                        <wps:wsp>
                          <wps:cNvPr id="773" name="Freeform 8947"/>
                          <wps:cNvSpPr>
                            <a:spLocks/>
                          </wps:cNvSpPr>
                          <wps:spPr bwMode="auto">
                            <a:xfrm>
                              <a:off x="6189" y="873"/>
                              <a:ext cx="119" cy="119"/>
                            </a:xfrm>
                            <a:custGeom>
                              <a:avLst/>
                              <a:gdLst>
                                <a:gd name="T0" fmla="+- 0 6307 6189"/>
                                <a:gd name="T1" fmla="*/ T0 w 119"/>
                                <a:gd name="T2" fmla="+- 0 933 873"/>
                                <a:gd name="T3" fmla="*/ 933 h 119"/>
                                <a:gd name="T4" fmla="+- 0 6271 6189"/>
                                <a:gd name="T5" fmla="*/ T4 w 119"/>
                                <a:gd name="T6" fmla="+- 0 988 873"/>
                                <a:gd name="T7" fmla="*/ 988 h 119"/>
                                <a:gd name="T8" fmla="+- 0 6248 6189"/>
                                <a:gd name="T9" fmla="*/ T8 w 119"/>
                                <a:gd name="T10" fmla="+- 0 992 873"/>
                                <a:gd name="T11" fmla="*/ 992 h 119"/>
                                <a:gd name="T12" fmla="+- 0 6236 6189"/>
                                <a:gd name="T13" fmla="*/ T12 w 119"/>
                                <a:gd name="T14" fmla="+- 0 991 873"/>
                                <a:gd name="T15" fmla="*/ 991 h 119"/>
                                <a:gd name="T16" fmla="+- 0 6190 6189"/>
                                <a:gd name="T17" fmla="*/ T16 w 119"/>
                                <a:gd name="T18" fmla="+- 0 945 873"/>
                                <a:gd name="T19" fmla="*/ 945 h 119"/>
                                <a:gd name="T20" fmla="+- 0 6189 6189"/>
                                <a:gd name="T21" fmla="*/ T20 w 119"/>
                                <a:gd name="T22" fmla="+- 0 933 873"/>
                                <a:gd name="T23" fmla="*/ 933 h 119"/>
                                <a:gd name="T24" fmla="+- 0 6190 6189"/>
                                <a:gd name="T25" fmla="*/ T24 w 119"/>
                                <a:gd name="T26" fmla="+- 0 921 873"/>
                                <a:gd name="T27" fmla="*/ 921 h 119"/>
                                <a:gd name="T28" fmla="+- 0 6236 6189"/>
                                <a:gd name="T29" fmla="*/ T28 w 119"/>
                                <a:gd name="T30" fmla="+- 0 875 873"/>
                                <a:gd name="T31" fmla="*/ 875 h 119"/>
                                <a:gd name="T32" fmla="+- 0 6248 6189"/>
                                <a:gd name="T33" fmla="*/ T32 w 119"/>
                                <a:gd name="T34" fmla="+- 0 873 873"/>
                                <a:gd name="T35" fmla="*/ 873 h 119"/>
                                <a:gd name="T36" fmla="+- 0 6260 6189"/>
                                <a:gd name="T37" fmla="*/ T36 w 119"/>
                                <a:gd name="T38" fmla="+- 0 875 873"/>
                                <a:gd name="T39" fmla="*/ 875 h 119"/>
                                <a:gd name="T40" fmla="+- 0 6306 6189"/>
                                <a:gd name="T41" fmla="*/ T40 w 119"/>
                                <a:gd name="T42" fmla="+- 0 921 873"/>
                                <a:gd name="T43" fmla="*/ 921 h 119"/>
                                <a:gd name="T44" fmla="+- 0 6307 6189"/>
                                <a:gd name="T45" fmla="*/ T44 w 119"/>
                                <a:gd name="T46" fmla="+- 0 933 873"/>
                                <a:gd name="T47" fmla="*/ 93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5"/>
                                  </a:lnTo>
                                  <a:lnTo>
                                    <a:pt x="59" y="119"/>
                                  </a:lnTo>
                                  <a:lnTo>
                                    <a:pt x="47" y="118"/>
                                  </a:lnTo>
                                  <a:lnTo>
                                    <a:pt x="1" y="72"/>
                                  </a:lnTo>
                                  <a:lnTo>
                                    <a:pt x="0" y="60"/>
                                  </a:lnTo>
                                  <a:lnTo>
                                    <a:pt x="1" y="48"/>
                                  </a:lnTo>
                                  <a:lnTo>
                                    <a:pt x="47" y="2"/>
                                  </a:lnTo>
                                  <a:lnTo>
                                    <a:pt x="59" y="0"/>
                                  </a:lnTo>
                                  <a:lnTo>
                                    <a:pt x="71" y="2"/>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4" name="Group 8948"/>
                        <wpg:cNvGrpSpPr>
                          <a:grpSpLocks/>
                        </wpg:cNvGrpSpPr>
                        <wpg:grpSpPr bwMode="auto">
                          <a:xfrm>
                            <a:off x="7078" y="879"/>
                            <a:ext cx="130" cy="130"/>
                            <a:chOff x="7078" y="879"/>
                            <a:chExt cx="130" cy="130"/>
                          </a:xfrm>
                        </wpg:grpSpPr>
                        <wps:wsp>
                          <wps:cNvPr id="775" name="Freeform 8949"/>
                          <wps:cNvSpPr>
                            <a:spLocks/>
                          </wps:cNvSpPr>
                          <wps:spPr bwMode="auto">
                            <a:xfrm>
                              <a:off x="7078" y="879"/>
                              <a:ext cx="130" cy="130"/>
                            </a:xfrm>
                            <a:custGeom>
                              <a:avLst/>
                              <a:gdLst>
                                <a:gd name="T0" fmla="+- 0 7143 7078"/>
                                <a:gd name="T1" fmla="*/ T0 w 130"/>
                                <a:gd name="T2" fmla="+- 0 1008 879"/>
                                <a:gd name="T3" fmla="*/ 1008 h 130"/>
                                <a:gd name="T4" fmla="+- 0 7089 7078"/>
                                <a:gd name="T5" fmla="*/ T4 w 130"/>
                                <a:gd name="T6" fmla="+- 0 979 879"/>
                                <a:gd name="T7" fmla="*/ 979 h 130"/>
                                <a:gd name="T8" fmla="+- 0 7078 7078"/>
                                <a:gd name="T9" fmla="*/ T8 w 130"/>
                                <a:gd name="T10" fmla="+- 0 943 879"/>
                                <a:gd name="T11" fmla="*/ 943 h 130"/>
                                <a:gd name="T12" fmla="+- 0 7079 7078"/>
                                <a:gd name="T13" fmla="*/ T12 w 130"/>
                                <a:gd name="T14" fmla="+- 0 931 879"/>
                                <a:gd name="T15" fmla="*/ 931 h 130"/>
                                <a:gd name="T16" fmla="+- 0 7118 7078"/>
                                <a:gd name="T17" fmla="*/ T16 w 130"/>
                                <a:gd name="T18" fmla="+- 0 884 879"/>
                                <a:gd name="T19" fmla="*/ 884 h 130"/>
                                <a:gd name="T20" fmla="+- 0 7143 7078"/>
                                <a:gd name="T21" fmla="*/ T20 w 130"/>
                                <a:gd name="T22" fmla="+- 0 879 879"/>
                                <a:gd name="T23" fmla="*/ 879 h 130"/>
                                <a:gd name="T24" fmla="+- 0 7156 7078"/>
                                <a:gd name="T25" fmla="*/ T24 w 130"/>
                                <a:gd name="T26" fmla="+- 0 880 879"/>
                                <a:gd name="T27" fmla="*/ 880 h 130"/>
                                <a:gd name="T28" fmla="+- 0 7203 7078"/>
                                <a:gd name="T29" fmla="*/ T28 w 130"/>
                                <a:gd name="T30" fmla="+- 0 919 879"/>
                                <a:gd name="T31" fmla="*/ 919 h 130"/>
                                <a:gd name="T32" fmla="+- 0 7208 7078"/>
                                <a:gd name="T33" fmla="*/ T32 w 130"/>
                                <a:gd name="T34" fmla="+- 0 943 879"/>
                                <a:gd name="T35" fmla="*/ 943 h 130"/>
                                <a:gd name="T36" fmla="+- 0 7206 7078"/>
                                <a:gd name="T37" fmla="*/ T36 w 130"/>
                                <a:gd name="T38" fmla="+- 0 956 879"/>
                                <a:gd name="T39" fmla="*/ 956 h 130"/>
                                <a:gd name="T40" fmla="+- 0 7168 7078"/>
                                <a:gd name="T41" fmla="*/ T40 w 130"/>
                                <a:gd name="T42" fmla="+- 0 1003 879"/>
                                <a:gd name="T43" fmla="*/ 1003 h 130"/>
                                <a:gd name="T44" fmla="+- 0 7143 7078"/>
                                <a:gd name="T45" fmla="*/ T44 w 130"/>
                                <a:gd name="T46" fmla="+- 0 1008 879"/>
                                <a:gd name="T47" fmla="*/ 100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2"/>
                                  </a:lnTo>
                                  <a:lnTo>
                                    <a:pt x="40" y="5"/>
                                  </a:lnTo>
                                  <a:lnTo>
                                    <a:pt x="65" y="0"/>
                                  </a:lnTo>
                                  <a:lnTo>
                                    <a:pt x="78" y="1"/>
                                  </a:lnTo>
                                  <a:lnTo>
                                    <a:pt x="125" y="40"/>
                                  </a:lnTo>
                                  <a:lnTo>
                                    <a:pt x="130"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6" name="Picture 895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078" y="868"/>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777" name="Group 8951"/>
                        <wpg:cNvGrpSpPr>
                          <a:grpSpLocks/>
                        </wpg:cNvGrpSpPr>
                        <wpg:grpSpPr bwMode="auto">
                          <a:xfrm>
                            <a:off x="7084" y="873"/>
                            <a:ext cx="119" cy="119"/>
                            <a:chOff x="7084" y="873"/>
                            <a:chExt cx="119" cy="119"/>
                          </a:xfrm>
                        </wpg:grpSpPr>
                        <wps:wsp>
                          <wps:cNvPr id="778" name="Freeform 8952"/>
                          <wps:cNvSpPr>
                            <a:spLocks/>
                          </wps:cNvSpPr>
                          <wps:spPr bwMode="auto">
                            <a:xfrm>
                              <a:off x="7084" y="873"/>
                              <a:ext cx="119" cy="119"/>
                            </a:xfrm>
                            <a:custGeom>
                              <a:avLst/>
                              <a:gdLst>
                                <a:gd name="T0" fmla="+- 0 7202 7084"/>
                                <a:gd name="T1" fmla="*/ T0 w 119"/>
                                <a:gd name="T2" fmla="+- 0 933 873"/>
                                <a:gd name="T3" fmla="*/ 933 h 119"/>
                                <a:gd name="T4" fmla="+- 0 7166 7084"/>
                                <a:gd name="T5" fmla="*/ T4 w 119"/>
                                <a:gd name="T6" fmla="+- 0 988 873"/>
                                <a:gd name="T7" fmla="*/ 988 h 119"/>
                                <a:gd name="T8" fmla="+- 0 7143 7084"/>
                                <a:gd name="T9" fmla="*/ T8 w 119"/>
                                <a:gd name="T10" fmla="+- 0 992 873"/>
                                <a:gd name="T11" fmla="*/ 992 h 119"/>
                                <a:gd name="T12" fmla="+- 0 7131 7084"/>
                                <a:gd name="T13" fmla="*/ T12 w 119"/>
                                <a:gd name="T14" fmla="+- 0 991 873"/>
                                <a:gd name="T15" fmla="*/ 991 h 119"/>
                                <a:gd name="T16" fmla="+- 0 7085 7084"/>
                                <a:gd name="T17" fmla="*/ T16 w 119"/>
                                <a:gd name="T18" fmla="+- 0 945 873"/>
                                <a:gd name="T19" fmla="*/ 945 h 119"/>
                                <a:gd name="T20" fmla="+- 0 7084 7084"/>
                                <a:gd name="T21" fmla="*/ T20 w 119"/>
                                <a:gd name="T22" fmla="+- 0 933 873"/>
                                <a:gd name="T23" fmla="*/ 933 h 119"/>
                                <a:gd name="T24" fmla="+- 0 7085 7084"/>
                                <a:gd name="T25" fmla="*/ T24 w 119"/>
                                <a:gd name="T26" fmla="+- 0 921 873"/>
                                <a:gd name="T27" fmla="*/ 921 h 119"/>
                                <a:gd name="T28" fmla="+- 0 7131 7084"/>
                                <a:gd name="T29" fmla="*/ T28 w 119"/>
                                <a:gd name="T30" fmla="+- 0 875 873"/>
                                <a:gd name="T31" fmla="*/ 875 h 119"/>
                                <a:gd name="T32" fmla="+- 0 7143 7084"/>
                                <a:gd name="T33" fmla="*/ T32 w 119"/>
                                <a:gd name="T34" fmla="+- 0 873 873"/>
                                <a:gd name="T35" fmla="*/ 873 h 119"/>
                                <a:gd name="T36" fmla="+- 0 7155 7084"/>
                                <a:gd name="T37" fmla="*/ T36 w 119"/>
                                <a:gd name="T38" fmla="+- 0 875 873"/>
                                <a:gd name="T39" fmla="*/ 875 h 119"/>
                                <a:gd name="T40" fmla="+- 0 7201 7084"/>
                                <a:gd name="T41" fmla="*/ T40 w 119"/>
                                <a:gd name="T42" fmla="+- 0 921 873"/>
                                <a:gd name="T43" fmla="*/ 921 h 119"/>
                                <a:gd name="T44" fmla="+- 0 7202 7084"/>
                                <a:gd name="T45" fmla="*/ T44 w 119"/>
                                <a:gd name="T46" fmla="+- 0 933 873"/>
                                <a:gd name="T47" fmla="*/ 93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60"/>
                                  </a:moveTo>
                                  <a:lnTo>
                                    <a:pt x="82" y="115"/>
                                  </a:lnTo>
                                  <a:lnTo>
                                    <a:pt x="59" y="119"/>
                                  </a:lnTo>
                                  <a:lnTo>
                                    <a:pt x="47" y="118"/>
                                  </a:lnTo>
                                  <a:lnTo>
                                    <a:pt x="1" y="72"/>
                                  </a:lnTo>
                                  <a:lnTo>
                                    <a:pt x="0" y="60"/>
                                  </a:lnTo>
                                  <a:lnTo>
                                    <a:pt x="1" y="48"/>
                                  </a:lnTo>
                                  <a:lnTo>
                                    <a:pt x="47" y="2"/>
                                  </a:lnTo>
                                  <a:lnTo>
                                    <a:pt x="59" y="0"/>
                                  </a:lnTo>
                                  <a:lnTo>
                                    <a:pt x="71" y="2"/>
                                  </a:lnTo>
                                  <a:lnTo>
                                    <a:pt x="117" y="48"/>
                                  </a:lnTo>
                                  <a:lnTo>
                                    <a:pt x="118"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9" name="Group 8953"/>
                        <wpg:cNvGrpSpPr>
                          <a:grpSpLocks/>
                        </wpg:cNvGrpSpPr>
                        <wpg:grpSpPr bwMode="auto">
                          <a:xfrm>
                            <a:off x="7973" y="879"/>
                            <a:ext cx="130" cy="130"/>
                            <a:chOff x="7973" y="879"/>
                            <a:chExt cx="130" cy="130"/>
                          </a:xfrm>
                        </wpg:grpSpPr>
                        <wps:wsp>
                          <wps:cNvPr id="780" name="Freeform 8954"/>
                          <wps:cNvSpPr>
                            <a:spLocks/>
                          </wps:cNvSpPr>
                          <wps:spPr bwMode="auto">
                            <a:xfrm>
                              <a:off x="7973" y="879"/>
                              <a:ext cx="130" cy="130"/>
                            </a:xfrm>
                            <a:custGeom>
                              <a:avLst/>
                              <a:gdLst>
                                <a:gd name="T0" fmla="+- 0 8038 7973"/>
                                <a:gd name="T1" fmla="*/ T0 w 130"/>
                                <a:gd name="T2" fmla="+- 0 1008 879"/>
                                <a:gd name="T3" fmla="*/ 1008 h 130"/>
                                <a:gd name="T4" fmla="+- 0 7984 7973"/>
                                <a:gd name="T5" fmla="*/ T4 w 130"/>
                                <a:gd name="T6" fmla="+- 0 979 879"/>
                                <a:gd name="T7" fmla="*/ 979 h 130"/>
                                <a:gd name="T8" fmla="+- 0 7973 7973"/>
                                <a:gd name="T9" fmla="*/ T8 w 130"/>
                                <a:gd name="T10" fmla="+- 0 943 879"/>
                                <a:gd name="T11" fmla="*/ 943 h 130"/>
                                <a:gd name="T12" fmla="+- 0 7974 7973"/>
                                <a:gd name="T13" fmla="*/ T12 w 130"/>
                                <a:gd name="T14" fmla="+- 0 931 879"/>
                                <a:gd name="T15" fmla="*/ 931 h 130"/>
                                <a:gd name="T16" fmla="+- 0 8013 7973"/>
                                <a:gd name="T17" fmla="*/ T16 w 130"/>
                                <a:gd name="T18" fmla="+- 0 884 879"/>
                                <a:gd name="T19" fmla="*/ 884 h 130"/>
                                <a:gd name="T20" fmla="+- 0 8038 7973"/>
                                <a:gd name="T21" fmla="*/ T20 w 130"/>
                                <a:gd name="T22" fmla="+- 0 879 879"/>
                                <a:gd name="T23" fmla="*/ 879 h 130"/>
                                <a:gd name="T24" fmla="+- 0 8051 7973"/>
                                <a:gd name="T25" fmla="*/ T24 w 130"/>
                                <a:gd name="T26" fmla="+- 0 880 879"/>
                                <a:gd name="T27" fmla="*/ 880 h 130"/>
                                <a:gd name="T28" fmla="+- 0 8098 7973"/>
                                <a:gd name="T29" fmla="*/ T28 w 130"/>
                                <a:gd name="T30" fmla="+- 0 919 879"/>
                                <a:gd name="T31" fmla="*/ 919 h 130"/>
                                <a:gd name="T32" fmla="+- 0 8102 7973"/>
                                <a:gd name="T33" fmla="*/ T32 w 130"/>
                                <a:gd name="T34" fmla="+- 0 943 879"/>
                                <a:gd name="T35" fmla="*/ 943 h 130"/>
                                <a:gd name="T36" fmla="+- 0 8101 7973"/>
                                <a:gd name="T37" fmla="*/ T36 w 130"/>
                                <a:gd name="T38" fmla="+- 0 956 879"/>
                                <a:gd name="T39" fmla="*/ 956 h 130"/>
                                <a:gd name="T40" fmla="+- 0 8063 7973"/>
                                <a:gd name="T41" fmla="*/ T40 w 130"/>
                                <a:gd name="T42" fmla="+- 0 1003 879"/>
                                <a:gd name="T43" fmla="*/ 1003 h 130"/>
                                <a:gd name="T44" fmla="+- 0 8038 7973"/>
                                <a:gd name="T45" fmla="*/ T44 w 130"/>
                                <a:gd name="T46" fmla="+- 0 1008 879"/>
                                <a:gd name="T47" fmla="*/ 100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2"/>
                                  </a:lnTo>
                                  <a:lnTo>
                                    <a:pt x="40" y="5"/>
                                  </a:lnTo>
                                  <a:lnTo>
                                    <a:pt x="65" y="0"/>
                                  </a:lnTo>
                                  <a:lnTo>
                                    <a:pt x="78" y="1"/>
                                  </a:lnTo>
                                  <a:lnTo>
                                    <a:pt x="125" y="40"/>
                                  </a:lnTo>
                                  <a:lnTo>
                                    <a:pt x="129"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1" name="Picture 895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973" y="868"/>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782" name="Group 8956"/>
                        <wpg:cNvGrpSpPr>
                          <a:grpSpLocks/>
                        </wpg:cNvGrpSpPr>
                        <wpg:grpSpPr bwMode="auto">
                          <a:xfrm>
                            <a:off x="7978" y="873"/>
                            <a:ext cx="119" cy="119"/>
                            <a:chOff x="7978" y="873"/>
                            <a:chExt cx="119" cy="119"/>
                          </a:xfrm>
                        </wpg:grpSpPr>
                        <wps:wsp>
                          <wps:cNvPr id="783" name="Freeform 8957"/>
                          <wps:cNvSpPr>
                            <a:spLocks/>
                          </wps:cNvSpPr>
                          <wps:spPr bwMode="auto">
                            <a:xfrm>
                              <a:off x="7978" y="873"/>
                              <a:ext cx="119" cy="119"/>
                            </a:xfrm>
                            <a:custGeom>
                              <a:avLst/>
                              <a:gdLst>
                                <a:gd name="T0" fmla="+- 0 8097 7978"/>
                                <a:gd name="T1" fmla="*/ T0 w 119"/>
                                <a:gd name="T2" fmla="+- 0 933 873"/>
                                <a:gd name="T3" fmla="*/ 933 h 119"/>
                                <a:gd name="T4" fmla="+- 0 8061 7978"/>
                                <a:gd name="T5" fmla="*/ T4 w 119"/>
                                <a:gd name="T6" fmla="+- 0 988 873"/>
                                <a:gd name="T7" fmla="*/ 988 h 119"/>
                                <a:gd name="T8" fmla="+- 0 8038 7978"/>
                                <a:gd name="T9" fmla="*/ T8 w 119"/>
                                <a:gd name="T10" fmla="+- 0 992 873"/>
                                <a:gd name="T11" fmla="*/ 992 h 119"/>
                                <a:gd name="T12" fmla="+- 0 8026 7978"/>
                                <a:gd name="T13" fmla="*/ T12 w 119"/>
                                <a:gd name="T14" fmla="+- 0 991 873"/>
                                <a:gd name="T15" fmla="*/ 991 h 119"/>
                                <a:gd name="T16" fmla="+- 0 7980 7978"/>
                                <a:gd name="T17" fmla="*/ T16 w 119"/>
                                <a:gd name="T18" fmla="+- 0 945 873"/>
                                <a:gd name="T19" fmla="*/ 945 h 119"/>
                                <a:gd name="T20" fmla="+- 0 7978 7978"/>
                                <a:gd name="T21" fmla="*/ T20 w 119"/>
                                <a:gd name="T22" fmla="+- 0 933 873"/>
                                <a:gd name="T23" fmla="*/ 933 h 119"/>
                                <a:gd name="T24" fmla="+- 0 7980 7978"/>
                                <a:gd name="T25" fmla="*/ T24 w 119"/>
                                <a:gd name="T26" fmla="+- 0 921 873"/>
                                <a:gd name="T27" fmla="*/ 921 h 119"/>
                                <a:gd name="T28" fmla="+- 0 8026 7978"/>
                                <a:gd name="T29" fmla="*/ T28 w 119"/>
                                <a:gd name="T30" fmla="+- 0 875 873"/>
                                <a:gd name="T31" fmla="*/ 875 h 119"/>
                                <a:gd name="T32" fmla="+- 0 8038 7978"/>
                                <a:gd name="T33" fmla="*/ T32 w 119"/>
                                <a:gd name="T34" fmla="+- 0 873 873"/>
                                <a:gd name="T35" fmla="*/ 873 h 119"/>
                                <a:gd name="T36" fmla="+- 0 8050 7978"/>
                                <a:gd name="T37" fmla="*/ T36 w 119"/>
                                <a:gd name="T38" fmla="+- 0 875 873"/>
                                <a:gd name="T39" fmla="*/ 875 h 119"/>
                                <a:gd name="T40" fmla="+- 0 8096 7978"/>
                                <a:gd name="T41" fmla="*/ T40 w 119"/>
                                <a:gd name="T42" fmla="+- 0 921 873"/>
                                <a:gd name="T43" fmla="*/ 921 h 119"/>
                                <a:gd name="T44" fmla="+- 0 8097 7978"/>
                                <a:gd name="T45" fmla="*/ T44 w 119"/>
                                <a:gd name="T46" fmla="+- 0 933 873"/>
                                <a:gd name="T47" fmla="*/ 93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3" y="115"/>
                                  </a:lnTo>
                                  <a:lnTo>
                                    <a:pt x="60" y="119"/>
                                  </a:lnTo>
                                  <a:lnTo>
                                    <a:pt x="48" y="118"/>
                                  </a:lnTo>
                                  <a:lnTo>
                                    <a:pt x="2" y="72"/>
                                  </a:lnTo>
                                  <a:lnTo>
                                    <a:pt x="0" y="60"/>
                                  </a:lnTo>
                                  <a:lnTo>
                                    <a:pt x="2" y="48"/>
                                  </a:lnTo>
                                  <a:lnTo>
                                    <a:pt x="48" y="2"/>
                                  </a:lnTo>
                                  <a:lnTo>
                                    <a:pt x="60" y="0"/>
                                  </a:lnTo>
                                  <a:lnTo>
                                    <a:pt x="72" y="2"/>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84" name="Group 8958"/>
                        <wpg:cNvGrpSpPr>
                          <a:grpSpLocks/>
                        </wpg:cNvGrpSpPr>
                        <wpg:grpSpPr bwMode="auto">
                          <a:xfrm>
                            <a:off x="8868" y="879"/>
                            <a:ext cx="130" cy="130"/>
                            <a:chOff x="8868" y="879"/>
                            <a:chExt cx="130" cy="130"/>
                          </a:xfrm>
                        </wpg:grpSpPr>
                        <wps:wsp>
                          <wps:cNvPr id="785" name="Freeform 8959"/>
                          <wps:cNvSpPr>
                            <a:spLocks/>
                          </wps:cNvSpPr>
                          <wps:spPr bwMode="auto">
                            <a:xfrm>
                              <a:off x="8868" y="879"/>
                              <a:ext cx="130" cy="130"/>
                            </a:xfrm>
                            <a:custGeom>
                              <a:avLst/>
                              <a:gdLst>
                                <a:gd name="T0" fmla="+- 0 8933 8868"/>
                                <a:gd name="T1" fmla="*/ T0 w 130"/>
                                <a:gd name="T2" fmla="+- 0 1008 879"/>
                                <a:gd name="T3" fmla="*/ 1008 h 130"/>
                                <a:gd name="T4" fmla="+- 0 8879 8868"/>
                                <a:gd name="T5" fmla="*/ T4 w 130"/>
                                <a:gd name="T6" fmla="+- 0 979 879"/>
                                <a:gd name="T7" fmla="*/ 979 h 130"/>
                                <a:gd name="T8" fmla="+- 0 8868 8868"/>
                                <a:gd name="T9" fmla="*/ T8 w 130"/>
                                <a:gd name="T10" fmla="+- 0 943 879"/>
                                <a:gd name="T11" fmla="*/ 943 h 130"/>
                                <a:gd name="T12" fmla="+- 0 8869 8868"/>
                                <a:gd name="T13" fmla="*/ T12 w 130"/>
                                <a:gd name="T14" fmla="+- 0 931 879"/>
                                <a:gd name="T15" fmla="*/ 931 h 130"/>
                                <a:gd name="T16" fmla="+- 0 8908 8868"/>
                                <a:gd name="T17" fmla="*/ T16 w 130"/>
                                <a:gd name="T18" fmla="+- 0 884 879"/>
                                <a:gd name="T19" fmla="*/ 884 h 130"/>
                                <a:gd name="T20" fmla="+- 0 8933 8868"/>
                                <a:gd name="T21" fmla="*/ T20 w 130"/>
                                <a:gd name="T22" fmla="+- 0 879 879"/>
                                <a:gd name="T23" fmla="*/ 879 h 130"/>
                                <a:gd name="T24" fmla="+- 0 8946 8868"/>
                                <a:gd name="T25" fmla="*/ T24 w 130"/>
                                <a:gd name="T26" fmla="+- 0 880 879"/>
                                <a:gd name="T27" fmla="*/ 880 h 130"/>
                                <a:gd name="T28" fmla="+- 0 8993 8868"/>
                                <a:gd name="T29" fmla="*/ T28 w 130"/>
                                <a:gd name="T30" fmla="+- 0 919 879"/>
                                <a:gd name="T31" fmla="*/ 919 h 130"/>
                                <a:gd name="T32" fmla="+- 0 8997 8868"/>
                                <a:gd name="T33" fmla="*/ T32 w 130"/>
                                <a:gd name="T34" fmla="+- 0 943 879"/>
                                <a:gd name="T35" fmla="*/ 943 h 130"/>
                                <a:gd name="T36" fmla="+- 0 8996 8868"/>
                                <a:gd name="T37" fmla="*/ T36 w 130"/>
                                <a:gd name="T38" fmla="+- 0 956 879"/>
                                <a:gd name="T39" fmla="*/ 956 h 130"/>
                                <a:gd name="T40" fmla="+- 0 8957 8868"/>
                                <a:gd name="T41" fmla="*/ T40 w 130"/>
                                <a:gd name="T42" fmla="+- 0 1003 879"/>
                                <a:gd name="T43" fmla="*/ 1003 h 130"/>
                                <a:gd name="T44" fmla="+- 0 8933 8868"/>
                                <a:gd name="T45" fmla="*/ T44 w 130"/>
                                <a:gd name="T46" fmla="+- 0 1008 879"/>
                                <a:gd name="T47" fmla="*/ 100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2"/>
                                  </a:lnTo>
                                  <a:lnTo>
                                    <a:pt x="40" y="5"/>
                                  </a:lnTo>
                                  <a:lnTo>
                                    <a:pt x="65" y="0"/>
                                  </a:lnTo>
                                  <a:lnTo>
                                    <a:pt x="78" y="1"/>
                                  </a:lnTo>
                                  <a:lnTo>
                                    <a:pt x="125" y="40"/>
                                  </a:lnTo>
                                  <a:lnTo>
                                    <a:pt x="129" y="64"/>
                                  </a:lnTo>
                                  <a:lnTo>
                                    <a:pt x="128" y="77"/>
                                  </a:lnTo>
                                  <a:lnTo>
                                    <a:pt x="89"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6" name="Picture 896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8868" y="868"/>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787" name="Group 8961"/>
                        <wpg:cNvGrpSpPr>
                          <a:grpSpLocks/>
                        </wpg:cNvGrpSpPr>
                        <wpg:grpSpPr bwMode="auto">
                          <a:xfrm>
                            <a:off x="8873" y="873"/>
                            <a:ext cx="119" cy="119"/>
                            <a:chOff x="8873" y="873"/>
                            <a:chExt cx="119" cy="119"/>
                          </a:xfrm>
                        </wpg:grpSpPr>
                        <wps:wsp>
                          <wps:cNvPr id="788" name="Freeform 8962"/>
                          <wps:cNvSpPr>
                            <a:spLocks/>
                          </wps:cNvSpPr>
                          <wps:spPr bwMode="auto">
                            <a:xfrm>
                              <a:off x="8873" y="873"/>
                              <a:ext cx="119" cy="119"/>
                            </a:xfrm>
                            <a:custGeom>
                              <a:avLst/>
                              <a:gdLst>
                                <a:gd name="T0" fmla="+- 0 8992 8873"/>
                                <a:gd name="T1" fmla="*/ T0 w 119"/>
                                <a:gd name="T2" fmla="+- 0 933 873"/>
                                <a:gd name="T3" fmla="*/ 933 h 119"/>
                                <a:gd name="T4" fmla="+- 0 8955 8873"/>
                                <a:gd name="T5" fmla="*/ T4 w 119"/>
                                <a:gd name="T6" fmla="+- 0 988 873"/>
                                <a:gd name="T7" fmla="*/ 988 h 119"/>
                                <a:gd name="T8" fmla="+- 0 8933 8873"/>
                                <a:gd name="T9" fmla="*/ T8 w 119"/>
                                <a:gd name="T10" fmla="+- 0 992 873"/>
                                <a:gd name="T11" fmla="*/ 992 h 119"/>
                                <a:gd name="T12" fmla="+- 0 8921 8873"/>
                                <a:gd name="T13" fmla="*/ T12 w 119"/>
                                <a:gd name="T14" fmla="+- 0 991 873"/>
                                <a:gd name="T15" fmla="*/ 991 h 119"/>
                                <a:gd name="T16" fmla="+- 0 8874 8873"/>
                                <a:gd name="T17" fmla="*/ T16 w 119"/>
                                <a:gd name="T18" fmla="+- 0 945 873"/>
                                <a:gd name="T19" fmla="*/ 945 h 119"/>
                                <a:gd name="T20" fmla="+- 0 8873 8873"/>
                                <a:gd name="T21" fmla="*/ T20 w 119"/>
                                <a:gd name="T22" fmla="+- 0 933 873"/>
                                <a:gd name="T23" fmla="*/ 933 h 119"/>
                                <a:gd name="T24" fmla="+- 0 8874 8873"/>
                                <a:gd name="T25" fmla="*/ T24 w 119"/>
                                <a:gd name="T26" fmla="+- 0 921 873"/>
                                <a:gd name="T27" fmla="*/ 921 h 119"/>
                                <a:gd name="T28" fmla="+- 0 8921 8873"/>
                                <a:gd name="T29" fmla="*/ T28 w 119"/>
                                <a:gd name="T30" fmla="+- 0 875 873"/>
                                <a:gd name="T31" fmla="*/ 875 h 119"/>
                                <a:gd name="T32" fmla="+- 0 8933 8873"/>
                                <a:gd name="T33" fmla="*/ T32 w 119"/>
                                <a:gd name="T34" fmla="+- 0 873 873"/>
                                <a:gd name="T35" fmla="*/ 873 h 119"/>
                                <a:gd name="T36" fmla="+- 0 8944 8873"/>
                                <a:gd name="T37" fmla="*/ T36 w 119"/>
                                <a:gd name="T38" fmla="+- 0 875 873"/>
                                <a:gd name="T39" fmla="*/ 875 h 119"/>
                                <a:gd name="T40" fmla="+- 0 8991 8873"/>
                                <a:gd name="T41" fmla="*/ T40 w 119"/>
                                <a:gd name="T42" fmla="+- 0 921 873"/>
                                <a:gd name="T43" fmla="*/ 921 h 119"/>
                                <a:gd name="T44" fmla="+- 0 8992 8873"/>
                                <a:gd name="T45" fmla="*/ T44 w 119"/>
                                <a:gd name="T46" fmla="+- 0 933 873"/>
                                <a:gd name="T47" fmla="*/ 93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60" y="119"/>
                                  </a:lnTo>
                                  <a:lnTo>
                                    <a:pt x="48" y="118"/>
                                  </a:lnTo>
                                  <a:lnTo>
                                    <a:pt x="1" y="72"/>
                                  </a:lnTo>
                                  <a:lnTo>
                                    <a:pt x="0" y="60"/>
                                  </a:lnTo>
                                  <a:lnTo>
                                    <a:pt x="1" y="48"/>
                                  </a:lnTo>
                                  <a:lnTo>
                                    <a:pt x="48" y="2"/>
                                  </a:lnTo>
                                  <a:lnTo>
                                    <a:pt x="60" y="0"/>
                                  </a:lnTo>
                                  <a:lnTo>
                                    <a:pt x="71" y="2"/>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89" name="Group 8963"/>
                        <wpg:cNvGrpSpPr>
                          <a:grpSpLocks/>
                        </wpg:cNvGrpSpPr>
                        <wpg:grpSpPr bwMode="auto">
                          <a:xfrm>
                            <a:off x="9763" y="879"/>
                            <a:ext cx="130" cy="130"/>
                            <a:chOff x="9763" y="879"/>
                            <a:chExt cx="130" cy="130"/>
                          </a:xfrm>
                        </wpg:grpSpPr>
                        <wps:wsp>
                          <wps:cNvPr id="790" name="Freeform 8964"/>
                          <wps:cNvSpPr>
                            <a:spLocks/>
                          </wps:cNvSpPr>
                          <wps:spPr bwMode="auto">
                            <a:xfrm>
                              <a:off x="9763" y="879"/>
                              <a:ext cx="130" cy="130"/>
                            </a:xfrm>
                            <a:custGeom>
                              <a:avLst/>
                              <a:gdLst>
                                <a:gd name="T0" fmla="+- 0 9828 9763"/>
                                <a:gd name="T1" fmla="*/ T0 w 130"/>
                                <a:gd name="T2" fmla="+- 0 1008 879"/>
                                <a:gd name="T3" fmla="*/ 1008 h 130"/>
                                <a:gd name="T4" fmla="+- 0 9773 9763"/>
                                <a:gd name="T5" fmla="*/ T4 w 130"/>
                                <a:gd name="T6" fmla="+- 0 979 879"/>
                                <a:gd name="T7" fmla="*/ 979 h 130"/>
                                <a:gd name="T8" fmla="+- 0 9763 9763"/>
                                <a:gd name="T9" fmla="*/ T8 w 130"/>
                                <a:gd name="T10" fmla="+- 0 943 879"/>
                                <a:gd name="T11" fmla="*/ 943 h 130"/>
                                <a:gd name="T12" fmla="+- 0 9764 9763"/>
                                <a:gd name="T13" fmla="*/ T12 w 130"/>
                                <a:gd name="T14" fmla="+- 0 931 879"/>
                                <a:gd name="T15" fmla="*/ 931 h 130"/>
                                <a:gd name="T16" fmla="+- 0 9803 9763"/>
                                <a:gd name="T17" fmla="*/ T16 w 130"/>
                                <a:gd name="T18" fmla="+- 0 884 879"/>
                                <a:gd name="T19" fmla="*/ 884 h 130"/>
                                <a:gd name="T20" fmla="+- 0 9828 9763"/>
                                <a:gd name="T21" fmla="*/ T20 w 130"/>
                                <a:gd name="T22" fmla="+- 0 879 879"/>
                                <a:gd name="T23" fmla="*/ 879 h 130"/>
                                <a:gd name="T24" fmla="+- 0 9840 9763"/>
                                <a:gd name="T25" fmla="*/ T24 w 130"/>
                                <a:gd name="T26" fmla="+- 0 880 879"/>
                                <a:gd name="T27" fmla="*/ 880 h 130"/>
                                <a:gd name="T28" fmla="+- 0 9887 9763"/>
                                <a:gd name="T29" fmla="*/ T28 w 130"/>
                                <a:gd name="T30" fmla="+- 0 919 879"/>
                                <a:gd name="T31" fmla="*/ 919 h 130"/>
                                <a:gd name="T32" fmla="+- 0 9892 9763"/>
                                <a:gd name="T33" fmla="*/ T32 w 130"/>
                                <a:gd name="T34" fmla="+- 0 943 879"/>
                                <a:gd name="T35" fmla="*/ 943 h 130"/>
                                <a:gd name="T36" fmla="+- 0 9891 9763"/>
                                <a:gd name="T37" fmla="*/ T36 w 130"/>
                                <a:gd name="T38" fmla="+- 0 956 879"/>
                                <a:gd name="T39" fmla="*/ 956 h 130"/>
                                <a:gd name="T40" fmla="+- 0 9852 9763"/>
                                <a:gd name="T41" fmla="*/ T40 w 130"/>
                                <a:gd name="T42" fmla="+- 0 1003 879"/>
                                <a:gd name="T43" fmla="*/ 1003 h 130"/>
                                <a:gd name="T44" fmla="+- 0 9828 9763"/>
                                <a:gd name="T45" fmla="*/ T44 w 130"/>
                                <a:gd name="T46" fmla="+- 0 1008 879"/>
                                <a:gd name="T47" fmla="*/ 100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0" y="100"/>
                                  </a:lnTo>
                                  <a:lnTo>
                                    <a:pt x="0" y="64"/>
                                  </a:lnTo>
                                  <a:lnTo>
                                    <a:pt x="1" y="52"/>
                                  </a:lnTo>
                                  <a:lnTo>
                                    <a:pt x="40" y="5"/>
                                  </a:lnTo>
                                  <a:lnTo>
                                    <a:pt x="65" y="0"/>
                                  </a:lnTo>
                                  <a:lnTo>
                                    <a:pt x="77" y="1"/>
                                  </a:lnTo>
                                  <a:lnTo>
                                    <a:pt x="124" y="40"/>
                                  </a:lnTo>
                                  <a:lnTo>
                                    <a:pt x="129" y="64"/>
                                  </a:lnTo>
                                  <a:lnTo>
                                    <a:pt x="128" y="77"/>
                                  </a:lnTo>
                                  <a:lnTo>
                                    <a:pt x="89"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1" name="Picture 896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763" y="868"/>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792" name="Group 8966"/>
                        <wpg:cNvGrpSpPr>
                          <a:grpSpLocks/>
                        </wpg:cNvGrpSpPr>
                        <wpg:grpSpPr bwMode="auto">
                          <a:xfrm>
                            <a:off x="9768" y="873"/>
                            <a:ext cx="119" cy="119"/>
                            <a:chOff x="9768" y="873"/>
                            <a:chExt cx="119" cy="119"/>
                          </a:xfrm>
                        </wpg:grpSpPr>
                        <wps:wsp>
                          <wps:cNvPr id="793" name="Freeform 8967"/>
                          <wps:cNvSpPr>
                            <a:spLocks/>
                          </wps:cNvSpPr>
                          <wps:spPr bwMode="auto">
                            <a:xfrm>
                              <a:off x="9768" y="873"/>
                              <a:ext cx="119" cy="119"/>
                            </a:xfrm>
                            <a:custGeom>
                              <a:avLst/>
                              <a:gdLst>
                                <a:gd name="T0" fmla="+- 0 9887 9768"/>
                                <a:gd name="T1" fmla="*/ T0 w 119"/>
                                <a:gd name="T2" fmla="+- 0 933 873"/>
                                <a:gd name="T3" fmla="*/ 933 h 119"/>
                                <a:gd name="T4" fmla="+- 0 9850 9768"/>
                                <a:gd name="T5" fmla="*/ T4 w 119"/>
                                <a:gd name="T6" fmla="+- 0 988 873"/>
                                <a:gd name="T7" fmla="*/ 988 h 119"/>
                                <a:gd name="T8" fmla="+- 0 9828 9768"/>
                                <a:gd name="T9" fmla="*/ T8 w 119"/>
                                <a:gd name="T10" fmla="+- 0 992 873"/>
                                <a:gd name="T11" fmla="*/ 992 h 119"/>
                                <a:gd name="T12" fmla="+- 0 9816 9768"/>
                                <a:gd name="T13" fmla="*/ T12 w 119"/>
                                <a:gd name="T14" fmla="+- 0 991 873"/>
                                <a:gd name="T15" fmla="*/ 991 h 119"/>
                                <a:gd name="T16" fmla="+- 0 9769 9768"/>
                                <a:gd name="T17" fmla="*/ T16 w 119"/>
                                <a:gd name="T18" fmla="+- 0 945 873"/>
                                <a:gd name="T19" fmla="*/ 945 h 119"/>
                                <a:gd name="T20" fmla="+- 0 9768 9768"/>
                                <a:gd name="T21" fmla="*/ T20 w 119"/>
                                <a:gd name="T22" fmla="+- 0 933 873"/>
                                <a:gd name="T23" fmla="*/ 933 h 119"/>
                                <a:gd name="T24" fmla="+- 0 9769 9768"/>
                                <a:gd name="T25" fmla="*/ T24 w 119"/>
                                <a:gd name="T26" fmla="+- 0 921 873"/>
                                <a:gd name="T27" fmla="*/ 921 h 119"/>
                                <a:gd name="T28" fmla="+- 0 9816 9768"/>
                                <a:gd name="T29" fmla="*/ T28 w 119"/>
                                <a:gd name="T30" fmla="+- 0 875 873"/>
                                <a:gd name="T31" fmla="*/ 875 h 119"/>
                                <a:gd name="T32" fmla="+- 0 9828 9768"/>
                                <a:gd name="T33" fmla="*/ T32 w 119"/>
                                <a:gd name="T34" fmla="+- 0 873 873"/>
                                <a:gd name="T35" fmla="*/ 873 h 119"/>
                                <a:gd name="T36" fmla="+- 0 9839 9768"/>
                                <a:gd name="T37" fmla="*/ T36 w 119"/>
                                <a:gd name="T38" fmla="+- 0 875 873"/>
                                <a:gd name="T39" fmla="*/ 875 h 119"/>
                                <a:gd name="T40" fmla="+- 0 9886 9768"/>
                                <a:gd name="T41" fmla="*/ T40 w 119"/>
                                <a:gd name="T42" fmla="+- 0 921 873"/>
                                <a:gd name="T43" fmla="*/ 921 h 119"/>
                                <a:gd name="T44" fmla="+- 0 9887 9768"/>
                                <a:gd name="T45" fmla="*/ T44 w 119"/>
                                <a:gd name="T46" fmla="+- 0 933 873"/>
                                <a:gd name="T47" fmla="*/ 93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60"/>
                                  </a:moveTo>
                                  <a:lnTo>
                                    <a:pt x="82" y="115"/>
                                  </a:lnTo>
                                  <a:lnTo>
                                    <a:pt x="60" y="119"/>
                                  </a:lnTo>
                                  <a:lnTo>
                                    <a:pt x="48" y="118"/>
                                  </a:lnTo>
                                  <a:lnTo>
                                    <a:pt x="1" y="72"/>
                                  </a:lnTo>
                                  <a:lnTo>
                                    <a:pt x="0" y="60"/>
                                  </a:lnTo>
                                  <a:lnTo>
                                    <a:pt x="1" y="48"/>
                                  </a:lnTo>
                                  <a:lnTo>
                                    <a:pt x="48" y="2"/>
                                  </a:lnTo>
                                  <a:lnTo>
                                    <a:pt x="60" y="0"/>
                                  </a:lnTo>
                                  <a:lnTo>
                                    <a:pt x="71" y="2"/>
                                  </a:lnTo>
                                  <a:lnTo>
                                    <a:pt x="118" y="48"/>
                                  </a:lnTo>
                                  <a:lnTo>
                                    <a:pt x="119" y="60"/>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94" name="Group 8968"/>
                        <wpg:cNvGrpSpPr>
                          <a:grpSpLocks/>
                        </wpg:cNvGrpSpPr>
                        <wpg:grpSpPr bwMode="auto">
                          <a:xfrm>
                            <a:off x="5288" y="1353"/>
                            <a:ext cx="130" cy="130"/>
                            <a:chOff x="5288" y="1353"/>
                            <a:chExt cx="130" cy="130"/>
                          </a:xfrm>
                        </wpg:grpSpPr>
                        <wps:wsp>
                          <wps:cNvPr id="795" name="Freeform 8969"/>
                          <wps:cNvSpPr>
                            <a:spLocks/>
                          </wps:cNvSpPr>
                          <wps:spPr bwMode="auto">
                            <a:xfrm>
                              <a:off x="5288" y="1353"/>
                              <a:ext cx="130" cy="130"/>
                            </a:xfrm>
                            <a:custGeom>
                              <a:avLst/>
                              <a:gdLst>
                                <a:gd name="T0" fmla="+- 0 5353 5288"/>
                                <a:gd name="T1" fmla="*/ T0 w 130"/>
                                <a:gd name="T2" fmla="+- 0 1483 1353"/>
                                <a:gd name="T3" fmla="*/ 1483 h 130"/>
                                <a:gd name="T4" fmla="+- 0 5299 5288"/>
                                <a:gd name="T5" fmla="*/ T4 w 130"/>
                                <a:gd name="T6" fmla="+- 0 1454 1353"/>
                                <a:gd name="T7" fmla="*/ 1454 h 130"/>
                                <a:gd name="T8" fmla="+- 0 5288 5288"/>
                                <a:gd name="T9" fmla="*/ T8 w 130"/>
                                <a:gd name="T10" fmla="+- 0 1418 1353"/>
                                <a:gd name="T11" fmla="*/ 1418 h 130"/>
                                <a:gd name="T12" fmla="+- 0 5290 5288"/>
                                <a:gd name="T13" fmla="*/ T12 w 130"/>
                                <a:gd name="T14" fmla="+- 0 1405 1353"/>
                                <a:gd name="T15" fmla="*/ 1405 h 130"/>
                                <a:gd name="T16" fmla="+- 0 5328 5288"/>
                                <a:gd name="T17" fmla="*/ T16 w 130"/>
                                <a:gd name="T18" fmla="+- 0 1358 1353"/>
                                <a:gd name="T19" fmla="*/ 1358 h 130"/>
                                <a:gd name="T20" fmla="+- 0 5353 5288"/>
                                <a:gd name="T21" fmla="*/ T20 w 130"/>
                                <a:gd name="T22" fmla="+- 0 1353 1353"/>
                                <a:gd name="T23" fmla="*/ 1353 h 130"/>
                                <a:gd name="T24" fmla="+- 0 5366 5288"/>
                                <a:gd name="T25" fmla="*/ T24 w 130"/>
                                <a:gd name="T26" fmla="+- 0 1354 1353"/>
                                <a:gd name="T27" fmla="*/ 1354 h 130"/>
                                <a:gd name="T28" fmla="+- 0 5413 5288"/>
                                <a:gd name="T29" fmla="*/ T28 w 130"/>
                                <a:gd name="T30" fmla="+- 0 1393 1353"/>
                                <a:gd name="T31" fmla="*/ 1393 h 130"/>
                                <a:gd name="T32" fmla="+- 0 5418 5288"/>
                                <a:gd name="T33" fmla="*/ T32 w 130"/>
                                <a:gd name="T34" fmla="+- 0 1418 1353"/>
                                <a:gd name="T35" fmla="*/ 1418 h 130"/>
                                <a:gd name="T36" fmla="+- 0 5417 5288"/>
                                <a:gd name="T37" fmla="*/ T36 w 130"/>
                                <a:gd name="T38" fmla="+- 0 1431 1353"/>
                                <a:gd name="T39" fmla="*/ 1431 h 130"/>
                                <a:gd name="T40" fmla="+- 0 5378 5288"/>
                                <a:gd name="T41" fmla="*/ T40 w 130"/>
                                <a:gd name="T42" fmla="+- 0 1478 1353"/>
                                <a:gd name="T43" fmla="*/ 1478 h 130"/>
                                <a:gd name="T44" fmla="+- 0 5353 5288"/>
                                <a:gd name="T45" fmla="*/ T44 w 130"/>
                                <a:gd name="T46" fmla="+- 0 1483 1353"/>
                                <a:gd name="T47" fmla="*/ 148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2" y="52"/>
                                  </a:lnTo>
                                  <a:lnTo>
                                    <a:pt x="40" y="5"/>
                                  </a:lnTo>
                                  <a:lnTo>
                                    <a:pt x="65" y="0"/>
                                  </a:lnTo>
                                  <a:lnTo>
                                    <a:pt x="78" y="1"/>
                                  </a:lnTo>
                                  <a:lnTo>
                                    <a:pt x="125" y="40"/>
                                  </a:lnTo>
                                  <a:lnTo>
                                    <a:pt x="130" y="65"/>
                                  </a:lnTo>
                                  <a:lnTo>
                                    <a:pt x="129"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6" name="Picture 897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5288" y="134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797" name="Group 8971"/>
                        <wpg:cNvGrpSpPr>
                          <a:grpSpLocks/>
                        </wpg:cNvGrpSpPr>
                        <wpg:grpSpPr bwMode="auto">
                          <a:xfrm>
                            <a:off x="5294" y="1348"/>
                            <a:ext cx="119" cy="119"/>
                            <a:chOff x="5294" y="1348"/>
                            <a:chExt cx="119" cy="119"/>
                          </a:xfrm>
                        </wpg:grpSpPr>
                        <wps:wsp>
                          <wps:cNvPr id="798" name="Freeform 8972"/>
                          <wps:cNvSpPr>
                            <a:spLocks/>
                          </wps:cNvSpPr>
                          <wps:spPr bwMode="auto">
                            <a:xfrm>
                              <a:off x="5294" y="1348"/>
                              <a:ext cx="119" cy="119"/>
                            </a:xfrm>
                            <a:custGeom>
                              <a:avLst/>
                              <a:gdLst>
                                <a:gd name="T0" fmla="+- 0 5412 5294"/>
                                <a:gd name="T1" fmla="*/ T0 w 119"/>
                                <a:gd name="T2" fmla="+- 0 1407 1348"/>
                                <a:gd name="T3" fmla="*/ 1407 h 119"/>
                                <a:gd name="T4" fmla="+- 0 5376 5294"/>
                                <a:gd name="T5" fmla="*/ T4 w 119"/>
                                <a:gd name="T6" fmla="+- 0 1462 1348"/>
                                <a:gd name="T7" fmla="*/ 1462 h 119"/>
                                <a:gd name="T8" fmla="+- 0 5353 5294"/>
                                <a:gd name="T9" fmla="*/ T8 w 119"/>
                                <a:gd name="T10" fmla="+- 0 1466 1348"/>
                                <a:gd name="T11" fmla="*/ 1466 h 119"/>
                                <a:gd name="T12" fmla="+- 0 5341 5294"/>
                                <a:gd name="T13" fmla="*/ T12 w 119"/>
                                <a:gd name="T14" fmla="+- 0 1465 1348"/>
                                <a:gd name="T15" fmla="*/ 1465 h 119"/>
                                <a:gd name="T16" fmla="+- 0 5295 5294"/>
                                <a:gd name="T17" fmla="*/ T16 w 119"/>
                                <a:gd name="T18" fmla="+- 0 1419 1348"/>
                                <a:gd name="T19" fmla="*/ 1419 h 119"/>
                                <a:gd name="T20" fmla="+- 0 5294 5294"/>
                                <a:gd name="T21" fmla="*/ T20 w 119"/>
                                <a:gd name="T22" fmla="+- 0 1407 1348"/>
                                <a:gd name="T23" fmla="*/ 1407 h 119"/>
                                <a:gd name="T24" fmla="+- 0 5295 5294"/>
                                <a:gd name="T25" fmla="*/ T24 w 119"/>
                                <a:gd name="T26" fmla="+- 0 1395 1348"/>
                                <a:gd name="T27" fmla="*/ 1395 h 119"/>
                                <a:gd name="T28" fmla="+- 0 5341 5294"/>
                                <a:gd name="T29" fmla="*/ T28 w 119"/>
                                <a:gd name="T30" fmla="+- 0 1349 1348"/>
                                <a:gd name="T31" fmla="*/ 1349 h 119"/>
                                <a:gd name="T32" fmla="+- 0 5353 5294"/>
                                <a:gd name="T33" fmla="*/ T32 w 119"/>
                                <a:gd name="T34" fmla="+- 0 1348 1348"/>
                                <a:gd name="T35" fmla="*/ 1348 h 119"/>
                                <a:gd name="T36" fmla="+- 0 5365 5294"/>
                                <a:gd name="T37" fmla="*/ T36 w 119"/>
                                <a:gd name="T38" fmla="+- 0 1349 1348"/>
                                <a:gd name="T39" fmla="*/ 1349 h 119"/>
                                <a:gd name="T40" fmla="+- 0 5411 5294"/>
                                <a:gd name="T41" fmla="*/ T40 w 119"/>
                                <a:gd name="T42" fmla="+- 0 1395 1348"/>
                                <a:gd name="T43" fmla="*/ 1395 h 119"/>
                                <a:gd name="T44" fmla="+- 0 5412 5294"/>
                                <a:gd name="T45" fmla="*/ T44 w 119"/>
                                <a:gd name="T46" fmla="+- 0 1407 1348"/>
                                <a:gd name="T47" fmla="*/ 140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99" name="Group 8973"/>
                        <wpg:cNvGrpSpPr>
                          <a:grpSpLocks/>
                        </wpg:cNvGrpSpPr>
                        <wpg:grpSpPr bwMode="auto">
                          <a:xfrm>
                            <a:off x="6183" y="1353"/>
                            <a:ext cx="130" cy="130"/>
                            <a:chOff x="6183" y="1353"/>
                            <a:chExt cx="130" cy="130"/>
                          </a:xfrm>
                        </wpg:grpSpPr>
                        <wps:wsp>
                          <wps:cNvPr id="800" name="Freeform 8974"/>
                          <wps:cNvSpPr>
                            <a:spLocks/>
                          </wps:cNvSpPr>
                          <wps:spPr bwMode="auto">
                            <a:xfrm>
                              <a:off x="6183" y="1353"/>
                              <a:ext cx="130" cy="130"/>
                            </a:xfrm>
                            <a:custGeom>
                              <a:avLst/>
                              <a:gdLst>
                                <a:gd name="T0" fmla="+- 0 6248 6183"/>
                                <a:gd name="T1" fmla="*/ T0 w 130"/>
                                <a:gd name="T2" fmla="+- 0 1483 1353"/>
                                <a:gd name="T3" fmla="*/ 1483 h 130"/>
                                <a:gd name="T4" fmla="+- 0 6194 6183"/>
                                <a:gd name="T5" fmla="*/ T4 w 130"/>
                                <a:gd name="T6" fmla="+- 0 1454 1353"/>
                                <a:gd name="T7" fmla="*/ 1454 h 130"/>
                                <a:gd name="T8" fmla="+- 0 6183 6183"/>
                                <a:gd name="T9" fmla="*/ T8 w 130"/>
                                <a:gd name="T10" fmla="+- 0 1418 1353"/>
                                <a:gd name="T11" fmla="*/ 1418 h 130"/>
                                <a:gd name="T12" fmla="+- 0 6185 6183"/>
                                <a:gd name="T13" fmla="*/ T12 w 130"/>
                                <a:gd name="T14" fmla="+- 0 1405 1353"/>
                                <a:gd name="T15" fmla="*/ 1405 h 130"/>
                                <a:gd name="T16" fmla="+- 0 6223 6183"/>
                                <a:gd name="T17" fmla="*/ T16 w 130"/>
                                <a:gd name="T18" fmla="+- 0 1358 1353"/>
                                <a:gd name="T19" fmla="*/ 1358 h 130"/>
                                <a:gd name="T20" fmla="+- 0 6248 6183"/>
                                <a:gd name="T21" fmla="*/ T20 w 130"/>
                                <a:gd name="T22" fmla="+- 0 1353 1353"/>
                                <a:gd name="T23" fmla="*/ 1353 h 130"/>
                                <a:gd name="T24" fmla="+- 0 6261 6183"/>
                                <a:gd name="T25" fmla="*/ T24 w 130"/>
                                <a:gd name="T26" fmla="+- 0 1354 1353"/>
                                <a:gd name="T27" fmla="*/ 1354 h 130"/>
                                <a:gd name="T28" fmla="+- 0 6308 6183"/>
                                <a:gd name="T29" fmla="*/ T28 w 130"/>
                                <a:gd name="T30" fmla="+- 0 1393 1353"/>
                                <a:gd name="T31" fmla="*/ 1393 h 130"/>
                                <a:gd name="T32" fmla="+- 0 6313 6183"/>
                                <a:gd name="T33" fmla="*/ T32 w 130"/>
                                <a:gd name="T34" fmla="+- 0 1418 1353"/>
                                <a:gd name="T35" fmla="*/ 1418 h 130"/>
                                <a:gd name="T36" fmla="+- 0 6312 6183"/>
                                <a:gd name="T37" fmla="*/ T36 w 130"/>
                                <a:gd name="T38" fmla="+- 0 1431 1353"/>
                                <a:gd name="T39" fmla="*/ 1431 h 130"/>
                                <a:gd name="T40" fmla="+- 0 6273 6183"/>
                                <a:gd name="T41" fmla="*/ T40 w 130"/>
                                <a:gd name="T42" fmla="+- 0 1478 1353"/>
                                <a:gd name="T43" fmla="*/ 1478 h 130"/>
                                <a:gd name="T44" fmla="+- 0 6248 6183"/>
                                <a:gd name="T45" fmla="*/ T44 w 130"/>
                                <a:gd name="T46" fmla="+- 0 1483 1353"/>
                                <a:gd name="T47" fmla="*/ 148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2" y="52"/>
                                  </a:lnTo>
                                  <a:lnTo>
                                    <a:pt x="40" y="5"/>
                                  </a:lnTo>
                                  <a:lnTo>
                                    <a:pt x="65" y="0"/>
                                  </a:lnTo>
                                  <a:lnTo>
                                    <a:pt x="78" y="1"/>
                                  </a:lnTo>
                                  <a:lnTo>
                                    <a:pt x="125" y="40"/>
                                  </a:lnTo>
                                  <a:lnTo>
                                    <a:pt x="130" y="65"/>
                                  </a:lnTo>
                                  <a:lnTo>
                                    <a:pt x="129"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1" name="Picture 897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6183" y="134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02" name="Group 8976"/>
                        <wpg:cNvGrpSpPr>
                          <a:grpSpLocks/>
                        </wpg:cNvGrpSpPr>
                        <wpg:grpSpPr bwMode="auto">
                          <a:xfrm>
                            <a:off x="6189" y="1348"/>
                            <a:ext cx="119" cy="119"/>
                            <a:chOff x="6189" y="1348"/>
                            <a:chExt cx="119" cy="119"/>
                          </a:xfrm>
                        </wpg:grpSpPr>
                        <wps:wsp>
                          <wps:cNvPr id="803" name="Freeform 8977"/>
                          <wps:cNvSpPr>
                            <a:spLocks/>
                          </wps:cNvSpPr>
                          <wps:spPr bwMode="auto">
                            <a:xfrm>
                              <a:off x="6189" y="1348"/>
                              <a:ext cx="119" cy="119"/>
                            </a:xfrm>
                            <a:custGeom>
                              <a:avLst/>
                              <a:gdLst>
                                <a:gd name="T0" fmla="+- 0 6307 6189"/>
                                <a:gd name="T1" fmla="*/ T0 w 119"/>
                                <a:gd name="T2" fmla="+- 0 1407 1348"/>
                                <a:gd name="T3" fmla="*/ 1407 h 119"/>
                                <a:gd name="T4" fmla="+- 0 6271 6189"/>
                                <a:gd name="T5" fmla="*/ T4 w 119"/>
                                <a:gd name="T6" fmla="+- 0 1462 1348"/>
                                <a:gd name="T7" fmla="*/ 1462 h 119"/>
                                <a:gd name="T8" fmla="+- 0 6248 6189"/>
                                <a:gd name="T9" fmla="*/ T8 w 119"/>
                                <a:gd name="T10" fmla="+- 0 1466 1348"/>
                                <a:gd name="T11" fmla="*/ 1466 h 119"/>
                                <a:gd name="T12" fmla="+- 0 6236 6189"/>
                                <a:gd name="T13" fmla="*/ T12 w 119"/>
                                <a:gd name="T14" fmla="+- 0 1465 1348"/>
                                <a:gd name="T15" fmla="*/ 1465 h 119"/>
                                <a:gd name="T16" fmla="+- 0 6190 6189"/>
                                <a:gd name="T17" fmla="*/ T16 w 119"/>
                                <a:gd name="T18" fmla="+- 0 1419 1348"/>
                                <a:gd name="T19" fmla="*/ 1419 h 119"/>
                                <a:gd name="T20" fmla="+- 0 6189 6189"/>
                                <a:gd name="T21" fmla="*/ T20 w 119"/>
                                <a:gd name="T22" fmla="+- 0 1407 1348"/>
                                <a:gd name="T23" fmla="*/ 1407 h 119"/>
                                <a:gd name="T24" fmla="+- 0 6190 6189"/>
                                <a:gd name="T25" fmla="*/ T24 w 119"/>
                                <a:gd name="T26" fmla="+- 0 1395 1348"/>
                                <a:gd name="T27" fmla="*/ 1395 h 119"/>
                                <a:gd name="T28" fmla="+- 0 6236 6189"/>
                                <a:gd name="T29" fmla="*/ T28 w 119"/>
                                <a:gd name="T30" fmla="+- 0 1349 1348"/>
                                <a:gd name="T31" fmla="*/ 1349 h 119"/>
                                <a:gd name="T32" fmla="+- 0 6248 6189"/>
                                <a:gd name="T33" fmla="*/ T32 w 119"/>
                                <a:gd name="T34" fmla="+- 0 1348 1348"/>
                                <a:gd name="T35" fmla="*/ 1348 h 119"/>
                                <a:gd name="T36" fmla="+- 0 6260 6189"/>
                                <a:gd name="T37" fmla="*/ T36 w 119"/>
                                <a:gd name="T38" fmla="+- 0 1349 1348"/>
                                <a:gd name="T39" fmla="*/ 1349 h 119"/>
                                <a:gd name="T40" fmla="+- 0 6306 6189"/>
                                <a:gd name="T41" fmla="*/ T40 w 119"/>
                                <a:gd name="T42" fmla="+- 0 1395 1348"/>
                                <a:gd name="T43" fmla="*/ 1395 h 119"/>
                                <a:gd name="T44" fmla="+- 0 6307 6189"/>
                                <a:gd name="T45" fmla="*/ T44 w 119"/>
                                <a:gd name="T46" fmla="+- 0 1407 1348"/>
                                <a:gd name="T47" fmla="*/ 140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04" name="Group 8978"/>
                        <wpg:cNvGrpSpPr>
                          <a:grpSpLocks/>
                        </wpg:cNvGrpSpPr>
                        <wpg:grpSpPr bwMode="auto">
                          <a:xfrm>
                            <a:off x="7078" y="1353"/>
                            <a:ext cx="130" cy="130"/>
                            <a:chOff x="7078" y="1353"/>
                            <a:chExt cx="130" cy="130"/>
                          </a:xfrm>
                        </wpg:grpSpPr>
                        <wps:wsp>
                          <wps:cNvPr id="805" name="Freeform 8979"/>
                          <wps:cNvSpPr>
                            <a:spLocks/>
                          </wps:cNvSpPr>
                          <wps:spPr bwMode="auto">
                            <a:xfrm>
                              <a:off x="7078" y="1353"/>
                              <a:ext cx="130" cy="130"/>
                            </a:xfrm>
                            <a:custGeom>
                              <a:avLst/>
                              <a:gdLst>
                                <a:gd name="T0" fmla="+- 0 7143 7078"/>
                                <a:gd name="T1" fmla="*/ T0 w 130"/>
                                <a:gd name="T2" fmla="+- 0 1483 1353"/>
                                <a:gd name="T3" fmla="*/ 1483 h 130"/>
                                <a:gd name="T4" fmla="+- 0 7089 7078"/>
                                <a:gd name="T5" fmla="*/ T4 w 130"/>
                                <a:gd name="T6" fmla="+- 0 1454 1353"/>
                                <a:gd name="T7" fmla="*/ 1454 h 130"/>
                                <a:gd name="T8" fmla="+- 0 7078 7078"/>
                                <a:gd name="T9" fmla="*/ T8 w 130"/>
                                <a:gd name="T10" fmla="+- 0 1418 1353"/>
                                <a:gd name="T11" fmla="*/ 1418 h 130"/>
                                <a:gd name="T12" fmla="+- 0 7079 7078"/>
                                <a:gd name="T13" fmla="*/ T12 w 130"/>
                                <a:gd name="T14" fmla="+- 0 1405 1353"/>
                                <a:gd name="T15" fmla="*/ 1405 h 130"/>
                                <a:gd name="T16" fmla="+- 0 7118 7078"/>
                                <a:gd name="T17" fmla="*/ T16 w 130"/>
                                <a:gd name="T18" fmla="+- 0 1358 1353"/>
                                <a:gd name="T19" fmla="*/ 1358 h 130"/>
                                <a:gd name="T20" fmla="+- 0 7143 7078"/>
                                <a:gd name="T21" fmla="*/ T20 w 130"/>
                                <a:gd name="T22" fmla="+- 0 1353 1353"/>
                                <a:gd name="T23" fmla="*/ 1353 h 130"/>
                                <a:gd name="T24" fmla="+- 0 7156 7078"/>
                                <a:gd name="T25" fmla="*/ T24 w 130"/>
                                <a:gd name="T26" fmla="+- 0 1354 1353"/>
                                <a:gd name="T27" fmla="*/ 1354 h 130"/>
                                <a:gd name="T28" fmla="+- 0 7203 7078"/>
                                <a:gd name="T29" fmla="*/ T28 w 130"/>
                                <a:gd name="T30" fmla="+- 0 1393 1353"/>
                                <a:gd name="T31" fmla="*/ 1393 h 130"/>
                                <a:gd name="T32" fmla="+- 0 7208 7078"/>
                                <a:gd name="T33" fmla="*/ T32 w 130"/>
                                <a:gd name="T34" fmla="+- 0 1418 1353"/>
                                <a:gd name="T35" fmla="*/ 1418 h 130"/>
                                <a:gd name="T36" fmla="+- 0 7206 7078"/>
                                <a:gd name="T37" fmla="*/ T36 w 130"/>
                                <a:gd name="T38" fmla="+- 0 1431 1353"/>
                                <a:gd name="T39" fmla="*/ 1431 h 130"/>
                                <a:gd name="T40" fmla="+- 0 7168 7078"/>
                                <a:gd name="T41" fmla="*/ T40 w 130"/>
                                <a:gd name="T42" fmla="+- 0 1478 1353"/>
                                <a:gd name="T43" fmla="*/ 1478 h 130"/>
                                <a:gd name="T44" fmla="+- 0 7143 7078"/>
                                <a:gd name="T45" fmla="*/ T44 w 130"/>
                                <a:gd name="T46" fmla="+- 0 1483 1353"/>
                                <a:gd name="T47" fmla="*/ 148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1" y="52"/>
                                  </a:lnTo>
                                  <a:lnTo>
                                    <a:pt x="40" y="5"/>
                                  </a:lnTo>
                                  <a:lnTo>
                                    <a:pt x="65" y="0"/>
                                  </a:lnTo>
                                  <a:lnTo>
                                    <a:pt x="78" y="1"/>
                                  </a:lnTo>
                                  <a:lnTo>
                                    <a:pt x="125" y="40"/>
                                  </a:lnTo>
                                  <a:lnTo>
                                    <a:pt x="130" y="65"/>
                                  </a:lnTo>
                                  <a:lnTo>
                                    <a:pt x="128"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6" name="Picture 89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078" y="134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07" name="Group 8981"/>
                        <wpg:cNvGrpSpPr>
                          <a:grpSpLocks/>
                        </wpg:cNvGrpSpPr>
                        <wpg:grpSpPr bwMode="auto">
                          <a:xfrm>
                            <a:off x="7084" y="1348"/>
                            <a:ext cx="119" cy="119"/>
                            <a:chOff x="7084" y="1348"/>
                            <a:chExt cx="119" cy="119"/>
                          </a:xfrm>
                        </wpg:grpSpPr>
                        <wps:wsp>
                          <wps:cNvPr id="808" name="Freeform 8982"/>
                          <wps:cNvSpPr>
                            <a:spLocks/>
                          </wps:cNvSpPr>
                          <wps:spPr bwMode="auto">
                            <a:xfrm>
                              <a:off x="7084" y="1348"/>
                              <a:ext cx="119" cy="119"/>
                            </a:xfrm>
                            <a:custGeom>
                              <a:avLst/>
                              <a:gdLst>
                                <a:gd name="T0" fmla="+- 0 7202 7084"/>
                                <a:gd name="T1" fmla="*/ T0 w 119"/>
                                <a:gd name="T2" fmla="+- 0 1407 1348"/>
                                <a:gd name="T3" fmla="*/ 1407 h 119"/>
                                <a:gd name="T4" fmla="+- 0 7166 7084"/>
                                <a:gd name="T5" fmla="*/ T4 w 119"/>
                                <a:gd name="T6" fmla="+- 0 1462 1348"/>
                                <a:gd name="T7" fmla="*/ 1462 h 119"/>
                                <a:gd name="T8" fmla="+- 0 7143 7084"/>
                                <a:gd name="T9" fmla="*/ T8 w 119"/>
                                <a:gd name="T10" fmla="+- 0 1466 1348"/>
                                <a:gd name="T11" fmla="*/ 1466 h 119"/>
                                <a:gd name="T12" fmla="+- 0 7131 7084"/>
                                <a:gd name="T13" fmla="*/ T12 w 119"/>
                                <a:gd name="T14" fmla="+- 0 1465 1348"/>
                                <a:gd name="T15" fmla="*/ 1465 h 119"/>
                                <a:gd name="T16" fmla="+- 0 7085 7084"/>
                                <a:gd name="T17" fmla="*/ T16 w 119"/>
                                <a:gd name="T18" fmla="+- 0 1419 1348"/>
                                <a:gd name="T19" fmla="*/ 1419 h 119"/>
                                <a:gd name="T20" fmla="+- 0 7084 7084"/>
                                <a:gd name="T21" fmla="*/ T20 w 119"/>
                                <a:gd name="T22" fmla="+- 0 1407 1348"/>
                                <a:gd name="T23" fmla="*/ 1407 h 119"/>
                                <a:gd name="T24" fmla="+- 0 7085 7084"/>
                                <a:gd name="T25" fmla="*/ T24 w 119"/>
                                <a:gd name="T26" fmla="+- 0 1395 1348"/>
                                <a:gd name="T27" fmla="*/ 1395 h 119"/>
                                <a:gd name="T28" fmla="+- 0 7131 7084"/>
                                <a:gd name="T29" fmla="*/ T28 w 119"/>
                                <a:gd name="T30" fmla="+- 0 1349 1348"/>
                                <a:gd name="T31" fmla="*/ 1349 h 119"/>
                                <a:gd name="T32" fmla="+- 0 7143 7084"/>
                                <a:gd name="T33" fmla="*/ T32 w 119"/>
                                <a:gd name="T34" fmla="+- 0 1348 1348"/>
                                <a:gd name="T35" fmla="*/ 1348 h 119"/>
                                <a:gd name="T36" fmla="+- 0 7155 7084"/>
                                <a:gd name="T37" fmla="*/ T36 w 119"/>
                                <a:gd name="T38" fmla="+- 0 1349 1348"/>
                                <a:gd name="T39" fmla="*/ 1349 h 119"/>
                                <a:gd name="T40" fmla="+- 0 7201 7084"/>
                                <a:gd name="T41" fmla="*/ T40 w 119"/>
                                <a:gd name="T42" fmla="+- 0 1395 1348"/>
                                <a:gd name="T43" fmla="*/ 1395 h 119"/>
                                <a:gd name="T44" fmla="+- 0 7202 7084"/>
                                <a:gd name="T45" fmla="*/ T44 w 119"/>
                                <a:gd name="T46" fmla="+- 0 1407 1348"/>
                                <a:gd name="T47" fmla="*/ 140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09" name="Group 8983"/>
                        <wpg:cNvGrpSpPr>
                          <a:grpSpLocks/>
                        </wpg:cNvGrpSpPr>
                        <wpg:grpSpPr bwMode="auto">
                          <a:xfrm>
                            <a:off x="7973" y="1353"/>
                            <a:ext cx="130" cy="130"/>
                            <a:chOff x="7973" y="1353"/>
                            <a:chExt cx="130" cy="130"/>
                          </a:xfrm>
                        </wpg:grpSpPr>
                        <wps:wsp>
                          <wps:cNvPr id="810" name="Freeform 8984"/>
                          <wps:cNvSpPr>
                            <a:spLocks/>
                          </wps:cNvSpPr>
                          <wps:spPr bwMode="auto">
                            <a:xfrm>
                              <a:off x="7973" y="1353"/>
                              <a:ext cx="130" cy="130"/>
                            </a:xfrm>
                            <a:custGeom>
                              <a:avLst/>
                              <a:gdLst>
                                <a:gd name="T0" fmla="+- 0 8038 7973"/>
                                <a:gd name="T1" fmla="*/ T0 w 130"/>
                                <a:gd name="T2" fmla="+- 0 1483 1353"/>
                                <a:gd name="T3" fmla="*/ 1483 h 130"/>
                                <a:gd name="T4" fmla="+- 0 7984 7973"/>
                                <a:gd name="T5" fmla="*/ T4 w 130"/>
                                <a:gd name="T6" fmla="+- 0 1454 1353"/>
                                <a:gd name="T7" fmla="*/ 1454 h 130"/>
                                <a:gd name="T8" fmla="+- 0 7973 7973"/>
                                <a:gd name="T9" fmla="*/ T8 w 130"/>
                                <a:gd name="T10" fmla="+- 0 1418 1353"/>
                                <a:gd name="T11" fmla="*/ 1418 h 130"/>
                                <a:gd name="T12" fmla="+- 0 7974 7973"/>
                                <a:gd name="T13" fmla="*/ T12 w 130"/>
                                <a:gd name="T14" fmla="+- 0 1405 1353"/>
                                <a:gd name="T15" fmla="*/ 1405 h 130"/>
                                <a:gd name="T16" fmla="+- 0 8013 7973"/>
                                <a:gd name="T17" fmla="*/ T16 w 130"/>
                                <a:gd name="T18" fmla="+- 0 1358 1353"/>
                                <a:gd name="T19" fmla="*/ 1358 h 130"/>
                                <a:gd name="T20" fmla="+- 0 8038 7973"/>
                                <a:gd name="T21" fmla="*/ T20 w 130"/>
                                <a:gd name="T22" fmla="+- 0 1353 1353"/>
                                <a:gd name="T23" fmla="*/ 1353 h 130"/>
                                <a:gd name="T24" fmla="+- 0 8051 7973"/>
                                <a:gd name="T25" fmla="*/ T24 w 130"/>
                                <a:gd name="T26" fmla="+- 0 1354 1353"/>
                                <a:gd name="T27" fmla="*/ 1354 h 130"/>
                                <a:gd name="T28" fmla="+- 0 8098 7973"/>
                                <a:gd name="T29" fmla="*/ T28 w 130"/>
                                <a:gd name="T30" fmla="+- 0 1393 1353"/>
                                <a:gd name="T31" fmla="*/ 1393 h 130"/>
                                <a:gd name="T32" fmla="+- 0 8102 7973"/>
                                <a:gd name="T33" fmla="*/ T32 w 130"/>
                                <a:gd name="T34" fmla="+- 0 1418 1353"/>
                                <a:gd name="T35" fmla="*/ 1418 h 130"/>
                                <a:gd name="T36" fmla="+- 0 8101 7973"/>
                                <a:gd name="T37" fmla="*/ T36 w 130"/>
                                <a:gd name="T38" fmla="+- 0 1431 1353"/>
                                <a:gd name="T39" fmla="*/ 1431 h 130"/>
                                <a:gd name="T40" fmla="+- 0 8063 7973"/>
                                <a:gd name="T41" fmla="*/ T40 w 130"/>
                                <a:gd name="T42" fmla="+- 0 1478 1353"/>
                                <a:gd name="T43" fmla="*/ 1478 h 130"/>
                                <a:gd name="T44" fmla="+- 0 8038 7973"/>
                                <a:gd name="T45" fmla="*/ T44 w 130"/>
                                <a:gd name="T46" fmla="+- 0 1483 1353"/>
                                <a:gd name="T47" fmla="*/ 148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1" y="52"/>
                                  </a:lnTo>
                                  <a:lnTo>
                                    <a:pt x="40" y="5"/>
                                  </a:lnTo>
                                  <a:lnTo>
                                    <a:pt x="65" y="0"/>
                                  </a:lnTo>
                                  <a:lnTo>
                                    <a:pt x="78" y="1"/>
                                  </a:lnTo>
                                  <a:lnTo>
                                    <a:pt x="125" y="40"/>
                                  </a:lnTo>
                                  <a:lnTo>
                                    <a:pt x="129" y="65"/>
                                  </a:lnTo>
                                  <a:lnTo>
                                    <a:pt x="128"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1" name="Picture 898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973" y="134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12" name="Group 8986"/>
                        <wpg:cNvGrpSpPr>
                          <a:grpSpLocks/>
                        </wpg:cNvGrpSpPr>
                        <wpg:grpSpPr bwMode="auto">
                          <a:xfrm>
                            <a:off x="7978" y="1348"/>
                            <a:ext cx="119" cy="119"/>
                            <a:chOff x="7978" y="1348"/>
                            <a:chExt cx="119" cy="119"/>
                          </a:xfrm>
                        </wpg:grpSpPr>
                        <wps:wsp>
                          <wps:cNvPr id="813" name="Freeform 8987"/>
                          <wps:cNvSpPr>
                            <a:spLocks/>
                          </wps:cNvSpPr>
                          <wps:spPr bwMode="auto">
                            <a:xfrm>
                              <a:off x="7978" y="1348"/>
                              <a:ext cx="119" cy="119"/>
                            </a:xfrm>
                            <a:custGeom>
                              <a:avLst/>
                              <a:gdLst>
                                <a:gd name="T0" fmla="+- 0 8097 7978"/>
                                <a:gd name="T1" fmla="*/ T0 w 119"/>
                                <a:gd name="T2" fmla="+- 0 1407 1348"/>
                                <a:gd name="T3" fmla="*/ 1407 h 119"/>
                                <a:gd name="T4" fmla="+- 0 8061 7978"/>
                                <a:gd name="T5" fmla="*/ T4 w 119"/>
                                <a:gd name="T6" fmla="+- 0 1462 1348"/>
                                <a:gd name="T7" fmla="*/ 1462 h 119"/>
                                <a:gd name="T8" fmla="+- 0 8038 7978"/>
                                <a:gd name="T9" fmla="*/ T8 w 119"/>
                                <a:gd name="T10" fmla="+- 0 1466 1348"/>
                                <a:gd name="T11" fmla="*/ 1466 h 119"/>
                                <a:gd name="T12" fmla="+- 0 8026 7978"/>
                                <a:gd name="T13" fmla="*/ T12 w 119"/>
                                <a:gd name="T14" fmla="+- 0 1465 1348"/>
                                <a:gd name="T15" fmla="*/ 1465 h 119"/>
                                <a:gd name="T16" fmla="+- 0 7980 7978"/>
                                <a:gd name="T17" fmla="*/ T16 w 119"/>
                                <a:gd name="T18" fmla="+- 0 1419 1348"/>
                                <a:gd name="T19" fmla="*/ 1419 h 119"/>
                                <a:gd name="T20" fmla="+- 0 7978 7978"/>
                                <a:gd name="T21" fmla="*/ T20 w 119"/>
                                <a:gd name="T22" fmla="+- 0 1407 1348"/>
                                <a:gd name="T23" fmla="*/ 1407 h 119"/>
                                <a:gd name="T24" fmla="+- 0 7980 7978"/>
                                <a:gd name="T25" fmla="*/ T24 w 119"/>
                                <a:gd name="T26" fmla="+- 0 1395 1348"/>
                                <a:gd name="T27" fmla="*/ 1395 h 119"/>
                                <a:gd name="T28" fmla="+- 0 8026 7978"/>
                                <a:gd name="T29" fmla="*/ T28 w 119"/>
                                <a:gd name="T30" fmla="+- 0 1349 1348"/>
                                <a:gd name="T31" fmla="*/ 1349 h 119"/>
                                <a:gd name="T32" fmla="+- 0 8038 7978"/>
                                <a:gd name="T33" fmla="*/ T32 w 119"/>
                                <a:gd name="T34" fmla="+- 0 1348 1348"/>
                                <a:gd name="T35" fmla="*/ 1348 h 119"/>
                                <a:gd name="T36" fmla="+- 0 8050 7978"/>
                                <a:gd name="T37" fmla="*/ T36 w 119"/>
                                <a:gd name="T38" fmla="+- 0 1349 1348"/>
                                <a:gd name="T39" fmla="*/ 1349 h 119"/>
                                <a:gd name="T40" fmla="+- 0 8096 7978"/>
                                <a:gd name="T41" fmla="*/ T40 w 119"/>
                                <a:gd name="T42" fmla="+- 0 1395 1348"/>
                                <a:gd name="T43" fmla="*/ 1395 h 119"/>
                                <a:gd name="T44" fmla="+- 0 8097 7978"/>
                                <a:gd name="T45" fmla="*/ T44 w 119"/>
                                <a:gd name="T46" fmla="+- 0 1407 1348"/>
                                <a:gd name="T47" fmla="*/ 140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3" y="114"/>
                                  </a:lnTo>
                                  <a:lnTo>
                                    <a:pt x="60" y="118"/>
                                  </a:lnTo>
                                  <a:lnTo>
                                    <a:pt x="48" y="117"/>
                                  </a:lnTo>
                                  <a:lnTo>
                                    <a:pt x="2" y="71"/>
                                  </a:lnTo>
                                  <a:lnTo>
                                    <a:pt x="0" y="59"/>
                                  </a:lnTo>
                                  <a:lnTo>
                                    <a:pt x="2" y="47"/>
                                  </a:lnTo>
                                  <a:lnTo>
                                    <a:pt x="48" y="1"/>
                                  </a:lnTo>
                                  <a:lnTo>
                                    <a:pt x="60" y="0"/>
                                  </a:lnTo>
                                  <a:lnTo>
                                    <a:pt x="72"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14" name="Group 8988"/>
                        <wpg:cNvGrpSpPr>
                          <a:grpSpLocks/>
                        </wpg:cNvGrpSpPr>
                        <wpg:grpSpPr bwMode="auto">
                          <a:xfrm>
                            <a:off x="8868" y="1353"/>
                            <a:ext cx="130" cy="130"/>
                            <a:chOff x="8868" y="1353"/>
                            <a:chExt cx="130" cy="130"/>
                          </a:xfrm>
                        </wpg:grpSpPr>
                        <wps:wsp>
                          <wps:cNvPr id="815" name="Freeform 8989"/>
                          <wps:cNvSpPr>
                            <a:spLocks/>
                          </wps:cNvSpPr>
                          <wps:spPr bwMode="auto">
                            <a:xfrm>
                              <a:off x="8868" y="1353"/>
                              <a:ext cx="130" cy="130"/>
                            </a:xfrm>
                            <a:custGeom>
                              <a:avLst/>
                              <a:gdLst>
                                <a:gd name="T0" fmla="+- 0 8933 8868"/>
                                <a:gd name="T1" fmla="*/ T0 w 130"/>
                                <a:gd name="T2" fmla="+- 0 1483 1353"/>
                                <a:gd name="T3" fmla="*/ 1483 h 130"/>
                                <a:gd name="T4" fmla="+- 0 8879 8868"/>
                                <a:gd name="T5" fmla="*/ T4 w 130"/>
                                <a:gd name="T6" fmla="+- 0 1454 1353"/>
                                <a:gd name="T7" fmla="*/ 1454 h 130"/>
                                <a:gd name="T8" fmla="+- 0 8868 8868"/>
                                <a:gd name="T9" fmla="*/ T8 w 130"/>
                                <a:gd name="T10" fmla="+- 0 1418 1353"/>
                                <a:gd name="T11" fmla="*/ 1418 h 130"/>
                                <a:gd name="T12" fmla="+- 0 8869 8868"/>
                                <a:gd name="T13" fmla="*/ T12 w 130"/>
                                <a:gd name="T14" fmla="+- 0 1405 1353"/>
                                <a:gd name="T15" fmla="*/ 1405 h 130"/>
                                <a:gd name="T16" fmla="+- 0 8908 8868"/>
                                <a:gd name="T17" fmla="*/ T16 w 130"/>
                                <a:gd name="T18" fmla="+- 0 1358 1353"/>
                                <a:gd name="T19" fmla="*/ 1358 h 130"/>
                                <a:gd name="T20" fmla="+- 0 8933 8868"/>
                                <a:gd name="T21" fmla="*/ T20 w 130"/>
                                <a:gd name="T22" fmla="+- 0 1353 1353"/>
                                <a:gd name="T23" fmla="*/ 1353 h 130"/>
                                <a:gd name="T24" fmla="+- 0 8946 8868"/>
                                <a:gd name="T25" fmla="*/ T24 w 130"/>
                                <a:gd name="T26" fmla="+- 0 1354 1353"/>
                                <a:gd name="T27" fmla="*/ 1354 h 130"/>
                                <a:gd name="T28" fmla="+- 0 8993 8868"/>
                                <a:gd name="T29" fmla="*/ T28 w 130"/>
                                <a:gd name="T30" fmla="+- 0 1393 1353"/>
                                <a:gd name="T31" fmla="*/ 1393 h 130"/>
                                <a:gd name="T32" fmla="+- 0 8997 8868"/>
                                <a:gd name="T33" fmla="*/ T32 w 130"/>
                                <a:gd name="T34" fmla="+- 0 1418 1353"/>
                                <a:gd name="T35" fmla="*/ 1418 h 130"/>
                                <a:gd name="T36" fmla="+- 0 8996 8868"/>
                                <a:gd name="T37" fmla="*/ T36 w 130"/>
                                <a:gd name="T38" fmla="+- 0 1431 1353"/>
                                <a:gd name="T39" fmla="*/ 1431 h 130"/>
                                <a:gd name="T40" fmla="+- 0 8957 8868"/>
                                <a:gd name="T41" fmla="*/ T40 w 130"/>
                                <a:gd name="T42" fmla="+- 0 1478 1353"/>
                                <a:gd name="T43" fmla="*/ 1478 h 130"/>
                                <a:gd name="T44" fmla="+- 0 8933 8868"/>
                                <a:gd name="T45" fmla="*/ T44 w 130"/>
                                <a:gd name="T46" fmla="+- 0 1483 1353"/>
                                <a:gd name="T47" fmla="*/ 148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1" y="52"/>
                                  </a:lnTo>
                                  <a:lnTo>
                                    <a:pt x="40" y="5"/>
                                  </a:lnTo>
                                  <a:lnTo>
                                    <a:pt x="65" y="0"/>
                                  </a:lnTo>
                                  <a:lnTo>
                                    <a:pt x="78" y="1"/>
                                  </a:lnTo>
                                  <a:lnTo>
                                    <a:pt x="125" y="40"/>
                                  </a:lnTo>
                                  <a:lnTo>
                                    <a:pt x="129" y="65"/>
                                  </a:lnTo>
                                  <a:lnTo>
                                    <a:pt x="128" y="78"/>
                                  </a:lnTo>
                                  <a:lnTo>
                                    <a:pt x="89"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6" name="Picture 899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8868" y="134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17" name="Group 8991"/>
                        <wpg:cNvGrpSpPr>
                          <a:grpSpLocks/>
                        </wpg:cNvGrpSpPr>
                        <wpg:grpSpPr bwMode="auto">
                          <a:xfrm>
                            <a:off x="8873" y="1348"/>
                            <a:ext cx="119" cy="119"/>
                            <a:chOff x="8873" y="1348"/>
                            <a:chExt cx="119" cy="119"/>
                          </a:xfrm>
                        </wpg:grpSpPr>
                        <wps:wsp>
                          <wps:cNvPr id="818" name="Freeform 8992"/>
                          <wps:cNvSpPr>
                            <a:spLocks/>
                          </wps:cNvSpPr>
                          <wps:spPr bwMode="auto">
                            <a:xfrm>
                              <a:off x="8873" y="1348"/>
                              <a:ext cx="119" cy="119"/>
                            </a:xfrm>
                            <a:custGeom>
                              <a:avLst/>
                              <a:gdLst>
                                <a:gd name="T0" fmla="+- 0 8992 8873"/>
                                <a:gd name="T1" fmla="*/ T0 w 119"/>
                                <a:gd name="T2" fmla="+- 0 1407 1348"/>
                                <a:gd name="T3" fmla="*/ 1407 h 119"/>
                                <a:gd name="T4" fmla="+- 0 8955 8873"/>
                                <a:gd name="T5" fmla="*/ T4 w 119"/>
                                <a:gd name="T6" fmla="+- 0 1462 1348"/>
                                <a:gd name="T7" fmla="*/ 1462 h 119"/>
                                <a:gd name="T8" fmla="+- 0 8933 8873"/>
                                <a:gd name="T9" fmla="*/ T8 w 119"/>
                                <a:gd name="T10" fmla="+- 0 1466 1348"/>
                                <a:gd name="T11" fmla="*/ 1466 h 119"/>
                                <a:gd name="T12" fmla="+- 0 8921 8873"/>
                                <a:gd name="T13" fmla="*/ T12 w 119"/>
                                <a:gd name="T14" fmla="+- 0 1465 1348"/>
                                <a:gd name="T15" fmla="*/ 1465 h 119"/>
                                <a:gd name="T16" fmla="+- 0 8874 8873"/>
                                <a:gd name="T17" fmla="*/ T16 w 119"/>
                                <a:gd name="T18" fmla="+- 0 1419 1348"/>
                                <a:gd name="T19" fmla="*/ 1419 h 119"/>
                                <a:gd name="T20" fmla="+- 0 8873 8873"/>
                                <a:gd name="T21" fmla="*/ T20 w 119"/>
                                <a:gd name="T22" fmla="+- 0 1407 1348"/>
                                <a:gd name="T23" fmla="*/ 1407 h 119"/>
                                <a:gd name="T24" fmla="+- 0 8874 8873"/>
                                <a:gd name="T25" fmla="*/ T24 w 119"/>
                                <a:gd name="T26" fmla="+- 0 1395 1348"/>
                                <a:gd name="T27" fmla="*/ 1395 h 119"/>
                                <a:gd name="T28" fmla="+- 0 8921 8873"/>
                                <a:gd name="T29" fmla="*/ T28 w 119"/>
                                <a:gd name="T30" fmla="+- 0 1349 1348"/>
                                <a:gd name="T31" fmla="*/ 1349 h 119"/>
                                <a:gd name="T32" fmla="+- 0 8933 8873"/>
                                <a:gd name="T33" fmla="*/ T32 w 119"/>
                                <a:gd name="T34" fmla="+- 0 1348 1348"/>
                                <a:gd name="T35" fmla="*/ 1348 h 119"/>
                                <a:gd name="T36" fmla="+- 0 8944 8873"/>
                                <a:gd name="T37" fmla="*/ T36 w 119"/>
                                <a:gd name="T38" fmla="+- 0 1349 1348"/>
                                <a:gd name="T39" fmla="*/ 1349 h 119"/>
                                <a:gd name="T40" fmla="+- 0 8991 8873"/>
                                <a:gd name="T41" fmla="*/ T40 w 119"/>
                                <a:gd name="T42" fmla="+- 0 1395 1348"/>
                                <a:gd name="T43" fmla="*/ 1395 h 119"/>
                                <a:gd name="T44" fmla="+- 0 8992 8873"/>
                                <a:gd name="T45" fmla="*/ T44 w 119"/>
                                <a:gd name="T46" fmla="+- 0 1407 1348"/>
                                <a:gd name="T47" fmla="*/ 140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1" y="71"/>
                                  </a:lnTo>
                                  <a:lnTo>
                                    <a:pt x="0" y="59"/>
                                  </a:lnTo>
                                  <a:lnTo>
                                    <a:pt x="1" y="47"/>
                                  </a:lnTo>
                                  <a:lnTo>
                                    <a:pt x="48" y="1"/>
                                  </a:lnTo>
                                  <a:lnTo>
                                    <a:pt x="60"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19" name="Group 8993"/>
                        <wpg:cNvGrpSpPr>
                          <a:grpSpLocks/>
                        </wpg:cNvGrpSpPr>
                        <wpg:grpSpPr bwMode="auto">
                          <a:xfrm>
                            <a:off x="9763" y="1353"/>
                            <a:ext cx="130" cy="130"/>
                            <a:chOff x="9763" y="1353"/>
                            <a:chExt cx="130" cy="130"/>
                          </a:xfrm>
                        </wpg:grpSpPr>
                        <wps:wsp>
                          <wps:cNvPr id="820" name="Freeform 8994"/>
                          <wps:cNvSpPr>
                            <a:spLocks/>
                          </wps:cNvSpPr>
                          <wps:spPr bwMode="auto">
                            <a:xfrm>
                              <a:off x="9763" y="1353"/>
                              <a:ext cx="130" cy="130"/>
                            </a:xfrm>
                            <a:custGeom>
                              <a:avLst/>
                              <a:gdLst>
                                <a:gd name="T0" fmla="+- 0 9828 9763"/>
                                <a:gd name="T1" fmla="*/ T0 w 130"/>
                                <a:gd name="T2" fmla="+- 0 1483 1353"/>
                                <a:gd name="T3" fmla="*/ 1483 h 130"/>
                                <a:gd name="T4" fmla="+- 0 9773 9763"/>
                                <a:gd name="T5" fmla="*/ T4 w 130"/>
                                <a:gd name="T6" fmla="+- 0 1454 1353"/>
                                <a:gd name="T7" fmla="*/ 1454 h 130"/>
                                <a:gd name="T8" fmla="+- 0 9763 9763"/>
                                <a:gd name="T9" fmla="*/ T8 w 130"/>
                                <a:gd name="T10" fmla="+- 0 1418 1353"/>
                                <a:gd name="T11" fmla="*/ 1418 h 130"/>
                                <a:gd name="T12" fmla="+- 0 9764 9763"/>
                                <a:gd name="T13" fmla="*/ T12 w 130"/>
                                <a:gd name="T14" fmla="+- 0 1405 1353"/>
                                <a:gd name="T15" fmla="*/ 1405 h 130"/>
                                <a:gd name="T16" fmla="+- 0 9803 9763"/>
                                <a:gd name="T17" fmla="*/ T16 w 130"/>
                                <a:gd name="T18" fmla="+- 0 1358 1353"/>
                                <a:gd name="T19" fmla="*/ 1358 h 130"/>
                                <a:gd name="T20" fmla="+- 0 9828 9763"/>
                                <a:gd name="T21" fmla="*/ T20 w 130"/>
                                <a:gd name="T22" fmla="+- 0 1353 1353"/>
                                <a:gd name="T23" fmla="*/ 1353 h 130"/>
                                <a:gd name="T24" fmla="+- 0 9840 9763"/>
                                <a:gd name="T25" fmla="*/ T24 w 130"/>
                                <a:gd name="T26" fmla="+- 0 1354 1353"/>
                                <a:gd name="T27" fmla="*/ 1354 h 130"/>
                                <a:gd name="T28" fmla="+- 0 9887 9763"/>
                                <a:gd name="T29" fmla="*/ T28 w 130"/>
                                <a:gd name="T30" fmla="+- 0 1393 1353"/>
                                <a:gd name="T31" fmla="*/ 1393 h 130"/>
                                <a:gd name="T32" fmla="+- 0 9892 9763"/>
                                <a:gd name="T33" fmla="*/ T32 w 130"/>
                                <a:gd name="T34" fmla="+- 0 1418 1353"/>
                                <a:gd name="T35" fmla="*/ 1418 h 130"/>
                                <a:gd name="T36" fmla="+- 0 9891 9763"/>
                                <a:gd name="T37" fmla="*/ T36 w 130"/>
                                <a:gd name="T38" fmla="+- 0 1431 1353"/>
                                <a:gd name="T39" fmla="*/ 1431 h 130"/>
                                <a:gd name="T40" fmla="+- 0 9852 9763"/>
                                <a:gd name="T41" fmla="*/ T40 w 130"/>
                                <a:gd name="T42" fmla="+- 0 1478 1353"/>
                                <a:gd name="T43" fmla="*/ 1478 h 130"/>
                                <a:gd name="T44" fmla="+- 0 9828 9763"/>
                                <a:gd name="T45" fmla="*/ T44 w 130"/>
                                <a:gd name="T46" fmla="+- 0 1483 1353"/>
                                <a:gd name="T47" fmla="*/ 148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0" y="101"/>
                                  </a:lnTo>
                                  <a:lnTo>
                                    <a:pt x="0" y="65"/>
                                  </a:lnTo>
                                  <a:lnTo>
                                    <a:pt x="1" y="52"/>
                                  </a:lnTo>
                                  <a:lnTo>
                                    <a:pt x="40" y="5"/>
                                  </a:lnTo>
                                  <a:lnTo>
                                    <a:pt x="65" y="0"/>
                                  </a:lnTo>
                                  <a:lnTo>
                                    <a:pt x="77" y="1"/>
                                  </a:lnTo>
                                  <a:lnTo>
                                    <a:pt x="124" y="40"/>
                                  </a:lnTo>
                                  <a:lnTo>
                                    <a:pt x="129" y="65"/>
                                  </a:lnTo>
                                  <a:lnTo>
                                    <a:pt x="128" y="78"/>
                                  </a:lnTo>
                                  <a:lnTo>
                                    <a:pt x="89"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1" name="Picture 899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763" y="1342"/>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22" name="Group 8996"/>
                        <wpg:cNvGrpSpPr>
                          <a:grpSpLocks/>
                        </wpg:cNvGrpSpPr>
                        <wpg:grpSpPr bwMode="auto">
                          <a:xfrm>
                            <a:off x="9768" y="1348"/>
                            <a:ext cx="119" cy="119"/>
                            <a:chOff x="9768" y="1348"/>
                            <a:chExt cx="119" cy="119"/>
                          </a:xfrm>
                        </wpg:grpSpPr>
                        <wps:wsp>
                          <wps:cNvPr id="823" name="Freeform 8997"/>
                          <wps:cNvSpPr>
                            <a:spLocks/>
                          </wps:cNvSpPr>
                          <wps:spPr bwMode="auto">
                            <a:xfrm>
                              <a:off x="9768" y="1348"/>
                              <a:ext cx="119" cy="119"/>
                            </a:xfrm>
                            <a:custGeom>
                              <a:avLst/>
                              <a:gdLst>
                                <a:gd name="T0" fmla="+- 0 9887 9768"/>
                                <a:gd name="T1" fmla="*/ T0 w 119"/>
                                <a:gd name="T2" fmla="+- 0 1407 1348"/>
                                <a:gd name="T3" fmla="*/ 1407 h 119"/>
                                <a:gd name="T4" fmla="+- 0 9850 9768"/>
                                <a:gd name="T5" fmla="*/ T4 w 119"/>
                                <a:gd name="T6" fmla="+- 0 1462 1348"/>
                                <a:gd name="T7" fmla="*/ 1462 h 119"/>
                                <a:gd name="T8" fmla="+- 0 9828 9768"/>
                                <a:gd name="T9" fmla="*/ T8 w 119"/>
                                <a:gd name="T10" fmla="+- 0 1466 1348"/>
                                <a:gd name="T11" fmla="*/ 1466 h 119"/>
                                <a:gd name="T12" fmla="+- 0 9816 9768"/>
                                <a:gd name="T13" fmla="*/ T12 w 119"/>
                                <a:gd name="T14" fmla="+- 0 1465 1348"/>
                                <a:gd name="T15" fmla="*/ 1465 h 119"/>
                                <a:gd name="T16" fmla="+- 0 9769 9768"/>
                                <a:gd name="T17" fmla="*/ T16 w 119"/>
                                <a:gd name="T18" fmla="+- 0 1419 1348"/>
                                <a:gd name="T19" fmla="*/ 1419 h 119"/>
                                <a:gd name="T20" fmla="+- 0 9768 9768"/>
                                <a:gd name="T21" fmla="*/ T20 w 119"/>
                                <a:gd name="T22" fmla="+- 0 1407 1348"/>
                                <a:gd name="T23" fmla="*/ 1407 h 119"/>
                                <a:gd name="T24" fmla="+- 0 9769 9768"/>
                                <a:gd name="T25" fmla="*/ T24 w 119"/>
                                <a:gd name="T26" fmla="+- 0 1395 1348"/>
                                <a:gd name="T27" fmla="*/ 1395 h 119"/>
                                <a:gd name="T28" fmla="+- 0 9816 9768"/>
                                <a:gd name="T29" fmla="*/ T28 w 119"/>
                                <a:gd name="T30" fmla="+- 0 1349 1348"/>
                                <a:gd name="T31" fmla="*/ 1349 h 119"/>
                                <a:gd name="T32" fmla="+- 0 9828 9768"/>
                                <a:gd name="T33" fmla="*/ T32 w 119"/>
                                <a:gd name="T34" fmla="+- 0 1348 1348"/>
                                <a:gd name="T35" fmla="*/ 1348 h 119"/>
                                <a:gd name="T36" fmla="+- 0 9839 9768"/>
                                <a:gd name="T37" fmla="*/ T36 w 119"/>
                                <a:gd name="T38" fmla="+- 0 1349 1348"/>
                                <a:gd name="T39" fmla="*/ 1349 h 119"/>
                                <a:gd name="T40" fmla="+- 0 9886 9768"/>
                                <a:gd name="T41" fmla="*/ T40 w 119"/>
                                <a:gd name="T42" fmla="+- 0 1395 1348"/>
                                <a:gd name="T43" fmla="*/ 1395 h 119"/>
                                <a:gd name="T44" fmla="+- 0 9887 9768"/>
                                <a:gd name="T45" fmla="*/ T44 w 119"/>
                                <a:gd name="T46" fmla="+- 0 1407 1348"/>
                                <a:gd name="T47" fmla="*/ 140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1" y="71"/>
                                  </a:lnTo>
                                  <a:lnTo>
                                    <a:pt x="0" y="59"/>
                                  </a:lnTo>
                                  <a:lnTo>
                                    <a:pt x="1" y="47"/>
                                  </a:lnTo>
                                  <a:lnTo>
                                    <a:pt x="48" y="1"/>
                                  </a:lnTo>
                                  <a:lnTo>
                                    <a:pt x="60"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24" name="Group 8998"/>
                        <wpg:cNvGrpSpPr>
                          <a:grpSpLocks/>
                        </wpg:cNvGrpSpPr>
                        <wpg:grpSpPr bwMode="auto">
                          <a:xfrm>
                            <a:off x="5288" y="1828"/>
                            <a:ext cx="130" cy="130"/>
                            <a:chOff x="5288" y="1828"/>
                            <a:chExt cx="130" cy="130"/>
                          </a:xfrm>
                        </wpg:grpSpPr>
                        <wps:wsp>
                          <wps:cNvPr id="825" name="Freeform 8999"/>
                          <wps:cNvSpPr>
                            <a:spLocks/>
                          </wps:cNvSpPr>
                          <wps:spPr bwMode="auto">
                            <a:xfrm>
                              <a:off x="5288" y="1828"/>
                              <a:ext cx="130" cy="130"/>
                            </a:xfrm>
                            <a:custGeom>
                              <a:avLst/>
                              <a:gdLst>
                                <a:gd name="T0" fmla="+- 0 5353 5288"/>
                                <a:gd name="T1" fmla="*/ T0 w 130"/>
                                <a:gd name="T2" fmla="+- 0 1957 1828"/>
                                <a:gd name="T3" fmla="*/ 1957 h 130"/>
                                <a:gd name="T4" fmla="+- 0 5299 5288"/>
                                <a:gd name="T5" fmla="*/ T4 w 130"/>
                                <a:gd name="T6" fmla="+- 0 1928 1828"/>
                                <a:gd name="T7" fmla="*/ 1928 h 130"/>
                                <a:gd name="T8" fmla="+- 0 5288 5288"/>
                                <a:gd name="T9" fmla="*/ T8 w 130"/>
                                <a:gd name="T10" fmla="+- 0 1892 1828"/>
                                <a:gd name="T11" fmla="*/ 1892 h 130"/>
                                <a:gd name="T12" fmla="+- 0 5290 5288"/>
                                <a:gd name="T13" fmla="*/ T12 w 130"/>
                                <a:gd name="T14" fmla="+- 0 1879 1828"/>
                                <a:gd name="T15" fmla="*/ 1879 h 130"/>
                                <a:gd name="T16" fmla="+- 0 5328 5288"/>
                                <a:gd name="T17" fmla="*/ T16 w 130"/>
                                <a:gd name="T18" fmla="+- 0 1832 1828"/>
                                <a:gd name="T19" fmla="*/ 1832 h 130"/>
                                <a:gd name="T20" fmla="+- 0 5353 5288"/>
                                <a:gd name="T21" fmla="*/ T20 w 130"/>
                                <a:gd name="T22" fmla="+- 0 1828 1828"/>
                                <a:gd name="T23" fmla="*/ 1828 h 130"/>
                                <a:gd name="T24" fmla="+- 0 5366 5288"/>
                                <a:gd name="T25" fmla="*/ T24 w 130"/>
                                <a:gd name="T26" fmla="+- 0 1829 1828"/>
                                <a:gd name="T27" fmla="*/ 1829 h 130"/>
                                <a:gd name="T28" fmla="+- 0 5413 5288"/>
                                <a:gd name="T29" fmla="*/ T28 w 130"/>
                                <a:gd name="T30" fmla="+- 0 1867 1828"/>
                                <a:gd name="T31" fmla="*/ 1867 h 130"/>
                                <a:gd name="T32" fmla="+- 0 5418 5288"/>
                                <a:gd name="T33" fmla="*/ T32 w 130"/>
                                <a:gd name="T34" fmla="+- 0 1892 1828"/>
                                <a:gd name="T35" fmla="*/ 1892 h 130"/>
                                <a:gd name="T36" fmla="+- 0 5417 5288"/>
                                <a:gd name="T37" fmla="*/ T36 w 130"/>
                                <a:gd name="T38" fmla="+- 0 1905 1828"/>
                                <a:gd name="T39" fmla="*/ 1905 h 130"/>
                                <a:gd name="T40" fmla="+- 0 5378 5288"/>
                                <a:gd name="T41" fmla="*/ T40 w 130"/>
                                <a:gd name="T42" fmla="+- 0 1952 1828"/>
                                <a:gd name="T43" fmla="*/ 1952 h 130"/>
                                <a:gd name="T44" fmla="+- 0 5353 5288"/>
                                <a:gd name="T45" fmla="*/ T44 w 130"/>
                                <a:gd name="T46" fmla="+- 0 1957 1828"/>
                                <a:gd name="T47" fmla="*/ 195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2" y="51"/>
                                  </a:lnTo>
                                  <a:lnTo>
                                    <a:pt x="40" y="4"/>
                                  </a:lnTo>
                                  <a:lnTo>
                                    <a:pt x="65" y="0"/>
                                  </a:lnTo>
                                  <a:lnTo>
                                    <a:pt x="78" y="1"/>
                                  </a:lnTo>
                                  <a:lnTo>
                                    <a:pt x="125" y="39"/>
                                  </a:lnTo>
                                  <a:lnTo>
                                    <a:pt x="130" y="64"/>
                                  </a:lnTo>
                                  <a:lnTo>
                                    <a:pt x="129"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26" name="Picture 900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5288" y="181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27" name="Group 9001"/>
                        <wpg:cNvGrpSpPr>
                          <a:grpSpLocks/>
                        </wpg:cNvGrpSpPr>
                        <wpg:grpSpPr bwMode="auto">
                          <a:xfrm>
                            <a:off x="5294" y="1822"/>
                            <a:ext cx="119" cy="119"/>
                            <a:chOff x="5294" y="1822"/>
                            <a:chExt cx="119" cy="119"/>
                          </a:xfrm>
                        </wpg:grpSpPr>
                        <wps:wsp>
                          <wps:cNvPr id="828" name="Freeform 9002"/>
                          <wps:cNvSpPr>
                            <a:spLocks/>
                          </wps:cNvSpPr>
                          <wps:spPr bwMode="auto">
                            <a:xfrm>
                              <a:off x="5294" y="1822"/>
                              <a:ext cx="119" cy="119"/>
                            </a:xfrm>
                            <a:custGeom>
                              <a:avLst/>
                              <a:gdLst>
                                <a:gd name="T0" fmla="+- 0 5412 5294"/>
                                <a:gd name="T1" fmla="*/ T0 w 119"/>
                                <a:gd name="T2" fmla="+- 0 1881 1822"/>
                                <a:gd name="T3" fmla="*/ 1881 h 119"/>
                                <a:gd name="T4" fmla="+- 0 5376 5294"/>
                                <a:gd name="T5" fmla="*/ T4 w 119"/>
                                <a:gd name="T6" fmla="+- 0 1936 1822"/>
                                <a:gd name="T7" fmla="*/ 1936 h 119"/>
                                <a:gd name="T8" fmla="+- 0 5353 5294"/>
                                <a:gd name="T9" fmla="*/ T8 w 119"/>
                                <a:gd name="T10" fmla="+- 0 1941 1822"/>
                                <a:gd name="T11" fmla="*/ 1941 h 119"/>
                                <a:gd name="T12" fmla="+- 0 5341 5294"/>
                                <a:gd name="T13" fmla="*/ T12 w 119"/>
                                <a:gd name="T14" fmla="+- 0 1940 1822"/>
                                <a:gd name="T15" fmla="*/ 1940 h 119"/>
                                <a:gd name="T16" fmla="+- 0 5295 5294"/>
                                <a:gd name="T17" fmla="*/ T16 w 119"/>
                                <a:gd name="T18" fmla="+- 0 1893 1822"/>
                                <a:gd name="T19" fmla="*/ 1893 h 119"/>
                                <a:gd name="T20" fmla="+- 0 5294 5294"/>
                                <a:gd name="T21" fmla="*/ T20 w 119"/>
                                <a:gd name="T22" fmla="+- 0 1881 1822"/>
                                <a:gd name="T23" fmla="*/ 1881 h 119"/>
                                <a:gd name="T24" fmla="+- 0 5295 5294"/>
                                <a:gd name="T25" fmla="*/ T24 w 119"/>
                                <a:gd name="T26" fmla="+- 0 1870 1822"/>
                                <a:gd name="T27" fmla="*/ 1870 h 119"/>
                                <a:gd name="T28" fmla="+- 0 5341 5294"/>
                                <a:gd name="T29" fmla="*/ T28 w 119"/>
                                <a:gd name="T30" fmla="+- 0 1823 1822"/>
                                <a:gd name="T31" fmla="*/ 1823 h 119"/>
                                <a:gd name="T32" fmla="+- 0 5353 5294"/>
                                <a:gd name="T33" fmla="*/ T32 w 119"/>
                                <a:gd name="T34" fmla="+- 0 1822 1822"/>
                                <a:gd name="T35" fmla="*/ 1822 h 119"/>
                                <a:gd name="T36" fmla="+- 0 5365 5294"/>
                                <a:gd name="T37" fmla="*/ T36 w 119"/>
                                <a:gd name="T38" fmla="+- 0 1823 1822"/>
                                <a:gd name="T39" fmla="*/ 1823 h 119"/>
                                <a:gd name="T40" fmla="+- 0 5411 5294"/>
                                <a:gd name="T41" fmla="*/ T40 w 119"/>
                                <a:gd name="T42" fmla="+- 0 1870 1822"/>
                                <a:gd name="T43" fmla="*/ 1870 h 119"/>
                                <a:gd name="T44" fmla="+- 0 5412 5294"/>
                                <a:gd name="T45" fmla="*/ T44 w 119"/>
                                <a:gd name="T46" fmla="+- 0 1881 1822"/>
                                <a:gd name="T47" fmla="*/ 18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9"/>
                                  </a:lnTo>
                                  <a:lnTo>
                                    <a:pt x="47" y="118"/>
                                  </a:lnTo>
                                  <a:lnTo>
                                    <a:pt x="1" y="71"/>
                                  </a:lnTo>
                                  <a:lnTo>
                                    <a:pt x="0" y="59"/>
                                  </a:lnTo>
                                  <a:lnTo>
                                    <a:pt x="1" y="48"/>
                                  </a:lnTo>
                                  <a:lnTo>
                                    <a:pt x="47" y="1"/>
                                  </a:lnTo>
                                  <a:lnTo>
                                    <a:pt x="59" y="0"/>
                                  </a:lnTo>
                                  <a:lnTo>
                                    <a:pt x="71" y="1"/>
                                  </a:lnTo>
                                  <a:lnTo>
                                    <a:pt x="117" y="48"/>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29" name="Group 9003"/>
                        <wpg:cNvGrpSpPr>
                          <a:grpSpLocks/>
                        </wpg:cNvGrpSpPr>
                        <wpg:grpSpPr bwMode="auto">
                          <a:xfrm>
                            <a:off x="6183" y="1828"/>
                            <a:ext cx="130" cy="130"/>
                            <a:chOff x="6183" y="1828"/>
                            <a:chExt cx="130" cy="130"/>
                          </a:xfrm>
                        </wpg:grpSpPr>
                        <wps:wsp>
                          <wps:cNvPr id="830" name="Freeform 9004"/>
                          <wps:cNvSpPr>
                            <a:spLocks/>
                          </wps:cNvSpPr>
                          <wps:spPr bwMode="auto">
                            <a:xfrm>
                              <a:off x="6183" y="1828"/>
                              <a:ext cx="130" cy="130"/>
                            </a:xfrm>
                            <a:custGeom>
                              <a:avLst/>
                              <a:gdLst>
                                <a:gd name="T0" fmla="+- 0 6248 6183"/>
                                <a:gd name="T1" fmla="*/ T0 w 130"/>
                                <a:gd name="T2" fmla="+- 0 1957 1828"/>
                                <a:gd name="T3" fmla="*/ 1957 h 130"/>
                                <a:gd name="T4" fmla="+- 0 6194 6183"/>
                                <a:gd name="T5" fmla="*/ T4 w 130"/>
                                <a:gd name="T6" fmla="+- 0 1928 1828"/>
                                <a:gd name="T7" fmla="*/ 1928 h 130"/>
                                <a:gd name="T8" fmla="+- 0 6183 6183"/>
                                <a:gd name="T9" fmla="*/ T8 w 130"/>
                                <a:gd name="T10" fmla="+- 0 1892 1828"/>
                                <a:gd name="T11" fmla="*/ 1892 h 130"/>
                                <a:gd name="T12" fmla="+- 0 6185 6183"/>
                                <a:gd name="T13" fmla="*/ T12 w 130"/>
                                <a:gd name="T14" fmla="+- 0 1879 1828"/>
                                <a:gd name="T15" fmla="*/ 1879 h 130"/>
                                <a:gd name="T16" fmla="+- 0 6223 6183"/>
                                <a:gd name="T17" fmla="*/ T16 w 130"/>
                                <a:gd name="T18" fmla="+- 0 1832 1828"/>
                                <a:gd name="T19" fmla="*/ 1832 h 130"/>
                                <a:gd name="T20" fmla="+- 0 6248 6183"/>
                                <a:gd name="T21" fmla="*/ T20 w 130"/>
                                <a:gd name="T22" fmla="+- 0 1828 1828"/>
                                <a:gd name="T23" fmla="*/ 1828 h 130"/>
                                <a:gd name="T24" fmla="+- 0 6261 6183"/>
                                <a:gd name="T25" fmla="*/ T24 w 130"/>
                                <a:gd name="T26" fmla="+- 0 1829 1828"/>
                                <a:gd name="T27" fmla="*/ 1829 h 130"/>
                                <a:gd name="T28" fmla="+- 0 6308 6183"/>
                                <a:gd name="T29" fmla="*/ T28 w 130"/>
                                <a:gd name="T30" fmla="+- 0 1867 1828"/>
                                <a:gd name="T31" fmla="*/ 1867 h 130"/>
                                <a:gd name="T32" fmla="+- 0 6313 6183"/>
                                <a:gd name="T33" fmla="*/ T32 w 130"/>
                                <a:gd name="T34" fmla="+- 0 1892 1828"/>
                                <a:gd name="T35" fmla="*/ 1892 h 130"/>
                                <a:gd name="T36" fmla="+- 0 6312 6183"/>
                                <a:gd name="T37" fmla="*/ T36 w 130"/>
                                <a:gd name="T38" fmla="+- 0 1905 1828"/>
                                <a:gd name="T39" fmla="*/ 1905 h 130"/>
                                <a:gd name="T40" fmla="+- 0 6273 6183"/>
                                <a:gd name="T41" fmla="*/ T40 w 130"/>
                                <a:gd name="T42" fmla="+- 0 1952 1828"/>
                                <a:gd name="T43" fmla="*/ 1952 h 130"/>
                                <a:gd name="T44" fmla="+- 0 6248 6183"/>
                                <a:gd name="T45" fmla="*/ T44 w 130"/>
                                <a:gd name="T46" fmla="+- 0 1957 1828"/>
                                <a:gd name="T47" fmla="*/ 195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2" y="51"/>
                                  </a:lnTo>
                                  <a:lnTo>
                                    <a:pt x="40" y="4"/>
                                  </a:lnTo>
                                  <a:lnTo>
                                    <a:pt x="65" y="0"/>
                                  </a:lnTo>
                                  <a:lnTo>
                                    <a:pt x="78" y="1"/>
                                  </a:lnTo>
                                  <a:lnTo>
                                    <a:pt x="125" y="39"/>
                                  </a:lnTo>
                                  <a:lnTo>
                                    <a:pt x="130" y="64"/>
                                  </a:lnTo>
                                  <a:lnTo>
                                    <a:pt x="129"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1" name="Picture 900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6183" y="181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32" name="Group 9006"/>
                        <wpg:cNvGrpSpPr>
                          <a:grpSpLocks/>
                        </wpg:cNvGrpSpPr>
                        <wpg:grpSpPr bwMode="auto">
                          <a:xfrm>
                            <a:off x="6189" y="1822"/>
                            <a:ext cx="119" cy="119"/>
                            <a:chOff x="6189" y="1822"/>
                            <a:chExt cx="119" cy="119"/>
                          </a:xfrm>
                        </wpg:grpSpPr>
                        <wps:wsp>
                          <wps:cNvPr id="833" name="Freeform 9007"/>
                          <wps:cNvSpPr>
                            <a:spLocks/>
                          </wps:cNvSpPr>
                          <wps:spPr bwMode="auto">
                            <a:xfrm>
                              <a:off x="6189" y="1822"/>
                              <a:ext cx="119" cy="119"/>
                            </a:xfrm>
                            <a:custGeom>
                              <a:avLst/>
                              <a:gdLst>
                                <a:gd name="T0" fmla="+- 0 6307 6189"/>
                                <a:gd name="T1" fmla="*/ T0 w 119"/>
                                <a:gd name="T2" fmla="+- 0 1881 1822"/>
                                <a:gd name="T3" fmla="*/ 1881 h 119"/>
                                <a:gd name="T4" fmla="+- 0 6271 6189"/>
                                <a:gd name="T5" fmla="*/ T4 w 119"/>
                                <a:gd name="T6" fmla="+- 0 1936 1822"/>
                                <a:gd name="T7" fmla="*/ 1936 h 119"/>
                                <a:gd name="T8" fmla="+- 0 6248 6189"/>
                                <a:gd name="T9" fmla="*/ T8 w 119"/>
                                <a:gd name="T10" fmla="+- 0 1941 1822"/>
                                <a:gd name="T11" fmla="*/ 1941 h 119"/>
                                <a:gd name="T12" fmla="+- 0 6236 6189"/>
                                <a:gd name="T13" fmla="*/ T12 w 119"/>
                                <a:gd name="T14" fmla="+- 0 1940 1822"/>
                                <a:gd name="T15" fmla="*/ 1940 h 119"/>
                                <a:gd name="T16" fmla="+- 0 6190 6189"/>
                                <a:gd name="T17" fmla="*/ T16 w 119"/>
                                <a:gd name="T18" fmla="+- 0 1893 1822"/>
                                <a:gd name="T19" fmla="*/ 1893 h 119"/>
                                <a:gd name="T20" fmla="+- 0 6189 6189"/>
                                <a:gd name="T21" fmla="*/ T20 w 119"/>
                                <a:gd name="T22" fmla="+- 0 1881 1822"/>
                                <a:gd name="T23" fmla="*/ 1881 h 119"/>
                                <a:gd name="T24" fmla="+- 0 6190 6189"/>
                                <a:gd name="T25" fmla="*/ T24 w 119"/>
                                <a:gd name="T26" fmla="+- 0 1870 1822"/>
                                <a:gd name="T27" fmla="*/ 1870 h 119"/>
                                <a:gd name="T28" fmla="+- 0 6236 6189"/>
                                <a:gd name="T29" fmla="*/ T28 w 119"/>
                                <a:gd name="T30" fmla="+- 0 1823 1822"/>
                                <a:gd name="T31" fmla="*/ 1823 h 119"/>
                                <a:gd name="T32" fmla="+- 0 6248 6189"/>
                                <a:gd name="T33" fmla="*/ T32 w 119"/>
                                <a:gd name="T34" fmla="+- 0 1822 1822"/>
                                <a:gd name="T35" fmla="*/ 1822 h 119"/>
                                <a:gd name="T36" fmla="+- 0 6260 6189"/>
                                <a:gd name="T37" fmla="*/ T36 w 119"/>
                                <a:gd name="T38" fmla="+- 0 1823 1822"/>
                                <a:gd name="T39" fmla="*/ 1823 h 119"/>
                                <a:gd name="T40" fmla="+- 0 6306 6189"/>
                                <a:gd name="T41" fmla="*/ T40 w 119"/>
                                <a:gd name="T42" fmla="+- 0 1870 1822"/>
                                <a:gd name="T43" fmla="*/ 1870 h 119"/>
                                <a:gd name="T44" fmla="+- 0 6307 6189"/>
                                <a:gd name="T45" fmla="*/ T44 w 119"/>
                                <a:gd name="T46" fmla="+- 0 1881 1822"/>
                                <a:gd name="T47" fmla="*/ 18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9"/>
                                  </a:lnTo>
                                  <a:lnTo>
                                    <a:pt x="47" y="118"/>
                                  </a:lnTo>
                                  <a:lnTo>
                                    <a:pt x="1" y="71"/>
                                  </a:lnTo>
                                  <a:lnTo>
                                    <a:pt x="0" y="59"/>
                                  </a:lnTo>
                                  <a:lnTo>
                                    <a:pt x="1" y="48"/>
                                  </a:lnTo>
                                  <a:lnTo>
                                    <a:pt x="47" y="1"/>
                                  </a:lnTo>
                                  <a:lnTo>
                                    <a:pt x="59" y="0"/>
                                  </a:lnTo>
                                  <a:lnTo>
                                    <a:pt x="71" y="1"/>
                                  </a:lnTo>
                                  <a:lnTo>
                                    <a:pt x="117" y="48"/>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34" name="Group 9008"/>
                        <wpg:cNvGrpSpPr>
                          <a:grpSpLocks/>
                        </wpg:cNvGrpSpPr>
                        <wpg:grpSpPr bwMode="auto">
                          <a:xfrm>
                            <a:off x="7078" y="1828"/>
                            <a:ext cx="130" cy="130"/>
                            <a:chOff x="7078" y="1828"/>
                            <a:chExt cx="130" cy="130"/>
                          </a:xfrm>
                        </wpg:grpSpPr>
                        <wps:wsp>
                          <wps:cNvPr id="835" name="Freeform 9009"/>
                          <wps:cNvSpPr>
                            <a:spLocks/>
                          </wps:cNvSpPr>
                          <wps:spPr bwMode="auto">
                            <a:xfrm>
                              <a:off x="7078" y="1828"/>
                              <a:ext cx="130" cy="130"/>
                            </a:xfrm>
                            <a:custGeom>
                              <a:avLst/>
                              <a:gdLst>
                                <a:gd name="T0" fmla="+- 0 7143 7078"/>
                                <a:gd name="T1" fmla="*/ T0 w 130"/>
                                <a:gd name="T2" fmla="+- 0 1957 1828"/>
                                <a:gd name="T3" fmla="*/ 1957 h 130"/>
                                <a:gd name="T4" fmla="+- 0 7089 7078"/>
                                <a:gd name="T5" fmla="*/ T4 w 130"/>
                                <a:gd name="T6" fmla="+- 0 1928 1828"/>
                                <a:gd name="T7" fmla="*/ 1928 h 130"/>
                                <a:gd name="T8" fmla="+- 0 7078 7078"/>
                                <a:gd name="T9" fmla="*/ T8 w 130"/>
                                <a:gd name="T10" fmla="+- 0 1892 1828"/>
                                <a:gd name="T11" fmla="*/ 1892 h 130"/>
                                <a:gd name="T12" fmla="+- 0 7079 7078"/>
                                <a:gd name="T13" fmla="*/ T12 w 130"/>
                                <a:gd name="T14" fmla="+- 0 1879 1828"/>
                                <a:gd name="T15" fmla="*/ 1879 h 130"/>
                                <a:gd name="T16" fmla="+- 0 7118 7078"/>
                                <a:gd name="T17" fmla="*/ T16 w 130"/>
                                <a:gd name="T18" fmla="+- 0 1832 1828"/>
                                <a:gd name="T19" fmla="*/ 1832 h 130"/>
                                <a:gd name="T20" fmla="+- 0 7143 7078"/>
                                <a:gd name="T21" fmla="*/ T20 w 130"/>
                                <a:gd name="T22" fmla="+- 0 1828 1828"/>
                                <a:gd name="T23" fmla="*/ 1828 h 130"/>
                                <a:gd name="T24" fmla="+- 0 7156 7078"/>
                                <a:gd name="T25" fmla="*/ T24 w 130"/>
                                <a:gd name="T26" fmla="+- 0 1829 1828"/>
                                <a:gd name="T27" fmla="*/ 1829 h 130"/>
                                <a:gd name="T28" fmla="+- 0 7203 7078"/>
                                <a:gd name="T29" fmla="*/ T28 w 130"/>
                                <a:gd name="T30" fmla="+- 0 1867 1828"/>
                                <a:gd name="T31" fmla="*/ 1867 h 130"/>
                                <a:gd name="T32" fmla="+- 0 7208 7078"/>
                                <a:gd name="T33" fmla="*/ T32 w 130"/>
                                <a:gd name="T34" fmla="+- 0 1892 1828"/>
                                <a:gd name="T35" fmla="*/ 1892 h 130"/>
                                <a:gd name="T36" fmla="+- 0 7206 7078"/>
                                <a:gd name="T37" fmla="*/ T36 w 130"/>
                                <a:gd name="T38" fmla="+- 0 1905 1828"/>
                                <a:gd name="T39" fmla="*/ 1905 h 130"/>
                                <a:gd name="T40" fmla="+- 0 7168 7078"/>
                                <a:gd name="T41" fmla="*/ T40 w 130"/>
                                <a:gd name="T42" fmla="+- 0 1952 1828"/>
                                <a:gd name="T43" fmla="*/ 1952 h 130"/>
                                <a:gd name="T44" fmla="+- 0 7143 7078"/>
                                <a:gd name="T45" fmla="*/ T44 w 130"/>
                                <a:gd name="T46" fmla="+- 0 1957 1828"/>
                                <a:gd name="T47" fmla="*/ 195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39"/>
                                  </a:lnTo>
                                  <a:lnTo>
                                    <a:pt x="130"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6" name="Picture 901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078" y="181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37" name="Group 9011"/>
                        <wpg:cNvGrpSpPr>
                          <a:grpSpLocks/>
                        </wpg:cNvGrpSpPr>
                        <wpg:grpSpPr bwMode="auto">
                          <a:xfrm>
                            <a:off x="7084" y="1822"/>
                            <a:ext cx="119" cy="119"/>
                            <a:chOff x="7084" y="1822"/>
                            <a:chExt cx="119" cy="119"/>
                          </a:xfrm>
                        </wpg:grpSpPr>
                        <wps:wsp>
                          <wps:cNvPr id="838" name="Freeform 9012"/>
                          <wps:cNvSpPr>
                            <a:spLocks/>
                          </wps:cNvSpPr>
                          <wps:spPr bwMode="auto">
                            <a:xfrm>
                              <a:off x="7084" y="1822"/>
                              <a:ext cx="119" cy="119"/>
                            </a:xfrm>
                            <a:custGeom>
                              <a:avLst/>
                              <a:gdLst>
                                <a:gd name="T0" fmla="+- 0 7202 7084"/>
                                <a:gd name="T1" fmla="*/ T0 w 119"/>
                                <a:gd name="T2" fmla="+- 0 1881 1822"/>
                                <a:gd name="T3" fmla="*/ 1881 h 119"/>
                                <a:gd name="T4" fmla="+- 0 7166 7084"/>
                                <a:gd name="T5" fmla="*/ T4 w 119"/>
                                <a:gd name="T6" fmla="+- 0 1936 1822"/>
                                <a:gd name="T7" fmla="*/ 1936 h 119"/>
                                <a:gd name="T8" fmla="+- 0 7143 7084"/>
                                <a:gd name="T9" fmla="*/ T8 w 119"/>
                                <a:gd name="T10" fmla="+- 0 1941 1822"/>
                                <a:gd name="T11" fmla="*/ 1941 h 119"/>
                                <a:gd name="T12" fmla="+- 0 7131 7084"/>
                                <a:gd name="T13" fmla="*/ T12 w 119"/>
                                <a:gd name="T14" fmla="+- 0 1940 1822"/>
                                <a:gd name="T15" fmla="*/ 1940 h 119"/>
                                <a:gd name="T16" fmla="+- 0 7085 7084"/>
                                <a:gd name="T17" fmla="*/ T16 w 119"/>
                                <a:gd name="T18" fmla="+- 0 1893 1822"/>
                                <a:gd name="T19" fmla="*/ 1893 h 119"/>
                                <a:gd name="T20" fmla="+- 0 7084 7084"/>
                                <a:gd name="T21" fmla="*/ T20 w 119"/>
                                <a:gd name="T22" fmla="+- 0 1881 1822"/>
                                <a:gd name="T23" fmla="*/ 1881 h 119"/>
                                <a:gd name="T24" fmla="+- 0 7085 7084"/>
                                <a:gd name="T25" fmla="*/ T24 w 119"/>
                                <a:gd name="T26" fmla="+- 0 1870 1822"/>
                                <a:gd name="T27" fmla="*/ 1870 h 119"/>
                                <a:gd name="T28" fmla="+- 0 7131 7084"/>
                                <a:gd name="T29" fmla="*/ T28 w 119"/>
                                <a:gd name="T30" fmla="+- 0 1823 1822"/>
                                <a:gd name="T31" fmla="*/ 1823 h 119"/>
                                <a:gd name="T32" fmla="+- 0 7143 7084"/>
                                <a:gd name="T33" fmla="*/ T32 w 119"/>
                                <a:gd name="T34" fmla="+- 0 1822 1822"/>
                                <a:gd name="T35" fmla="*/ 1822 h 119"/>
                                <a:gd name="T36" fmla="+- 0 7155 7084"/>
                                <a:gd name="T37" fmla="*/ T36 w 119"/>
                                <a:gd name="T38" fmla="+- 0 1823 1822"/>
                                <a:gd name="T39" fmla="*/ 1823 h 119"/>
                                <a:gd name="T40" fmla="+- 0 7201 7084"/>
                                <a:gd name="T41" fmla="*/ T40 w 119"/>
                                <a:gd name="T42" fmla="+- 0 1870 1822"/>
                                <a:gd name="T43" fmla="*/ 1870 h 119"/>
                                <a:gd name="T44" fmla="+- 0 7202 7084"/>
                                <a:gd name="T45" fmla="*/ T44 w 119"/>
                                <a:gd name="T46" fmla="+- 0 1881 1822"/>
                                <a:gd name="T47" fmla="*/ 18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9"/>
                                  </a:lnTo>
                                  <a:lnTo>
                                    <a:pt x="47" y="118"/>
                                  </a:lnTo>
                                  <a:lnTo>
                                    <a:pt x="1" y="71"/>
                                  </a:lnTo>
                                  <a:lnTo>
                                    <a:pt x="0" y="59"/>
                                  </a:lnTo>
                                  <a:lnTo>
                                    <a:pt x="1" y="48"/>
                                  </a:lnTo>
                                  <a:lnTo>
                                    <a:pt x="47" y="1"/>
                                  </a:lnTo>
                                  <a:lnTo>
                                    <a:pt x="59" y="0"/>
                                  </a:lnTo>
                                  <a:lnTo>
                                    <a:pt x="71" y="1"/>
                                  </a:lnTo>
                                  <a:lnTo>
                                    <a:pt x="117" y="48"/>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39" name="Group 9013"/>
                        <wpg:cNvGrpSpPr>
                          <a:grpSpLocks/>
                        </wpg:cNvGrpSpPr>
                        <wpg:grpSpPr bwMode="auto">
                          <a:xfrm>
                            <a:off x="7973" y="1828"/>
                            <a:ext cx="130" cy="130"/>
                            <a:chOff x="7973" y="1828"/>
                            <a:chExt cx="130" cy="130"/>
                          </a:xfrm>
                        </wpg:grpSpPr>
                        <wps:wsp>
                          <wps:cNvPr id="840" name="Freeform 9014"/>
                          <wps:cNvSpPr>
                            <a:spLocks/>
                          </wps:cNvSpPr>
                          <wps:spPr bwMode="auto">
                            <a:xfrm>
                              <a:off x="7973" y="1828"/>
                              <a:ext cx="130" cy="130"/>
                            </a:xfrm>
                            <a:custGeom>
                              <a:avLst/>
                              <a:gdLst>
                                <a:gd name="T0" fmla="+- 0 8038 7973"/>
                                <a:gd name="T1" fmla="*/ T0 w 130"/>
                                <a:gd name="T2" fmla="+- 0 1957 1828"/>
                                <a:gd name="T3" fmla="*/ 1957 h 130"/>
                                <a:gd name="T4" fmla="+- 0 7984 7973"/>
                                <a:gd name="T5" fmla="*/ T4 w 130"/>
                                <a:gd name="T6" fmla="+- 0 1928 1828"/>
                                <a:gd name="T7" fmla="*/ 1928 h 130"/>
                                <a:gd name="T8" fmla="+- 0 7973 7973"/>
                                <a:gd name="T9" fmla="*/ T8 w 130"/>
                                <a:gd name="T10" fmla="+- 0 1892 1828"/>
                                <a:gd name="T11" fmla="*/ 1892 h 130"/>
                                <a:gd name="T12" fmla="+- 0 7974 7973"/>
                                <a:gd name="T13" fmla="*/ T12 w 130"/>
                                <a:gd name="T14" fmla="+- 0 1879 1828"/>
                                <a:gd name="T15" fmla="*/ 1879 h 130"/>
                                <a:gd name="T16" fmla="+- 0 8013 7973"/>
                                <a:gd name="T17" fmla="*/ T16 w 130"/>
                                <a:gd name="T18" fmla="+- 0 1832 1828"/>
                                <a:gd name="T19" fmla="*/ 1832 h 130"/>
                                <a:gd name="T20" fmla="+- 0 8038 7973"/>
                                <a:gd name="T21" fmla="*/ T20 w 130"/>
                                <a:gd name="T22" fmla="+- 0 1828 1828"/>
                                <a:gd name="T23" fmla="*/ 1828 h 130"/>
                                <a:gd name="T24" fmla="+- 0 8051 7973"/>
                                <a:gd name="T25" fmla="*/ T24 w 130"/>
                                <a:gd name="T26" fmla="+- 0 1829 1828"/>
                                <a:gd name="T27" fmla="*/ 1829 h 130"/>
                                <a:gd name="T28" fmla="+- 0 8098 7973"/>
                                <a:gd name="T29" fmla="*/ T28 w 130"/>
                                <a:gd name="T30" fmla="+- 0 1867 1828"/>
                                <a:gd name="T31" fmla="*/ 1867 h 130"/>
                                <a:gd name="T32" fmla="+- 0 8102 7973"/>
                                <a:gd name="T33" fmla="*/ T32 w 130"/>
                                <a:gd name="T34" fmla="+- 0 1892 1828"/>
                                <a:gd name="T35" fmla="*/ 1892 h 130"/>
                                <a:gd name="T36" fmla="+- 0 8101 7973"/>
                                <a:gd name="T37" fmla="*/ T36 w 130"/>
                                <a:gd name="T38" fmla="+- 0 1905 1828"/>
                                <a:gd name="T39" fmla="*/ 1905 h 130"/>
                                <a:gd name="T40" fmla="+- 0 8063 7973"/>
                                <a:gd name="T41" fmla="*/ T40 w 130"/>
                                <a:gd name="T42" fmla="+- 0 1952 1828"/>
                                <a:gd name="T43" fmla="*/ 1952 h 130"/>
                                <a:gd name="T44" fmla="+- 0 8038 7973"/>
                                <a:gd name="T45" fmla="*/ T44 w 130"/>
                                <a:gd name="T46" fmla="+- 0 1957 1828"/>
                                <a:gd name="T47" fmla="*/ 195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39"/>
                                  </a:lnTo>
                                  <a:lnTo>
                                    <a:pt x="129" y="64"/>
                                  </a:lnTo>
                                  <a:lnTo>
                                    <a:pt x="128" y="77"/>
                                  </a:lnTo>
                                  <a:lnTo>
                                    <a:pt x="90"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1" name="Picture 90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973" y="181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42" name="Group 9016"/>
                        <wpg:cNvGrpSpPr>
                          <a:grpSpLocks/>
                        </wpg:cNvGrpSpPr>
                        <wpg:grpSpPr bwMode="auto">
                          <a:xfrm>
                            <a:off x="7978" y="1822"/>
                            <a:ext cx="119" cy="119"/>
                            <a:chOff x="7978" y="1822"/>
                            <a:chExt cx="119" cy="119"/>
                          </a:xfrm>
                        </wpg:grpSpPr>
                        <wps:wsp>
                          <wps:cNvPr id="843" name="Freeform 9017"/>
                          <wps:cNvSpPr>
                            <a:spLocks/>
                          </wps:cNvSpPr>
                          <wps:spPr bwMode="auto">
                            <a:xfrm>
                              <a:off x="7978" y="1822"/>
                              <a:ext cx="119" cy="119"/>
                            </a:xfrm>
                            <a:custGeom>
                              <a:avLst/>
                              <a:gdLst>
                                <a:gd name="T0" fmla="+- 0 8097 7978"/>
                                <a:gd name="T1" fmla="*/ T0 w 119"/>
                                <a:gd name="T2" fmla="+- 0 1881 1822"/>
                                <a:gd name="T3" fmla="*/ 1881 h 119"/>
                                <a:gd name="T4" fmla="+- 0 8061 7978"/>
                                <a:gd name="T5" fmla="*/ T4 w 119"/>
                                <a:gd name="T6" fmla="+- 0 1936 1822"/>
                                <a:gd name="T7" fmla="*/ 1936 h 119"/>
                                <a:gd name="T8" fmla="+- 0 8038 7978"/>
                                <a:gd name="T9" fmla="*/ T8 w 119"/>
                                <a:gd name="T10" fmla="+- 0 1941 1822"/>
                                <a:gd name="T11" fmla="*/ 1941 h 119"/>
                                <a:gd name="T12" fmla="+- 0 8026 7978"/>
                                <a:gd name="T13" fmla="*/ T12 w 119"/>
                                <a:gd name="T14" fmla="+- 0 1940 1822"/>
                                <a:gd name="T15" fmla="*/ 1940 h 119"/>
                                <a:gd name="T16" fmla="+- 0 7980 7978"/>
                                <a:gd name="T17" fmla="*/ T16 w 119"/>
                                <a:gd name="T18" fmla="+- 0 1893 1822"/>
                                <a:gd name="T19" fmla="*/ 1893 h 119"/>
                                <a:gd name="T20" fmla="+- 0 7978 7978"/>
                                <a:gd name="T21" fmla="*/ T20 w 119"/>
                                <a:gd name="T22" fmla="+- 0 1881 1822"/>
                                <a:gd name="T23" fmla="*/ 1881 h 119"/>
                                <a:gd name="T24" fmla="+- 0 7980 7978"/>
                                <a:gd name="T25" fmla="*/ T24 w 119"/>
                                <a:gd name="T26" fmla="+- 0 1870 1822"/>
                                <a:gd name="T27" fmla="*/ 1870 h 119"/>
                                <a:gd name="T28" fmla="+- 0 8026 7978"/>
                                <a:gd name="T29" fmla="*/ T28 w 119"/>
                                <a:gd name="T30" fmla="+- 0 1823 1822"/>
                                <a:gd name="T31" fmla="*/ 1823 h 119"/>
                                <a:gd name="T32" fmla="+- 0 8038 7978"/>
                                <a:gd name="T33" fmla="*/ T32 w 119"/>
                                <a:gd name="T34" fmla="+- 0 1822 1822"/>
                                <a:gd name="T35" fmla="*/ 1822 h 119"/>
                                <a:gd name="T36" fmla="+- 0 8050 7978"/>
                                <a:gd name="T37" fmla="*/ T36 w 119"/>
                                <a:gd name="T38" fmla="+- 0 1823 1822"/>
                                <a:gd name="T39" fmla="*/ 1823 h 119"/>
                                <a:gd name="T40" fmla="+- 0 8096 7978"/>
                                <a:gd name="T41" fmla="*/ T40 w 119"/>
                                <a:gd name="T42" fmla="+- 0 1870 1822"/>
                                <a:gd name="T43" fmla="*/ 1870 h 119"/>
                                <a:gd name="T44" fmla="+- 0 8097 7978"/>
                                <a:gd name="T45" fmla="*/ T44 w 119"/>
                                <a:gd name="T46" fmla="+- 0 1881 1822"/>
                                <a:gd name="T47" fmla="*/ 18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3" y="114"/>
                                  </a:lnTo>
                                  <a:lnTo>
                                    <a:pt x="60" y="119"/>
                                  </a:lnTo>
                                  <a:lnTo>
                                    <a:pt x="48" y="118"/>
                                  </a:lnTo>
                                  <a:lnTo>
                                    <a:pt x="2" y="71"/>
                                  </a:lnTo>
                                  <a:lnTo>
                                    <a:pt x="0" y="59"/>
                                  </a:lnTo>
                                  <a:lnTo>
                                    <a:pt x="2" y="48"/>
                                  </a:lnTo>
                                  <a:lnTo>
                                    <a:pt x="48" y="1"/>
                                  </a:lnTo>
                                  <a:lnTo>
                                    <a:pt x="60" y="0"/>
                                  </a:lnTo>
                                  <a:lnTo>
                                    <a:pt x="72"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44" name="Group 9018"/>
                        <wpg:cNvGrpSpPr>
                          <a:grpSpLocks/>
                        </wpg:cNvGrpSpPr>
                        <wpg:grpSpPr bwMode="auto">
                          <a:xfrm>
                            <a:off x="8868" y="1828"/>
                            <a:ext cx="130" cy="130"/>
                            <a:chOff x="8868" y="1828"/>
                            <a:chExt cx="130" cy="130"/>
                          </a:xfrm>
                        </wpg:grpSpPr>
                        <wps:wsp>
                          <wps:cNvPr id="845" name="Freeform 9019"/>
                          <wps:cNvSpPr>
                            <a:spLocks/>
                          </wps:cNvSpPr>
                          <wps:spPr bwMode="auto">
                            <a:xfrm>
                              <a:off x="8868" y="1828"/>
                              <a:ext cx="130" cy="130"/>
                            </a:xfrm>
                            <a:custGeom>
                              <a:avLst/>
                              <a:gdLst>
                                <a:gd name="T0" fmla="+- 0 8933 8868"/>
                                <a:gd name="T1" fmla="*/ T0 w 130"/>
                                <a:gd name="T2" fmla="+- 0 1957 1828"/>
                                <a:gd name="T3" fmla="*/ 1957 h 130"/>
                                <a:gd name="T4" fmla="+- 0 8879 8868"/>
                                <a:gd name="T5" fmla="*/ T4 w 130"/>
                                <a:gd name="T6" fmla="+- 0 1928 1828"/>
                                <a:gd name="T7" fmla="*/ 1928 h 130"/>
                                <a:gd name="T8" fmla="+- 0 8868 8868"/>
                                <a:gd name="T9" fmla="*/ T8 w 130"/>
                                <a:gd name="T10" fmla="+- 0 1892 1828"/>
                                <a:gd name="T11" fmla="*/ 1892 h 130"/>
                                <a:gd name="T12" fmla="+- 0 8869 8868"/>
                                <a:gd name="T13" fmla="*/ T12 w 130"/>
                                <a:gd name="T14" fmla="+- 0 1879 1828"/>
                                <a:gd name="T15" fmla="*/ 1879 h 130"/>
                                <a:gd name="T16" fmla="+- 0 8908 8868"/>
                                <a:gd name="T17" fmla="*/ T16 w 130"/>
                                <a:gd name="T18" fmla="+- 0 1832 1828"/>
                                <a:gd name="T19" fmla="*/ 1832 h 130"/>
                                <a:gd name="T20" fmla="+- 0 8933 8868"/>
                                <a:gd name="T21" fmla="*/ T20 w 130"/>
                                <a:gd name="T22" fmla="+- 0 1828 1828"/>
                                <a:gd name="T23" fmla="*/ 1828 h 130"/>
                                <a:gd name="T24" fmla="+- 0 8946 8868"/>
                                <a:gd name="T25" fmla="*/ T24 w 130"/>
                                <a:gd name="T26" fmla="+- 0 1829 1828"/>
                                <a:gd name="T27" fmla="*/ 1829 h 130"/>
                                <a:gd name="T28" fmla="+- 0 8993 8868"/>
                                <a:gd name="T29" fmla="*/ T28 w 130"/>
                                <a:gd name="T30" fmla="+- 0 1867 1828"/>
                                <a:gd name="T31" fmla="*/ 1867 h 130"/>
                                <a:gd name="T32" fmla="+- 0 8997 8868"/>
                                <a:gd name="T33" fmla="*/ T32 w 130"/>
                                <a:gd name="T34" fmla="+- 0 1892 1828"/>
                                <a:gd name="T35" fmla="*/ 1892 h 130"/>
                                <a:gd name="T36" fmla="+- 0 8996 8868"/>
                                <a:gd name="T37" fmla="*/ T36 w 130"/>
                                <a:gd name="T38" fmla="+- 0 1905 1828"/>
                                <a:gd name="T39" fmla="*/ 1905 h 130"/>
                                <a:gd name="T40" fmla="+- 0 8957 8868"/>
                                <a:gd name="T41" fmla="*/ T40 w 130"/>
                                <a:gd name="T42" fmla="+- 0 1952 1828"/>
                                <a:gd name="T43" fmla="*/ 1952 h 130"/>
                                <a:gd name="T44" fmla="+- 0 8933 8868"/>
                                <a:gd name="T45" fmla="*/ T44 w 130"/>
                                <a:gd name="T46" fmla="+- 0 1957 1828"/>
                                <a:gd name="T47" fmla="*/ 195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4"/>
                                  </a:lnTo>
                                  <a:lnTo>
                                    <a:pt x="1" y="51"/>
                                  </a:lnTo>
                                  <a:lnTo>
                                    <a:pt x="40" y="4"/>
                                  </a:lnTo>
                                  <a:lnTo>
                                    <a:pt x="65" y="0"/>
                                  </a:lnTo>
                                  <a:lnTo>
                                    <a:pt x="78" y="1"/>
                                  </a:lnTo>
                                  <a:lnTo>
                                    <a:pt x="125" y="39"/>
                                  </a:lnTo>
                                  <a:lnTo>
                                    <a:pt x="129" y="64"/>
                                  </a:lnTo>
                                  <a:lnTo>
                                    <a:pt x="128" y="77"/>
                                  </a:lnTo>
                                  <a:lnTo>
                                    <a:pt x="89"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46" name="Picture 902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8868" y="181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47" name="Group 9021"/>
                        <wpg:cNvGrpSpPr>
                          <a:grpSpLocks/>
                        </wpg:cNvGrpSpPr>
                        <wpg:grpSpPr bwMode="auto">
                          <a:xfrm>
                            <a:off x="8873" y="1822"/>
                            <a:ext cx="119" cy="119"/>
                            <a:chOff x="8873" y="1822"/>
                            <a:chExt cx="119" cy="119"/>
                          </a:xfrm>
                        </wpg:grpSpPr>
                        <wps:wsp>
                          <wps:cNvPr id="848" name="Freeform 9022"/>
                          <wps:cNvSpPr>
                            <a:spLocks/>
                          </wps:cNvSpPr>
                          <wps:spPr bwMode="auto">
                            <a:xfrm>
                              <a:off x="8873" y="1822"/>
                              <a:ext cx="119" cy="119"/>
                            </a:xfrm>
                            <a:custGeom>
                              <a:avLst/>
                              <a:gdLst>
                                <a:gd name="T0" fmla="+- 0 8992 8873"/>
                                <a:gd name="T1" fmla="*/ T0 w 119"/>
                                <a:gd name="T2" fmla="+- 0 1881 1822"/>
                                <a:gd name="T3" fmla="*/ 1881 h 119"/>
                                <a:gd name="T4" fmla="+- 0 8955 8873"/>
                                <a:gd name="T5" fmla="*/ T4 w 119"/>
                                <a:gd name="T6" fmla="+- 0 1936 1822"/>
                                <a:gd name="T7" fmla="*/ 1936 h 119"/>
                                <a:gd name="T8" fmla="+- 0 8933 8873"/>
                                <a:gd name="T9" fmla="*/ T8 w 119"/>
                                <a:gd name="T10" fmla="+- 0 1941 1822"/>
                                <a:gd name="T11" fmla="*/ 1941 h 119"/>
                                <a:gd name="T12" fmla="+- 0 8921 8873"/>
                                <a:gd name="T13" fmla="*/ T12 w 119"/>
                                <a:gd name="T14" fmla="+- 0 1940 1822"/>
                                <a:gd name="T15" fmla="*/ 1940 h 119"/>
                                <a:gd name="T16" fmla="+- 0 8874 8873"/>
                                <a:gd name="T17" fmla="*/ T16 w 119"/>
                                <a:gd name="T18" fmla="+- 0 1893 1822"/>
                                <a:gd name="T19" fmla="*/ 1893 h 119"/>
                                <a:gd name="T20" fmla="+- 0 8873 8873"/>
                                <a:gd name="T21" fmla="*/ T20 w 119"/>
                                <a:gd name="T22" fmla="+- 0 1881 1822"/>
                                <a:gd name="T23" fmla="*/ 1881 h 119"/>
                                <a:gd name="T24" fmla="+- 0 8874 8873"/>
                                <a:gd name="T25" fmla="*/ T24 w 119"/>
                                <a:gd name="T26" fmla="+- 0 1870 1822"/>
                                <a:gd name="T27" fmla="*/ 1870 h 119"/>
                                <a:gd name="T28" fmla="+- 0 8921 8873"/>
                                <a:gd name="T29" fmla="*/ T28 w 119"/>
                                <a:gd name="T30" fmla="+- 0 1823 1822"/>
                                <a:gd name="T31" fmla="*/ 1823 h 119"/>
                                <a:gd name="T32" fmla="+- 0 8933 8873"/>
                                <a:gd name="T33" fmla="*/ T32 w 119"/>
                                <a:gd name="T34" fmla="+- 0 1822 1822"/>
                                <a:gd name="T35" fmla="*/ 1822 h 119"/>
                                <a:gd name="T36" fmla="+- 0 8944 8873"/>
                                <a:gd name="T37" fmla="*/ T36 w 119"/>
                                <a:gd name="T38" fmla="+- 0 1823 1822"/>
                                <a:gd name="T39" fmla="*/ 1823 h 119"/>
                                <a:gd name="T40" fmla="+- 0 8991 8873"/>
                                <a:gd name="T41" fmla="*/ T40 w 119"/>
                                <a:gd name="T42" fmla="+- 0 1870 1822"/>
                                <a:gd name="T43" fmla="*/ 1870 h 119"/>
                                <a:gd name="T44" fmla="+- 0 8992 8873"/>
                                <a:gd name="T45" fmla="*/ T44 w 119"/>
                                <a:gd name="T46" fmla="+- 0 1881 1822"/>
                                <a:gd name="T47" fmla="*/ 18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9"/>
                                  </a:lnTo>
                                  <a:lnTo>
                                    <a:pt x="48" y="118"/>
                                  </a:lnTo>
                                  <a:lnTo>
                                    <a:pt x="1" y="71"/>
                                  </a:lnTo>
                                  <a:lnTo>
                                    <a:pt x="0" y="59"/>
                                  </a:lnTo>
                                  <a:lnTo>
                                    <a:pt x="1" y="48"/>
                                  </a:lnTo>
                                  <a:lnTo>
                                    <a:pt x="48" y="1"/>
                                  </a:lnTo>
                                  <a:lnTo>
                                    <a:pt x="60"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49" name="Group 9023"/>
                        <wpg:cNvGrpSpPr>
                          <a:grpSpLocks/>
                        </wpg:cNvGrpSpPr>
                        <wpg:grpSpPr bwMode="auto">
                          <a:xfrm>
                            <a:off x="9763" y="1828"/>
                            <a:ext cx="130" cy="130"/>
                            <a:chOff x="9763" y="1828"/>
                            <a:chExt cx="130" cy="130"/>
                          </a:xfrm>
                        </wpg:grpSpPr>
                        <wps:wsp>
                          <wps:cNvPr id="850" name="Freeform 9024"/>
                          <wps:cNvSpPr>
                            <a:spLocks/>
                          </wps:cNvSpPr>
                          <wps:spPr bwMode="auto">
                            <a:xfrm>
                              <a:off x="9763" y="1828"/>
                              <a:ext cx="130" cy="130"/>
                            </a:xfrm>
                            <a:custGeom>
                              <a:avLst/>
                              <a:gdLst>
                                <a:gd name="T0" fmla="+- 0 9828 9763"/>
                                <a:gd name="T1" fmla="*/ T0 w 130"/>
                                <a:gd name="T2" fmla="+- 0 1957 1828"/>
                                <a:gd name="T3" fmla="*/ 1957 h 130"/>
                                <a:gd name="T4" fmla="+- 0 9773 9763"/>
                                <a:gd name="T5" fmla="*/ T4 w 130"/>
                                <a:gd name="T6" fmla="+- 0 1928 1828"/>
                                <a:gd name="T7" fmla="*/ 1928 h 130"/>
                                <a:gd name="T8" fmla="+- 0 9763 9763"/>
                                <a:gd name="T9" fmla="*/ T8 w 130"/>
                                <a:gd name="T10" fmla="+- 0 1892 1828"/>
                                <a:gd name="T11" fmla="*/ 1892 h 130"/>
                                <a:gd name="T12" fmla="+- 0 9764 9763"/>
                                <a:gd name="T13" fmla="*/ T12 w 130"/>
                                <a:gd name="T14" fmla="+- 0 1879 1828"/>
                                <a:gd name="T15" fmla="*/ 1879 h 130"/>
                                <a:gd name="T16" fmla="+- 0 9803 9763"/>
                                <a:gd name="T17" fmla="*/ T16 w 130"/>
                                <a:gd name="T18" fmla="+- 0 1832 1828"/>
                                <a:gd name="T19" fmla="*/ 1832 h 130"/>
                                <a:gd name="T20" fmla="+- 0 9828 9763"/>
                                <a:gd name="T21" fmla="*/ T20 w 130"/>
                                <a:gd name="T22" fmla="+- 0 1828 1828"/>
                                <a:gd name="T23" fmla="*/ 1828 h 130"/>
                                <a:gd name="T24" fmla="+- 0 9840 9763"/>
                                <a:gd name="T25" fmla="*/ T24 w 130"/>
                                <a:gd name="T26" fmla="+- 0 1829 1828"/>
                                <a:gd name="T27" fmla="*/ 1829 h 130"/>
                                <a:gd name="T28" fmla="+- 0 9887 9763"/>
                                <a:gd name="T29" fmla="*/ T28 w 130"/>
                                <a:gd name="T30" fmla="+- 0 1867 1828"/>
                                <a:gd name="T31" fmla="*/ 1867 h 130"/>
                                <a:gd name="T32" fmla="+- 0 9892 9763"/>
                                <a:gd name="T33" fmla="*/ T32 w 130"/>
                                <a:gd name="T34" fmla="+- 0 1892 1828"/>
                                <a:gd name="T35" fmla="*/ 1892 h 130"/>
                                <a:gd name="T36" fmla="+- 0 9891 9763"/>
                                <a:gd name="T37" fmla="*/ T36 w 130"/>
                                <a:gd name="T38" fmla="+- 0 1905 1828"/>
                                <a:gd name="T39" fmla="*/ 1905 h 130"/>
                                <a:gd name="T40" fmla="+- 0 9852 9763"/>
                                <a:gd name="T41" fmla="*/ T40 w 130"/>
                                <a:gd name="T42" fmla="+- 0 1952 1828"/>
                                <a:gd name="T43" fmla="*/ 1952 h 130"/>
                                <a:gd name="T44" fmla="+- 0 9828 9763"/>
                                <a:gd name="T45" fmla="*/ T44 w 130"/>
                                <a:gd name="T46" fmla="+- 0 1957 1828"/>
                                <a:gd name="T47" fmla="*/ 195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0" y="100"/>
                                  </a:lnTo>
                                  <a:lnTo>
                                    <a:pt x="0" y="64"/>
                                  </a:lnTo>
                                  <a:lnTo>
                                    <a:pt x="1" y="51"/>
                                  </a:lnTo>
                                  <a:lnTo>
                                    <a:pt x="40" y="4"/>
                                  </a:lnTo>
                                  <a:lnTo>
                                    <a:pt x="65" y="0"/>
                                  </a:lnTo>
                                  <a:lnTo>
                                    <a:pt x="77" y="1"/>
                                  </a:lnTo>
                                  <a:lnTo>
                                    <a:pt x="124" y="39"/>
                                  </a:lnTo>
                                  <a:lnTo>
                                    <a:pt x="129" y="64"/>
                                  </a:lnTo>
                                  <a:lnTo>
                                    <a:pt x="128" y="77"/>
                                  </a:lnTo>
                                  <a:lnTo>
                                    <a:pt x="89" y="124"/>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1" name="Picture 90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763" y="1817"/>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52" name="Group 9026"/>
                        <wpg:cNvGrpSpPr>
                          <a:grpSpLocks/>
                        </wpg:cNvGrpSpPr>
                        <wpg:grpSpPr bwMode="auto">
                          <a:xfrm>
                            <a:off x="9768" y="1822"/>
                            <a:ext cx="119" cy="119"/>
                            <a:chOff x="9768" y="1822"/>
                            <a:chExt cx="119" cy="119"/>
                          </a:xfrm>
                        </wpg:grpSpPr>
                        <wps:wsp>
                          <wps:cNvPr id="853" name="Freeform 9027"/>
                          <wps:cNvSpPr>
                            <a:spLocks/>
                          </wps:cNvSpPr>
                          <wps:spPr bwMode="auto">
                            <a:xfrm>
                              <a:off x="9768" y="1822"/>
                              <a:ext cx="119" cy="119"/>
                            </a:xfrm>
                            <a:custGeom>
                              <a:avLst/>
                              <a:gdLst>
                                <a:gd name="T0" fmla="+- 0 9887 9768"/>
                                <a:gd name="T1" fmla="*/ T0 w 119"/>
                                <a:gd name="T2" fmla="+- 0 1881 1822"/>
                                <a:gd name="T3" fmla="*/ 1881 h 119"/>
                                <a:gd name="T4" fmla="+- 0 9850 9768"/>
                                <a:gd name="T5" fmla="*/ T4 w 119"/>
                                <a:gd name="T6" fmla="+- 0 1936 1822"/>
                                <a:gd name="T7" fmla="*/ 1936 h 119"/>
                                <a:gd name="T8" fmla="+- 0 9828 9768"/>
                                <a:gd name="T9" fmla="*/ T8 w 119"/>
                                <a:gd name="T10" fmla="+- 0 1941 1822"/>
                                <a:gd name="T11" fmla="*/ 1941 h 119"/>
                                <a:gd name="T12" fmla="+- 0 9816 9768"/>
                                <a:gd name="T13" fmla="*/ T12 w 119"/>
                                <a:gd name="T14" fmla="+- 0 1940 1822"/>
                                <a:gd name="T15" fmla="*/ 1940 h 119"/>
                                <a:gd name="T16" fmla="+- 0 9769 9768"/>
                                <a:gd name="T17" fmla="*/ T16 w 119"/>
                                <a:gd name="T18" fmla="+- 0 1893 1822"/>
                                <a:gd name="T19" fmla="*/ 1893 h 119"/>
                                <a:gd name="T20" fmla="+- 0 9768 9768"/>
                                <a:gd name="T21" fmla="*/ T20 w 119"/>
                                <a:gd name="T22" fmla="+- 0 1881 1822"/>
                                <a:gd name="T23" fmla="*/ 1881 h 119"/>
                                <a:gd name="T24" fmla="+- 0 9769 9768"/>
                                <a:gd name="T25" fmla="*/ T24 w 119"/>
                                <a:gd name="T26" fmla="+- 0 1870 1822"/>
                                <a:gd name="T27" fmla="*/ 1870 h 119"/>
                                <a:gd name="T28" fmla="+- 0 9816 9768"/>
                                <a:gd name="T29" fmla="*/ T28 w 119"/>
                                <a:gd name="T30" fmla="+- 0 1823 1822"/>
                                <a:gd name="T31" fmla="*/ 1823 h 119"/>
                                <a:gd name="T32" fmla="+- 0 9828 9768"/>
                                <a:gd name="T33" fmla="*/ T32 w 119"/>
                                <a:gd name="T34" fmla="+- 0 1822 1822"/>
                                <a:gd name="T35" fmla="*/ 1822 h 119"/>
                                <a:gd name="T36" fmla="+- 0 9839 9768"/>
                                <a:gd name="T37" fmla="*/ T36 w 119"/>
                                <a:gd name="T38" fmla="+- 0 1823 1822"/>
                                <a:gd name="T39" fmla="*/ 1823 h 119"/>
                                <a:gd name="T40" fmla="+- 0 9886 9768"/>
                                <a:gd name="T41" fmla="*/ T40 w 119"/>
                                <a:gd name="T42" fmla="+- 0 1870 1822"/>
                                <a:gd name="T43" fmla="*/ 1870 h 119"/>
                                <a:gd name="T44" fmla="+- 0 9887 9768"/>
                                <a:gd name="T45" fmla="*/ T44 w 119"/>
                                <a:gd name="T46" fmla="+- 0 1881 1822"/>
                                <a:gd name="T47" fmla="*/ 18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9"/>
                                  </a:lnTo>
                                  <a:lnTo>
                                    <a:pt x="48" y="118"/>
                                  </a:lnTo>
                                  <a:lnTo>
                                    <a:pt x="1" y="71"/>
                                  </a:lnTo>
                                  <a:lnTo>
                                    <a:pt x="0" y="59"/>
                                  </a:lnTo>
                                  <a:lnTo>
                                    <a:pt x="1" y="48"/>
                                  </a:lnTo>
                                  <a:lnTo>
                                    <a:pt x="48" y="1"/>
                                  </a:lnTo>
                                  <a:lnTo>
                                    <a:pt x="60" y="0"/>
                                  </a:lnTo>
                                  <a:lnTo>
                                    <a:pt x="71" y="1"/>
                                  </a:lnTo>
                                  <a:lnTo>
                                    <a:pt x="118" y="48"/>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54" name="Group 9028"/>
                        <wpg:cNvGrpSpPr>
                          <a:grpSpLocks/>
                        </wpg:cNvGrpSpPr>
                        <wpg:grpSpPr bwMode="auto">
                          <a:xfrm>
                            <a:off x="5288" y="2302"/>
                            <a:ext cx="130" cy="130"/>
                            <a:chOff x="5288" y="2302"/>
                            <a:chExt cx="130" cy="130"/>
                          </a:xfrm>
                        </wpg:grpSpPr>
                        <wps:wsp>
                          <wps:cNvPr id="855" name="Freeform 9029"/>
                          <wps:cNvSpPr>
                            <a:spLocks/>
                          </wps:cNvSpPr>
                          <wps:spPr bwMode="auto">
                            <a:xfrm>
                              <a:off x="5288" y="2302"/>
                              <a:ext cx="130" cy="130"/>
                            </a:xfrm>
                            <a:custGeom>
                              <a:avLst/>
                              <a:gdLst>
                                <a:gd name="T0" fmla="+- 0 5353 5288"/>
                                <a:gd name="T1" fmla="*/ T0 w 130"/>
                                <a:gd name="T2" fmla="+- 0 2431 2302"/>
                                <a:gd name="T3" fmla="*/ 2431 h 130"/>
                                <a:gd name="T4" fmla="+- 0 5299 5288"/>
                                <a:gd name="T5" fmla="*/ T4 w 130"/>
                                <a:gd name="T6" fmla="+- 0 2402 2302"/>
                                <a:gd name="T7" fmla="*/ 2402 h 130"/>
                                <a:gd name="T8" fmla="+- 0 5288 5288"/>
                                <a:gd name="T9" fmla="*/ T8 w 130"/>
                                <a:gd name="T10" fmla="+- 0 2367 2302"/>
                                <a:gd name="T11" fmla="*/ 2367 h 130"/>
                                <a:gd name="T12" fmla="+- 0 5290 5288"/>
                                <a:gd name="T13" fmla="*/ T12 w 130"/>
                                <a:gd name="T14" fmla="+- 0 2354 2302"/>
                                <a:gd name="T15" fmla="*/ 2354 h 130"/>
                                <a:gd name="T16" fmla="+- 0 5328 5288"/>
                                <a:gd name="T17" fmla="*/ T16 w 130"/>
                                <a:gd name="T18" fmla="+- 0 2307 2302"/>
                                <a:gd name="T19" fmla="*/ 2307 h 130"/>
                                <a:gd name="T20" fmla="+- 0 5353 5288"/>
                                <a:gd name="T21" fmla="*/ T20 w 130"/>
                                <a:gd name="T22" fmla="+- 0 2302 2302"/>
                                <a:gd name="T23" fmla="*/ 2302 h 130"/>
                                <a:gd name="T24" fmla="+- 0 5366 5288"/>
                                <a:gd name="T25" fmla="*/ T24 w 130"/>
                                <a:gd name="T26" fmla="+- 0 2303 2302"/>
                                <a:gd name="T27" fmla="*/ 2303 h 130"/>
                                <a:gd name="T28" fmla="+- 0 5413 5288"/>
                                <a:gd name="T29" fmla="*/ T28 w 130"/>
                                <a:gd name="T30" fmla="+- 0 2342 2302"/>
                                <a:gd name="T31" fmla="*/ 2342 h 130"/>
                                <a:gd name="T32" fmla="+- 0 5418 5288"/>
                                <a:gd name="T33" fmla="*/ T32 w 130"/>
                                <a:gd name="T34" fmla="+- 0 2367 2302"/>
                                <a:gd name="T35" fmla="*/ 2367 h 130"/>
                                <a:gd name="T36" fmla="+- 0 5417 5288"/>
                                <a:gd name="T37" fmla="*/ T36 w 130"/>
                                <a:gd name="T38" fmla="+- 0 2380 2302"/>
                                <a:gd name="T39" fmla="*/ 2380 h 130"/>
                                <a:gd name="T40" fmla="+- 0 5378 5288"/>
                                <a:gd name="T41" fmla="*/ T40 w 130"/>
                                <a:gd name="T42" fmla="+- 0 2427 2302"/>
                                <a:gd name="T43" fmla="*/ 2427 h 130"/>
                                <a:gd name="T44" fmla="+- 0 5353 5288"/>
                                <a:gd name="T45" fmla="*/ T44 w 130"/>
                                <a:gd name="T46" fmla="+- 0 2431 2302"/>
                                <a:gd name="T47" fmla="*/ 243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5"/>
                                  </a:lnTo>
                                  <a:lnTo>
                                    <a:pt x="2" y="52"/>
                                  </a:lnTo>
                                  <a:lnTo>
                                    <a:pt x="40" y="5"/>
                                  </a:lnTo>
                                  <a:lnTo>
                                    <a:pt x="65" y="0"/>
                                  </a:lnTo>
                                  <a:lnTo>
                                    <a:pt x="78" y="1"/>
                                  </a:lnTo>
                                  <a:lnTo>
                                    <a:pt x="125" y="40"/>
                                  </a:lnTo>
                                  <a:lnTo>
                                    <a:pt x="130" y="65"/>
                                  </a:lnTo>
                                  <a:lnTo>
                                    <a:pt x="129" y="78"/>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6" name="Picture 903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5288" y="2291"/>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57" name="Group 9031"/>
                        <wpg:cNvGrpSpPr>
                          <a:grpSpLocks/>
                        </wpg:cNvGrpSpPr>
                        <wpg:grpSpPr bwMode="auto">
                          <a:xfrm>
                            <a:off x="5294" y="2297"/>
                            <a:ext cx="119" cy="119"/>
                            <a:chOff x="5294" y="2297"/>
                            <a:chExt cx="119" cy="119"/>
                          </a:xfrm>
                        </wpg:grpSpPr>
                        <wps:wsp>
                          <wps:cNvPr id="858" name="Freeform 9032"/>
                          <wps:cNvSpPr>
                            <a:spLocks/>
                          </wps:cNvSpPr>
                          <wps:spPr bwMode="auto">
                            <a:xfrm>
                              <a:off x="5294" y="2297"/>
                              <a:ext cx="119" cy="119"/>
                            </a:xfrm>
                            <a:custGeom>
                              <a:avLst/>
                              <a:gdLst>
                                <a:gd name="T0" fmla="+- 0 5412 5294"/>
                                <a:gd name="T1" fmla="*/ T0 w 119"/>
                                <a:gd name="T2" fmla="+- 0 2356 2297"/>
                                <a:gd name="T3" fmla="*/ 2356 h 119"/>
                                <a:gd name="T4" fmla="+- 0 5376 5294"/>
                                <a:gd name="T5" fmla="*/ T4 w 119"/>
                                <a:gd name="T6" fmla="+- 0 2411 2297"/>
                                <a:gd name="T7" fmla="*/ 2411 h 119"/>
                                <a:gd name="T8" fmla="+- 0 5353 5294"/>
                                <a:gd name="T9" fmla="*/ T8 w 119"/>
                                <a:gd name="T10" fmla="+- 0 2415 2297"/>
                                <a:gd name="T11" fmla="*/ 2415 h 119"/>
                                <a:gd name="T12" fmla="+- 0 5341 5294"/>
                                <a:gd name="T13" fmla="*/ T12 w 119"/>
                                <a:gd name="T14" fmla="+- 0 2414 2297"/>
                                <a:gd name="T15" fmla="*/ 2414 h 119"/>
                                <a:gd name="T16" fmla="+- 0 5295 5294"/>
                                <a:gd name="T17" fmla="*/ T16 w 119"/>
                                <a:gd name="T18" fmla="+- 0 2368 2297"/>
                                <a:gd name="T19" fmla="*/ 2368 h 119"/>
                                <a:gd name="T20" fmla="+- 0 5294 5294"/>
                                <a:gd name="T21" fmla="*/ T20 w 119"/>
                                <a:gd name="T22" fmla="+- 0 2356 2297"/>
                                <a:gd name="T23" fmla="*/ 2356 h 119"/>
                                <a:gd name="T24" fmla="+- 0 5295 5294"/>
                                <a:gd name="T25" fmla="*/ T24 w 119"/>
                                <a:gd name="T26" fmla="+- 0 2344 2297"/>
                                <a:gd name="T27" fmla="*/ 2344 h 119"/>
                                <a:gd name="T28" fmla="+- 0 5341 5294"/>
                                <a:gd name="T29" fmla="*/ T28 w 119"/>
                                <a:gd name="T30" fmla="+- 0 2298 2297"/>
                                <a:gd name="T31" fmla="*/ 2298 h 119"/>
                                <a:gd name="T32" fmla="+- 0 5353 5294"/>
                                <a:gd name="T33" fmla="*/ T32 w 119"/>
                                <a:gd name="T34" fmla="+- 0 2297 2297"/>
                                <a:gd name="T35" fmla="*/ 2297 h 119"/>
                                <a:gd name="T36" fmla="+- 0 5365 5294"/>
                                <a:gd name="T37" fmla="*/ T36 w 119"/>
                                <a:gd name="T38" fmla="+- 0 2298 2297"/>
                                <a:gd name="T39" fmla="*/ 2298 h 119"/>
                                <a:gd name="T40" fmla="+- 0 5411 5294"/>
                                <a:gd name="T41" fmla="*/ T40 w 119"/>
                                <a:gd name="T42" fmla="+- 0 2344 2297"/>
                                <a:gd name="T43" fmla="*/ 2344 h 119"/>
                                <a:gd name="T44" fmla="+- 0 5412 5294"/>
                                <a:gd name="T45" fmla="*/ T44 w 119"/>
                                <a:gd name="T46" fmla="+- 0 2356 2297"/>
                                <a:gd name="T47" fmla="*/ 235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59" name="Group 9033"/>
                        <wpg:cNvGrpSpPr>
                          <a:grpSpLocks/>
                        </wpg:cNvGrpSpPr>
                        <wpg:grpSpPr bwMode="auto">
                          <a:xfrm>
                            <a:off x="6183" y="2302"/>
                            <a:ext cx="130" cy="130"/>
                            <a:chOff x="6183" y="2302"/>
                            <a:chExt cx="130" cy="130"/>
                          </a:xfrm>
                        </wpg:grpSpPr>
                        <wps:wsp>
                          <wps:cNvPr id="860" name="Freeform 9034"/>
                          <wps:cNvSpPr>
                            <a:spLocks/>
                          </wps:cNvSpPr>
                          <wps:spPr bwMode="auto">
                            <a:xfrm>
                              <a:off x="6183" y="2302"/>
                              <a:ext cx="130" cy="130"/>
                            </a:xfrm>
                            <a:custGeom>
                              <a:avLst/>
                              <a:gdLst>
                                <a:gd name="T0" fmla="+- 0 6248 6183"/>
                                <a:gd name="T1" fmla="*/ T0 w 130"/>
                                <a:gd name="T2" fmla="+- 0 2431 2302"/>
                                <a:gd name="T3" fmla="*/ 2431 h 130"/>
                                <a:gd name="T4" fmla="+- 0 6194 6183"/>
                                <a:gd name="T5" fmla="*/ T4 w 130"/>
                                <a:gd name="T6" fmla="+- 0 2402 2302"/>
                                <a:gd name="T7" fmla="*/ 2402 h 130"/>
                                <a:gd name="T8" fmla="+- 0 6183 6183"/>
                                <a:gd name="T9" fmla="*/ T8 w 130"/>
                                <a:gd name="T10" fmla="+- 0 2367 2302"/>
                                <a:gd name="T11" fmla="*/ 2367 h 130"/>
                                <a:gd name="T12" fmla="+- 0 6185 6183"/>
                                <a:gd name="T13" fmla="*/ T12 w 130"/>
                                <a:gd name="T14" fmla="+- 0 2354 2302"/>
                                <a:gd name="T15" fmla="*/ 2354 h 130"/>
                                <a:gd name="T16" fmla="+- 0 6223 6183"/>
                                <a:gd name="T17" fmla="*/ T16 w 130"/>
                                <a:gd name="T18" fmla="+- 0 2307 2302"/>
                                <a:gd name="T19" fmla="*/ 2307 h 130"/>
                                <a:gd name="T20" fmla="+- 0 6248 6183"/>
                                <a:gd name="T21" fmla="*/ T20 w 130"/>
                                <a:gd name="T22" fmla="+- 0 2302 2302"/>
                                <a:gd name="T23" fmla="*/ 2302 h 130"/>
                                <a:gd name="T24" fmla="+- 0 6261 6183"/>
                                <a:gd name="T25" fmla="*/ T24 w 130"/>
                                <a:gd name="T26" fmla="+- 0 2303 2302"/>
                                <a:gd name="T27" fmla="*/ 2303 h 130"/>
                                <a:gd name="T28" fmla="+- 0 6308 6183"/>
                                <a:gd name="T29" fmla="*/ T28 w 130"/>
                                <a:gd name="T30" fmla="+- 0 2342 2302"/>
                                <a:gd name="T31" fmla="*/ 2342 h 130"/>
                                <a:gd name="T32" fmla="+- 0 6313 6183"/>
                                <a:gd name="T33" fmla="*/ T32 w 130"/>
                                <a:gd name="T34" fmla="+- 0 2367 2302"/>
                                <a:gd name="T35" fmla="*/ 2367 h 130"/>
                                <a:gd name="T36" fmla="+- 0 6312 6183"/>
                                <a:gd name="T37" fmla="*/ T36 w 130"/>
                                <a:gd name="T38" fmla="+- 0 2380 2302"/>
                                <a:gd name="T39" fmla="*/ 2380 h 130"/>
                                <a:gd name="T40" fmla="+- 0 6273 6183"/>
                                <a:gd name="T41" fmla="*/ T40 w 130"/>
                                <a:gd name="T42" fmla="+- 0 2427 2302"/>
                                <a:gd name="T43" fmla="*/ 2427 h 130"/>
                                <a:gd name="T44" fmla="+- 0 6248 6183"/>
                                <a:gd name="T45" fmla="*/ T44 w 130"/>
                                <a:gd name="T46" fmla="+- 0 2431 2302"/>
                                <a:gd name="T47" fmla="*/ 243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5"/>
                                  </a:lnTo>
                                  <a:lnTo>
                                    <a:pt x="2" y="52"/>
                                  </a:lnTo>
                                  <a:lnTo>
                                    <a:pt x="40" y="5"/>
                                  </a:lnTo>
                                  <a:lnTo>
                                    <a:pt x="65" y="0"/>
                                  </a:lnTo>
                                  <a:lnTo>
                                    <a:pt x="78" y="1"/>
                                  </a:lnTo>
                                  <a:lnTo>
                                    <a:pt x="125" y="40"/>
                                  </a:lnTo>
                                  <a:lnTo>
                                    <a:pt x="130" y="65"/>
                                  </a:lnTo>
                                  <a:lnTo>
                                    <a:pt x="129" y="78"/>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903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6183" y="2291"/>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62" name="Group 9036"/>
                        <wpg:cNvGrpSpPr>
                          <a:grpSpLocks/>
                        </wpg:cNvGrpSpPr>
                        <wpg:grpSpPr bwMode="auto">
                          <a:xfrm>
                            <a:off x="6189" y="2297"/>
                            <a:ext cx="119" cy="119"/>
                            <a:chOff x="6189" y="2297"/>
                            <a:chExt cx="119" cy="119"/>
                          </a:xfrm>
                        </wpg:grpSpPr>
                        <wps:wsp>
                          <wps:cNvPr id="863" name="Freeform 9037"/>
                          <wps:cNvSpPr>
                            <a:spLocks/>
                          </wps:cNvSpPr>
                          <wps:spPr bwMode="auto">
                            <a:xfrm>
                              <a:off x="6189" y="2297"/>
                              <a:ext cx="119" cy="119"/>
                            </a:xfrm>
                            <a:custGeom>
                              <a:avLst/>
                              <a:gdLst>
                                <a:gd name="T0" fmla="+- 0 6307 6189"/>
                                <a:gd name="T1" fmla="*/ T0 w 119"/>
                                <a:gd name="T2" fmla="+- 0 2356 2297"/>
                                <a:gd name="T3" fmla="*/ 2356 h 119"/>
                                <a:gd name="T4" fmla="+- 0 6271 6189"/>
                                <a:gd name="T5" fmla="*/ T4 w 119"/>
                                <a:gd name="T6" fmla="+- 0 2411 2297"/>
                                <a:gd name="T7" fmla="*/ 2411 h 119"/>
                                <a:gd name="T8" fmla="+- 0 6248 6189"/>
                                <a:gd name="T9" fmla="*/ T8 w 119"/>
                                <a:gd name="T10" fmla="+- 0 2415 2297"/>
                                <a:gd name="T11" fmla="*/ 2415 h 119"/>
                                <a:gd name="T12" fmla="+- 0 6236 6189"/>
                                <a:gd name="T13" fmla="*/ T12 w 119"/>
                                <a:gd name="T14" fmla="+- 0 2414 2297"/>
                                <a:gd name="T15" fmla="*/ 2414 h 119"/>
                                <a:gd name="T16" fmla="+- 0 6190 6189"/>
                                <a:gd name="T17" fmla="*/ T16 w 119"/>
                                <a:gd name="T18" fmla="+- 0 2368 2297"/>
                                <a:gd name="T19" fmla="*/ 2368 h 119"/>
                                <a:gd name="T20" fmla="+- 0 6189 6189"/>
                                <a:gd name="T21" fmla="*/ T20 w 119"/>
                                <a:gd name="T22" fmla="+- 0 2356 2297"/>
                                <a:gd name="T23" fmla="*/ 2356 h 119"/>
                                <a:gd name="T24" fmla="+- 0 6190 6189"/>
                                <a:gd name="T25" fmla="*/ T24 w 119"/>
                                <a:gd name="T26" fmla="+- 0 2344 2297"/>
                                <a:gd name="T27" fmla="*/ 2344 h 119"/>
                                <a:gd name="T28" fmla="+- 0 6236 6189"/>
                                <a:gd name="T29" fmla="*/ T28 w 119"/>
                                <a:gd name="T30" fmla="+- 0 2298 2297"/>
                                <a:gd name="T31" fmla="*/ 2298 h 119"/>
                                <a:gd name="T32" fmla="+- 0 6248 6189"/>
                                <a:gd name="T33" fmla="*/ T32 w 119"/>
                                <a:gd name="T34" fmla="+- 0 2297 2297"/>
                                <a:gd name="T35" fmla="*/ 2297 h 119"/>
                                <a:gd name="T36" fmla="+- 0 6260 6189"/>
                                <a:gd name="T37" fmla="*/ T36 w 119"/>
                                <a:gd name="T38" fmla="+- 0 2298 2297"/>
                                <a:gd name="T39" fmla="*/ 2298 h 119"/>
                                <a:gd name="T40" fmla="+- 0 6306 6189"/>
                                <a:gd name="T41" fmla="*/ T40 w 119"/>
                                <a:gd name="T42" fmla="+- 0 2344 2297"/>
                                <a:gd name="T43" fmla="*/ 2344 h 119"/>
                                <a:gd name="T44" fmla="+- 0 6307 6189"/>
                                <a:gd name="T45" fmla="*/ T44 w 119"/>
                                <a:gd name="T46" fmla="+- 0 2356 2297"/>
                                <a:gd name="T47" fmla="*/ 235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4" name="Group 9038"/>
                        <wpg:cNvGrpSpPr>
                          <a:grpSpLocks/>
                        </wpg:cNvGrpSpPr>
                        <wpg:grpSpPr bwMode="auto">
                          <a:xfrm>
                            <a:off x="7078" y="2302"/>
                            <a:ext cx="130" cy="130"/>
                            <a:chOff x="7078" y="2302"/>
                            <a:chExt cx="130" cy="130"/>
                          </a:xfrm>
                        </wpg:grpSpPr>
                        <wps:wsp>
                          <wps:cNvPr id="865" name="Freeform 9039"/>
                          <wps:cNvSpPr>
                            <a:spLocks/>
                          </wps:cNvSpPr>
                          <wps:spPr bwMode="auto">
                            <a:xfrm>
                              <a:off x="7078" y="2302"/>
                              <a:ext cx="130" cy="130"/>
                            </a:xfrm>
                            <a:custGeom>
                              <a:avLst/>
                              <a:gdLst>
                                <a:gd name="T0" fmla="+- 0 7143 7078"/>
                                <a:gd name="T1" fmla="*/ T0 w 130"/>
                                <a:gd name="T2" fmla="+- 0 2431 2302"/>
                                <a:gd name="T3" fmla="*/ 2431 h 130"/>
                                <a:gd name="T4" fmla="+- 0 7089 7078"/>
                                <a:gd name="T5" fmla="*/ T4 w 130"/>
                                <a:gd name="T6" fmla="+- 0 2402 2302"/>
                                <a:gd name="T7" fmla="*/ 2402 h 130"/>
                                <a:gd name="T8" fmla="+- 0 7078 7078"/>
                                <a:gd name="T9" fmla="*/ T8 w 130"/>
                                <a:gd name="T10" fmla="+- 0 2367 2302"/>
                                <a:gd name="T11" fmla="*/ 2367 h 130"/>
                                <a:gd name="T12" fmla="+- 0 7079 7078"/>
                                <a:gd name="T13" fmla="*/ T12 w 130"/>
                                <a:gd name="T14" fmla="+- 0 2354 2302"/>
                                <a:gd name="T15" fmla="*/ 2354 h 130"/>
                                <a:gd name="T16" fmla="+- 0 7118 7078"/>
                                <a:gd name="T17" fmla="*/ T16 w 130"/>
                                <a:gd name="T18" fmla="+- 0 2307 2302"/>
                                <a:gd name="T19" fmla="*/ 2307 h 130"/>
                                <a:gd name="T20" fmla="+- 0 7143 7078"/>
                                <a:gd name="T21" fmla="*/ T20 w 130"/>
                                <a:gd name="T22" fmla="+- 0 2302 2302"/>
                                <a:gd name="T23" fmla="*/ 2302 h 130"/>
                                <a:gd name="T24" fmla="+- 0 7156 7078"/>
                                <a:gd name="T25" fmla="*/ T24 w 130"/>
                                <a:gd name="T26" fmla="+- 0 2303 2302"/>
                                <a:gd name="T27" fmla="*/ 2303 h 130"/>
                                <a:gd name="T28" fmla="+- 0 7203 7078"/>
                                <a:gd name="T29" fmla="*/ T28 w 130"/>
                                <a:gd name="T30" fmla="+- 0 2342 2302"/>
                                <a:gd name="T31" fmla="*/ 2342 h 130"/>
                                <a:gd name="T32" fmla="+- 0 7208 7078"/>
                                <a:gd name="T33" fmla="*/ T32 w 130"/>
                                <a:gd name="T34" fmla="+- 0 2367 2302"/>
                                <a:gd name="T35" fmla="*/ 2367 h 130"/>
                                <a:gd name="T36" fmla="+- 0 7206 7078"/>
                                <a:gd name="T37" fmla="*/ T36 w 130"/>
                                <a:gd name="T38" fmla="+- 0 2380 2302"/>
                                <a:gd name="T39" fmla="*/ 2380 h 130"/>
                                <a:gd name="T40" fmla="+- 0 7168 7078"/>
                                <a:gd name="T41" fmla="*/ T40 w 130"/>
                                <a:gd name="T42" fmla="+- 0 2427 2302"/>
                                <a:gd name="T43" fmla="*/ 2427 h 130"/>
                                <a:gd name="T44" fmla="+- 0 7143 7078"/>
                                <a:gd name="T45" fmla="*/ T44 w 130"/>
                                <a:gd name="T46" fmla="+- 0 2431 2302"/>
                                <a:gd name="T47" fmla="*/ 243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5"/>
                                  </a:lnTo>
                                  <a:lnTo>
                                    <a:pt x="1" y="52"/>
                                  </a:lnTo>
                                  <a:lnTo>
                                    <a:pt x="40" y="5"/>
                                  </a:lnTo>
                                  <a:lnTo>
                                    <a:pt x="65" y="0"/>
                                  </a:lnTo>
                                  <a:lnTo>
                                    <a:pt x="78" y="1"/>
                                  </a:lnTo>
                                  <a:lnTo>
                                    <a:pt x="125" y="40"/>
                                  </a:lnTo>
                                  <a:lnTo>
                                    <a:pt x="130" y="65"/>
                                  </a:lnTo>
                                  <a:lnTo>
                                    <a:pt x="128" y="78"/>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6" name="Picture 904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078" y="2291"/>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67" name="Group 9041"/>
                        <wpg:cNvGrpSpPr>
                          <a:grpSpLocks/>
                        </wpg:cNvGrpSpPr>
                        <wpg:grpSpPr bwMode="auto">
                          <a:xfrm>
                            <a:off x="7084" y="2297"/>
                            <a:ext cx="119" cy="119"/>
                            <a:chOff x="7084" y="2297"/>
                            <a:chExt cx="119" cy="119"/>
                          </a:xfrm>
                        </wpg:grpSpPr>
                        <wps:wsp>
                          <wps:cNvPr id="868" name="Freeform 9042"/>
                          <wps:cNvSpPr>
                            <a:spLocks/>
                          </wps:cNvSpPr>
                          <wps:spPr bwMode="auto">
                            <a:xfrm>
                              <a:off x="7084" y="2297"/>
                              <a:ext cx="119" cy="119"/>
                            </a:xfrm>
                            <a:custGeom>
                              <a:avLst/>
                              <a:gdLst>
                                <a:gd name="T0" fmla="+- 0 7202 7084"/>
                                <a:gd name="T1" fmla="*/ T0 w 119"/>
                                <a:gd name="T2" fmla="+- 0 2356 2297"/>
                                <a:gd name="T3" fmla="*/ 2356 h 119"/>
                                <a:gd name="T4" fmla="+- 0 7166 7084"/>
                                <a:gd name="T5" fmla="*/ T4 w 119"/>
                                <a:gd name="T6" fmla="+- 0 2411 2297"/>
                                <a:gd name="T7" fmla="*/ 2411 h 119"/>
                                <a:gd name="T8" fmla="+- 0 7143 7084"/>
                                <a:gd name="T9" fmla="*/ T8 w 119"/>
                                <a:gd name="T10" fmla="+- 0 2415 2297"/>
                                <a:gd name="T11" fmla="*/ 2415 h 119"/>
                                <a:gd name="T12" fmla="+- 0 7131 7084"/>
                                <a:gd name="T13" fmla="*/ T12 w 119"/>
                                <a:gd name="T14" fmla="+- 0 2414 2297"/>
                                <a:gd name="T15" fmla="*/ 2414 h 119"/>
                                <a:gd name="T16" fmla="+- 0 7085 7084"/>
                                <a:gd name="T17" fmla="*/ T16 w 119"/>
                                <a:gd name="T18" fmla="+- 0 2368 2297"/>
                                <a:gd name="T19" fmla="*/ 2368 h 119"/>
                                <a:gd name="T20" fmla="+- 0 7084 7084"/>
                                <a:gd name="T21" fmla="*/ T20 w 119"/>
                                <a:gd name="T22" fmla="+- 0 2356 2297"/>
                                <a:gd name="T23" fmla="*/ 2356 h 119"/>
                                <a:gd name="T24" fmla="+- 0 7085 7084"/>
                                <a:gd name="T25" fmla="*/ T24 w 119"/>
                                <a:gd name="T26" fmla="+- 0 2344 2297"/>
                                <a:gd name="T27" fmla="*/ 2344 h 119"/>
                                <a:gd name="T28" fmla="+- 0 7131 7084"/>
                                <a:gd name="T29" fmla="*/ T28 w 119"/>
                                <a:gd name="T30" fmla="+- 0 2298 2297"/>
                                <a:gd name="T31" fmla="*/ 2298 h 119"/>
                                <a:gd name="T32" fmla="+- 0 7143 7084"/>
                                <a:gd name="T33" fmla="*/ T32 w 119"/>
                                <a:gd name="T34" fmla="+- 0 2297 2297"/>
                                <a:gd name="T35" fmla="*/ 2297 h 119"/>
                                <a:gd name="T36" fmla="+- 0 7155 7084"/>
                                <a:gd name="T37" fmla="*/ T36 w 119"/>
                                <a:gd name="T38" fmla="+- 0 2298 2297"/>
                                <a:gd name="T39" fmla="*/ 2298 h 119"/>
                                <a:gd name="T40" fmla="+- 0 7201 7084"/>
                                <a:gd name="T41" fmla="*/ T40 w 119"/>
                                <a:gd name="T42" fmla="+- 0 2344 2297"/>
                                <a:gd name="T43" fmla="*/ 2344 h 119"/>
                                <a:gd name="T44" fmla="+- 0 7202 7084"/>
                                <a:gd name="T45" fmla="*/ T44 w 119"/>
                                <a:gd name="T46" fmla="+- 0 2356 2297"/>
                                <a:gd name="T47" fmla="*/ 235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9" name="Group 9043"/>
                        <wpg:cNvGrpSpPr>
                          <a:grpSpLocks/>
                        </wpg:cNvGrpSpPr>
                        <wpg:grpSpPr bwMode="auto">
                          <a:xfrm>
                            <a:off x="7973" y="2302"/>
                            <a:ext cx="130" cy="130"/>
                            <a:chOff x="7973" y="2302"/>
                            <a:chExt cx="130" cy="130"/>
                          </a:xfrm>
                        </wpg:grpSpPr>
                        <wps:wsp>
                          <wps:cNvPr id="870" name="Freeform 9044"/>
                          <wps:cNvSpPr>
                            <a:spLocks/>
                          </wps:cNvSpPr>
                          <wps:spPr bwMode="auto">
                            <a:xfrm>
                              <a:off x="7973" y="2302"/>
                              <a:ext cx="130" cy="130"/>
                            </a:xfrm>
                            <a:custGeom>
                              <a:avLst/>
                              <a:gdLst>
                                <a:gd name="T0" fmla="+- 0 8038 7973"/>
                                <a:gd name="T1" fmla="*/ T0 w 130"/>
                                <a:gd name="T2" fmla="+- 0 2431 2302"/>
                                <a:gd name="T3" fmla="*/ 2431 h 130"/>
                                <a:gd name="T4" fmla="+- 0 7984 7973"/>
                                <a:gd name="T5" fmla="*/ T4 w 130"/>
                                <a:gd name="T6" fmla="+- 0 2402 2302"/>
                                <a:gd name="T7" fmla="*/ 2402 h 130"/>
                                <a:gd name="T8" fmla="+- 0 7973 7973"/>
                                <a:gd name="T9" fmla="*/ T8 w 130"/>
                                <a:gd name="T10" fmla="+- 0 2367 2302"/>
                                <a:gd name="T11" fmla="*/ 2367 h 130"/>
                                <a:gd name="T12" fmla="+- 0 7974 7973"/>
                                <a:gd name="T13" fmla="*/ T12 w 130"/>
                                <a:gd name="T14" fmla="+- 0 2354 2302"/>
                                <a:gd name="T15" fmla="*/ 2354 h 130"/>
                                <a:gd name="T16" fmla="+- 0 8013 7973"/>
                                <a:gd name="T17" fmla="*/ T16 w 130"/>
                                <a:gd name="T18" fmla="+- 0 2307 2302"/>
                                <a:gd name="T19" fmla="*/ 2307 h 130"/>
                                <a:gd name="T20" fmla="+- 0 8038 7973"/>
                                <a:gd name="T21" fmla="*/ T20 w 130"/>
                                <a:gd name="T22" fmla="+- 0 2302 2302"/>
                                <a:gd name="T23" fmla="*/ 2302 h 130"/>
                                <a:gd name="T24" fmla="+- 0 8051 7973"/>
                                <a:gd name="T25" fmla="*/ T24 w 130"/>
                                <a:gd name="T26" fmla="+- 0 2303 2302"/>
                                <a:gd name="T27" fmla="*/ 2303 h 130"/>
                                <a:gd name="T28" fmla="+- 0 8098 7973"/>
                                <a:gd name="T29" fmla="*/ T28 w 130"/>
                                <a:gd name="T30" fmla="+- 0 2342 2302"/>
                                <a:gd name="T31" fmla="*/ 2342 h 130"/>
                                <a:gd name="T32" fmla="+- 0 8102 7973"/>
                                <a:gd name="T33" fmla="*/ T32 w 130"/>
                                <a:gd name="T34" fmla="+- 0 2367 2302"/>
                                <a:gd name="T35" fmla="*/ 2367 h 130"/>
                                <a:gd name="T36" fmla="+- 0 8101 7973"/>
                                <a:gd name="T37" fmla="*/ T36 w 130"/>
                                <a:gd name="T38" fmla="+- 0 2380 2302"/>
                                <a:gd name="T39" fmla="*/ 2380 h 130"/>
                                <a:gd name="T40" fmla="+- 0 8063 7973"/>
                                <a:gd name="T41" fmla="*/ T40 w 130"/>
                                <a:gd name="T42" fmla="+- 0 2427 2302"/>
                                <a:gd name="T43" fmla="*/ 2427 h 130"/>
                                <a:gd name="T44" fmla="+- 0 8038 7973"/>
                                <a:gd name="T45" fmla="*/ T44 w 130"/>
                                <a:gd name="T46" fmla="+- 0 2431 2302"/>
                                <a:gd name="T47" fmla="*/ 243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8"/>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1" name="Picture 90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973" y="2291"/>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72" name="Group 9046"/>
                        <wpg:cNvGrpSpPr>
                          <a:grpSpLocks/>
                        </wpg:cNvGrpSpPr>
                        <wpg:grpSpPr bwMode="auto">
                          <a:xfrm>
                            <a:off x="7978" y="2297"/>
                            <a:ext cx="119" cy="119"/>
                            <a:chOff x="7978" y="2297"/>
                            <a:chExt cx="119" cy="119"/>
                          </a:xfrm>
                        </wpg:grpSpPr>
                        <wps:wsp>
                          <wps:cNvPr id="873" name="Freeform 9047"/>
                          <wps:cNvSpPr>
                            <a:spLocks/>
                          </wps:cNvSpPr>
                          <wps:spPr bwMode="auto">
                            <a:xfrm>
                              <a:off x="7978" y="2297"/>
                              <a:ext cx="119" cy="119"/>
                            </a:xfrm>
                            <a:custGeom>
                              <a:avLst/>
                              <a:gdLst>
                                <a:gd name="T0" fmla="+- 0 8097 7978"/>
                                <a:gd name="T1" fmla="*/ T0 w 119"/>
                                <a:gd name="T2" fmla="+- 0 2356 2297"/>
                                <a:gd name="T3" fmla="*/ 2356 h 119"/>
                                <a:gd name="T4" fmla="+- 0 8061 7978"/>
                                <a:gd name="T5" fmla="*/ T4 w 119"/>
                                <a:gd name="T6" fmla="+- 0 2411 2297"/>
                                <a:gd name="T7" fmla="*/ 2411 h 119"/>
                                <a:gd name="T8" fmla="+- 0 8038 7978"/>
                                <a:gd name="T9" fmla="*/ T8 w 119"/>
                                <a:gd name="T10" fmla="+- 0 2415 2297"/>
                                <a:gd name="T11" fmla="*/ 2415 h 119"/>
                                <a:gd name="T12" fmla="+- 0 8026 7978"/>
                                <a:gd name="T13" fmla="*/ T12 w 119"/>
                                <a:gd name="T14" fmla="+- 0 2414 2297"/>
                                <a:gd name="T15" fmla="*/ 2414 h 119"/>
                                <a:gd name="T16" fmla="+- 0 7980 7978"/>
                                <a:gd name="T17" fmla="*/ T16 w 119"/>
                                <a:gd name="T18" fmla="+- 0 2368 2297"/>
                                <a:gd name="T19" fmla="*/ 2368 h 119"/>
                                <a:gd name="T20" fmla="+- 0 7978 7978"/>
                                <a:gd name="T21" fmla="*/ T20 w 119"/>
                                <a:gd name="T22" fmla="+- 0 2356 2297"/>
                                <a:gd name="T23" fmla="*/ 2356 h 119"/>
                                <a:gd name="T24" fmla="+- 0 7980 7978"/>
                                <a:gd name="T25" fmla="*/ T24 w 119"/>
                                <a:gd name="T26" fmla="+- 0 2344 2297"/>
                                <a:gd name="T27" fmla="*/ 2344 h 119"/>
                                <a:gd name="T28" fmla="+- 0 8026 7978"/>
                                <a:gd name="T29" fmla="*/ T28 w 119"/>
                                <a:gd name="T30" fmla="+- 0 2298 2297"/>
                                <a:gd name="T31" fmla="*/ 2298 h 119"/>
                                <a:gd name="T32" fmla="+- 0 8038 7978"/>
                                <a:gd name="T33" fmla="*/ T32 w 119"/>
                                <a:gd name="T34" fmla="+- 0 2297 2297"/>
                                <a:gd name="T35" fmla="*/ 2297 h 119"/>
                                <a:gd name="T36" fmla="+- 0 8050 7978"/>
                                <a:gd name="T37" fmla="*/ T36 w 119"/>
                                <a:gd name="T38" fmla="+- 0 2298 2297"/>
                                <a:gd name="T39" fmla="*/ 2298 h 119"/>
                                <a:gd name="T40" fmla="+- 0 8096 7978"/>
                                <a:gd name="T41" fmla="*/ T40 w 119"/>
                                <a:gd name="T42" fmla="+- 0 2344 2297"/>
                                <a:gd name="T43" fmla="*/ 2344 h 119"/>
                                <a:gd name="T44" fmla="+- 0 8097 7978"/>
                                <a:gd name="T45" fmla="*/ T44 w 119"/>
                                <a:gd name="T46" fmla="+- 0 2356 2297"/>
                                <a:gd name="T47" fmla="*/ 235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3" y="114"/>
                                  </a:lnTo>
                                  <a:lnTo>
                                    <a:pt x="60" y="118"/>
                                  </a:lnTo>
                                  <a:lnTo>
                                    <a:pt x="48" y="117"/>
                                  </a:lnTo>
                                  <a:lnTo>
                                    <a:pt x="2" y="71"/>
                                  </a:lnTo>
                                  <a:lnTo>
                                    <a:pt x="0" y="59"/>
                                  </a:lnTo>
                                  <a:lnTo>
                                    <a:pt x="2" y="47"/>
                                  </a:lnTo>
                                  <a:lnTo>
                                    <a:pt x="48" y="1"/>
                                  </a:lnTo>
                                  <a:lnTo>
                                    <a:pt x="60" y="0"/>
                                  </a:lnTo>
                                  <a:lnTo>
                                    <a:pt x="72"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4" name="Group 9048"/>
                        <wpg:cNvGrpSpPr>
                          <a:grpSpLocks/>
                        </wpg:cNvGrpSpPr>
                        <wpg:grpSpPr bwMode="auto">
                          <a:xfrm>
                            <a:off x="8868" y="2302"/>
                            <a:ext cx="130" cy="130"/>
                            <a:chOff x="8868" y="2302"/>
                            <a:chExt cx="130" cy="130"/>
                          </a:xfrm>
                        </wpg:grpSpPr>
                        <wps:wsp>
                          <wps:cNvPr id="875" name="Freeform 9049"/>
                          <wps:cNvSpPr>
                            <a:spLocks/>
                          </wps:cNvSpPr>
                          <wps:spPr bwMode="auto">
                            <a:xfrm>
                              <a:off x="8868" y="2302"/>
                              <a:ext cx="130" cy="130"/>
                            </a:xfrm>
                            <a:custGeom>
                              <a:avLst/>
                              <a:gdLst>
                                <a:gd name="T0" fmla="+- 0 8933 8868"/>
                                <a:gd name="T1" fmla="*/ T0 w 130"/>
                                <a:gd name="T2" fmla="+- 0 2431 2302"/>
                                <a:gd name="T3" fmla="*/ 2431 h 130"/>
                                <a:gd name="T4" fmla="+- 0 8879 8868"/>
                                <a:gd name="T5" fmla="*/ T4 w 130"/>
                                <a:gd name="T6" fmla="+- 0 2402 2302"/>
                                <a:gd name="T7" fmla="*/ 2402 h 130"/>
                                <a:gd name="T8" fmla="+- 0 8868 8868"/>
                                <a:gd name="T9" fmla="*/ T8 w 130"/>
                                <a:gd name="T10" fmla="+- 0 2367 2302"/>
                                <a:gd name="T11" fmla="*/ 2367 h 130"/>
                                <a:gd name="T12" fmla="+- 0 8869 8868"/>
                                <a:gd name="T13" fmla="*/ T12 w 130"/>
                                <a:gd name="T14" fmla="+- 0 2354 2302"/>
                                <a:gd name="T15" fmla="*/ 2354 h 130"/>
                                <a:gd name="T16" fmla="+- 0 8908 8868"/>
                                <a:gd name="T17" fmla="*/ T16 w 130"/>
                                <a:gd name="T18" fmla="+- 0 2307 2302"/>
                                <a:gd name="T19" fmla="*/ 2307 h 130"/>
                                <a:gd name="T20" fmla="+- 0 8933 8868"/>
                                <a:gd name="T21" fmla="*/ T20 w 130"/>
                                <a:gd name="T22" fmla="+- 0 2302 2302"/>
                                <a:gd name="T23" fmla="*/ 2302 h 130"/>
                                <a:gd name="T24" fmla="+- 0 8946 8868"/>
                                <a:gd name="T25" fmla="*/ T24 w 130"/>
                                <a:gd name="T26" fmla="+- 0 2303 2302"/>
                                <a:gd name="T27" fmla="*/ 2303 h 130"/>
                                <a:gd name="T28" fmla="+- 0 8993 8868"/>
                                <a:gd name="T29" fmla="*/ T28 w 130"/>
                                <a:gd name="T30" fmla="+- 0 2342 2302"/>
                                <a:gd name="T31" fmla="*/ 2342 h 130"/>
                                <a:gd name="T32" fmla="+- 0 8997 8868"/>
                                <a:gd name="T33" fmla="*/ T32 w 130"/>
                                <a:gd name="T34" fmla="+- 0 2367 2302"/>
                                <a:gd name="T35" fmla="*/ 2367 h 130"/>
                                <a:gd name="T36" fmla="+- 0 8996 8868"/>
                                <a:gd name="T37" fmla="*/ T36 w 130"/>
                                <a:gd name="T38" fmla="+- 0 2380 2302"/>
                                <a:gd name="T39" fmla="*/ 2380 h 130"/>
                                <a:gd name="T40" fmla="+- 0 8957 8868"/>
                                <a:gd name="T41" fmla="*/ T40 w 130"/>
                                <a:gd name="T42" fmla="+- 0 2427 2302"/>
                                <a:gd name="T43" fmla="*/ 2427 h 130"/>
                                <a:gd name="T44" fmla="+- 0 8933 8868"/>
                                <a:gd name="T45" fmla="*/ T44 w 130"/>
                                <a:gd name="T46" fmla="+- 0 2431 2302"/>
                                <a:gd name="T47" fmla="*/ 243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8"/>
                                  </a:lnTo>
                                  <a:lnTo>
                                    <a:pt x="89"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6" name="Picture 905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8868" y="2291"/>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77" name="Group 9051"/>
                        <wpg:cNvGrpSpPr>
                          <a:grpSpLocks/>
                        </wpg:cNvGrpSpPr>
                        <wpg:grpSpPr bwMode="auto">
                          <a:xfrm>
                            <a:off x="8873" y="2297"/>
                            <a:ext cx="119" cy="119"/>
                            <a:chOff x="8873" y="2297"/>
                            <a:chExt cx="119" cy="119"/>
                          </a:xfrm>
                        </wpg:grpSpPr>
                        <wps:wsp>
                          <wps:cNvPr id="878" name="Freeform 9052"/>
                          <wps:cNvSpPr>
                            <a:spLocks/>
                          </wps:cNvSpPr>
                          <wps:spPr bwMode="auto">
                            <a:xfrm>
                              <a:off x="8873" y="2297"/>
                              <a:ext cx="119" cy="119"/>
                            </a:xfrm>
                            <a:custGeom>
                              <a:avLst/>
                              <a:gdLst>
                                <a:gd name="T0" fmla="+- 0 8992 8873"/>
                                <a:gd name="T1" fmla="*/ T0 w 119"/>
                                <a:gd name="T2" fmla="+- 0 2356 2297"/>
                                <a:gd name="T3" fmla="*/ 2356 h 119"/>
                                <a:gd name="T4" fmla="+- 0 8955 8873"/>
                                <a:gd name="T5" fmla="*/ T4 w 119"/>
                                <a:gd name="T6" fmla="+- 0 2411 2297"/>
                                <a:gd name="T7" fmla="*/ 2411 h 119"/>
                                <a:gd name="T8" fmla="+- 0 8933 8873"/>
                                <a:gd name="T9" fmla="*/ T8 w 119"/>
                                <a:gd name="T10" fmla="+- 0 2415 2297"/>
                                <a:gd name="T11" fmla="*/ 2415 h 119"/>
                                <a:gd name="T12" fmla="+- 0 8921 8873"/>
                                <a:gd name="T13" fmla="*/ T12 w 119"/>
                                <a:gd name="T14" fmla="+- 0 2414 2297"/>
                                <a:gd name="T15" fmla="*/ 2414 h 119"/>
                                <a:gd name="T16" fmla="+- 0 8874 8873"/>
                                <a:gd name="T17" fmla="*/ T16 w 119"/>
                                <a:gd name="T18" fmla="+- 0 2368 2297"/>
                                <a:gd name="T19" fmla="*/ 2368 h 119"/>
                                <a:gd name="T20" fmla="+- 0 8873 8873"/>
                                <a:gd name="T21" fmla="*/ T20 w 119"/>
                                <a:gd name="T22" fmla="+- 0 2356 2297"/>
                                <a:gd name="T23" fmla="*/ 2356 h 119"/>
                                <a:gd name="T24" fmla="+- 0 8874 8873"/>
                                <a:gd name="T25" fmla="*/ T24 w 119"/>
                                <a:gd name="T26" fmla="+- 0 2344 2297"/>
                                <a:gd name="T27" fmla="*/ 2344 h 119"/>
                                <a:gd name="T28" fmla="+- 0 8921 8873"/>
                                <a:gd name="T29" fmla="*/ T28 w 119"/>
                                <a:gd name="T30" fmla="+- 0 2298 2297"/>
                                <a:gd name="T31" fmla="*/ 2298 h 119"/>
                                <a:gd name="T32" fmla="+- 0 8933 8873"/>
                                <a:gd name="T33" fmla="*/ T32 w 119"/>
                                <a:gd name="T34" fmla="+- 0 2297 2297"/>
                                <a:gd name="T35" fmla="*/ 2297 h 119"/>
                                <a:gd name="T36" fmla="+- 0 8944 8873"/>
                                <a:gd name="T37" fmla="*/ T36 w 119"/>
                                <a:gd name="T38" fmla="+- 0 2298 2297"/>
                                <a:gd name="T39" fmla="*/ 2298 h 119"/>
                                <a:gd name="T40" fmla="+- 0 8991 8873"/>
                                <a:gd name="T41" fmla="*/ T40 w 119"/>
                                <a:gd name="T42" fmla="+- 0 2344 2297"/>
                                <a:gd name="T43" fmla="*/ 2344 h 119"/>
                                <a:gd name="T44" fmla="+- 0 8992 8873"/>
                                <a:gd name="T45" fmla="*/ T44 w 119"/>
                                <a:gd name="T46" fmla="+- 0 2356 2297"/>
                                <a:gd name="T47" fmla="*/ 235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1" y="71"/>
                                  </a:lnTo>
                                  <a:lnTo>
                                    <a:pt x="0" y="59"/>
                                  </a:lnTo>
                                  <a:lnTo>
                                    <a:pt x="1" y="47"/>
                                  </a:lnTo>
                                  <a:lnTo>
                                    <a:pt x="48" y="1"/>
                                  </a:lnTo>
                                  <a:lnTo>
                                    <a:pt x="60"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9" name="Group 9053"/>
                        <wpg:cNvGrpSpPr>
                          <a:grpSpLocks/>
                        </wpg:cNvGrpSpPr>
                        <wpg:grpSpPr bwMode="auto">
                          <a:xfrm>
                            <a:off x="9763" y="2302"/>
                            <a:ext cx="130" cy="130"/>
                            <a:chOff x="9763" y="2302"/>
                            <a:chExt cx="130" cy="130"/>
                          </a:xfrm>
                        </wpg:grpSpPr>
                        <wps:wsp>
                          <wps:cNvPr id="880" name="Freeform 9054"/>
                          <wps:cNvSpPr>
                            <a:spLocks/>
                          </wps:cNvSpPr>
                          <wps:spPr bwMode="auto">
                            <a:xfrm>
                              <a:off x="9763" y="2302"/>
                              <a:ext cx="130" cy="130"/>
                            </a:xfrm>
                            <a:custGeom>
                              <a:avLst/>
                              <a:gdLst>
                                <a:gd name="T0" fmla="+- 0 9828 9763"/>
                                <a:gd name="T1" fmla="*/ T0 w 130"/>
                                <a:gd name="T2" fmla="+- 0 2431 2302"/>
                                <a:gd name="T3" fmla="*/ 2431 h 130"/>
                                <a:gd name="T4" fmla="+- 0 9773 9763"/>
                                <a:gd name="T5" fmla="*/ T4 w 130"/>
                                <a:gd name="T6" fmla="+- 0 2402 2302"/>
                                <a:gd name="T7" fmla="*/ 2402 h 130"/>
                                <a:gd name="T8" fmla="+- 0 9763 9763"/>
                                <a:gd name="T9" fmla="*/ T8 w 130"/>
                                <a:gd name="T10" fmla="+- 0 2367 2302"/>
                                <a:gd name="T11" fmla="*/ 2367 h 130"/>
                                <a:gd name="T12" fmla="+- 0 9764 9763"/>
                                <a:gd name="T13" fmla="*/ T12 w 130"/>
                                <a:gd name="T14" fmla="+- 0 2354 2302"/>
                                <a:gd name="T15" fmla="*/ 2354 h 130"/>
                                <a:gd name="T16" fmla="+- 0 9803 9763"/>
                                <a:gd name="T17" fmla="*/ T16 w 130"/>
                                <a:gd name="T18" fmla="+- 0 2307 2302"/>
                                <a:gd name="T19" fmla="*/ 2307 h 130"/>
                                <a:gd name="T20" fmla="+- 0 9828 9763"/>
                                <a:gd name="T21" fmla="*/ T20 w 130"/>
                                <a:gd name="T22" fmla="+- 0 2302 2302"/>
                                <a:gd name="T23" fmla="*/ 2302 h 130"/>
                                <a:gd name="T24" fmla="+- 0 9840 9763"/>
                                <a:gd name="T25" fmla="*/ T24 w 130"/>
                                <a:gd name="T26" fmla="+- 0 2303 2302"/>
                                <a:gd name="T27" fmla="*/ 2303 h 130"/>
                                <a:gd name="T28" fmla="+- 0 9887 9763"/>
                                <a:gd name="T29" fmla="*/ T28 w 130"/>
                                <a:gd name="T30" fmla="+- 0 2342 2302"/>
                                <a:gd name="T31" fmla="*/ 2342 h 130"/>
                                <a:gd name="T32" fmla="+- 0 9892 9763"/>
                                <a:gd name="T33" fmla="*/ T32 w 130"/>
                                <a:gd name="T34" fmla="+- 0 2367 2302"/>
                                <a:gd name="T35" fmla="*/ 2367 h 130"/>
                                <a:gd name="T36" fmla="+- 0 9891 9763"/>
                                <a:gd name="T37" fmla="*/ T36 w 130"/>
                                <a:gd name="T38" fmla="+- 0 2380 2302"/>
                                <a:gd name="T39" fmla="*/ 2380 h 130"/>
                                <a:gd name="T40" fmla="+- 0 9852 9763"/>
                                <a:gd name="T41" fmla="*/ T40 w 130"/>
                                <a:gd name="T42" fmla="+- 0 2427 2302"/>
                                <a:gd name="T43" fmla="*/ 2427 h 130"/>
                                <a:gd name="T44" fmla="+- 0 9828 9763"/>
                                <a:gd name="T45" fmla="*/ T44 w 130"/>
                                <a:gd name="T46" fmla="+- 0 2431 2302"/>
                                <a:gd name="T47" fmla="*/ 243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29"/>
                                  </a:moveTo>
                                  <a:lnTo>
                                    <a:pt x="10" y="100"/>
                                  </a:lnTo>
                                  <a:lnTo>
                                    <a:pt x="0" y="65"/>
                                  </a:lnTo>
                                  <a:lnTo>
                                    <a:pt x="1" y="52"/>
                                  </a:lnTo>
                                  <a:lnTo>
                                    <a:pt x="40" y="5"/>
                                  </a:lnTo>
                                  <a:lnTo>
                                    <a:pt x="65" y="0"/>
                                  </a:lnTo>
                                  <a:lnTo>
                                    <a:pt x="77" y="1"/>
                                  </a:lnTo>
                                  <a:lnTo>
                                    <a:pt x="124" y="40"/>
                                  </a:lnTo>
                                  <a:lnTo>
                                    <a:pt x="129" y="65"/>
                                  </a:lnTo>
                                  <a:lnTo>
                                    <a:pt x="128" y="78"/>
                                  </a:lnTo>
                                  <a:lnTo>
                                    <a:pt x="89"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1" name="Picture 905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763" y="2291"/>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82" name="Group 9056"/>
                        <wpg:cNvGrpSpPr>
                          <a:grpSpLocks/>
                        </wpg:cNvGrpSpPr>
                        <wpg:grpSpPr bwMode="auto">
                          <a:xfrm>
                            <a:off x="9768" y="2297"/>
                            <a:ext cx="119" cy="119"/>
                            <a:chOff x="9768" y="2297"/>
                            <a:chExt cx="119" cy="119"/>
                          </a:xfrm>
                        </wpg:grpSpPr>
                        <wps:wsp>
                          <wps:cNvPr id="883" name="Freeform 9057"/>
                          <wps:cNvSpPr>
                            <a:spLocks/>
                          </wps:cNvSpPr>
                          <wps:spPr bwMode="auto">
                            <a:xfrm>
                              <a:off x="9768" y="2297"/>
                              <a:ext cx="119" cy="119"/>
                            </a:xfrm>
                            <a:custGeom>
                              <a:avLst/>
                              <a:gdLst>
                                <a:gd name="T0" fmla="+- 0 9887 9768"/>
                                <a:gd name="T1" fmla="*/ T0 w 119"/>
                                <a:gd name="T2" fmla="+- 0 2356 2297"/>
                                <a:gd name="T3" fmla="*/ 2356 h 119"/>
                                <a:gd name="T4" fmla="+- 0 9850 9768"/>
                                <a:gd name="T5" fmla="*/ T4 w 119"/>
                                <a:gd name="T6" fmla="+- 0 2411 2297"/>
                                <a:gd name="T7" fmla="*/ 2411 h 119"/>
                                <a:gd name="T8" fmla="+- 0 9828 9768"/>
                                <a:gd name="T9" fmla="*/ T8 w 119"/>
                                <a:gd name="T10" fmla="+- 0 2415 2297"/>
                                <a:gd name="T11" fmla="*/ 2415 h 119"/>
                                <a:gd name="T12" fmla="+- 0 9816 9768"/>
                                <a:gd name="T13" fmla="*/ T12 w 119"/>
                                <a:gd name="T14" fmla="+- 0 2414 2297"/>
                                <a:gd name="T15" fmla="*/ 2414 h 119"/>
                                <a:gd name="T16" fmla="+- 0 9769 9768"/>
                                <a:gd name="T17" fmla="*/ T16 w 119"/>
                                <a:gd name="T18" fmla="+- 0 2368 2297"/>
                                <a:gd name="T19" fmla="*/ 2368 h 119"/>
                                <a:gd name="T20" fmla="+- 0 9768 9768"/>
                                <a:gd name="T21" fmla="*/ T20 w 119"/>
                                <a:gd name="T22" fmla="+- 0 2356 2297"/>
                                <a:gd name="T23" fmla="*/ 2356 h 119"/>
                                <a:gd name="T24" fmla="+- 0 9769 9768"/>
                                <a:gd name="T25" fmla="*/ T24 w 119"/>
                                <a:gd name="T26" fmla="+- 0 2344 2297"/>
                                <a:gd name="T27" fmla="*/ 2344 h 119"/>
                                <a:gd name="T28" fmla="+- 0 9816 9768"/>
                                <a:gd name="T29" fmla="*/ T28 w 119"/>
                                <a:gd name="T30" fmla="+- 0 2298 2297"/>
                                <a:gd name="T31" fmla="*/ 2298 h 119"/>
                                <a:gd name="T32" fmla="+- 0 9828 9768"/>
                                <a:gd name="T33" fmla="*/ T32 w 119"/>
                                <a:gd name="T34" fmla="+- 0 2297 2297"/>
                                <a:gd name="T35" fmla="*/ 2297 h 119"/>
                                <a:gd name="T36" fmla="+- 0 9839 9768"/>
                                <a:gd name="T37" fmla="*/ T36 w 119"/>
                                <a:gd name="T38" fmla="+- 0 2298 2297"/>
                                <a:gd name="T39" fmla="*/ 2298 h 119"/>
                                <a:gd name="T40" fmla="+- 0 9886 9768"/>
                                <a:gd name="T41" fmla="*/ T40 w 119"/>
                                <a:gd name="T42" fmla="+- 0 2344 2297"/>
                                <a:gd name="T43" fmla="*/ 2344 h 119"/>
                                <a:gd name="T44" fmla="+- 0 9887 9768"/>
                                <a:gd name="T45" fmla="*/ T44 w 119"/>
                                <a:gd name="T46" fmla="+- 0 2356 2297"/>
                                <a:gd name="T47" fmla="*/ 235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8"/>
                                  </a:lnTo>
                                  <a:lnTo>
                                    <a:pt x="48" y="117"/>
                                  </a:lnTo>
                                  <a:lnTo>
                                    <a:pt x="1" y="71"/>
                                  </a:lnTo>
                                  <a:lnTo>
                                    <a:pt x="0" y="59"/>
                                  </a:lnTo>
                                  <a:lnTo>
                                    <a:pt x="1" y="47"/>
                                  </a:lnTo>
                                  <a:lnTo>
                                    <a:pt x="48" y="1"/>
                                  </a:lnTo>
                                  <a:lnTo>
                                    <a:pt x="60"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84" name="Group 9058"/>
                        <wpg:cNvGrpSpPr>
                          <a:grpSpLocks/>
                        </wpg:cNvGrpSpPr>
                        <wpg:grpSpPr bwMode="auto">
                          <a:xfrm>
                            <a:off x="5288" y="2776"/>
                            <a:ext cx="130" cy="130"/>
                            <a:chOff x="5288" y="2776"/>
                            <a:chExt cx="130" cy="130"/>
                          </a:xfrm>
                        </wpg:grpSpPr>
                        <wps:wsp>
                          <wps:cNvPr id="885" name="Freeform 9059"/>
                          <wps:cNvSpPr>
                            <a:spLocks/>
                          </wps:cNvSpPr>
                          <wps:spPr bwMode="auto">
                            <a:xfrm>
                              <a:off x="5288" y="2776"/>
                              <a:ext cx="130" cy="130"/>
                            </a:xfrm>
                            <a:custGeom>
                              <a:avLst/>
                              <a:gdLst>
                                <a:gd name="T0" fmla="+- 0 5353 5288"/>
                                <a:gd name="T1" fmla="*/ T0 w 130"/>
                                <a:gd name="T2" fmla="+- 0 2906 2776"/>
                                <a:gd name="T3" fmla="*/ 2906 h 130"/>
                                <a:gd name="T4" fmla="+- 0 5299 5288"/>
                                <a:gd name="T5" fmla="*/ T4 w 130"/>
                                <a:gd name="T6" fmla="+- 0 2877 2776"/>
                                <a:gd name="T7" fmla="*/ 2877 h 130"/>
                                <a:gd name="T8" fmla="+- 0 5288 5288"/>
                                <a:gd name="T9" fmla="*/ T8 w 130"/>
                                <a:gd name="T10" fmla="+- 0 2841 2776"/>
                                <a:gd name="T11" fmla="*/ 2841 h 130"/>
                                <a:gd name="T12" fmla="+- 0 5290 5288"/>
                                <a:gd name="T13" fmla="*/ T12 w 130"/>
                                <a:gd name="T14" fmla="+- 0 2828 2776"/>
                                <a:gd name="T15" fmla="*/ 2828 h 130"/>
                                <a:gd name="T16" fmla="+- 0 5328 5288"/>
                                <a:gd name="T17" fmla="*/ T16 w 130"/>
                                <a:gd name="T18" fmla="+- 0 2781 2776"/>
                                <a:gd name="T19" fmla="*/ 2781 h 130"/>
                                <a:gd name="T20" fmla="+- 0 5353 5288"/>
                                <a:gd name="T21" fmla="*/ T20 w 130"/>
                                <a:gd name="T22" fmla="+- 0 2776 2776"/>
                                <a:gd name="T23" fmla="*/ 2776 h 130"/>
                                <a:gd name="T24" fmla="+- 0 5366 5288"/>
                                <a:gd name="T25" fmla="*/ T24 w 130"/>
                                <a:gd name="T26" fmla="+- 0 2778 2776"/>
                                <a:gd name="T27" fmla="*/ 2778 h 130"/>
                                <a:gd name="T28" fmla="+- 0 5413 5288"/>
                                <a:gd name="T29" fmla="*/ T28 w 130"/>
                                <a:gd name="T30" fmla="+- 0 2816 2776"/>
                                <a:gd name="T31" fmla="*/ 2816 h 130"/>
                                <a:gd name="T32" fmla="+- 0 5418 5288"/>
                                <a:gd name="T33" fmla="*/ T32 w 130"/>
                                <a:gd name="T34" fmla="+- 0 2841 2776"/>
                                <a:gd name="T35" fmla="*/ 2841 h 130"/>
                                <a:gd name="T36" fmla="+- 0 5417 5288"/>
                                <a:gd name="T37" fmla="*/ T36 w 130"/>
                                <a:gd name="T38" fmla="+- 0 2854 2776"/>
                                <a:gd name="T39" fmla="*/ 2854 h 130"/>
                                <a:gd name="T40" fmla="+- 0 5378 5288"/>
                                <a:gd name="T41" fmla="*/ T40 w 130"/>
                                <a:gd name="T42" fmla="+- 0 2901 2776"/>
                                <a:gd name="T43" fmla="*/ 2901 h 130"/>
                                <a:gd name="T44" fmla="+- 0 5353 5288"/>
                                <a:gd name="T45" fmla="*/ T44 w 130"/>
                                <a:gd name="T46" fmla="+- 0 2906 2776"/>
                                <a:gd name="T47" fmla="*/ 290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2" y="52"/>
                                  </a:lnTo>
                                  <a:lnTo>
                                    <a:pt x="40" y="5"/>
                                  </a:lnTo>
                                  <a:lnTo>
                                    <a:pt x="65" y="0"/>
                                  </a:lnTo>
                                  <a:lnTo>
                                    <a:pt x="78" y="2"/>
                                  </a:lnTo>
                                  <a:lnTo>
                                    <a:pt x="125" y="40"/>
                                  </a:lnTo>
                                  <a:lnTo>
                                    <a:pt x="130" y="65"/>
                                  </a:lnTo>
                                  <a:lnTo>
                                    <a:pt x="129"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86" name="Picture 906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5288" y="2766"/>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87" name="Group 9061"/>
                        <wpg:cNvGrpSpPr>
                          <a:grpSpLocks/>
                        </wpg:cNvGrpSpPr>
                        <wpg:grpSpPr bwMode="auto">
                          <a:xfrm>
                            <a:off x="5294" y="2771"/>
                            <a:ext cx="119" cy="119"/>
                            <a:chOff x="5294" y="2771"/>
                            <a:chExt cx="119" cy="119"/>
                          </a:xfrm>
                        </wpg:grpSpPr>
                        <wps:wsp>
                          <wps:cNvPr id="888" name="Freeform 9062"/>
                          <wps:cNvSpPr>
                            <a:spLocks/>
                          </wps:cNvSpPr>
                          <wps:spPr bwMode="auto">
                            <a:xfrm>
                              <a:off x="5294" y="2771"/>
                              <a:ext cx="119" cy="119"/>
                            </a:xfrm>
                            <a:custGeom>
                              <a:avLst/>
                              <a:gdLst>
                                <a:gd name="T0" fmla="+- 0 5412 5294"/>
                                <a:gd name="T1" fmla="*/ T0 w 119"/>
                                <a:gd name="T2" fmla="+- 0 2830 2771"/>
                                <a:gd name="T3" fmla="*/ 2830 h 119"/>
                                <a:gd name="T4" fmla="+- 0 5376 5294"/>
                                <a:gd name="T5" fmla="*/ T4 w 119"/>
                                <a:gd name="T6" fmla="+- 0 2885 2771"/>
                                <a:gd name="T7" fmla="*/ 2885 h 119"/>
                                <a:gd name="T8" fmla="+- 0 5353 5294"/>
                                <a:gd name="T9" fmla="*/ T8 w 119"/>
                                <a:gd name="T10" fmla="+- 0 2890 2771"/>
                                <a:gd name="T11" fmla="*/ 2890 h 119"/>
                                <a:gd name="T12" fmla="+- 0 5341 5294"/>
                                <a:gd name="T13" fmla="*/ T12 w 119"/>
                                <a:gd name="T14" fmla="+- 0 2888 2771"/>
                                <a:gd name="T15" fmla="*/ 2888 h 119"/>
                                <a:gd name="T16" fmla="+- 0 5295 5294"/>
                                <a:gd name="T17" fmla="*/ T16 w 119"/>
                                <a:gd name="T18" fmla="+- 0 2842 2771"/>
                                <a:gd name="T19" fmla="*/ 2842 h 119"/>
                                <a:gd name="T20" fmla="+- 0 5294 5294"/>
                                <a:gd name="T21" fmla="*/ T20 w 119"/>
                                <a:gd name="T22" fmla="+- 0 2830 2771"/>
                                <a:gd name="T23" fmla="*/ 2830 h 119"/>
                                <a:gd name="T24" fmla="+- 0 5295 5294"/>
                                <a:gd name="T25" fmla="*/ T24 w 119"/>
                                <a:gd name="T26" fmla="+- 0 2818 2771"/>
                                <a:gd name="T27" fmla="*/ 2818 h 119"/>
                                <a:gd name="T28" fmla="+- 0 5341 5294"/>
                                <a:gd name="T29" fmla="*/ T28 w 119"/>
                                <a:gd name="T30" fmla="+- 0 2772 2771"/>
                                <a:gd name="T31" fmla="*/ 2772 h 119"/>
                                <a:gd name="T32" fmla="+- 0 5353 5294"/>
                                <a:gd name="T33" fmla="*/ T32 w 119"/>
                                <a:gd name="T34" fmla="+- 0 2771 2771"/>
                                <a:gd name="T35" fmla="*/ 2771 h 119"/>
                                <a:gd name="T36" fmla="+- 0 5365 5294"/>
                                <a:gd name="T37" fmla="*/ T36 w 119"/>
                                <a:gd name="T38" fmla="+- 0 2772 2771"/>
                                <a:gd name="T39" fmla="*/ 2772 h 119"/>
                                <a:gd name="T40" fmla="+- 0 5411 5294"/>
                                <a:gd name="T41" fmla="*/ T40 w 119"/>
                                <a:gd name="T42" fmla="+- 0 2818 2771"/>
                                <a:gd name="T43" fmla="*/ 2818 h 119"/>
                                <a:gd name="T44" fmla="+- 0 5412 5294"/>
                                <a:gd name="T45" fmla="*/ T44 w 119"/>
                                <a:gd name="T46" fmla="+- 0 2830 2771"/>
                                <a:gd name="T47" fmla="*/ 283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9"/>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89" name="Group 9063"/>
                        <wpg:cNvGrpSpPr>
                          <a:grpSpLocks/>
                        </wpg:cNvGrpSpPr>
                        <wpg:grpSpPr bwMode="auto">
                          <a:xfrm>
                            <a:off x="6183" y="2776"/>
                            <a:ext cx="130" cy="130"/>
                            <a:chOff x="6183" y="2776"/>
                            <a:chExt cx="130" cy="130"/>
                          </a:xfrm>
                        </wpg:grpSpPr>
                        <wps:wsp>
                          <wps:cNvPr id="890" name="Freeform 9064"/>
                          <wps:cNvSpPr>
                            <a:spLocks/>
                          </wps:cNvSpPr>
                          <wps:spPr bwMode="auto">
                            <a:xfrm>
                              <a:off x="6183" y="2776"/>
                              <a:ext cx="130" cy="130"/>
                            </a:xfrm>
                            <a:custGeom>
                              <a:avLst/>
                              <a:gdLst>
                                <a:gd name="T0" fmla="+- 0 6248 6183"/>
                                <a:gd name="T1" fmla="*/ T0 w 130"/>
                                <a:gd name="T2" fmla="+- 0 2906 2776"/>
                                <a:gd name="T3" fmla="*/ 2906 h 130"/>
                                <a:gd name="T4" fmla="+- 0 6194 6183"/>
                                <a:gd name="T5" fmla="*/ T4 w 130"/>
                                <a:gd name="T6" fmla="+- 0 2877 2776"/>
                                <a:gd name="T7" fmla="*/ 2877 h 130"/>
                                <a:gd name="T8" fmla="+- 0 6183 6183"/>
                                <a:gd name="T9" fmla="*/ T8 w 130"/>
                                <a:gd name="T10" fmla="+- 0 2841 2776"/>
                                <a:gd name="T11" fmla="*/ 2841 h 130"/>
                                <a:gd name="T12" fmla="+- 0 6185 6183"/>
                                <a:gd name="T13" fmla="*/ T12 w 130"/>
                                <a:gd name="T14" fmla="+- 0 2828 2776"/>
                                <a:gd name="T15" fmla="*/ 2828 h 130"/>
                                <a:gd name="T16" fmla="+- 0 6223 6183"/>
                                <a:gd name="T17" fmla="*/ T16 w 130"/>
                                <a:gd name="T18" fmla="+- 0 2781 2776"/>
                                <a:gd name="T19" fmla="*/ 2781 h 130"/>
                                <a:gd name="T20" fmla="+- 0 6248 6183"/>
                                <a:gd name="T21" fmla="*/ T20 w 130"/>
                                <a:gd name="T22" fmla="+- 0 2776 2776"/>
                                <a:gd name="T23" fmla="*/ 2776 h 130"/>
                                <a:gd name="T24" fmla="+- 0 6261 6183"/>
                                <a:gd name="T25" fmla="*/ T24 w 130"/>
                                <a:gd name="T26" fmla="+- 0 2778 2776"/>
                                <a:gd name="T27" fmla="*/ 2778 h 130"/>
                                <a:gd name="T28" fmla="+- 0 6308 6183"/>
                                <a:gd name="T29" fmla="*/ T28 w 130"/>
                                <a:gd name="T30" fmla="+- 0 2816 2776"/>
                                <a:gd name="T31" fmla="*/ 2816 h 130"/>
                                <a:gd name="T32" fmla="+- 0 6313 6183"/>
                                <a:gd name="T33" fmla="*/ T32 w 130"/>
                                <a:gd name="T34" fmla="+- 0 2841 2776"/>
                                <a:gd name="T35" fmla="*/ 2841 h 130"/>
                                <a:gd name="T36" fmla="+- 0 6312 6183"/>
                                <a:gd name="T37" fmla="*/ T36 w 130"/>
                                <a:gd name="T38" fmla="+- 0 2854 2776"/>
                                <a:gd name="T39" fmla="*/ 2854 h 130"/>
                                <a:gd name="T40" fmla="+- 0 6273 6183"/>
                                <a:gd name="T41" fmla="*/ T40 w 130"/>
                                <a:gd name="T42" fmla="+- 0 2901 2776"/>
                                <a:gd name="T43" fmla="*/ 2901 h 130"/>
                                <a:gd name="T44" fmla="+- 0 6248 6183"/>
                                <a:gd name="T45" fmla="*/ T44 w 130"/>
                                <a:gd name="T46" fmla="+- 0 2906 2776"/>
                                <a:gd name="T47" fmla="*/ 290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2" y="52"/>
                                  </a:lnTo>
                                  <a:lnTo>
                                    <a:pt x="40" y="5"/>
                                  </a:lnTo>
                                  <a:lnTo>
                                    <a:pt x="65" y="0"/>
                                  </a:lnTo>
                                  <a:lnTo>
                                    <a:pt x="78" y="2"/>
                                  </a:lnTo>
                                  <a:lnTo>
                                    <a:pt x="125" y="40"/>
                                  </a:lnTo>
                                  <a:lnTo>
                                    <a:pt x="130" y="65"/>
                                  </a:lnTo>
                                  <a:lnTo>
                                    <a:pt x="129"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1" name="Picture 906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6183" y="2766"/>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92" name="Group 9066"/>
                        <wpg:cNvGrpSpPr>
                          <a:grpSpLocks/>
                        </wpg:cNvGrpSpPr>
                        <wpg:grpSpPr bwMode="auto">
                          <a:xfrm>
                            <a:off x="6189" y="2771"/>
                            <a:ext cx="119" cy="119"/>
                            <a:chOff x="6189" y="2771"/>
                            <a:chExt cx="119" cy="119"/>
                          </a:xfrm>
                        </wpg:grpSpPr>
                        <wps:wsp>
                          <wps:cNvPr id="893" name="Freeform 9067"/>
                          <wps:cNvSpPr>
                            <a:spLocks/>
                          </wps:cNvSpPr>
                          <wps:spPr bwMode="auto">
                            <a:xfrm>
                              <a:off x="6189" y="2771"/>
                              <a:ext cx="119" cy="119"/>
                            </a:xfrm>
                            <a:custGeom>
                              <a:avLst/>
                              <a:gdLst>
                                <a:gd name="T0" fmla="+- 0 6307 6189"/>
                                <a:gd name="T1" fmla="*/ T0 w 119"/>
                                <a:gd name="T2" fmla="+- 0 2830 2771"/>
                                <a:gd name="T3" fmla="*/ 2830 h 119"/>
                                <a:gd name="T4" fmla="+- 0 6271 6189"/>
                                <a:gd name="T5" fmla="*/ T4 w 119"/>
                                <a:gd name="T6" fmla="+- 0 2885 2771"/>
                                <a:gd name="T7" fmla="*/ 2885 h 119"/>
                                <a:gd name="T8" fmla="+- 0 6248 6189"/>
                                <a:gd name="T9" fmla="*/ T8 w 119"/>
                                <a:gd name="T10" fmla="+- 0 2890 2771"/>
                                <a:gd name="T11" fmla="*/ 2890 h 119"/>
                                <a:gd name="T12" fmla="+- 0 6236 6189"/>
                                <a:gd name="T13" fmla="*/ T12 w 119"/>
                                <a:gd name="T14" fmla="+- 0 2888 2771"/>
                                <a:gd name="T15" fmla="*/ 2888 h 119"/>
                                <a:gd name="T16" fmla="+- 0 6190 6189"/>
                                <a:gd name="T17" fmla="*/ T16 w 119"/>
                                <a:gd name="T18" fmla="+- 0 2842 2771"/>
                                <a:gd name="T19" fmla="*/ 2842 h 119"/>
                                <a:gd name="T20" fmla="+- 0 6189 6189"/>
                                <a:gd name="T21" fmla="*/ T20 w 119"/>
                                <a:gd name="T22" fmla="+- 0 2830 2771"/>
                                <a:gd name="T23" fmla="*/ 2830 h 119"/>
                                <a:gd name="T24" fmla="+- 0 6190 6189"/>
                                <a:gd name="T25" fmla="*/ T24 w 119"/>
                                <a:gd name="T26" fmla="+- 0 2818 2771"/>
                                <a:gd name="T27" fmla="*/ 2818 h 119"/>
                                <a:gd name="T28" fmla="+- 0 6236 6189"/>
                                <a:gd name="T29" fmla="*/ T28 w 119"/>
                                <a:gd name="T30" fmla="+- 0 2772 2771"/>
                                <a:gd name="T31" fmla="*/ 2772 h 119"/>
                                <a:gd name="T32" fmla="+- 0 6248 6189"/>
                                <a:gd name="T33" fmla="*/ T32 w 119"/>
                                <a:gd name="T34" fmla="+- 0 2771 2771"/>
                                <a:gd name="T35" fmla="*/ 2771 h 119"/>
                                <a:gd name="T36" fmla="+- 0 6260 6189"/>
                                <a:gd name="T37" fmla="*/ T36 w 119"/>
                                <a:gd name="T38" fmla="+- 0 2772 2771"/>
                                <a:gd name="T39" fmla="*/ 2772 h 119"/>
                                <a:gd name="T40" fmla="+- 0 6306 6189"/>
                                <a:gd name="T41" fmla="*/ T40 w 119"/>
                                <a:gd name="T42" fmla="+- 0 2818 2771"/>
                                <a:gd name="T43" fmla="*/ 2818 h 119"/>
                                <a:gd name="T44" fmla="+- 0 6307 6189"/>
                                <a:gd name="T45" fmla="*/ T44 w 119"/>
                                <a:gd name="T46" fmla="+- 0 2830 2771"/>
                                <a:gd name="T47" fmla="*/ 283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9"/>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94" name="Group 9068"/>
                        <wpg:cNvGrpSpPr>
                          <a:grpSpLocks/>
                        </wpg:cNvGrpSpPr>
                        <wpg:grpSpPr bwMode="auto">
                          <a:xfrm>
                            <a:off x="7078" y="2776"/>
                            <a:ext cx="130" cy="130"/>
                            <a:chOff x="7078" y="2776"/>
                            <a:chExt cx="130" cy="130"/>
                          </a:xfrm>
                        </wpg:grpSpPr>
                        <wps:wsp>
                          <wps:cNvPr id="895" name="Freeform 9069"/>
                          <wps:cNvSpPr>
                            <a:spLocks/>
                          </wps:cNvSpPr>
                          <wps:spPr bwMode="auto">
                            <a:xfrm>
                              <a:off x="7078" y="2776"/>
                              <a:ext cx="130" cy="130"/>
                            </a:xfrm>
                            <a:custGeom>
                              <a:avLst/>
                              <a:gdLst>
                                <a:gd name="T0" fmla="+- 0 7143 7078"/>
                                <a:gd name="T1" fmla="*/ T0 w 130"/>
                                <a:gd name="T2" fmla="+- 0 2906 2776"/>
                                <a:gd name="T3" fmla="*/ 2906 h 130"/>
                                <a:gd name="T4" fmla="+- 0 7089 7078"/>
                                <a:gd name="T5" fmla="*/ T4 w 130"/>
                                <a:gd name="T6" fmla="+- 0 2877 2776"/>
                                <a:gd name="T7" fmla="*/ 2877 h 130"/>
                                <a:gd name="T8" fmla="+- 0 7078 7078"/>
                                <a:gd name="T9" fmla="*/ T8 w 130"/>
                                <a:gd name="T10" fmla="+- 0 2841 2776"/>
                                <a:gd name="T11" fmla="*/ 2841 h 130"/>
                                <a:gd name="T12" fmla="+- 0 7079 7078"/>
                                <a:gd name="T13" fmla="*/ T12 w 130"/>
                                <a:gd name="T14" fmla="+- 0 2828 2776"/>
                                <a:gd name="T15" fmla="*/ 2828 h 130"/>
                                <a:gd name="T16" fmla="+- 0 7118 7078"/>
                                <a:gd name="T17" fmla="*/ T16 w 130"/>
                                <a:gd name="T18" fmla="+- 0 2781 2776"/>
                                <a:gd name="T19" fmla="*/ 2781 h 130"/>
                                <a:gd name="T20" fmla="+- 0 7143 7078"/>
                                <a:gd name="T21" fmla="*/ T20 w 130"/>
                                <a:gd name="T22" fmla="+- 0 2776 2776"/>
                                <a:gd name="T23" fmla="*/ 2776 h 130"/>
                                <a:gd name="T24" fmla="+- 0 7156 7078"/>
                                <a:gd name="T25" fmla="*/ T24 w 130"/>
                                <a:gd name="T26" fmla="+- 0 2778 2776"/>
                                <a:gd name="T27" fmla="*/ 2778 h 130"/>
                                <a:gd name="T28" fmla="+- 0 7203 7078"/>
                                <a:gd name="T29" fmla="*/ T28 w 130"/>
                                <a:gd name="T30" fmla="+- 0 2816 2776"/>
                                <a:gd name="T31" fmla="*/ 2816 h 130"/>
                                <a:gd name="T32" fmla="+- 0 7208 7078"/>
                                <a:gd name="T33" fmla="*/ T32 w 130"/>
                                <a:gd name="T34" fmla="+- 0 2841 2776"/>
                                <a:gd name="T35" fmla="*/ 2841 h 130"/>
                                <a:gd name="T36" fmla="+- 0 7206 7078"/>
                                <a:gd name="T37" fmla="*/ T36 w 130"/>
                                <a:gd name="T38" fmla="+- 0 2854 2776"/>
                                <a:gd name="T39" fmla="*/ 2854 h 130"/>
                                <a:gd name="T40" fmla="+- 0 7168 7078"/>
                                <a:gd name="T41" fmla="*/ T40 w 130"/>
                                <a:gd name="T42" fmla="+- 0 2901 2776"/>
                                <a:gd name="T43" fmla="*/ 2901 h 130"/>
                                <a:gd name="T44" fmla="+- 0 7143 7078"/>
                                <a:gd name="T45" fmla="*/ T44 w 130"/>
                                <a:gd name="T46" fmla="+- 0 2906 2776"/>
                                <a:gd name="T47" fmla="*/ 290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1" y="52"/>
                                  </a:lnTo>
                                  <a:lnTo>
                                    <a:pt x="40" y="5"/>
                                  </a:lnTo>
                                  <a:lnTo>
                                    <a:pt x="65" y="0"/>
                                  </a:lnTo>
                                  <a:lnTo>
                                    <a:pt x="78" y="2"/>
                                  </a:lnTo>
                                  <a:lnTo>
                                    <a:pt x="125" y="40"/>
                                  </a:lnTo>
                                  <a:lnTo>
                                    <a:pt x="130" y="65"/>
                                  </a:lnTo>
                                  <a:lnTo>
                                    <a:pt x="128"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96" name="Picture 907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078" y="2766"/>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897" name="Group 9071"/>
                        <wpg:cNvGrpSpPr>
                          <a:grpSpLocks/>
                        </wpg:cNvGrpSpPr>
                        <wpg:grpSpPr bwMode="auto">
                          <a:xfrm>
                            <a:off x="7084" y="2771"/>
                            <a:ext cx="119" cy="119"/>
                            <a:chOff x="7084" y="2771"/>
                            <a:chExt cx="119" cy="119"/>
                          </a:xfrm>
                        </wpg:grpSpPr>
                        <wps:wsp>
                          <wps:cNvPr id="898" name="Freeform 9072"/>
                          <wps:cNvSpPr>
                            <a:spLocks/>
                          </wps:cNvSpPr>
                          <wps:spPr bwMode="auto">
                            <a:xfrm>
                              <a:off x="7084" y="2771"/>
                              <a:ext cx="119" cy="119"/>
                            </a:xfrm>
                            <a:custGeom>
                              <a:avLst/>
                              <a:gdLst>
                                <a:gd name="T0" fmla="+- 0 7202 7084"/>
                                <a:gd name="T1" fmla="*/ T0 w 119"/>
                                <a:gd name="T2" fmla="+- 0 2830 2771"/>
                                <a:gd name="T3" fmla="*/ 2830 h 119"/>
                                <a:gd name="T4" fmla="+- 0 7166 7084"/>
                                <a:gd name="T5" fmla="*/ T4 w 119"/>
                                <a:gd name="T6" fmla="+- 0 2885 2771"/>
                                <a:gd name="T7" fmla="*/ 2885 h 119"/>
                                <a:gd name="T8" fmla="+- 0 7143 7084"/>
                                <a:gd name="T9" fmla="*/ T8 w 119"/>
                                <a:gd name="T10" fmla="+- 0 2890 2771"/>
                                <a:gd name="T11" fmla="*/ 2890 h 119"/>
                                <a:gd name="T12" fmla="+- 0 7131 7084"/>
                                <a:gd name="T13" fmla="*/ T12 w 119"/>
                                <a:gd name="T14" fmla="+- 0 2888 2771"/>
                                <a:gd name="T15" fmla="*/ 2888 h 119"/>
                                <a:gd name="T16" fmla="+- 0 7085 7084"/>
                                <a:gd name="T17" fmla="*/ T16 w 119"/>
                                <a:gd name="T18" fmla="+- 0 2842 2771"/>
                                <a:gd name="T19" fmla="*/ 2842 h 119"/>
                                <a:gd name="T20" fmla="+- 0 7084 7084"/>
                                <a:gd name="T21" fmla="*/ T20 w 119"/>
                                <a:gd name="T22" fmla="+- 0 2830 2771"/>
                                <a:gd name="T23" fmla="*/ 2830 h 119"/>
                                <a:gd name="T24" fmla="+- 0 7085 7084"/>
                                <a:gd name="T25" fmla="*/ T24 w 119"/>
                                <a:gd name="T26" fmla="+- 0 2818 2771"/>
                                <a:gd name="T27" fmla="*/ 2818 h 119"/>
                                <a:gd name="T28" fmla="+- 0 7131 7084"/>
                                <a:gd name="T29" fmla="*/ T28 w 119"/>
                                <a:gd name="T30" fmla="+- 0 2772 2771"/>
                                <a:gd name="T31" fmla="*/ 2772 h 119"/>
                                <a:gd name="T32" fmla="+- 0 7143 7084"/>
                                <a:gd name="T33" fmla="*/ T32 w 119"/>
                                <a:gd name="T34" fmla="+- 0 2771 2771"/>
                                <a:gd name="T35" fmla="*/ 2771 h 119"/>
                                <a:gd name="T36" fmla="+- 0 7155 7084"/>
                                <a:gd name="T37" fmla="*/ T36 w 119"/>
                                <a:gd name="T38" fmla="+- 0 2772 2771"/>
                                <a:gd name="T39" fmla="*/ 2772 h 119"/>
                                <a:gd name="T40" fmla="+- 0 7201 7084"/>
                                <a:gd name="T41" fmla="*/ T40 w 119"/>
                                <a:gd name="T42" fmla="+- 0 2818 2771"/>
                                <a:gd name="T43" fmla="*/ 2818 h 119"/>
                                <a:gd name="T44" fmla="+- 0 7202 7084"/>
                                <a:gd name="T45" fmla="*/ T44 w 119"/>
                                <a:gd name="T46" fmla="+- 0 2830 2771"/>
                                <a:gd name="T47" fmla="*/ 283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9"/>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99" name="Group 9073"/>
                        <wpg:cNvGrpSpPr>
                          <a:grpSpLocks/>
                        </wpg:cNvGrpSpPr>
                        <wpg:grpSpPr bwMode="auto">
                          <a:xfrm>
                            <a:off x="7973" y="2776"/>
                            <a:ext cx="130" cy="130"/>
                            <a:chOff x="7973" y="2776"/>
                            <a:chExt cx="130" cy="130"/>
                          </a:xfrm>
                        </wpg:grpSpPr>
                        <wps:wsp>
                          <wps:cNvPr id="900" name="Freeform 9074"/>
                          <wps:cNvSpPr>
                            <a:spLocks/>
                          </wps:cNvSpPr>
                          <wps:spPr bwMode="auto">
                            <a:xfrm>
                              <a:off x="7973" y="2776"/>
                              <a:ext cx="130" cy="130"/>
                            </a:xfrm>
                            <a:custGeom>
                              <a:avLst/>
                              <a:gdLst>
                                <a:gd name="T0" fmla="+- 0 8038 7973"/>
                                <a:gd name="T1" fmla="*/ T0 w 130"/>
                                <a:gd name="T2" fmla="+- 0 2906 2776"/>
                                <a:gd name="T3" fmla="*/ 2906 h 130"/>
                                <a:gd name="T4" fmla="+- 0 7984 7973"/>
                                <a:gd name="T5" fmla="*/ T4 w 130"/>
                                <a:gd name="T6" fmla="+- 0 2877 2776"/>
                                <a:gd name="T7" fmla="*/ 2877 h 130"/>
                                <a:gd name="T8" fmla="+- 0 7973 7973"/>
                                <a:gd name="T9" fmla="*/ T8 w 130"/>
                                <a:gd name="T10" fmla="+- 0 2841 2776"/>
                                <a:gd name="T11" fmla="*/ 2841 h 130"/>
                                <a:gd name="T12" fmla="+- 0 7974 7973"/>
                                <a:gd name="T13" fmla="*/ T12 w 130"/>
                                <a:gd name="T14" fmla="+- 0 2828 2776"/>
                                <a:gd name="T15" fmla="*/ 2828 h 130"/>
                                <a:gd name="T16" fmla="+- 0 8013 7973"/>
                                <a:gd name="T17" fmla="*/ T16 w 130"/>
                                <a:gd name="T18" fmla="+- 0 2781 2776"/>
                                <a:gd name="T19" fmla="*/ 2781 h 130"/>
                                <a:gd name="T20" fmla="+- 0 8038 7973"/>
                                <a:gd name="T21" fmla="*/ T20 w 130"/>
                                <a:gd name="T22" fmla="+- 0 2776 2776"/>
                                <a:gd name="T23" fmla="*/ 2776 h 130"/>
                                <a:gd name="T24" fmla="+- 0 8051 7973"/>
                                <a:gd name="T25" fmla="*/ T24 w 130"/>
                                <a:gd name="T26" fmla="+- 0 2778 2776"/>
                                <a:gd name="T27" fmla="*/ 2778 h 130"/>
                                <a:gd name="T28" fmla="+- 0 8098 7973"/>
                                <a:gd name="T29" fmla="*/ T28 w 130"/>
                                <a:gd name="T30" fmla="+- 0 2816 2776"/>
                                <a:gd name="T31" fmla="*/ 2816 h 130"/>
                                <a:gd name="T32" fmla="+- 0 8102 7973"/>
                                <a:gd name="T33" fmla="*/ T32 w 130"/>
                                <a:gd name="T34" fmla="+- 0 2841 2776"/>
                                <a:gd name="T35" fmla="*/ 2841 h 130"/>
                                <a:gd name="T36" fmla="+- 0 8101 7973"/>
                                <a:gd name="T37" fmla="*/ T36 w 130"/>
                                <a:gd name="T38" fmla="+- 0 2854 2776"/>
                                <a:gd name="T39" fmla="*/ 2854 h 130"/>
                                <a:gd name="T40" fmla="+- 0 8063 7973"/>
                                <a:gd name="T41" fmla="*/ T40 w 130"/>
                                <a:gd name="T42" fmla="+- 0 2901 2776"/>
                                <a:gd name="T43" fmla="*/ 2901 h 130"/>
                                <a:gd name="T44" fmla="+- 0 8038 7973"/>
                                <a:gd name="T45" fmla="*/ T44 w 130"/>
                                <a:gd name="T46" fmla="+- 0 2906 2776"/>
                                <a:gd name="T47" fmla="*/ 290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1" y="52"/>
                                  </a:lnTo>
                                  <a:lnTo>
                                    <a:pt x="40" y="5"/>
                                  </a:lnTo>
                                  <a:lnTo>
                                    <a:pt x="65" y="0"/>
                                  </a:lnTo>
                                  <a:lnTo>
                                    <a:pt x="78" y="2"/>
                                  </a:lnTo>
                                  <a:lnTo>
                                    <a:pt x="125" y="40"/>
                                  </a:lnTo>
                                  <a:lnTo>
                                    <a:pt x="129" y="65"/>
                                  </a:lnTo>
                                  <a:lnTo>
                                    <a:pt x="128" y="78"/>
                                  </a:lnTo>
                                  <a:lnTo>
                                    <a:pt x="90"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1" name="Picture 907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7973" y="2766"/>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902" name="Group 9076"/>
                        <wpg:cNvGrpSpPr>
                          <a:grpSpLocks/>
                        </wpg:cNvGrpSpPr>
                        <wpg:grpSpPr bwMode="auto">
                          <a:xfrm>
                            <a:off x="7978" y="2771"/>
                            <a:ext cx="119" cy="119"/>
                            <a:chOff x="7978" y="2771"/>
                            <a:chExt cx="119" cy="119"/>
                          </a:xfrm>
                        </wpg:grpSpPr>
                        <wps:wsp>
                          <wps:cNvPr id="903" name="Freeform 9077"/>
                          <wps:cNvSpPr>
                            <a:spLocks/>
                          </wps:cNvSpPr>
                          <wps:spPr bwMode="auto">
                            <a:xfrm>
                              <a:off x="7978" y="2771"/>
                              <a:ext cx="119" cy="119"/>
                            </a:xfrm>
                            <a:custGeom>
                              <a:avLst/>
                              <a:gdLst>
                                <a:gd name="T0" fmla="+- 0 8097 7978"/>
                                <a:gd name="T1" fmla="*/ T0 w 119"/>
                                <a:gd name="T2" fmla="+- 0 2830 2771"/>
                                <a:gd name="T3" fmla="*/ 2830 h 119"/>
                                <a:gd name="T4" fmla="+- 0 8061 7978"/>
                                <a:gd name="T5" fmla="*/ T4 w 119"/>
                                <a:gd name="T6" fmla="+- 0 2885 2771"/>
                                <a:gd name="T7" fmla="*/ 2885 h 119"/>
                                <a:gd name="T8" fmla="+- 0 8038 7978"/>
                                <a:gd name="T9" fmla="*/ T8 w 119"/>
                                <a:gd name="T10" fmla="+- 0 2890 2771"/>
                                <a:gd name="T11" fmla="*/ 2890 h 119"/>
                                <a:gd name="T12" fmla="+- 0 8026 7978"/>
                                <a:gd name="T13" fmla="*/ T12 w 119"/>
                                <a:gd name="T14" fmla="+- 0 2888 2771"/>
                                <a:gd name="T15" fmla="*/ 2888 h 119"/>
                                <a:gd name="T16" fmla="+- 0 7980 7978"/>
                                <a:gd name="T17" fmla="*/ T16 w 119"/>
                                <a:gd name="T18" fmla="+- 0 2842 2771"/>
                                <a:gd name="T19" fmla="*/ 2842 h 119"/>
                                <a:gd name="T20" fmla="+- 0 7978 7978"/>
                                <a:gd name="T21" fmla="*/ T20 w 119"/>
                                <a:gd name="T22" fmla="+- 0 2830 2771"/>
                                <a:gd name="T23" fmla="*/ 2830 h 119"/>
                                <a:gd name="T24" fmla="+- 0 7980 7978"/>
                                <a:gd name="T25" fmla="*/ T24 w 119"/>
                                <a:gd name="T26" fmla="+- 0 2818 2771"/>
                                <a:gd name="T27" fmla="*/ 2818 h 119"/>
                                <a:gd name="T28" fmla="+- 0 8026 7978"/>
                                <a:gd name="T29" fmla="*/ T28 w 119"/>
                                <a:gd name="T30" fmla="+- 0 2772 2771"/>
                                <a:gd name="T31" fmla="*/ 2772 h 119"/>
                                <a:gd name="T32" fmla="+- 0 8038 7978"/>
                                <a:gd name="T33" fmla="*/ T32 w 119"/>
                                <a:gd name="T34" fmla="+- 0 2771 2771"/>
                                <a:gd name="T35" fmla="*/ 2771 h 119"/>
                                <a:gd name="T36" fmla="+- 0 8050 7978"/>
                                <a:gd name="T37" fmla="*/ T36 w 119"/>
                                <a:gd name="T38" fmla="+- 0 2772 2771"/>
                                <a:gd name="T39" fmla="*/ 2772 h 119"/>
                                <a:gd name="T40" fmla="+- 0 8096 7978"/>
                                <a:gd name="T41" fmla="*/ T40 w 119"/>
                                <a:gd name="T42" fmla="+- 0 2818 2771"/>
                                <a:gd name="T43" fmla="*/ 2818 h 119"/>
                                <a:gd name="T44" fmla="+- 0 8097 7978"/>
                                <a:gd name="T45" fmla="*/ T44 w 119"/>
                                <a:gd name="T46" fmla="+- 0 2830 2771"/>
                                <a:gd name="T47" fmla="*/ 283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3" y="114"/>
                                  </a:lnTo>
                                  <a:lnTo>
                                    <a:pt x="60" y="119"/>
                                  </a:lnTo>
                                  <a:lnTo>
                                    <a:pt x="48" y="117"/>
                                  </a:lnTo>
                                  <a:lnTo>
                                    <a:pt x="2" y="71"/>
                                  </a:lnTo>
                                  <a:lnTo>
                                    <a:pt x="0" y="59"/>
                                  </a:lnTo>
                                  <a:lnTo>
                                    <a:pt x="2" y="47"/>
                                  </a:lnTo>
                                  <a:lnTo>
                                    <a:pt x="48" y="1"/>
                                  </a:lnTo>
                                  <a:lnTo>
                                    <a:pt x="60" y="0"/>
                                  </a:lnTo>
                                  <a:lnTo>
                                    <a:pt x="72"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04" name="Group 9078"/>
                        <wpg:cNvGrpSpPr>
                          <a:grpSpLocks/>
                        </wpg:cNvGrpSpPr>
                        <wpg:grpSpPr bwMode="auto">
                          <a:xfrm>
                            <a:off x="8868" y="2776"/>
                            <a:ext cx="130" cy="130"/>
                            <a:chOff x="8868" y="2776"/>
                            <a:chExt cx="130" cy="130"/>
                          </a:xfrm>
                        </wpg:grpSpPr>
                        <wps:wsp>
                          <wps:cNvPr id="905" name="Freeform 9079"/>
                          <wps:cNvSpPr>
                            <a:spLocks/>
                          </wps:cNvSpPr>
                          <wps:spPr bwMode="auto">
                            <a:xfrm>
                              <a:off x="8868" y="2776"/>
                              <a:ext cx="130" cy="130"/>
                            </a:xfrm>
                            <a:custGeom>
                              <a:avLst/>
                              <a:gdLst>
                                <a:gd name="T0" fmla="+- 0 8933 8868"/>
                                <a:gd name="T1" fmla="*/ T0 w 130"/>
                                <a:gd name="T2" fmla="+- 0 2906 2776"/>
                                <a:gd name="T3" fmla="*/ 2906 h 130"/>
                                <a:gd name="T4" fmla="+- 0 8879 8868"/>
                                <a:gd name="T5" fmla="*/ T4 w 130"/>
                                <a:gd name="T6" fmla="+- 0 2877 2776"/>
                                <a:gd name="T7" fmla="*/ 2877 h 130"/>
                                <a:gd name="T8" fmla="+- 0 8868 8868"/>
                                <a:gd name="T9" fmla="*/ T8 w 130"/>
                                <a:gd name="T10" fmla="+- 0 2841 2776"/>
                                <a:gd name="T11" fmla="*/ 2841 h 130"/>
                                <a:gd name="T12" fmla="+- 0 8869 8868"/>
                                <a:gd name="T13" fmla="*/ T12 w 130"/>
                                <a:gd name="T14" fmla="+- 0 2828 2776"/>
                                <a:gd name="T15" fmla="*/ 2828 h 130"/>
                                <a:gd name="T16" fmla="+- 0 8908 8868"/>
                                <a:gd name="T17" fmla="*/ T16 w 130"/>
                                <a:gd name="T18" fmla="+- 0 2781 2776"/>
                                <a:gd name="T19" fmla="*/ 2781 h 130"/>
                                <a:gd name="T20" fmla="+- 0 8933 8868"/>
                                <a:gd name="T21" fmla="*/ T20 w 130"/>
                                <a:gd name="T22" fmla="+- 0 2776 2776"/>
                                <a:gd name="T23" fmla="*/ 2776 h 130"/>
                                <a:gd name="T24" fmla="+- 0 8946 8868"/>
                                <a:gd name="T25" fmla="*/ T24 w 130"/>
                                <a:gd name="T26" fmla="+- 0 2778 2776"/>
                                <a:gd name="T27" fmla="*/ 2778 h 130"/>
                                <a:gd name="T28" fmla="+- 0 8993 8868"/>
                                <a:gd name="T29" fmla="*/ T28 w 130"/>
                                <a:gd name="T30" fmla="+- 0 2816 2776"/>
                                <a:gd name="T31" fmla="*/ 2816 h 130"/>
                                <a:gd name="T32" fmla="+- 0 8997 8868"/>
                                <a:gd name="T33" fmla="*/ T32 w 130"/>
                                <a:gd name="T34" fmla="+- 0 2841 2776"/>
                                <a:gd name="T35" fmla="*/ 2841 h 130"/>
                                <a:gd name="T36" fmla="+- 0 8996 8868"/>
                                <a:gd name="T37" fmla="*/ T36 w 130"/>
                                <a:gd name="T38" fmla="+- 0 2854 2776"/>
                                <a:gd name="T39" fmla="*/ 2854 h 130"/>
                                <a:gd name="T40" fmla="+- 0 8957 8868"/>
                                <a:gd name="T41" fmla="*/ T40 w 130"/>
                                <a:gd name="T42" fmla="+- 0 2901 2776"/>
                                <a:gd name="T43" fmla="*/ 2901 h 130"/>
                                <a:gd name="T44" fmla="+- 0 8933 8868"/>
                                <a:gd name="T45" fmla="*/ T44 w 130"/>
                                <a:gd name="T46" fmla="+- 0 2906 2776"/>
                                <a:gd name="T47" fmla="*/ 290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1" y="101"/>
                                  </a:lnTo>
                                  <a:lnTo>
                                    <a:pt x="0" y="65"/>
                                  </a:lnTo>
                                  <a:lnTo>
                                    <a:pt x="1" y="52"/>
                                  </a:lnTo>
                                  <a:lnTo>
                                    <a:pt x="40" y="5"/>
                                  </a:lnTo>
                                  <a:lnTo>
                                    <a:pt x="65" y="0"/>
                                  </a:lnTo>
                                  <a:lnTo>
                                    <a:pt x="78" y="2"/>
                                  </a:lnTo>
                                  <a:lnTo>
                                    <a:pt x="125" y="40"/>
                                  </a:lnTo>
                                  <a:lnTo>
                                    <a:pt x="129" y="65"/>
                                  </a:lnTo>
                                  <a:lnTo>
                                    <a:pt x="128" y="78"/>
                                  </a:lnTo>
                                  <a:lnTo>
                                    <a:pt x="89"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06" name="Picture 9080"/>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8868" y="2766"/>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907" name="Group 9081"/>
                        <wpg:cNvGrpSpPr>
                          <a:grpSpLocks/>
                        </wpg:cNvGrpSpPr>
                        <wpg:grpSpPr bwMode="auto">
                          <a:xfrm>
                            <a:off x="8873" y="2771"/>
                            <a:ext cx="119" cy="119"/>
                            <a:chOff x="8873" y="2771"/>
                            <a:chExt cx="119" cy="119"/>
                          </a:xfrm>
                        </wpg:grpSpPr>
                        <wps:wsp>
                          <wps:cNvPr id="908" name="Freeform 9082"/>
                          <wps:cNvSpPr>
                            <a:spLocks/>
                          </wps:cNvSpPr>
                          <wps:spPr bwMode="auto">
                            <a:xfrm>
                              <a:off x="8873" y="2771"/>
                              <a:ext cx="119" cy="119"/>
                            </a:xfrm>
                            <a:custGeom>
                              <a:avLst/>
                              <a:gdLst>
                                <a:gd name="T0" fmla="+- 0 8992 8873"/>
                                <a:gd name="T1" fmla="*/ T0 w 119"/>
                                <a:gd name="T2" fmla="+- 0 2830 2771"/>
                                <a:gd name="T3" fmla="*/ 2830 h 119"/>
                                <a:gd name="T4" fmla="+- 0 8955 8873"/>
                                <a:gd name="T5" fmla="*/ T4 w 119"/>
                                <a:gd name="T6" fmla="+- 0 2885 2771"/>
                                <a:gd name="T7" fmla="*/ 2885 h 119"/>
                                <a:gd name="T8" fmla="+- 0 8933 8873"/>
                                <a:gd name="T9" fmla="*/ T8 w 119"/>
                                <a:gd name="T10" fmla="+- 0 2890 2771"/>
                                <a:gd name="T11" fmla="*/ 2890 h 119"/>
                                <a:gd name="T12" fmla="+- 0 8921 8873"/>
                                <a:gd name="T13" fmla="*/ T12 w 119"/>
                                <a:gd name="T14" fmla="+- 0 2888 2771"/>
                                <a:gd name="T15" fmla="*/ 2888 h 119"/>
                                <a:gd name="T16" fmla="+- 0 8874 8873"/>
                                <a:gd name="T17" fmla="*/ T16 w 119"/>
                                <a:gd name="T18" fmla="+- 0 2842 2771"/>
                                <a:gd name="T19" fmla="*/ 2842 h 119"/>
                                <a:gd name="T20" fmla="+- 0 8873 8873"/>
                                <a:gd name="T21" fmla="*/ T20 w 119"/>
                                <a:gd name="T22" fmla="+- 0 2830 2771"/>
                                <a:gd name="T23" fmla="*/ 2830 h 119"/>
                                <a:gd name="T24" fmla="+- 0 8874 8873"/>
                                <a:gd name="T25" fmla="*/ T24 w 119"/>
                                <a:gd name="T26" fmla="+- 0 2818 2771"/>
                                <a:gd name="T27" fmla="*/ 2818 h 119"/>
                                <a:gd name="T28" fmla="+- 0 8921 8873"/>
                                <a:gd name="T29" fmla="*/ T28 w 119"/>
                                <a:gd name="T30" fmla="+- 0 2772 2771"/>
                                <a:gd name="T31" fmla="*/ 2772 h 119"/>
                                <a:gd name="T32" fmla="+- 0 8933 8873"/>
                                <a:gd name="T33" fmla="*/ T32 w 119"/>
                                <a:gd name="T34" fmla="+- 0 2771 2771"/>
                                <a:gd name="T35" fmla="*/ 2771 h 119"/>
                                <a:gd name="T36" fmla="+- 0 8944 8873"/>
                                <a:gd name="T37" fmla="*/ T36 w 119"/>
                                <a:gd name="T38" fmla="+- 0 2772 2771"/>
                                <a:gd name="T39" fmla="*/ 2772 h 119"/>
                                <a:gd name="T40" fmla="+- 0 8991 8873"/>
                                <a:gd name="T41" fmla="*/ T40 w 119"/>
                                <a:gd name="T42" fmla="+- 0 2818 2771"/>
                                <a:gd name="T43" fmla="*/ 2818 h 119"/>
                                <a:gd name="T44" fmla="+- 0 8992 8873"/>
                                <a:gd name="T45" fmla="*/ T44 w 119"/>
                                <a:gd name="T46" fmla="+- 0 2830 2771"/>
                                <a:gd name="T47" fmla="*/ 283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9"/>
                                  </a:lnTo>
                                  <a:lnTo>
                                    <a:pt x="48" y="117"/>
                                  </a:lnTo>
                                  <a:lnTo>
                                    <a:pt x="1" y="71"/>
                                  </a:lnTo>
                                  <a:lnTo>
                                    <a:pt x="0" y="59"/>
                                  </a:lnTo>
                                  <a:lnTo>
                                    <a:pt x="1" y="47"/>
                                  </a:lnTo>
                                  <a:lnTo>
                                    <a:pt x="48" y="1"/>
                                  </a:lnTo>
                                  <a:lnTo>
                                    <a:pt x="60"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09" name="Group 9083"/>
                        <wpg:cNvGrpSpPr>
                          <a:grpSpLocks/>
                        </wpg:cNvGrpSpPr>
                        <wpg:grpSpPr bwMode="auto">
                          <a:xfrm>
                            <a:off x="9763" y="2776"/>
                            <a:ext cx="130" cy="130"/>
                            <a:chOff x="9763" y="2776"/>
                            <a:chExt cx="130" cy="130"/>
                          </a:xfrm>
                        </wpg:grpSpPr>
                        <wps:wsp>
                          <wps:cNvPr id="910" name="Freeform 9084"/>
                          <wps:cNvSpPr>
                            <a:spLocks/>
                          </wps:cNvSpPr>
                          <wps:spPr bwMode="auto">
                            <a:xfrm>
                              <a:off x="9763" y="2776"/>
                              <a:ext cx="130" cy="130"/>
                            </a:xfrm>
                            <a:custGeom>
                              <a:avLst/>
                              <a:gdLst>
                                <a:gd name="T0" fmla="+- 0 9828 9763"/>
                                <a:gd name="T1" fmla="*/ T0 w 130"/>
                                <a:gd name="T2" fmla="+- 0 2906 2776"/>
                                <a:gd name="T3" fmla="*/ 2906 h 130"/>
                                <a:gd name="T4" fmla="+- 0 9773 9763"/>
                                <a:gd name="T5" fmla="*/ T4 w 130"/>
                                <a:gd name="T6" fmla="+- 0 2877 2776"/>
                                <a:gd name="T7" fmla="*/ 2877 h 130"/>
                                <a:gd name="T8" fmla="+- 0 9763 9763"/>
                                <a:gd name="T9" fmla="*/ T8 w 130"/>
                                <a:gd name="T10" fmla="+- 0 2841 2776"/>
                                <a:gd name="T11" fmla="*/ 2841 h 130"/>
                                <a:gd name="T12" fmla="+- 0 9764 9763"/>
                                <a:gd name="T13" fmla="*/ T12 w 130"/>
                                <a:gd name="T14" fmla="+- 0 2828 2776"/>
                                <a:gd name="T15" fmla="*/ 2828 h 130"/>
                                <a:gd name="T16" fmla="+- 0 9803 9763"/>
                                <a:gd name="T17" fmla="*/ T16 w 130"/>
                                <a:gd name="T18" fmla="+- 0 2781 2776"/>
                                <a:gd name="T19" fmla="*/ 2781 h 130"/>
                                <a:gd name="T20" fmla="+- 0 9828 9763"/>
                                <a:gd name="T21" fmla="*/ T20 w 130"/>
                                <a:gd name="T22" fmla="+- 0 2776 2776"/>
                                <a:gd name="T23" fmla="*/ 2776 h 130"/>
                                <a:gd name="T24" fmla="+- 0 9840 9763"/>
                                <a:gd name="T25" fmla="*/ T24 w 130"/>
                                <a:gd name="T26" fmla="+- 0 2778 2776"/>
                                <a:gd name="T27" fmla="*/ 2778 h 130"/>
                                <a:gd name="T28" fmla="+- 0 9887 9763"/>
                                <a:gd name="T29" fmla="*/ T28 w 130"/>
                                <a:gd name="T30" fmla="+- 0 2816 2776"/>
                                <a:gd name="T31" fmla="*/ 2816 h 130"/>
                                <a:gd name="T32" fmla="+- 0 9892 9763"/>
                                <a:gd name="T33" fmla="*/ T32 w 130"/>
                                <a:gd name="T34" fmla="+- 0 2841 2776"/>
                                <a:gd name="T35" fmla="*/ 2841 h 130"/>
                                <a:gd name="T36" fmla="+- 0 9891 9763"/>
                                <a:gd name="T37" fmla="*/ T36 w 130"/>
                                <a:gd name="T38" fmla="+- 0 2854 2776"/>
                                <a:gd name="T39" fmla="*/ 2854 h 130"/>
                                <a:gd name="T40" fmla="+- 0 9852 9763"/>
                                <a:gd name="T41" fmla="*/ T40 w 130"/>
                                <a:gd name="T42" fmla="+- 0 2901 2776"/>
                                <a:gd name="T43" fmla="*/ 2901 h 130"/>
                                <a:gd name="T44" fmla="+- 0 9828 9763"/>
                                <a:gd name="T45" fmla="*/ T44 w 130"/>
                                <a:gd name="T46" fmla="+- 0 2906 2776"/>
                                <a:gd name="T47" fmla="*/ 290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30" h="130">
                                  <a:moveTo>
                                    <a:pt x="65" y="130"/>
                                  </a:moveTo>
                                  <a:lnTo>
                                    <a:pt x="10" y="101"/>
                                  </a:lnTo>
                                  <a:lnTo>
                                    <a:pt x="0" y="65"/>
                                  </a:lnTo>
                                  <a:lnTo>
                                    <a:pt x="1" y="52"/>
                                  </a:lnTo>
                                  <a:lnTo>
                                    <a:pt x="40" y="5"/>
                                  </a:lnTo>
                                  <a:lnTo>
                                    <a:pt x="65" y="0"/>
                                  </a:lnTo>
                                  <a:lnTo>
                                    <a:pt x="77" y="2"/>
                                  </a:lnTo>
                                  <a:lnTo>
                                    <a:pt x="124" y="40"/>
                                  </a:lnTo>
                                  <a:lnTo>
                                    <a:pt x="129" y="65"/>
                                  </a:lnTo>
                                  <a:lnTo>
                                    <a:pt x="128" y="78"/>
                                  </a:lnTo>
                                  <a:lnTo>
                                    <a:pt x="89" y="125"/>
                                  </a:lnTo>
                                  <a:lnTo>
                                    <a:pt x="65"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1" name="Picture 908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9763" y="2766"/>
                              <a:ext cx="129" cy="12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912" name="Group 9086"/>
                        <wpg:cNvGrpSpPr>
                          <a:grpSpLocks/>
                        </wpg:cNvGrpSpPr>
                        <wpg:grpSpPr bwMode="auto">
                          <a:xfrm>
                            <a:off x="49" y="449"/>
                            <a:ext cx="9838" cy="2556"/>
                            <a:chOff x="49" y="449"/>
                            <a:chExt cx="9838" cy="2556"/>
                          </a:xfrm>
                        </wpg:grpSpPr>
                        <wps:wsp>
                          <wps:cNvPr id="913" name="Freeform 9087"/>
                          <wps:cNvSpPr>
                            <a:spLocks/>
                          </wps:cNvSpPr>
                          <wps:spPr bwMode="auto">
                            <a:xfrm>
                              <a:off x="9768" y="2771"/>
                              <a:ext cx="119" cy="119"/>
                            </a:xfrm>
                            <a:custGeom>
                              <a:avLst/>
                              <a:gdLst>
                                <a:gd name="T0" fmla="+- 0 9887 9768"/>
                                <a:gd name="T1" fmla="*/ T0 w 119"/>
                                <a:gd name="T2" fmla="+- 0 2830 2771"/>
                                <a:gd name="T3" fmla="*/ 2830 h 119"/>
                                <a:gd name="T4" fmla="+- 0 9850 9768"/>
                                <a:gd name="T5" fmla="*/ T4 w 119"/>
                                <a:gd name="T6" fmla="+- 0 2885 2771"/>
                                <a:gd name="T7" fmla="*/ 2885 h 119"/>
                                <a:gd name="T8" fmla="+- 0 9828 9768"/>
                                <a:gd name="T9" fmla="*/ T8 w 119"/>
                                <a:gd name="T10" fmla="+- 0 2890 2771"/>
                                <a:gd name="T11" fmla="*/ 2890 h 119"/>
                                <a:gd name="T12" fmla="+- 0 9816 9768"/>
                                <a:gd name="T13" fmla="*/ T12 w 119"/>
                                <a:gd name="T14" fmla="+- 0 2888 2771"/>
                                <a:gd name="T15" fmla="*/ 2888 h 119"/>
                                <a:gd name="T16" fmla="+- 0 9769 9768"/>
                                <a:gd name="T17" fmla="*/ T16 w 119"/>
                                <a:gd name="T18" fmla="+- 0 2842 2771"/>
                                <a:gd name="T19" fmla="*/ 2842 h 119"/>
                                <a:gd name="T20" fmla="+- 0 9768 9768"/>
                                <a:gd name="T21" fmla="*/ T20 w 119"/>
                                <a:gd name="T22" fmla="+- 0 2830 2771"/>
                                <a:gd name="T23" fmla="*/ 2830 h 119"/>
                                <a:gd name="T24" fmla="+- 0 9769 9768"/>
                                <a:gd name="T25" fmla="*/ T24 w 119"/>
                                <a:gd name="T26" fmla="+- 0 2818 2771"/>
                                <a:gd name="T27" fmla="*/ 2818 h 119"/>
                                <a:gd name="T28" fmla="+- 0 9816 9768"/>
                                <a:gd name="T29" fmla="*/ T28 w 119"/>
                                <a:gd name="T30" fmla="+- 0 2772 2771"/>
                                <a:gd name="T31" fmla="*/ 2772 h 119"/>
                                <a:gd name="T32" fmla="+- 0 9828 9768"/>
                                <a:gd name="T33" fmla="*/ T32 w 119"/>
                                <a:gd name="T34" fmla="+- 0 2771 2771"/>
                                <a:gd name="T35" fmla="*/ 2771 h 119"/>
                                <a:gd name="T36" fmla="+- 0 9839 9768"/>
                                <a:gd name="T37" fmla="*/ T36 w 119"/>
                                <a:gd name="T38" fmla="+- 0 2772 2771"/>
                                <a:gd name="T39" fmla="*/ 2772 h 119"/>
                                <a:gd name="T40" fmla="+- 0 9886 9768"/>
                                <a:gd name="T41" fmla="*/ T40 w 119"/>
                                <a:gd name="T42" fmla="+- 0 2818 2771"/>
                                <a:gd name="T43" fmla="*/ 2818 h 119"/>
                                <a:gd name="T44" fmla="+- 0 9887 9768"/>
                                <a:gd name="T45" fmla="*/ T44 w 119"/>
                                <a:gd name="T46" fmla="+- 0 2830 2771"/>
                                <a:gd name="T47" fmla="*/ 283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9" y="59"/>
                                  </a:moveTo>
                                  <a:lnTo>
                                    <a:pt x="82" y="114"/>
                                  </a:lnTo>
                                  <a:lnTo>
                                    <a:pt x="60" y="119"/>
                                  </a:lnTo>
                                  <a:lnTo>
                                    <a:pt x="48" y="117"/>
                                  </a:lnTo>
                                  <a:lnTo>
                                    <a:pt x="1" y="71"/>
                                  </a:lnTo>
                                  <a:lnTo>
                                    <a:pt x="0" y="59"/>
                                  </a:lnTo>
                                  <a:lnTo>
                                    <a:pt x="1" y="47"/>
                                  </a:lnTo>
                                  <a:lnTo>
                                    <a:pt x="48" y="1"/>
                                  </a:lnTo>
                                  <a:lnTo>
                                    <a:pt x="60" y="0"/>
                                  </a:lnTo>
                                  <a:lnTo>
                                    <a:pt x="71" y="1"/>
                                  </a:lnTo>
                                  <a:lnTo>
                                    <a:pt x="118" y="47"/>
                                  </a:lnTo>
                                  <a:lnTo>
                                    <a:pt x="119"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15" name="Text Box 9089"/>
                          <wps:cNvSpPr txBox="1">
                            <a:spLocks noChangeArrowheads="1"/>
                          </wps:cNvSpPr>
                          <wps:spPr bwMode="auto">
                            <a:xfrm>
                              <a:off x="6051" y="449"/>
                              <a:ext cx="374"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5D7D95" w14:textId="77777777" w:rsidR="00BA0F88" w:rsidRDefault="00BA0F88" w:rsidP="0098721F">
                                <w:pPr>
                                  <w:spacing w:line="173" w:lineRule="exact"/>
                                  <w:rPr>
                                    <w:rFonts w:ascii="Times New Roman" w:hAnsi="Times New Roman"/>
                                    <w:sz w:val="17"/>
                                    <w:szCs w:val="17"/>
                                  </w:rPr>
                                </w:pPr>
                                <w:r>
                                  <w:rPr>
                                    <w:rFonts w:ascii="Times New Roman"/>
                                    <w:sz w:val="17"/>
                                  </w:rPr>
                                  <w:t>agree</w:t>
                                </w:r>
                              </w:p>
                            </w:txbxContent>
                          </wps:txbx>
                          <wps:bodyPr rot="0" vert="horz" wrap="square" lIns="0" tIns="0" rIns="0" bIns="0" anchor="t" anchorCtr="0" upright="1">
                            <a:noAutofit/>
                          </wps:bodyPr>
                        </wps:wsp>
                        <wps:wsp>
                          <wps:cNvPr id="916" name="Text Box 9090"/>
                          <wps:cNvSpPr txBox="1">
                            <a:spLocks noChangeArrowheads="1"/>
                          </wps:cNvSpPr>
                          <wps:spPr bwMode="auto">
                            <a:xfrm>
                              <a:off x="6845" y="449"/>
                              <a:ext cx="575"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A79DB5" w14:textId="77777777" w:rsidR="00BA0F88" w:rsidRDefault="00BA0F88" w:rsidP="0098721F">
                                <w:pPr>
                                  <w:spacing w:line="173" w:lineRule="exact"/>
                                  <w:rPr>
                                    <w:rFonts w:ascii="Times New Roman" w:hAnsi="Times New Roman"/>
                                    <w:sz w:val="17"/>
                                    <w:szCs w:val="17"/>
                                  </w:rPr>
                                </w:pPr>
                                <w:r>
                                  <w:rPr>
                                    <w:rFonts w:ascii="Times New Roman"/>
                                    <w:sz w:val="17"/>
                                  </w:rPr>
                                  <w:t>disagree</w:t>
                                </w:r>
                              </w:p>
                            </w:txbxContent>
                          </wps:txbx>
                          <wps:bodyPr rot="0" vert="horz" wrap="square" lIns="0" tIns="0" rIns="0" bIns="0" anchor="t" anchorCtr="0" upright="1">
                            <a:noAutofit/>
                          </wps:bodyPr>
                        </wps:wsp>
                        <wps:wsp>
                          <wps:cNvPr id="917" name="Text Box 9091"/>
                          <wps:cNvSpPr txBox="1">
                            <a:spLocks noChangeArrowheads="1"/>
                          </wps:cNvSpPr>
                          <wps:spPr bwMode="auto">
                            <a:xfrm>
                              <a:off x="7740" y="449"/>
                              <a:ext cx="575"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5A2E21" w14:textId="77777777" w:rsidR="00BA0F88" w:rsidRDefault="00BA0F88" w:rsidP="0098721F">
                                <w:pPr>
                                  <w:spacing w:line="173" w:lineRule="exact"/>
                                  <w:rPr>
                                    <w:rFonts w:ascii="Times New Roman" w:hAnsi="Times New Roman"/>
                                    <w:sz w:val="17"/>
                                    <w:szCs w:val="17"/>
                                  </w:rPr>
                                </w:pPr>
                                <w:r>
                                  <w:rPr>
                                    <w:rFonts w:ascii="Times New Roman"/>
                                    <w:sz w:val="17"/>
                                  </w:rPr>
                                  <w:t>disagree</w:t>
                                </w:r>
                              </w:p>
                            </w:txbxContent>
                          </wps:txbx>
                          <wps:bodyPr rot="0" vert="horz" wrap="square" lIns="0" tIns="0" rIns="0" bIns="0" anchor="t" anchorCtr="0" upright="1">
                            <a:noAutofit/>
                          </wps:bodyPr>
                        </wps:wsp>
                        <wps:wsp>
                          <wps:cNvPr id="918" name="Text Box 9092"/>
                          <wps:cNvSpPr txBox="1">
                            <a:spLocks noChangeArrowheads="1"/>
                          </wps:cNvSpPr>
                          <wps:spPr bwMode="auto">
                            <a:xfrm>
                              <a:off x="8640" y="449"/>
                              <a:ext cx="575"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A867C1" w14:textId="77777777" w:rsidR="00BA0F88" w:rsidRDefault="00BA0F88" w:rsidP="0098721F">
                                <w:pPr>
                                  <w:spacing w:line="173" w:lineRule="exact"/>
                                  <w:rPr>
                                    <w:rFonts w:ascii="Times New Roman" w:hAnsi="Times New Roman"/>
                                    <w:sz w:val="17"/>
                                    <w:szCs w:val="17"/>
                                  </w:rPr>
                                </w:pPr>
                                <w:r>
                                  <w:rPr>
                                    <w:rFonts w:ascii="Times New Roman"/>
                                    <w:sz w:val="17"/>
                                  </w:rPr>
                                  <w:t>disagree</w:t>
                                </w:r>
                              </w:p>
                            </w:txbxContent>
                          </wps:txbx>
                          <wps:bodyPr rot="0" vert="horz" wrap="square" lIns="0" tIns="0" rIns="0" bIns="0" anchor="t" anchorCtr="0" upright="1">
                            <a:noAutofit/>
                          </wps:bodyPr>
                        </wps:wsp>
                        <wps:wsp>
                          <wps:cNvPr id="920" name="Text Box 9094"/>
                          <wps:cNvSpPr txBox="1">
                            <a:spLocks noChangeArrowheads="1"/>
                          </wps:cNvSpPr>
                          <wps:spPr bwMode="auto">
                            <a:xfrm>
                              <a:off x="49" y="740"/>
                              <a:ext cx="4518" cy="22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0C455A" w14:textId="77777777" w:rsidR="00BA0F88" w:rsidRDefault="00BA0F88" w:rsidP="0098721F">
                                <w:pPr>
                                  <w:spacing w:line="175" w:lineRule="exact"/>
                                  <w:rPr>
                                    <w:rFonts w:ascii="Times New Roman" w:hAnsi="Times New Roman"/>
                                    <w:sz w:val="17"/>
                                    <w:szCs w:val="17"/>
                                  </w:rPr>
                                </w:pPr>
                                <w:r>
                                  <w:rPr>
                                    <w:rFonts w:ascii="Times New Roman"/>
                                    <w:spacing w:val="-7"/>
                                    <w:sz w:val="17"/>
                                  </w:rPr>
                                  <w:t xml:space="preserve">We </w:t>
                                </w:r>
                                <w:r>
                                  <w:rPr>
                                    <w:rFonts w:ascii="Times New Roman"/>
                                    <w:sz w:val="17"/>
                                  </w:rPr>
                                  <w:t xml:space="preserve">are comfortable with the pace of our training </w:t>
                                </w:r>
                                <w:proofErr w:type="gramStart"/>
                                <w:r>
                                  <w:rPr>
                                    <w:rFonts w:ascii="Times New Roman"/>
                                    <w:sz w:val="17"/>
                                  </w:rPr>
                                  <w:t xml:space="preserve">programs </w:t>
                                </w:r>
                                <w:r>
                                  <w:rPr>
                                    <w:rFonts w:ascii="Times New Roman"/>
                                    <w:spacing w:val="20"/>
                                    <w:sz w:val="17"/>
                                  </w:rPr>
                                  <w:t xml:space="preserve"> </w:t>
                                </w:r>
                                <w:r>
                                  <w:rPr>
                                    <w:rFonts w:ascii="Times New Roman"/>
                                    <w:sz w:val="17"/>
                                  </w:rPr>
                                  <w:t>on</w:t>
                                </w:r>
                                <w:proofErr w:type="gramEnd"/>
                              </w:p>
                              <w:p w14:paraId="2ACD3F60" w14:textId="77777777" w:rsidR="00BA0F88" w:rsidRDefault="00BA0F88" w:rsidP="0098721F">
                                <w:pPr>
                                  <w:spacing w:line="195" w:lineRule="exact"/>
                                  <w:rPr>
                                    <w:rFonts w:ascii="Times New Roman" w:hAnsi="Times New Roman"/>
                                    <w:sz w:val="17"/>
                                    <w:szCs w:val="17"/>
                                  </w:rPr>
                                </w:pPr>
                                <w:r>
                                  <w:rPr>
                                    <w:rFonts w:ascii="Times New Roman"/>
                                    <w:sz w:val="17"/>
                                  </w:rPr>
                                  <w:t>digital</w:t>
                                </w:r>
                                <w:r>
                                  <w:rPr>
                                    <w:rFonts w:ascii="Times New Roman"/>
                                    <w:spacing w:val="11"/>
                                    <w:sz w:val="17"/>
                                  </w:rPr>
                                  <w:t xml:space="preserve"> </w:t>
                                </w:r>
                                <w:r>
                                  <w:rPr>
                                    <w:rFonts w:ascii="Times New Roman"/>
                                    <w:sz w:val="17"/>
                                  </w:rPr>
                                  <w:t>skills</w:t>
                                </w:r>
                              </w:p>
                              <w:p w14:paraId="1F0509C3" w14:textId="77777777" w:rsidR="00BA0F88" w:rsidRDefault="00BA0F88" w:rsidP="0098721F">
                                <w:pPr>
                                  <w:spacing w:before="85"/>
                                  <w:rPr>
                                    <w:rFonts w:ascii="Times New Roman" w:hAnsi="Times New Roman"/>
                                    <w:sz w:val="17"/>
                                    <w:szCs w:val="17"/>
                                  </w:rPr>
                                </w:pPr>
                                <w:r>
                                  <w:rPr>
                                    <w:rFonts w:ascii="Times New Roman"/>
                                    <w:spacing w:val="-7"/>
                                    <w:sz w:val="17"/>
                                  </w:rPr>
                                  <w:t xml:space="preserve">We </w:t>
                                </w:r>
                                <w:r>
                                  <w:rPr>
                                    <w:rFonts w:ascii="Times New Roman"/>
                                    <w:sz w:val="17"/>
                                  </w:rPr>
                                  <w:t>have partnered with some of the best niche digital technology firms</w:t>
                                </w:r>
                              </w:p>
                              <w:p w14:paraId="1F54470C" w14:textId="77777777" w:rsidR="00BA0F88" w:rsidRDefault="00BA0F88" w:rsidP="0098721F">
                                <w:pPr>
                                  <w:spacing w:before="85"/>
                                  <w:ind w:right="758"/>
                                  <w:rPr>
                                    <w:rFonts w:ascii="Times New Roman" w:hAnsi="Times New Roman"/>
                                    <w:sz w:val="17"/>
                                    <w:szCs w:val="17"/>
                                  </w:rPr>
                                </w:pPr>
                                <w:r>
                                  <w:rPr>
                                    <w:rFonts w:ascii="Times New Roman"/>
                                    <w:spacing w:val="-7"/>
                                    <w:sz w:val="17"/>
                                  </w:rPr>
                                  <w:t xml:space="preserve">We </w:t>
                                </w:r>
                                <w:r>
                                  <w:rPr>
                                    <w:rFonts w:ascii="Times New Roman"/>
                                    <w:sz w:val="17"/>
                                  </w:rPr>
                                  <w:t>have a dedicated and sufficient budget towards the development of digital</w:t>
                                </w:r>
                                <w:r>
                                  <w:rPr>
                                    <w:rFonts w:ascii="Times New Roman"/>
                                    <w:spacing w:val="26"/>
                                    <w:sz w:val="17"/>
                                  </w:rPr>
                                  <w:t xml:space="preserve"> </w:t>
                                </w:r>
                                <w:r>
                                  <w:rPr>
                                    <w:rFonts w:ascii="Times New Roman"/>
                                    <w:sz w:val="17"/>
                                  </w:rPr>
                                  <w:t>skills</w:t>
                                </w:r>
                              </w:p>
                              <w:p w14:paraId="7F365C97" w14:textId="77777777" w:rsidR="00BA0F88" w:rsidRDefault="00BA0F88" w:rsidP="0098721F">
                                <w:pPr>
                                  <w:spacing w:before="85"/>
                                  <w:ind w:right="68"/>
                                  <w:rPr>
                                    <w:rFonts w:ascii="Times New Roman" w:hAnsi="Times New Roman"/>
                                    <w:sz w:val="17"/>
                                    <w:szCs w:val="17"/>
                                  </w:rPr>
                                </w:pPr>
                                <w:r>
                                  <w:rPr>
                                    <w:rFonts w:ascii="Times New Roman"/>
                                    <w:spacing w:val="-7"/>
                                    <w:sz w:val="17"/>
                                  </w:rPr>
                                  <w:t xml:space="preserve">We </w:t>
                                </w:r>
                                <w:r>
                                  <w:rPr>
                                    <w:rFonts w:ascii="Times New Roman"/>
                                    <w:sz w:val="17"/>
                                  </w:rPr>
                                  <w:t>are using innovative recruitment ways as an effective way to develop digital</w:t>
                                </w:r>
                                <w:r>
                                  <w:rPr>
                                    <w:rFonts w:ascii="Times New Roman"/>
                                    <w:spacing w:val="19"/>
                                    <w:sz w:val="17"/>
                                  </w:rPr>
                                  <w:t xml:space="preserve"> </w:t>
                                </w:r>
                                <w:r>
                                  <w:rPr>
                                    <w:rFonts w:ascii="Times New Roman"/>
                                    <w:sz w:val="17"/>
                                  </w:rPr>
                                  <w:t>skills</w:t>
                                </w:r>
                              </w:p>
                              <w:p w14:paraId="638B06C3" w14:textId="77777777" w:rsidR="00BA0F88" w:rsidRDefault="00BA0F88" w:rsidP="0098721F">
                                <w:pPr>
                                  <w:spacing w:before="85"/>
                                  <w:ind w:right="500"/>
                                  <w:rPr>
                                    <w:rFonts w:ascii="Times New Roman" w:hAnsi="Times New Roman"/>
                                    <w:sz w:val="17"/>
                                    <w:szCs w:val="17"/>
                                  </w:rPr>
                                </w:pPr>
                                <w:r>
                                  <w:rPr>
                                    <w:rFonts w:ascii="Times New Roman"/>
                                    <w:spacing w:val="-7"/>
                                    <w:sz w:val="17"/>
                                  </w:rPr>
                                  <w:t xml:space="preserve">We </w:t>
                                </w:r>
                                <w:r>
                                  <w:rPr>
                                    <w:rFonts w:ascii="Times New Roman"/>
                                    <w:sz w:val="17"/>
                                  </w:rPr>
                                  <w:t>are innovating in our approach to gaining digital skills (incubators/usage of expert</w:t>
                                </w:r>
                                <w:r>
                                  <w:rPr>
                                    <w:rFonts w:ascii="Times New Roman"/>
                                    <w:spacing w:val="36"/>
                                    <w:sz w:val="17"/>
                                  </w:rPr>
                                  <w:t xml:space="preserve"> </w:t>
                                </w:r>
                                <w:r>
                                  <w:rPr>
                                    <w:rFonts w:ascii="Times New Roman"/>
                                    <w:sz w:val="17"/>
                                  </w:rPr>
                                  <w:t>networks)</w:t>
                                </w:r>
                              </w:p>
                            </w:txbxContent>
                          </wps:txbx>
                          <wps:bodyPr rot="0" vert="horz" wrap="square" lIns="0" tIns="0" rIns="0" bIns="0" anchor="t" anchorCtr="0" upright="1">
                            <a:noAutofit/>
                          </wps:bodyPr>
                        </wps:wsp>
                      </wpg:grpSp>
                    </wpg:wgp>
                  </a:graphicData>
                </a:graphic>
              </wp:inline>
            </w:drawing>
          </mc:Choice>
          <mc:Fallback>
            <w:pict>
              <v:group w14:anchorId="00BF01B6" id="Group 733" o:spid="_x0000_s1307" style="width:494.35pt;height:152.55pt;mso-position-horizontal-relative:char;mso-position-vertical-relative:line" coordorigin="6,6" coordsize="9887,3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">
                <v:group id="Group 8908" o:spid="_x0000_s1308" style="position:absolute;left:6;top:679;width:4734;height:2" coordorigin="6,679" coordsize="4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8909" o:spid="_x0000_s1309" style="position:absolute;left:6;top:679;width:4734;height:2;visibility:visible;mso-wrap-style:square;v-text-anchor:top" coordsize="4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" path="m,l4733,e" filled="f" strokecolor="#bababa" strokeweight=".19017mm">
                    <v:path arrowok="t" o:connecttype="custom" o:connectlocs="0,0;4733,0" o:connectangles="0,0"/>
                  </v:shape>
                </v:group>
                <v:group id="Group 8910" o:spid="_x0000_s1310" style="position:absolute;left:4739;top:679;width:141;height:2" coordorigin="4739,679"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8911" o:spid="_x0000_s1311" style="position:absolute;left:4739;top:679;width:141;height:2;visibility:visible;mso-wrap-style:square;v-text-anchor:top" coordsize="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" path="m,l140,e" filled="f" strokecolor="#bababa" strokeweight=".19017mm">
                    <v:path arrowok="t" o:connecttype="custom" o:connectlocs="0,0;140,0" o:connectangles="0,0"/>
                  </v:shape>
                </v:group>
                <v:group id="Group 8912" o:spid="_x0000_s1312" style="position:absolute;left:4873;top:6;width:2;height:680" coordorigin="4873,6" coordsize="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8913" o:spid="_x0000_s1313" style="position:absolute;left:4873;top:6;width:2;height:680;visibility:visible;mso-wrap-style:square;v-text-anchor:top" coordsize="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" path="m,l,679e" filled="f" strokecolor="#bababa" strokeweight=".19017mm">
                    <v:path arrowok="t" o:connecttype="custom" o:connectlocs="0,6;0,685" o:connectangles="0,0"/>
                  </v:shape>
                </v:group>
                <v:group id="Group 8928" o:spid="_x0000_s1314" style="position:absolute;left:4873;top:685;width:2;height:475" coordorigin="4873,685"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8929" o:spid="_x0000_s1315" style="position:absolute;left:4873;top:685;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" path="m,l,474e" filled="f" strokecolor="#bababa" strokeweight=".19017mm">
                    <v:path arrowok="t" o:connecttype="custom" o:connectlocs="0,685;0,1159" o:connectangles="0,0"/>
                  </v:shape>
                </v:group>
                <v:group id="Group 8930" o:spid="_x0000_s1316" style="position:absolute;left:4873;top:1159;width:2;height:475" coordorigin="4873,1159"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8931" o:spid="_x0000_s1317" style="position:absolute;left:4873;top:1159;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" path="m,l,475e" filled="f" strokecolor="#bababa" strokeweight=".19017mm">
                    <v:path arrowok="t" o:connecttype="custom" o:connectlocs="0,1159;0,1634" o:connectangles="0,0"/>
                  </v:shape>
                </v:group>
                <v:group id="Group 8932" o:spid="_x0000_s1318" style="position:absolute;left:4873;top:1634;width:2;height:475" coordorigin="4873,1634"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8933" o:spid="_x0000_s1319" style="position:absolute;left:4873;top:1634;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" path="m,l,474e" filled="f" strokecolor="#bababa" strokeweight=".19017mm">
                    <v:path arrowok="t" o:connecttype="custom" o:connectlocs="0,1634;0,2108" o:connectangles="0,0"/>
                  </v:shape>
                </v:group>
                <v:group id="Group 8934" o:spid="_x0000_s1320" style="position:absolute;left:4873;top:2108;width:2;height:475" coordorigin="4873,2108"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8935" o:spid="_x0000_s1321" style="position:absolute;left:4873;top:2108;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" path="m,l,474e" filled="f" strokecolor="#bababa" strokeweight=".19017mm">
                    <v:path arrowok="t" o:connecttype="custom" o:connectlocs="0,2108;0,2582" o:connectangles="0,0"/>
                  </v:shape>
                </v:group>
                <v:group id="Group 8936" o:spid="_x0000_s1322" style="position:absolute;left:4873;top:2582;width:2;height:475" coordorigin="4873,2582"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8937" o:spid="_x0000_s1323" style="position:absolute;left:4873;top:2582;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" path="m,l,475e" filled="f" strokecolor="#bababa" strokeweight=".19017mm">
                    <v:path arrowok="t" o:connecttype="custom" o:connectlocs="0,2582;0,3057" o:connectangles="0,0"/>
                  </v:shape>
                </v:group>
                <v:group id="Group 8938" o:spid="_x0000_s1324" style="position:absolute;left:5288;top:879;width:130;height:130" coordorigin="5288,87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8939" o:spid="_x0000_s1325" style="position:absolute;left:5288;top:87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" path="m65,129l11,100,,64,2,52,40,5,65,,78,1r47,39l130,64r-1,13l90,124r-25,5xe" fillcolor="black" stroked="f">
                    <v:fill opacity="5397f"/>
                    <v:path arrowok="t" o:connecttype="custom" o:connectlocs="65,1008;11,979;0,943;2,931;40,884;65,879;78,880;125,919;130,943;129,956;90,1003;65,1008" o:connectangles="0,0,0,0,0,0,0,0,0,0,0,0"/>
                  </v:shape>
                  <v:shape id="Picture 8940" o:spid="_x0000_s1326" type="#_x0000_t75" style="position:absolute;left:5288;top:86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">
                    <v:imagedata r:id="rId124" o:title=""/>
                  </v:shape>
                </v:group>
                <v:group id="Group 8941" o:spid="_x0000_s1327" style="position:absolute;left:5294;top:873;width:119;height:119" coordorigin="5294,87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8942" o:spid="_x0000_s1328" style="position:absolute;left:5294;top:87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" path="m118,60l82,115r-23,4l47,118,1,72,,60,1,48,47,2,59,,71,2r46,46l118,60xe" filled="f" strokeweight=".19017mm">
                    <v:path arrowok="t" o:connecttype="custom" o:connectlocs="118,933;82,988;59,992;47,991;1,945;0,933;1,921;47,875;59,873;71,875;117,921;118,933" o:connectangles="0,0,0,0,0,0,0,0,0,0,0,0"/>
                  </v:shape>
                </v:group>
                <v:group id="Group 8943" o:spid="_x0000_s1329" style="position:absolute;left:6183;top:879;width:130;height:130" coordorigin="6183,87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8944" o:spid="_x0000_s1330" style="position:absolute;left:6183;top:87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" path="m65,129l11,100,,64,2,52,40,5,65,,78,1r47,39l130,64r-1,13l90,124r-25,5xe" fillcolor="black" stroked="f">
                    <v:fill opacity="5397f"/>
                    <v:path arrowok="t" o:connecttype="custom" o:connectlocs="65,1008;11,979;0,943;2,931;40,884;65,879;78,880;125,919;130,943;129,956;90,1003;65,1008" o:connectangles="0,0,0,0,0,0,0,0,0,0,0,0"/>
                  </v:shape>
                  <v:shape id="Picture 8945" o:spid="_x0000_s1331" type="#_x0000_t75" style="position:absolute;left:6183;top:86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">
                    <v:imagedata r:id="rId124" o:title=""/>
                  </v:shape>
                </v:group>
                <v:group id="Group 8946" o:spid="_x0000_s1332" style="position:absolute;left:6189;top:873;width:119;height:119" coordorigin="6189,87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8947" o:spid="_x0000_s1333" style="position:absolute;left:6189;top:87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" path="m118,60l82,115r-23,4l47,118,1,72,,60,1,48,47,2,59,,71,2r46,46l118,60xe" filled="f" strokeweight=".19017mm">
                    <v:path arrowok="t" o:connecttype="custom" o:connectlocs="118,933;82,988;59,992;47,991;1,945;0,933;1,921;47,875;59,873;71,875;117,921;118,933" o:connectangles="0,0,0,0,0,0,0,0,0,0,0,0"/>
                  </v:shape>
                </v:group>
                <v:group id="Group 8948" o:spid="_x0000_s1334" style="position:absolute;left:7078;top:879;width:130;height:130" coordorigin="7078,87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8949" o:spid="_x0000_s1335" style="position:absolute;left:7078;top:87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" path="m65,129l11,100,,64,1,52,40,5,65,,78,1r47,39l130,64r-2,13l90,124r-25,5xe" fillcolor="black" stroked="f">
                    <v:fill opacity="5397f"/>
                    <v:path arrowok="t" o:connecttype="custom" o:connectlocs="65,1008;11,979;0,943;1,931;40,884;65,879;78,880;125,919;130,943;128,956;90,1003;65,1008" o:connectangles="0,0,0,0,0,0,0,0,0,0,0,0"/>
                  </v:shape>
                  <v:shape id="Picture 8950" o:spid="_x0000_s1336" type="#_x0000_t75" style="position:absolute;left:7078;top:86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">
                    <v:imagedata r:id="rId124" o:title=""/>
                  </v:shape>
                </v:group>
                <v:group id="Group 8951" o:spid="_x0000_s1337" style="position:absolute;left:7084;top:873;width:119;height:119" coordorigin="7084,87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Freeform 8952" o:spid="_x0000_s1338" style="position:absolute;left:7084;top:87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" path="m118,60l82,115r-23,4l47,118,1,72,,60,1,48,47,2,59,,71,2r46,46l118,60xe" filled="f" strokeweight=".19017mm">
                    <v:path arrowok="t" o:connecttype="custom" o:connectlocs="118,933;82,988;59,992;47,991;1,945;0,933;1,921;47,875;59,873;71,875;117,921;118,933" o:connectangles="0,0,0,0,0,0,0,0,0,0,0,0"/>
                  </v:shape>
                </v:group>
                <v:group id="Group 8953" o:spid="_x0000_s1339" style="position:absolute;left:7973;top:879;width:130;height:130" coordorigin="7973,87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">
                  <v:shape id="Freeform 8954" o:spid="_x0000_s1340" style="position:absolute;left:7973;top:87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" path="m65,129l11,100,,64,1,52,40,5,65,,78,1r47,39l129,64r-1,13l90,124r-25,5xe" fillcolor="black" stroked="f">
                    <v:fill opacity="5397f"/>
                    <v:path arrowok="t" o:connecttype="custom" o:connectlocs="65,1008;11,979;0,943;1,931;40,884;65,879;78,880;125,919;129,943;128,956;90,1003;65,1008" o:connectangles="0,0,0,0,0,0,0,0,0,0,0,0"/>
                  </v:shape>
                  <v:shape id="Picture 8955" o:spid="_x0000_s1341" type="#_x0000_t75" style="position:absolute;left:7973;top:86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">
                    <v:imagedata r:id="rId124" o:title=""/>
                  </v:shape>
                </v:group>
                <v:group id="Group 8956" o:spid="_x0000_s1342" style="position:absolute;left:7978;top:873;width:119;height:119" coordorigin="7978,87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8957" o:spid="_x0000_s1343" style="position:absolute;left:7978;top:87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" path="m119,60l83,115r-23,4l48,118,2,72,,60,2,48,48,2,60,,72,2r46,46l119,60xe" filled="f" strokeweight=".19017mm">
                    <v:path arrowok="t" o:connecttype="custom" o:connectlocs="119,933;83,988;60,992;48,991;2,945;0,933;2,921;48,875;60,873;72,875;118,921;119,933" o:connectangles="0,0,0,0,0,0,0,0,0,0,0,0"/>
                  </v:shape>
                </v:group>
                <v:group id="Group 8958" o:spid="_x0000_s1344" style="position:absolute;left:8868;top:879;width:130;height:130" coordorigin="8868,87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8959" o:spid="_x0000_s1345" style="position:absolute;left:8868;top:87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" path="m65,129l11,100,,64,1,52,40,5,65,,78,1r47,39l129,64r-1,13l89,124r-24,5xe" fillcolor="black" stroked="f">
                    <v:fill opacity="5397f"/>
                    <v:path arrowok="t" o:connecttype="custom" o:connectlocs="65,1008;11,979;0,943;1,931;40,884;65,879;78,880;125,919;129,943;128,956;89,1003;65,1008" o:connectangles="0,0,0,0,0,0,0,0,0,0,0,0"/>
                  </v:shape>
                  <v:shape id="Picture 8960" o:spid="_x0000_s1346" type="#_x0000_t75" style="position:absolute;left:8868;top:86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">
                    <v:imagedata r:id="rId124" o:title=""/>
                  </v:shape>
                </v:group>
                <v:group id="Group 8961" o:spid="_x0000_s1347" style="position:absolute;left:8873;top:873;width:119;height:119" coordorigin="8873,87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">
                  <v:shape id="Freeform 8962" o:spid="_x0000_s1348" style="position:absolute;left:8873;top:87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" path="m119,60l82,115r-22,4l48,118,1,72,,60,1,48,48,2,60,,71,2r47,46l119,60xe" filled="f" strokeweight=".19017mm">
                    <v:path arrowok="t" o:connecttype="custom" o:connectlocs="119,933;82,988;60,992;48,991;1,945;0,933;1,921;48,875;60,873;71,875;118,921;119,933" o:connectangles="0,0,0,0,0,0,0,0,0,0,0,0"/>
                  </v:shape>
                </v:group>
                <v:group id="Group 8963" o:spid="_x0000_s1349" style="position:absolute;left:9763;top:879;width:130;height:130" coordorigin="9763,87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Freeform 8964" o:spid="_x0000_s1350" style="position:absolute;left:9763;top:87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" path="m65,129l10,100,,64,1,52,40,5,65,,77,1r47,39l129,64r-1,13l89,124r-24,5xe" fillcolor="black" stroked="f">
                    <v:fill opacity="5397f"/>
                    <v:path arrowok="t" o:connecttype="custom" o:connectlocs="65,1008;10,979;0,943;1,931;40,884;65,879;77,880;124,919;129,943;128,956;89,1003;65,1008" o:connectangles="0,0,0,0,0,0,0,0,0,0,0,0"/>
                  </v:shape>
                  <v:shape id="Picture 8965" o:spid="_x0000_s1351" type="#_x0000_t75" style="position:absolute;left:9763;top:86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">
                    <v:imagedata r:id="rId124" o:title=""/>
                  </v:shape>
                </v:group>
                <v:group id="Group 8966" o:spid="_x0000_s1352" style="position:absolute;left:9768;top:873;width:119;height:119" coordorigin="9768,87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8967" o:spid="_x0000_s1353" style="position:absolute;left:9768;top:87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" path="m119,60l82,115r-22,4l48,118,1,72,,60,1,48,48,2,60,,71,2r47,46l119,60xe" filled="f" strokeweight=".19017mm">
                    <v:path arrowok="t" o:connecttype="custom" o:connectlocs="119,933;82,988;60,992;48,991;1,945;0,933;1,921;48,875;60,873;71,875;118,921;119,933" o:connectangles="0,0,0,0,0,0,0,0,0,0,0,0"/>
                  </v:shape>
                </v:group>
                <v:group id="Group 8968" o:spid="_x0000_s1354" style="position:absolute;left:5288;top:1353;width:130;height:130" coordorigin="5288,135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8969" o:spid="_x0000_s1355" style="position:absolute;left:5288;top:135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" path="m65,130l11,101,,65,2,52,40,5,65,,78,1r47,39l130,65r-1,13l90,125r-25,5xe" fillcolor="black" stroked="f">
                    <v:fill opacity="5397f"/>
                    <v:path arrowok="t" o:connecttype="custom" o:connectlocs="65,1483;11,1454;0,1418;2,1405;40,1358;65,1353;78,1354;125,1393;130,1418;129,1431;90,1478;65,1483" o:connectangles="0,0,0,0,0,0,0,0,0,0,0,0"/>
                  </v:shape>
                  <v:shape id="Picture 8970" o:spid="_x0000_s1356" type="#_x0000_t75" style="position:absolute;left:5288;top:134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">
                    <v:imagedata r:id="rId124" o:title=""/>
                  </v:shape>
                </v:group>
                <v:group id="Group 8971" o:spid="_x0000_s1357" style="position:absolute;left:5294;top:1348;width:119;height:119" coordorigin="5294,134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">
                  <v:shape id="Freeform 8972" o:spid="_x0000_s1358" style="position:absolute;left:5294;top:134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" path="m118,59l82,114r-23,4l47,117,1,71,,59,1,47,47,1,59,,71,1r46,46l118,59xe" filled="f" strokeweight=".19017mm">
                    <v:path arrowok="t" o:connecttype="custom" o:connectlocs="118,1407;82,1462;59,1466;47,1465;1,1419;0,1407;1,1395;47,1349;59,1348;71,1349;117,1395;118,1407" o:connectangles="0,0,0,0,0,0,0,0,0,0,0,0"/>
                  </v:shape>
                </v:group>
                <v:group id="Group 8973" o:spid="_x0000_s1359" style="position:absolute;left:6183;top:1353;width:130;height:130" coordorigin="6183,135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Freeform 8974" o:spid="_x0000_s1360" style="position:absolute;left:6183;top:135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" path="m65,130l11,101,,65,2,52,40,5,65,,78,1r47,39l130,65r-1,13l90,125r-25,5xe" fillcolor="black" stroked="f">
                    <v:fill opacity="5397f"/>
                    <v:path arrowok="t" o:connecttype="custom" o:connectlocs="65,1483;11,1454;0,1418;2,1405;40,1358;65,1353;78,1354;125,1393;130,1418;129,1431;90,1478;65,1483" o:connectangles="0,0,0,0,0,0,0,0,0,0,0,0"/>
                  </v:shape>
                  <v:shape id="Picture 8975" o:spid="_x0000_s1361" type="#_x0000_t75" style="position:absolute;left:6183;top:134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">
                    <v:imagedata r:id="rId124" o:title=""/>
                  </v:shape>
                </v:group>
                <v:group id="Group 8976" o:spid="_x0000_s1362" style="position:absolute;left:6189;top:1348;width:119;height:119" coordorigin="6189,134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8977" o:spid="_x0000_s1363" style="position:absolute;left:6189;top:134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" path="m118,59l82,114r-23,4l47,117,1,71,,59,1,47,47,1,59,,71,1r46,46l118,59xe" filled="f" strokeweight=".19017mm">
                    <v:path arrowok="t" o:connecttype="custom" o:connectlocs="118,1407;82,1462;59,1466;47,1465;1,1419;0,1407;1,1395;47,1349;59,1348;71,1349;117,1395;118,1407" o:connectangles="0,0,0,0,0,0,0,0,0,0,0,0"/>
                  </v:shape>
                </v:group>
                <v:group id="Group 8978" o:spid="_x0000_s1364" style="position:absolute;left:7078;top:1353;width:130;height:130" coordorigin="7078,135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8979" o:spid="_x0000_s1365" style="position:absolute;left:7078;top:135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" path="m65,130l11,101,,65,1,52,40,5,65,,78,1r47,39l130,65r-2,13l90,125r-25,5xe" fillcolor="black" stroked="f">
                    <v:fill opacity="5397f"/>
                    <v:path arrowok="t" o:connecttype="custom" o:connectlocs="65,1483;11,1454;0,1418;1,1405;40,1358;65,1353;78,1354;125,1393;130,1418;128,1431;90,1478;65,1483" o:connectangles="0,0,0,0,0,0,0,0,0,0,0,0"/>
                  </v:shape>
                  <v:shape id="Picture 8980" o:spid="_x0000_s1366" type="#_x0000_t75" style="position:absolute;left:7078;top:134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">
                    <v:imagedata r:id="rId124" o:title=""/>
                  </v:shape>
                </v:group>
                <v:group id="Group 8981" o:spid="_x0000_s1367" style="position:absolute;left:7084;top:1348;width:119;height:119" coordorigin="7084,134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Freeform 8982" o:spid="_x0000_s1368" style="position:absolute;left:7084;top:134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" path="m118,59l82,114r-23,4l47,117,1,71,,59,1,47,47,1,59,,71,1r46,46l118,59xe" filled="f" strokeweight=".19017mm">
                    <v:path arrowok="t" o:connecttype="custom" o:connectlocs="118,1407;82,1462;59,1466;47,1465;1,1419;0,1407;1,1395;47,1349;59,1348;71,1349;117,1395;118,1407" o:connectangles="0,0,0,0,0,0,0,0,0,0,0,0"/>
                  </v:shape>
                </v:group>
                <v:group id="Group 8983" o:spid="_x0000_s1369" style="position:absolute;left:7973;top:1353;width:130;height:130" coordorigin="7973,135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">
                  <v:shape id="Freeform 8984" o:spid="_x0000_s1370" style="position:absolute;left:7973;top:135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" path="m65,130l11,101,,65,1,52,40,5,65,,78,1r47,39l129,65r-1,13l90,125r-25,5xe" fillcolor="black" stroked="f">
                    <v:fill opacity="5397f"/>
                    <v:path arrowok="t" o:connecttype="custom" o:connectlocs="65,1483;11,1454;0,1418;1,1405;40,1358;65,1353;78,1354;125,1393;129,1418;128,1431;90,1478;65,1483" o:connectangles="0,0,0,0,0,0,0,0,0,0,0,0"/>
                  </v:shape>
                  <v:shape id="Picture 8985" o:spid="_x0000_s1371" type="#_x0000_t75" style="position:absolute;left:7973;top:134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">
                    <v:imagedata r:id="rId124" o:title=""/>
                  </v:shape>
                </v:group>
                <v:group id="Group 8986" o:spid="_x0000_s1372" style="position:absolute;left:7978;top:1348;width:119;height:119" coordorigin="7978,134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8987" o:spid="_x0000_s1373" style="position:absolute;left:7978;top:134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" path="m119,59l83,114r-23,4l48,117,2,71,,59,2,47,48,1,60,,72,1r46,46l119,59xe" filled="f" strokeweight=".19017mm">
                    <v:path arrowok="t" o:connecttype="custom" o:connectlocs="119,1407;83,1462;60,1466;48,1465;2,1419;0,1407;2,1395;48,1349;60,1348;72,1349;118,1395;119,1407" o:connectangles="0,0,0,0,0,0,0,0,0,0,0,0"/>
                  </v:shape>
                </v:group>
                <v:group id="Group 8988" o:spid="_x0000_s1374" style="position:absolute;left:8868;top:1353;width:130;height:130" coordorigin="8868,135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8989" o:spid="_x0000_s1375" style="position:absolute;left:8868;top:135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" path="m65,130l11,101,,65,1,52,40,5,65,,78,1r47,39l129,65r-1,13l89,125r-24,5xe" fillcolor="black" stroked="f">
                    <v:fill opacity="5397f"/>
                    <v:path arrowok="t" o:connecttype="custom" o:connectlocs="65,1483;11,1454;0,1418;1,1405;40,1358;65,1353;78,1354;125,1393;129,1418;128,1431;89,1478;65,1483" o:connectangles="0,0,0,0,0,0,0,0,0,0,0,0"/>
                  </v:shape>
                  <v:shape id="Picture 8990" o:spid="_x0000_s1376" type="#_x0000_t75" style="position:absolute;left:8868;top:134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">
                    <v:imagedata r:id="rId124" o:title=""/>
                  </v:shape>
                </v:group>
                <v:group id="Group 8991" o:spid="_x0000_s1377" style="position:absolute;left:8873;top:1348;width:119;height:119" coordorigin="8873,134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shape id="Freeform 8992" o:spid="_x0000_s1378" style="position:absolute;left:8873;top:134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" path="m119,59l82,114r-22,4l48,117,1,71,,59,1,47,48,1,60,,71,1r47,46l119,59xe" filled="f" strokeweight=".19017mm">
                    <v:path arrowok="t" o:connecttype="custom" o:connectlocs="119,1407;82,1462;60,1466;48,1465;1,1419;0,1407;1,1395;48,1349;60,1348;71,1349;118,1395;119,1407" o:connectangles="0,0,0,0,0,0,0,0,0,0,0,0"/>
                  </v:shape>
                </v:group>
                <v:group id="Group 8993" o:spid="_x0000_s1379" style="position:absolute;left:9763;top:1353;width:130;height:130" coordorigin="9763,1353"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shape id="Freeform 8994" o:spid="_x0000_s1380" style="position:absolute;left:9763;top:1353;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" path="m65,130l10,101,,65,1,52,40,5,65,,77,1r47,39l129,65r-1,13l89,125r-24,5xe" fillcolor="black" stroked="f">
                    <v:fill opacity="5397f"/>
                    <v:path arrowok="t" o:connecttype="custom" o:connectlocs="65,1483;10,1454;0,1418;1,1405;40,1358;65,1353;77,1354;124,1393;129,1418;128,1431;89,1478;65,1483" o:connectangles="0,0,0,0,0,0,0,0,0,0,0,0"/>
                  </v:shape>
                  <v:shape id="Picture 8995" o:spid="_x0000_s1381" type="#_x0000_t75" style="position:absolute;left:9763;top:134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">
                    <v:imagedata r:id="rId124" o:title=""/>
                  </v:shape>
                </v:group>
                <v:group id="Group 8996" o:spid="_x0000_s1382" style="position:absolute;left:9768;top:1348;width:119;height:119" coordorigin="9768,134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">
                  <v:shape id="Freeform 8997" o:spid="_x0000_s1383" style="position:absolute;left:9768;top:134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" path="m119,59l82,114r-22,4l48,117,1,71,,59,1,47,48,1,60,,71,1r47,46l119,59xe" filled="f" strokeweight=".19017mm">
                    <v:path arrowok="t" o:connecttype="custom" o:connectlocs="119,1407;82,1462;60,1466;48,1465;1,1419;0,1407;1,1395;48,1349;60,1348;71,1349;118,1395;119,1407" o:connectangles="0,0,0,0,0,0,0,0,0,0,0,0"/>
                  </v:shape>
                </v:group>
                <v:group id="Group 8998" o:spid="_x0000_s1384" style="position:absolute;left:5288;top:1828;width:130;height:130" coordorigin="5288,182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">
                  <v:shape id="Freeform 8999" o:spid="_x0000_s1385" style="position:absolute;left:5288;top:182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" path="m65,129l11,100,,64,2,51,40,4,65,,78,1r47,38l130,64r-1,13l90,124r-25,5xe" fillcolor="black" stroked="f">
                    <v:fill opacity="5397f"/>
                    <v:path arrowok="t" o:connecttype="custom" o:connectlocs="65,1957;11,1928;0,1892;2,1879;40,1832;65,1828;78,1829;125,1867;130,1892;129,1905;90,1952;65,1957" o:connectangles="0,0,0,0,0,0,0,0,0,0,0,0"/>
                  </v:shape>
                  <v:shape id="Picture 9000" o:spid="_x0000_s1386" type="#_x0000_t75" style="position:absolute;left:5288;top:181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">
                    <v:imagedata r:id="rId124" o:title=""/>
                  </v:shape>
                </v:group>
                <v:group id="Group 9001" o:spid="_x0000_s1387" style="position:absolute;left:5294;top:1822;width:119;height:119" coordorigin="5294,18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">
                  <v:shape id="Freeform 9002" o:spid="_x0000_s1388" style="position:absolute;left:5294;top:18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" path="m118,59l82,114r-23,5l47,118,1,71,,59,1,48,47,1,59,,71,1r46,47l118,59xe" filled="f" strokeweight=".19017mm">
                    <v:path arrowok="t" o:connecttype="custom" o:connectlocs="118,1881;82,1936;59,1941;47,1940;1,1893;0,1881;1,1870;47,1823;59,1822;71,1823;117,1870;118,1881" o:connectangles="0,0,0,0,0,0,0,0,0,0,0,0"/>
                  </v:shape>
                </v:group>
                <v:group id="Group 9003" o:spid="_x0000_s1389" style="position:absolute;left:6183;top:1828;width:130;height:130" coordorigin="6183,182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">
                  <v:shape id="Freeform 9004" o:spid="_x0000_s1390" style="position:absolute;left:6183;top:182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" path="m65,129l11,100,,64,2,51,40,4,65,,78,1r47,38l130,64r-1,13l90,124r-25,5xe" fillcolor="black" stroked="f">
                    <v:fill opacity="5397f"/>
                    <v:path arrowok="t" o:connecttype="custom" o:connectlocs="65,1957;11,1928;0,1892;2,1879;40,1832;65,1828;78,1829;125,1867;130,1892;129,1905;90,1952;65,1957" o:connectangles="0,0,0,0,0,0,0,0,0,0,0,0"/>
                  </v:shape>
                  <v:shape id="Picture 9005" o:spid="_x0000_s1391" type="#_x0000_t75" style="position:absolute;left:6183;top:181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">
                    <v:imagedata r:id="rId124" o:title=""/>
                  </v:shape>
                </v:group>
                <v:group id="Group 9006" o:spid="_x0000_s1392" style="position:absolute;left:6189;top:1822;width:119;height:119" coordorigin="6189,18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">
                  <v:shape id="Freeform 9007" o:spid="_x0000_s1393" style="position:absolute;left:6189;top:18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" path="m118,59l82,114r-23,5l47,118,1,71,,59,1,48,47,1,59,,71,1r46,47l118,59xe" filled="f" strokeweight=".19017mm">
                    <v:path arrowok="t" o:connecttype="custom" o:connectlocs="118,1881;82,1936;59,1941;47,1940;1,1893;0,1881;1,1870;47,1823;59,1822;71,1823;117,1870;118,1881" o:connectangles="0,0,0,0,0,0,0,0,0,0,0,0"/>
                  </v:shape>
                </v:group>
                <v:group id="Group 9008" o:spid="_x0000_s1394" style="position:absolute;left:7078;top:1828;width:130;height:130" coordorigin="7078,182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ABM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vnuHvTDgCMv0FAAD//wMAUEsBAi0AFAAGAAgAAAAhANvh9svuAAAAhQEAABMAAAAAAAAA&#10;AAAAAAAAAAAAAFtDb250ZW50X1R5cGVzXS54bWxQSwECLQAUAAYACAAAACEAWvQsW78AAAAVAQAA&#10;CwAAAAAAAAAAAAAAAAAfAQAAX3JlbHMvLnJlbHNQSwECLQAUAAYACAAAACEAumwATMYAAADcAAAA&#10;DwAAAAAAAAAAAAAAAAAHAgAAZHJzL2Rvd25yZXYueG1sUEsFBgAAAAADAAMAtwAAAPoCAAAAAA==&#10;">
                  <v:shape id="Freeform 9009" o:spid="_x0000_s1395" style="position:absolute;left:7078;top:182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" path="m65,129l11,100,,64,1,51,40,4,65,,78,1r47,38l130,64r-2,13l90,124r-25,5xe" fillcolor="black" stroked="f">
                    <v:fill opacity="5397f"/>
                    <v:path arrowok="t" o:connecttype="custom" o:connectlocs="65,1957;11,1928;0,1892;1,1879;40,1832;65,1828;78,1829;125,1867;130,1892;128,1905;90,1952;65,1957" o:connectangles="0,0,0,0,0,0,0,0,0,0,0,0"/>
                  </v:shape>
                  <v:shape id="Picture 9010" o:spid="_x0000_s1396" type="#_x0000_t75" style="position:absolute;left:7078;top:181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">
                    <v:imagedata r:id="rId124" o:title=""/>
                  </v:shape>
                </v:group>
                <v:group id="Group 9011" o:spid="_x0000_s1397" style="position:absolute;left:7084;top:1822;width:119;height:119" coordorigin="7084,18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p47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vXuHvTDgCMv0FAAD//wMAUEsBAi0AFAAGAAgAAAAhANvh9svuAAAAhQEAABMAAAAAAAAA&#10;AAAAAAAAAAAAAFtDb250ZW50X1R5cGVzXS54bWxQSwECLQAUAAYACAAAACEAWvQsW78AAAAVAQAA&#10;CwAAAAAAAAAAAAAAAAAfAQAAX3JlbHMvLnJlbHNQSwECLQAUAAYACAAAACEASr6eO8YAAADcAAAA&#10;DwAAAAAAAAAAAAAAAAAHAgAAZHJzL2Rvd25yZXYueG1sUEsFBgAAAAADAAMAtwAAAPoCAAAAAA==&#10;">
                  <v:shape id="Freeform 9012" o:spid="_x0000_s1398" style="position:absolute;left:7084;top:18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" path="m118,59l82,114r-23,5l47,118,1,71,,59,1,48,47,1,59,,71,1r46,47l118,59xe" filled="f" strokeweight=".19017mm">
                    <v:path arrowok="t" o:connecttype="custom" o:connectlocs="118,1881;82,1936;59,1941;47,1940;1,1893;0,1881;1,1870;47,1823;59,1822;71,1823;117,1870;118,1881" o:connectangles="0,0,0,0,0,0,0,0,0,0,0,0"/>
                  </v:shape>
                </v:group>
                <v:group id="Group 9013" o:spid="_x0000_s1399" style="position:absolute;left:7973;top:1828;width:130;height:130" coordorigin="7973,182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">
                  <v:shape id="Freeform 9014" o:spid="_x0000_s1400" style="position:absolute;left:7973;top:182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" path="m65,129l11,100,,64,1,51,40,4,65,,78,1r47,38l129,64r-1,13l90,124r-25,5xe" fillcolor="black" stroked="f">
                    <v:fill opacity="5397f"/>
                    <v:path arrowok="t" o:connecttype="custom" o:connectlocs="65,1957;11,1928;0,1892;1,1879;40,1832;65,1828;78,1829;125,1867;129,1892;128,1905;90,1952;65,1957" o:connectangles="0,0,0,0,0,0,0,0,0,0,0,0"/>
                  </v:shape>
                  <v:shape id="Picture 9015" o:spid="_x0000_s1401" type="#_x0000_t75" style="position:absolute;left:7973;top:181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">
                    <v:imagedata r:id="rId124" o:title=""/>
                  </v:shape>
                </v:group>
                <v:group id="Group 9016" o:spid="_x0000_s1402" style="position:absolute;left:7978;top:1822;width:119;height:119" coordorigin="7978,18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">
                  <v:shape id="Freeform 9017" o:spid="_x0000_s1403" style="position:absolute;left:7978;top:18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" path="m119,59l83,114r-23,5l48,118,2,71,,59,2,48,48,1,60,,72,1r46,47l119,59xe" filled="f" strokeweight=".19017mm">
                    <v:path arrowok="t" o:connecttype="custom" o:connectlocs="119,1881;83,1936;60,1941;48,1940;2,1893;0,1881;2,1870;48,1823;60,1822;72,1823;118,1870;119,1881" o:connectangles="0,0,0,0,0,0,0,0,0,0,0,0"/>
                  </v:shape>
                </v:group>
                <v:group id="Group 9018" o:spid="_x0000_s1404" style="position:absolute;left:8868;top:1828;width:130;height:130" coordorigin="8868,182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">
                  <v:shape id="Freeform 9019" o:spid="_x0000_s1405" style="position:absolute;left:8868;top:182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" path="m65,129l11,100,,64,1,51,40,4,65,,78,1r47,38l129,64r-1,13l89,124r-24,5xe" fillcolor="black" stroked="f">
                    <v:fill opacity="5397f"/>
                    <v:path arrowok="t" o:connecttype="custom" o:connectlocs="65,1957;11,1928;0,1892;1,1879;40,1832;65,1828;78,1829;125,1867;129,1892;128,1905;89,1952;65,1957" o:connectangles="0,0,0,0,0,0,0,0,0,0,0,0"/>
                  </v:shape>
                  <v:shape id="Picture 9020" o:spid="_x0000_s1406" type="#_x0000_t75" style="position:absolute;left:8868;top:181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">
                    <v:imagedata r:id="rId124" o:title=""/>
                  </v:shape>
                </v:group>
                <v:group id="Group 9021" o:spid="_x0000_s1407" style="position:absolute;left:8873;top:1822;width:119;height:119" coordorigin="8873,18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9022" o:spid="_x0000_s1408" style="position:absolute;left:8873;top:18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" path="m119,59l82,114r-22,5l48,118,1,71,,59,1,48,48,1,60,,71,1r47,47l119,59xe" filled="f" strokeweight=".19017mm">
                    <v:path arrowok="t" o:connecttype="custom" o:connectlocs="119,1881;82,1936;60,1941;48,1940;1,1893;0,1881;1,1870;48,1823;60,1822;71,1823;118,1870;119,1881" o:connectangles="0,0,0,0,0,0,0,0,0,0,0,0"/>
                  </v:shape>
                </v:group>
                <v:group id="Group 9023" o:spid="_x0000_s1409" style="position:absolute;left:9763;top:1828;width:130;height:130" coordorigin="9763,182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9024" o:spid="_x0000_s1410" style="position:absolute;left:9763;top:182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" path="m65,129l10,100,,64,1,51,40,4,65,,77,1r47,38l129,64r-1,13l89,124r-24,5xe" fillcolor="black" stroked="f">
                    <v:fill opacity="5397f"/>
                    <v:path arrowok="t" o:connecttype="custom" o:connectlocs="65,1957;10,1928;0,1892;1,1879;40,1832;65,1828;77,1829;124,1867;129,1892;128,1905;89,1952;65,1957" o:connectangles="0,0,0,0,0,0,0,0,0,0,0,0"/>
                  </v:shape>
                  <v:shape id="Picture 9025" o:spid="_x0000_s1411" type="#_x0000_t75" style="position:absolute;left:9763;top:181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">
                    <v:imagedata r:id="rId124" o:title=""/>
                  </v:shape>
                </v:group>
                <v:group id="Group 9026" o:spid="_x0000_s1412" style="position:absolute;left:9768;top:1822;width:119;height:119" coordorigin="9768,1822"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">
                  <v:shape id="Freeform 9027" o:spid="_x0000_s1413" style="position:absolute;left:9768;top:1822;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" path="m119,59l82,114r-22,5l48,118,1,71,,59,1,48,48,1,60,,71,1r47,47l119,59xe" filled="f" strokeweight=".19017mm">
                    <v:path arrowok="t" o:connecttype="custom" o:connectlocs="119,1881;82,1936;60,1941;48,1940;1,1893;0,1881;1,1870;48,1823;60,1822;71,1823;118,1870;119,1881" o:connectangles="0,0,0,0,0,0,0,0,0,0,0,0"/>
                  </v:shape>
                </v:group>
                <v:group id="Group 9028" o:spid="_x0000_s1414" style="position:absolute;left:5288;top:2302;width:130;height:130" coordorigin="5288,2302"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">
                  <v:shape id="Freeform 9029" o:spid="_x0000_s1415" style="position:absolute;left:5288;top:2302;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" path="m65,129l11,100,,65,2,52,40,5,65,,78,1r47,39l130,65r-1,13l90,125r-25,4xe" fillcolor="black" stroked="f">
                    <v:fill opacity="5397f"/>
                    <v:path arrowok="t" o:connecttype="custom" o:connectlocs="65,2431;11,2402;0,2367;2,2354;40,2307;65,2302;78,2303;125,2342;130,2367;129,2380;90,2427;65,2431" o:connectangles="0,0,0,0,0,0,0,0,0,0,0,0"/>
                  </v:shape>
                  <v:shape id="Picture 9030" o:spid="_x0000_s1416" type="#_x0000_t75" style="position:absolute;left:5288;top:2291;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">
                    <v:imagedata r:id="rId124" o:title=""/>
                  </v:shape>
                </v:group>
                <v:group id="Group 9031" o:spid="_x0000_s1417" style="position:absolute;left:5294;top:2297;width:119;height:119" coordorigin="5294,229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">
                  <v:shape id="Freeform 9032" o:spid="_x0000_s1418" style="position:absolute;left:5294;top:229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" path="m118,59l82,114r-23,4l47,117,1,71,,59,1,47,47,1,59,,71,1r46,46l118,59xe" filled="f" strokeweight=".19017mm">
                    <v:path arrowok="t" o:connecttype="custom" o:connectlocs="118,2356;82,2411;59,2415;47,2414;1,2368;0,2356;1,2344;47,2298;59,2297;71,2298;117,2344;118,2356" o:connectangles="0,0,0,0,0,0,0,0,0,0,0,0"/>
                  </v:shape>
                </v:group>
                <v:group id="Group 9033" o:spid="_x0000_s1419" style="position:absolute;left:6183;top:2302;width:130;height:130" coordorigin="6183,2302"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">
                  <v:shape id="Freeform 9034" o:spid="_x0000_s1420" style="position:absolute;left:6183;top:2302;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" path="m65,129l11,100,,65,2,52,40,5,65,,78,1r47,39l130,65r-1,13l90,125r-25,4xe" fillcolor="black" stroked="f">
                    <v:fill opacity="5397f"/>
                    <v:path arrowok="t" o:connecttype="custom" o:connectlocs="65,2431;11,2402;0,2367;2,2354;40,2307;65,2302;78,2303;125,2342;130,2367;129,2380;90,2427;65,2431" o:connectangles="0,0,0,0,0,0,0,0,0,0,0,0"/>
                  </v:shape>
                  <v:shape id="Picture 9035" o:spid="_x0000_s1421" type="#_x0000_t75" style="position:absolute;left:6183;top:2291;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">
                    <v:imagedata r:id="rId124" o:title=""/>
                  </v:shape>
                </v:group>
                <v:group id="Group 9036" o:spid="_x0000_s1422" style="position:absolute;left:6189;top:2297;width:119;height:119" coordorigin="6189,229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">
                  <v:shape id="Freeform 9037" o:spid="_x0000_s1423" style="position:absolute;left:6189;top:229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" path="m118,59l82,114r-23,4l47,117,1,71,,59,1,47,47,1,59,,71,1r46,46l118,59xe" filled="f" strokeweight=".19017mm">
                    <v:path arrowok="t" o:connecttype="custom" o:connectlocs="118,2356;82,2411;59,2415;47,2414;1,2368;0,2356;1,2344;47,2298;59,2297;71,2298;117,2344;118,2356" o:connectangles="0,0,0,0,0,0,0,0,0,0,0,0"/>
                  </v:shape>
                </v:group>
                <v:group id="Group 9038" o:spid="_x0000_s1424" style="position:absolute;left:7078;top:2302;width:130;height:130" coordorigin="7078,2302"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">
                  <v:shape id="Freeform 9039" o:spid="_x0000_s1425" style="position:absolute;left:7078;top:2302;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" path="m65,129l11,100,,65,1,52,40,5,65,,78,1r47,39l130,65r-2,13l90,125r-25,4xe" fillcolor="black" stroked="f">
                    <v:fill opacity="5397f"/>
                    <v:path arrowok="t" o:connecttype="custom" o:connectlocs="65,2431;11,2402;0,2367;1,2354;40,2307;65,2302;78,2303;125,2342;130,2367;128,2380;90,2427;65,2431" o:connectangles="0,0,0,0,0,0,0,0,0,0,0,0"/>
                  </v:shape>
                  <v:shape id="Picture 9040" o:spid="_x0000_s1426" type="#_x0000_t75" style="position:absolute;left:7078;top:2291;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">
                    <v:imagedata r:id="rId124" o:title=""/>
                  </v:shape>
                </v:group>
                <v:group id="Group 9041" o:spid="_x0000_s1427" style="position:absolute;left:7084;top:2297;width:119;height:119" coordorigin="7084,229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 id="Freeform 9042" o:spid="_x0000_s1428" style="position:absolute;left:7084;top:229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" path="m118,59l82,114r-23,4l47,117,1,71,,59,1,47,47,1,59,,71,1r46,46l118,59xe" filled="f" strokeweight=".19017mm">
                    <v:path arrowok="t" o:connecttype="custom" o:connectlocs="118,2356;82,2411;59,2415;47,2414;1,2368;0,2356;1,2344;47,2298;59,2297;71,2298;117,2344;118,2356" o:connectangles="0,0,0,0,0,0,0,0,0,0,0,0"/>
                  </v:shape>
                </v:group>
                <v:group id="Group 9043" o:spid="_x0000_s1429" style="position:absolute;left:7973;top:2302;width:130;height:130" coordorigin="7973,2302"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 id="Freeform 9044" o:spid="_x0000_s1430" style="position:absolute;left:7973;top:2302;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" path="m65,129l11,100,,65,1,52,40,5,65,,78,1r47,39l129,65r-1,13l90,125r-25,4xe" fillcolor="black" stroked="f">
                    <v:fill opacity="5397f"/>
                    <v:path arrowok="t" o:connecttype="custom" o:connectlocs="65,2431;11,2402;0,2367;1,2354;40,2307;65,2302;78,2303;125,2342;129,2367;128,2380;90,2427;65,2431" o:connectangles="0,0,0,0,0,0,0,0,0,0,0,0"/>
                  </v:shape>
                  <v:shape id="Picture 9045" o:spid="_x0000_s1431" type="#_x0000_t75" style="position:absolute;left:7973;top:2291;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">
                    <v:imagedata r:id="rId124" o:title=""/>
                  </v:shape>
                </v:group>
                <v:group id="Group 9046" o:spid="_x0000_s1432" style="position:absolute;left:7978;top:2297;width:119;height:119" coordorigin="7978,229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">
                  <v:shape id="Freeform 9047" o:spid="_x0000_s1433" style="position:absolute;left:7978;top:229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" path="m119,59l83,114r-23,4l48,117,2,71,,59,2,47,48,1,60,,72,1r46,46l119,59xe" filled="f" strokeweight=".19017mm">
                    <v:path arrowok="t" o:connecttype="custom" o:connectlocs="119,2356;83,2411;60,2415;48,2414;2,2368;0,2356;2,2344;48,2298;60,2297;72,2298;118,2344;119,2356" o:connectangles="0,0,0,0,0,0,0,0,0,0,0,0"/>
                  </v:shape>
                </v:group>
                <v:group id="Group 9048" o:spid="_x0000_s1434" style="position:absolute;left:8868;top:2302;width:130;height:130" coordorigin="8868,2302"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">
                  <v:shape id="Freeform 9049" o:spid="_x0000_s1435" style="position:absolute;left:8868;top:2302;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" path="m65,129l11,100,,65,1,52,40,5,65,,78,1r47,39l129,65r-1,13l89,125r-24,4xe" fillcolor="black" stroked="f">
                    <v:fill opacity="5397f"/>
                    <v:path arrowok="t" o:connecttype="custom" o:connectlocs="65,2431;11,2402;0,2367;1,2354;40,2307;65,2302;78,2303;125,2342;129,2367;128,2380;89,2427;65,2431" o:connectangles="0,0,0,0,0,0,0,0,0,0,0,0"/>
                  </v:shape>
                  <v:shape id="Picture 9050" o:spid="_x0000_s1436" type="#_x0000_t75" style="position:absolute;left:8868;top:2291;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">
                    <v:imagedata r:id="rId124" o:title=""/>
                  </v:shape>
                </v:group>
                <v:group id="Group 9051" o:spid="_x0000_s1437" style="position:absolute;left:8873;top:2297;width:119;height:119" coordorigin="8873,229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">
                  <v:shape id="Freeform 9052" o:spid="_x0000_s1438" style="position:absolute;left:8873;top:229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" path="m119,59l82,114r-22,4l48,117,1,71,,59,1,47,48,1,60,,71,1r47,46l119,59xe" filled="f" strokeweight=".19017mm">
                    <v:path arrowok="t" o:connecttype="custom" o:connectlocs="119,2356;82,2411;60,2415;48,2414;1,2368;0,2356;1,2344;48,2298;60,2297;71,2298;118,2344;119,2356" o:connectangles="0,0,0,0,0,0,0,0,0,0,0,0"/>
                  </v:shape>
                </v:group>
                <v:group id="Group 9053" o:spid="_x0000_s1439" style="position:absolute;left:9763;top:2302;width:130;height:130" coordorigin="9763,2302"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">
                  <v:shape id="Freeform 9054" o:spid="_x0000_s1440" style="position:absolute;left:9763;top:2302;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" path="m65,129l10,100,,65,1,52,40,5,65,,77,1r47,39l129,65r-1,13l89,125r-24,4xe" fillcolor="black" stroked="f">
                    <v:fill opacity="5397f"/>
                    <v:path arrowok="t" o:connecttype="custom" o:connectlocs="65,2431;10,2402;0,2367;1,2354;40,2307;65,2302;77,2303;124,2342;129,2367;128,2380;89,2427;65,2431" o:connectangles="0,0,0,0,0,0,0,0,0,0,0,0"/>
                  </v:shape>
                  <v:shape id="Picture 9055" o:spid="_x0000_s1441" type="#_x0000_t75" style="position:absolute;left:9763;top:2291;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">
                    <v:imagedata r:id="rId124" o:title=""/>
                  </v:shape>
                </v:group>
                <v:group id="Group 9056" o:spid="_x0000_s1442" style="position:absolute;left:9768;top:2297;width:119;height:119" coordorigin="9768,229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">
                  <v:shape id="Freeform 9057" o:spid="_x0000_s1443" style="position:absolute;left:9768;top:229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" path="m119,59l82,114r-22,4l48,117,1,71,,59,1,47,48,1,60,,71,1r47,46l119,59xe" filled="f" strokeweight=".19017mm">
                    <v:path arrowok="t" o:connecttype="custom" o:connectlocs="119,2356;82,2411;60,2415;48,2414;1,2368;0,2356;1,2344;48,2298;60,2297;71,2298;118,2344;119,2356" o:connectangles="0,0,0,0,0,0,0,0,0,0,0,0"/>
                  </v:shape>
                </v:group>
                <v:group id="Group 9058" o:spid="_x0000_s1444" style="position:absolute;left:5288;top:2776;width:130;height:130" coordorigin="5288,277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Freeform 9059" o:spid="_x0000_s1445" style="position:absolute;left:5288;top:277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" path="m65,130l11,101,,65,2,52,40,5,65,,78,2r47,38l130,65r-1,13l90,125r-25,5xe" fillcolor="black" stroked="f">
                    <v:fill opacity="5397f"/>
                    <v:path arrowok="t" o:connecttype="custom" o:connectlocs="65,2906;11,2877;0,2841;2,2828;40,2781;65,2776;78,2778;125,2816;130,2841;129,2854;90,2901;65,2906" o:connectangles="0,0,0,0,0,0,0,0,0,0,0,0"/>
                  </v:shape>
                  <v:shape id="Picture 9060" o:spid="_x0000_s1446" type="#_x0000_t75" style="position:absolute;left:5288;top:276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">
                    <v:imagedata r:id="rId124" o:title=""/>
                  </v:shape>
                </v:group>
                <v:group id="Group 9061" o:spid="_x0000_s1447" style="position:absolute;left:5294;top:2771;width:119;height:119" coordorigin="5294,277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">
                  <v:shape id="Freeform 9062" o:spid="_x0000_s1448" style="position:absolute;left:5294;top:277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" path="m118,59l82,114r-23,5l47,117,1,71,,59,1,47,47,1,59,,71,1r46,46l118,59xe" filled="f" strokeweight=".19017mm">
                    <v:path arrowok="t" o:connecttype="custom" o:connectlocs="118,2830;82,2885;59,2890;47,2888;1,2842;0,2830;1,2818;47,2772;59,2771;71,2772;117,2818;118,2830" o:connectangles="0,0,0,0,0,0,0,0,0,0,0,0"/>
                  </v:shape>
                </v:group>
                <v:group id="Group 9063" o:spid="_x0000_s1449" style="position:absolute;left:6183;top:2776;width:130;height:130" coordorigin="6183,277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">
                  <v:shape id="Freeform 9064" o:spid="_x0000_s1450" style="position:absolute;left:6183;top:277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" path="m65,130l11,101,,65,2,52,40,5,65,,78,2r47,38l130,65r-1,13l90,125r-25,5xe" fillcolor="black" stroked="f">
                    <v:fill opacity="5397f"/>
                    <v:path arrowok="t" o:connecttype="custom" o:connectlocs="65,2906;11,2877;0,2841;2,2828;40,2781;65,2776;78,2778;125,2816;130,2841;129,2854;90,2901;65,2906" o:connectangles="0,0,0,0,0,0,0,0,0,0,0,0"/>
                  </v:shape>
                  <v:shape id="Picture 9065" o:spid="_x0000_s1451" type="#_x0000_t75" style="position:absolute;left:6183;top:276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">
                    <v:imagedata r:id="rId124" o:title=""/>
                  </v:shape>
                </v:group>
                <v:group id="Group 9066" o:spid="_x0000_s1452" style="position:absolute;left:6189;top:2771;width:119;height:119" coordorigin="6189,277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">
                  <v:shape id="Freeform 9067" o:spid="_x0000_s1453" style="position:absolute;left:6189;top:277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" path="m118,59l82,114r-23,5l47,117,1,71,,59,1,47,47,1,59,,71,1r46,46l118,59xe" filled="f" strokeweight=".19017mm">
                    <v:path arrowok="t" o:connecttype="custom" o:connectlocs="118,2830;82,2885;59,2890;47,2888;1,2842;0,2830;1,2818;47,2772;59,2771;71,2772;117,2818;118,2830" o:connectangles="0,0,0,0,0,0,0,0,0,0,0,0"/>
                  </v:shape>
                </v:group>
                <v:group id="Group 9068" o:spid="_x0000_s1454" style="position:absolute;left:7078;top:2776;width:130;height:130" coordorigin="7078,277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">
                  <v:shape id="Freeform 9069" o:spid="_x0000_s1455" style="position:absolute;left:7078;top:277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" path="m65,130l11,101,,65,1,52,40,5,65,,78,2r47,38l130,65r-2,13l90,125r-25,5xe" fillcolor="black" stroked="f">
                    <v:fill opacity="5397f"/>
                    <v:path arrowok="t" o:connecttype="custom" o:connectlocs="65,2906;11,2877;0,2841;1,2828;40,2781;65,2776;78,2778;125,2816;130,2841;128,2854;90,2901;65,2906" o:connectangles="0,0,0,0,0,0,0,0,0,0,0,0"/>
                  </v:shape>
                  <v:shape id="Picture 9070" o:spid="_x0000_s1456" type="#_x0000_t75" style="position:absolute;left:7078;top:276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">
                    <v:imagedata r:id="rId124" o:title=""/>
                  </v:shape>
                </v:group>
                <v:group id="Group 9071" o:spid="_x0000_s1457" style="position:absolute;left:7084;top:2771;width:119;height:119" coordorigin="7084,277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">
                  <v:shape id="Freeform 9072" o:spid="_x0000_s1458" style="position:absolute;left:7084;top:277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" path="m118,59l82,114r-23,5l47,117,1,71,,59,1,47,47,1,59,,71,1r46,46l118,59xe" filled="f" strokeweight=".19017mm">
                    <v:path arrowok="t" o:connecttype="custom" o:connectlocs="118,2830;82,2885;59,2890;47,2888;1,2842;0,2830;1,2818;47,2772;59,2771;71,2772;117,2818;118,2830" o:connectangles="0,0,0,0,0,0,0,0,0,0,0,0"/>
                  </v:shape>
                </v:group>
                <v:group id="Group 9073" o:spid="_x0000_s1459" style="position:absolute;left:7973;top:2776;width:130;height:130" coordorigin="7973,277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9074" o:spid="_x0000_s1460" style="position:absolute;left:7973;top:277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" path="m65,130l11,101,,65,1,52,40,5,65,,78,2r47,38l129,65r-1,13l90,125r-25,5xe" fillcolor="black" stroked="f">
                    <v:fill opacity="5397f"/>
                    <v:path arrowok="t" o:connecttype="custom" o:connectlocs="65,2906;11,2877;0,2841;1,2828;40,2781;65,2776;78,2778;125,2816;129,2841;128,2854;90,2901;65,2906" o:connectangles="0,0,0,0,0,0,0,0,0,0,0,0"/>
                  </v:shape>
                  <v:shape id="Picture 9075" o:spid="_x0000_s1461" type="#_x0000_t75" style="position:absolute;left:7973;top:276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">
                    <v:imagedata r:id="rId124" o:title=""/>
                  </v:shape>
                </v:group>
                <v:group id="Group 9076" o:spid="_x0000_s1462" style="position:absolute;left:7978;top:2771;width:119;height:119" coordorigin="7978,277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">
                  <v:shape id="Freeform 9077" o:spid="_x0000_s1463" style="position:absolute;left:7978;top:277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" path="m119,59l83,114r-23,5l48,117,2,71,,59,2,47,48,1,60,,72,1r46,46l119,59xe" filled="f" strokeweight=".19017mm">
                    <v:path arrowok="t" o:connecttype="custom" o:connectlocs="119,2830;83,2885;60,2890;48,2888;2,2842;0,2830;2,2818;48,2772;60,2771;72,2772;118,2818;119,2830" o:connectangles="0,0,0,0,0,0,0,0,0,0,0,0"/>
                  </v:shape>
                </v:group>
                <v:group id="Group 9078" o:spid="_x0000_s1464" style="position:absolute;left:8868;top:2776;width:130;height:130" coordorigin="8868,277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">
                  <v:shape id="Freeform 9079" o:spid="_x0000_s1465" style="position:absolute;left:8868;top:277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" path="m65,130l11,101,,65,1,52,40,5,65,,78,2r47,38l129,65r-1,13l89,125r-24,5xe" fillcolor="black" stroked="f">
                    <v:fill opacity="5397f"/>
                    <v:path arrowok="t" o:connecttype="custom" o:connectlocs="65,2906;11,2877;0,2841;1,2828;40,2781;65,2776;78,2778;125,2816;129,2841;128,2854;89,2901;65,2906" o:connectangles="0,0,0,0,0,0,0,0,0,0,0,0"/>
                  </v:shape>
                  <v:shape id="Picture 9080" o:spid="_x0000_s1466" type="#_x0000_t75" style="position:absolute;left:8868;top:276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">
                    <v:imagedata r:id="rId124" o:title=""/>
                  </v:shape>
                </v:group>
                <v:group id="Group 9081" o:spid="_x0000_s1467" style="position:absolute;left:8873;top:2771;width:119;height:119" coordorigin="8873,277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9082" o:spid="_x0000_s1468" style="position:absolute;left:8873;top:277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" path="m119,59l82,114r-22,5l48,117,1,71,,59,1,47,48,1,60,,71,1r47,46l119,59xe" filled="f" strokeweight=".19017mm">
                    <v:path arrowok="t" o:connecttype="custom" o:connectlocs="119,2830;82,2885;60,2890;48,2888;1,2842;0,2830;1,2818;48,2772;60,2771;71,2772;118,2818;119,2830" o:connectangles="0,0,0,0,0,0,0,0,0,0,0,0"/>
                  </v:shape>
                </v:group>
                <v:group id="Group 9083" o:spid="_x0000_s1469" style="position:absolute;left:9763;top:2776;width:130;height:130" coordorigin="9763,277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9084" o:spid="_x0000_s1470" style="position:absolute;left:9763;top:277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" path="m65,130l10,101,,65,1,52,40,5,65,,77,2r47,38l129,65r-1,13l89,125r-24,5xe" fillcolor="black" stroked="f">
                    <v:fill opacity="5397f"/>
                    <v:path arrowok="t" o:connecttype="custom" o:connectlocs="65,2906;10,2877;0,2841;1,2828;40,2781;65,2776;77,2778;124,2816;129,2841;128,2854;89,2901;65,2906" o:connectangles="0,0,0,0,0,0,0,0,0,0,0,0"/>
                  </v:shape>
                  <v:shape id="Picture 9085" o:spid="_x0000_s1471" type="#_x0000_t75" style="position:absolute;left:9763;top:276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">
                    <v:imagedata r:id="rId124" o:title=""/>
                  </v:shape>
                </v:group>
                <v:group id="Group 9086" o:spid="_x0000_s1472" style="position:absolute;left:49;top:449;width:9838;height:2556" coordorigin="49,449" coordsize="9838,2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shape id="Freeform 9087" o:spid="_x0000_s1473" style="position:absolute;left:9768;top:277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" path="m119,59l82,114r-22,5l48,117,1,71,,59,1,47,48,1,60,,71,1r47,46l119,59xe" filled="f" strokeweight=".19017mm">
                    <v:path arrowok="t" o:connecttype="custom" o:connectlocs="119,2830;82,2885;60,2890;48,2888;1,2842;0,2830;1,2818;48,2772;60,2771;71,2772;118,2818;119,2830" o:connectangles="0,0,0,0,0,0,0,0,0,0,0,0"/>
                  </v:shape>
                  <v:shape id="Text Box 9089" o:spid="_x0000_s1474" type="#_x0000_t202" style="position:absolute;left:6051;top:449;width:374;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4E5D7D95" w14:textId="77777777" w:rsidR="00BA0F88" w:rsidRDefault="00BA0F88" w:rsidP="0098721F">
                          <w:pPr>
                            <w:spacing w:line="173" w:lineRule="exact"/>
                            <w:rPr>
                              <w:rFonts w:ascii="Times New Roman" w:hAnsi="Times New Roman"/>
                              <w:sz w:val="17"/>
                              <w:szCs w:val="17"/>
                            </w:rPr>
                          </w:pPr>
                          <w:r>
                            <w:rPr>
                              <w:rFonts w:ascii="Times New Roman"/>
                              <w:sz w:val="17"/>
                            </w:rPr>
                            <w:t>agree</w:t>
                          </w:r>
                        </w:p>
                      </w:txbxContent>
                    </v:textbox>
                  </v:shape>
                  <v:shape id="Text Box 9090" o:spid="_x0000_s1475" type="#_x0000_t202" style="position:absolute;left:6845;top:449;width:57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73A79DB5" w14:textId="77777777" w:rsidR="00BA0F88" w:rsidRDefault="00BA0F88" w:rsidP="0098721F">
                          <w:pPr>
                            <w:spacing w:line="173" w:lineRule="exact"/>
                            <w:rPr>
                              <w:rFonts w:ascii="Times New Roman" w:hAnsi="Times New Roman"/>
                              <w:sz w:val="17"/>
                              <w:szCs w:val="17"/>
                            </w:rPr>
                          </w:pPr>
                          <w:r>
                            <w:rPr>
                              <w:rFonts w:ascii="Times New Roman"/>
                              <w:sz w:val="17"/>
                            </w:rPr>
                            <w:t>disagree</w:t>
                          </w:r>
                        </w:p>
                      </w:txbxContent>
                    </v:textbox>
                  </v:shape>
                  <v:shape id="Text Box 9091" o:spid="_x0000_s1476" type="#_x0000_t202" style="position:absolute;left:7740;top:449;width:57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" filled="f" stroked="f">
                    <v:textbox inset="0,0,0,0">
                      <w:txbxContent>
                        <w:p w14:paraId="005A2E21" w14:textId="77777777" w:rsidR="00BA0F88" w:rsidRDefault="00BA0F88" w:rsidP="0098721F">
                          <w:pPr>
                            <w:spacing w:line="173" w:lineRule="exact"/>
                            <w:rPr>
                              <w:rFonts w:ascii="Times New Roman" w:hAnsi="Times New Roman"/>
                              <w:sz w:val="17"/>
                              <w:szCs w:val="17"/>
                            </w:rPr>
                          </w:pPr>
                          <w:r>
                            <w:rPr>
                              <w:rFonts w:ascii="Times New Roman"/>
                              <w:sz w:val="17"/>
                            </w:rPr>
                            <w:t>disagree</w:t>
                          </w:r>
                        </w:p>
                      </w:txbxContent>
                    </v:textbox>
                  </v:shape>
                  <v:shape id="Text Box 9092" o:spid="_x0000_s1477" type="#_x0000_t202" style="position:absolute;left:8640;top:449;width:57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filled="f" stroked="f">
                    <v:textbox inset="0,0,0,0">
                      <w:txbxContent>
                        <w:p w14:paraId="1EA867C1" w14:textId="77777777" w:rsidR="00BA0F88" w:rsidRDefault="00BA0F88" w:rsidP="0098721F">
                          <w:pPr>
                            <w:spacing w:line="173" w:lineRule="exact"/>
                            <w:rPr>
                              <w:rFonts w:ascii="Times New Roman" w:hAnsi="Times New Roman"/>
                              <w:sz w:val="17"/>
                              <w:szCs w:val="17"/>
                            </w:rPr>
                          </w:pPr>
                          <w:r>
                            <w:rPr>
                              <w:rFonts w:ascii="Times New Roman"/>
                              <w:sz w:val="17"/>
                            </w:rPr>
                            <w:t>disagree</w:t>
                          </w:r>
                        </w:p>
                      </w:txbxContent>
                    </v:textbox>
                  </v:shape>
                  <v:shape id="Text Box 9094" o:spid="_x0000_s1478" type="#_x0000_t202" style="position:absolute;left:49;top:740;width:4518;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14:paraId="0D0C455A" w14:textId="77777777" w:rsidR="00BA0F88" w:rsidRDefault="00BA0F88" w:rsidP="0098721F">
                          <w:pPr>
                            <w:spacing w:line="175" w:lineRule="exact"/>
                            <w:rPr>
                              <w:rFonts w:ascii="Times New Roman" w:hAnsi="Times New Roman"/>
                              <w:sz w:val="17"/>
                              <w:szCs w:val="17"/>
                            </w:rPr>
                          </w:pPr>
                          <w:r>
                            <w:rPr>
                              <w:rFonts w:ascii="Times New Roman"/>
                              <w:spacing w:val="-7"/>
                              <w:sz w:val="17"/>
                            </w:rPr>
                            <w:t xml:space="preserve">We </w:t>
                          </w:r>
                          <w:r>
                            <w:rPr>
                              <w:rFonts w:ascii="Times New Roman"/>
                              <w:sz w:val="17"/>
                            </w:rPr>
                            <w:t xml:space="preserve">are comfortable with the pace of our training </w:t>
                          </w:r>
                          <w:proofErr w:type="gramStart"/>
                          <w:r>
                            <w:rPr>
                              <w:rFonts w:ascii="Times New Roman"/>
                              <w:sz w:val="17"/>
                            </w:rPr>
                            <w:t xml:space="preserve">programs </w:t>
                          </w:r>
                          <w:r>
                            <w:rPr>
                              <w:rFonts w:ascii="Times New Roman"/>
                              <w:spacing w:val="20"/>
                              <w:sz w:val="17"/>
                            </w:rPr>
                            <w:t xml:space="preserve"> </w:t>
                          </w:r>
                          <w:r>
                            <w:rPr>
                              <w:rFonts w:ascii="Times New Roman"/>
                              <w:sz w:val="17"/>
                            </w:rPr>
                            <w:t>on</w:t>
                          </w:r>
                          <w:proofErr w:type="gramEnd"/>
                        </w:p>
                        <w:p w14:paraId="2ACD3F60" w14:textId="77777777" w:rsidR="00BA0F88" w:rsidRDefault="00BA0F88" w:rsidP="0098721F">
                          <w:pPr>
                            <w:spacing w:line="195" w:lineRule="exact"/>
                            <w:rPr>
                              <w:rFonts w:ascii="Times New Roman" w:hAnsi="Times New Roman"/>
                              <w:sz w:val="17"/>
                              <w:szCs w:val="17"/>
                            </w:rPr>
                          </w:pPr>
                          <w:r>
                            <w:rPr>
                              <w:rFonts w:ascii="Times New Roman"/>
                              <w:sz w:val="17"/>
                            </w:rPr>
                            <w:t>digital</w:t>
                          </w:r>
                          <w:r>
                            <w:rPr>
                              <w:rFonts w:ascii="Times New Roman"/>
                              <w:spacing w:val="11"/>
                              <w:sz w:val="17"/>
                            </w:rPr>
                            <w:t xml:space="preserve"> </w:t>
                          </w:r>
                          <w:r>
                            <w:rPr>
                              <w:rFonts w:ascii="Times New Roman"/>
                              <w:sz w:val="17"/>
                            </w:rPr>
                            <w:t>skills</w:t>
                          </w:r>
                        </w:p>
                        <w:p w14:paraId="1F0509C3" w14:textId="77777777" w:rsidR="00BA0F88" w:rsidRDefault="00BA0F88" w:rsidP="0098721F">
                          <w:pPr>
                            <w:spacing w:before="85"/>
                            <w:rPr>
                              <w:rFonts w:ascii="Times New Roman" w:hAnsi="Times New Roman"/>
                              <w:sz w:val="17"/>
                              <w:szCs w:val="17"/>
                            </w:rPr>
                          </w:pPr>
                          <w:r>
                            <w:rPr>
                              <w:rFonts w:ascii="Times New Roman"/>
                              <w:spacing w:val="-7"/>
                              <w:sz w:val="17"/>
                            </w:rPr>
                            <w:t xml:space="preserve">We </w:t>
                          </w:r>
                          <w:r>
                            <w:rPr>
                              <w:rFonts w:ascii="Times New Roman"/>
                              <w:sz w:val="17"/>
                            </w:rPr>
                            <w:t>have partnered with some of the best niche digital technology firms</w:t>
                          </w:r>
                        </w:p>
                        <w:p w14:paraId="1F54470C" w14:textId="77777777" w:rsidR="00BA0F88" w:rsidRDefault="00BA0F88" w:rsidP="0098721F">
                          <w:pPr>
                            <w:spacing w:before="85"/>
                            <w:ind w:right="758"/>
                            <w:rPr>
                              <w:rFonts w:ascii="Times New Roman" w:hAnsi="Times New Roman"/>
                              <w:sz w:val="17"/>
                              <w:szCs w:val="17"/>
                            </w:rPr>
                          </w:pPr>
                          <w:r>
                            <w:rPr>
                              <w:rFonts w:ascii="Times New Roman"/>
                              <w:spacing w:val="-7"/>
                              <w:sz w:val="17"/>
                            </w:rPr>
                            <w:t xml:space="preserve">We </w:t>
                          </w:r>
                          <w:r>
                            <w:rPr>
                              <w:rFonts w:ascii="Times New Roman"/>
                              <w:sz w:val="17"/>
                            </w:rPr>
                            <w:t>have a dedicated and sufficient budget towards the development of digital</w:t>
                          </w:r>
                          <w:r>
                            <w:rPr>
                              <w:rFonts w:ascii="Times New Roman"/>
                              <w:spacing w:val="26"/>
                              <w:sz w:val="17"/>
                            </w:rPr>
                            <w:t xml:space="preserve"> </w:t>
                          </w:r>
                          <w:r>
                            <w:rPr>
                              <w:rFonts w:ascii="Times New Roman"/>
                              <w:sz w:val="17"/>
                            </w:rPr>
                            <w:t>skills</w:t>
                          </w:r>
                        </w:p>
                        <w:p w14:paraId="7F365C97" w14:textId="77777777" w:rsidR="00BA0F88" w:rsidRDefault="00BA0F88" w:rsidP="0098721F">
                          <w:pPr>
                            <w:spacing w:before="85"/>
                            <w:ind w:right="68"/>
                            <w:rPr>
                              <w:rFonts w:ascii="Times New Roman" w:hAnsi="Times New Roman"/>
                              <w:sz w:val="17"/>
                              <w:szCs w:val="17"/>
                            </w:rPr>
                          </w:pPr>
                          <w:r>
                            <w:rPr>
                              <w:rFonts w:ascii="Times New Roman"/>
                              <w:spacing w:val="-7"/>
                              <w:sz w:val="17"/>
                            </w:rPr>
                            <w:t xml:space="preserve">We </w:t>
                          </w:r>
                          <w:r>
                            <w:rPr>
                              <w:rFonts w:ascii="Times New Roman"/>
                              <w:sz w:val="17"/>
                            </w:rPr>
                            <w:t>are using innovative recruitment ways as an effective way to develop digital</w:t>
                          </w:r>
                          <w:r>
                            <w:rPr>
                              <w:rFonts w:ascii="Times New Roman"/>
                              <w:spacing w:val="19"/>
                              <w:sz w:val="17"/>
                            </w:rPr>
                            <w:t xml:space="preserve"> </w:t>
                          </w:r>
                          <w:r>
                            <w:rPr>
                              <w:rFonts w:ascii="Times New Roman"/>
                              <w:sz w:val="17"/>
                            </w:rPr>
                            <w:t>skills</w:t>
                          </w:r>
                        </w:p>
                        <w:p w14:paraId="638B06C3" w14:textId="77777777" w:rsidR="00BA0F88" w:rsidRDefault="00BA0F88" w:rsidP="0098721F">
                          <w:pPr>
                            <w:spacing w:before="85"/>
                            <w:ind w:right="500"/>
                            <w:rPr>
                              <w:rFonts w:ascii="Times New Roman" w:hAnsi="Times New Roman"/>
                              <w:sz w:val="17"/>
                              <w:szCs w:val="17"/>
                            </w:rPr>
                          </w:pPr>
                          <w:r>
                            <w:rPr>
                              <w:rFonts w:ascii="Times New Roman"/>
                              <w:spacing w:val="-7"/>
                              <w:sz w:val="17"/>
                            </w:rPr>
                            <w:t xml:space="preserve">We </w:t>
                          </w:r>
                          <w:r>
                            <w:rPr>
                              <w:rFonts w:ascii="Times New Roman"/>
                              <w:sz w:val="17"/>
                            </w:rPr>
                            <w:t>are innovating in our approach to gaining digital skills (incubators/usage of expert</w:t>
                          </w:r>
                          <w:r>
                            <w:rPr>
                              <w:rFonts w:ascii="Times New Roman"/>
                              <w:spacing w:val="36"/>
                              <w:sz w:val="17"/>
                            </w:rPr>
                            <w:t xml:space="preserve"> </w:t>
                          </w:r>
                          <w:r>
                            <w:rPr>
                              <w:rFonts w:ascii="Times New Roman"/>
                              <w:sz w:val="17"/>
                            </w:rPr>
                            <w:t>networks)</w:t>
                          </w:r>
                        </w:p>
                      </w:txbxContent>
                    </v:textbox>
                  </v:shape>
                </v:group>
                <w10:anchorlock/>
              </v:group>
            </w:pict>
          </mc:Fallback>
        </mc:AlternateContent>
      </w:r>
    </w:p>
    <w:p w14:paraId="734B804C" w14:textId="77777777" w:rsidR="0098721F" w:rsidRPr="006265AF" w:rsidRDefault="0098721F">
      <w:pPr>
        <w:ind w:left="391"/>
        <w:rPr>
          <w:rFonts w:ascii="Times New Roman" w:hAnsi="Times New Roman"/>
          <w:sz w:val="20"/>
        </w:rPr>
      </w:pPr>
    </w:p>
    <w:p w14:paraId="776BA060" w14:textId="77777777" w:rsidR="00F608A2" w:rsidRPr="006265AF" w:rsidRDefault="00F608A2">
      <w:pPr>
        <w:spacing w:before="4"/>
        <w:rPr>
          <w:rFonts w:ascii="Times New Roman" w:hAnsi="Times New Roman"/>
          <w:sz w:val="27"/>
          <w:szCs w:val="27"/>
        </w:rPr>
      </w:pPr>
    </w:p>
    <w:p w14:paraId="76F47896" w14:textId="77777777" w:rsidR="00F608A2" w:rsidRPr="00647D01" w:rsidRDefault="00F608A2" w:rsidP="00F608A2">
      <w:pPr>
        <w:pStyle w:val="ListParagraph"/>
        <w:widowControl w:val="0"/>
        <w:numPr>
          <w:ilvl w:val="0"/>
          <w:numId w:val="39"/>
        </w:numPr>
        <w:tabs>
          <w:tab w:val="left" w:pos="718"/>
        </w:tabs>
        <w:spacing w:before="80" w:after="39" w:line="240" w:lineRule="auto"/>
        <w:ind w:left="717"/>
        <w:contextualSpacing w:val="0"/>
        <w:rPr>
          <w:rFonts w:ascii="Arial" w:eastAsia="Arial" w:hAnsi="Arial" w:cs="Arial"/>
          <w:sz w:val="17"/>
          <w:szCs w:val="17"/>
        </w:rPr>
      </w:pPr>
      <w:r w:rsidRPr="006265AF">
        <w:rPr>
          <w:rFonts w:ascii="Arial"/>
          <w:b/>
          <w:color w:val="130201"/>
          <w:sz w:val="17"/>
        </w:rPr>
        <w:t xml:space="preserve">Please indicate to what extent you agree or disagree with each of the following  </w:t>
      </w:r>
      <w:r w:rsidRPr="00647D01">
        <w:rPr>
          <w:rFonts w:ascii="Arial"/>
          <w:b/>
          <w:color w:val="130201"/>
          <w:spacing w:val="3"/>
          <w:sz w:val="17"/>
        </w:rPr>
        <w:t xml:space="preserve"> </w:t>
      </w:r>
      <w:r w:rsidRPr="00647D01">
        <w:rPr>
          <w:rFonts w:ascii="Arial"/>
          <w:b/>
          <w:color w:val="130201"/>
          <w:sz w:val="17"/>
        </w:rPr>
        <w:t>statements</w:t>
      </w:r>
    </w:p>
    <w:tbl>
      <w:tblPr>
        <w:tblW w:w="0" w:type="auto"/>
        <w:tblInd w:w="391" w:type="dxa"/>
        <w:tblLayout w:type="fixed"/>
        <w:tblCellMar>
          <w:left w:w="0" w:type="dxa"/>
          <w:right w:w="0" w:type="dxa"/>
        </w:tblCellMar>
        <w:tblLook w:val="01E0" w:firstRow="1" w:lastRow="1" w:firstColumn="1" w:lastColumn="1" w:noHBand="0" w:noVBand="0"/>
      </w:tblPr>
      <w:tblGrid>
        <w:gridCol w:w="4868"/>
        <w:gridCol w:w="5418"/>
      </w:tblGrid>
      <w:tr w:rsidR="00F608A2" w:rsidRPr="00647D01" w14:paraId="3CCD5076" w14:textId="77777777">
        <w:trPr>
          <w:trHeight w:hRule="exact" w:val="679"/>
        </w:trPr>
        <w:tc>
          <w:tcPr>
            <w:tcW w:w="4868" w:type="dxa"/>
            <w:tcBorders>
              <w:top w:val="single" w:sz="4" w:space="0" w:color="CCCCCC"/>
              <w:left w:val="nil"/>
              <w:bottom w:val="single" w:sz="4" w:space="0" w:color="BABABA"/>
              <w:right w:val="single" w:sz="4" w:space="0" w:color="BABABA"/>
            </w:tcBorders>
          </w:tcPr>
          <w:p w14:paraId="1BC2FA1F" w14:textId="77777777" w:rsidR="00F608A2" w:rsidRPr="00647D01" w:rsidRDefault="00F608A2"/>
        </w:tc>
        <w:tc>
          <w:tcPr>
            <w:tcW w:w="5418" w:type="dxa"/>
            <w:tcBorders>
              <w:top w:val="single" w:sz="4" w:space="0" w:color="CCCCCC"/>
              <w:left w:val="single" w:sz="4" w:space="0" w:color="BABABA"/>
              <w:bottom w:val="single" w:sz="4" w:space="0" w:color="BABABA"/>
              <w:right w:val="nil"/>
            </w:tcBorders>
          </w:tcPr>
          <w:p w14:paraId="220232D5" w14:textId="77777777" w:rsidR="00F608A2" w:rsidRPr="00647D01" w:rsidRDefault="00F608A2">
            <w:pPr>
              <w:pStyle w:val="TableParagraph"/>
              <w:spacing w:before="35" w:line="195" w:lineRule="exact"/>
              <w:ind w:right="903"/>
              <w:jc w:val="center"/>
              <w:rPr>
                <w:rFonts w:ascii="Times New Roman" w:eastAsia="Times New Roman" w:hAnsi="Times New Roman" w:cs="Times New Roman"/>
                <w:sz w:val="17"/>
                <w:szCs w:val="17"/>
              </w:rPr>
            </w:pPr>
            <w:r w:rsidRPr="00647D01">
              <w:rPr>
                <w:rFonts w:ascii="Times New Roman"/>
                <w:sz w:val="17"/>
              </w:rPr>
              <w:t>Neither</w:t>
            </w:r>
          </w:p>
          <w:p w14:paraId="4964D85D" w14:textId="77777777" w:rsidR="00F608A2" w:rsidRPr="00647D01" w:rsidRDefault="00F608A2">
            <w:pPr>
              <w:pStyle w:val="TableParagraph"/>
              <w:tabs>
                <w:tab w:val="left" w:pos="994"/>
                <w:tab w:val="left" w:pos="1171"/>
                <w:tab w:val="left" w:pos="1929"/>
                <w:tab w:val="left" w:pos="2783"/>
                <w:tab w:val="left" w:pos="2860"/>
                <w:tab w:val="left" w:pos="3751"/>
                <w:tab w:val="left" w:pos="4588"/>
                <w:tab w:val="left" w:pos="4813"/>
              </w:tabs>
              <w:ind w:left="276" w:right="112" w:hanging="111"/>
              <w:rPr>
                <w:rFonts w:ascii="Times New Roman" w:eastAsia="Times New Roman" w:hAnsi="Times New Roman" w:cs="Times New Roman"/>
                <w:sz w:val="17"/>
                <w:szCs w:val="17"/>
              </w:rPr>
            </w:pPr>
            <w:r w:rsidRPr="00647D01">
              <w:rPr>
                <w:rFonts w:ascii="Times New Roman"/>
                <w:sz w:val="17"/>
              </w:rPr>
              <w:t>Strongly</w:t>
            </w:r>
            <w:r w:rsidRPr="00647D01">
              <w:rPr>
                <w:rFonts w:ascii="Times New Roman"/>
                <w:sz w:val="17"/>
              </w:rPr>
              <w:tab/>
              <w:t>Somewhat</w:t>
            </w:r>
            <w:r w:rsidRPr="00647D01">
              <w:rPr>
                <w:rFonts w:ascii="Times New Roman"/>
                <w:sz w:val="17"/>
              </w:rPr>
              <w:tab/>
              <w:t>agree</w:t>
            </w:r>
            <w:r w:rsidRPr="00647D01">
              <w:rPr>
                <w:rFonts w:ascii="Times New Roman"/>
                <w:spacing w:val="8"/>
                <w:sz w:val="17"/>
              </w:rPr>
              <w:t xml:space="preserve"> </w:t>
            </w:r>
            <w:r w:rsidRPr="00647D01">
              <w:rPr>
                <w:rFonts w:ascii="Times New Roman"/>
                <w:sz w:val="17"/>
              </w:rPr>
              <w:t>nor</w:t>
            </w:r>
            <w:r w:rsidRPr="00647D01">
              <w:rPr>
                <w:rFonts w:ascii="Times New Roman"/>
                <w:sz w:val="17"/>
              </w:rPr>
              <w:tab/>
              <w:t>Somewhat</w:t>
            </w:r>
            <w:r w:rsidRPr="00647D01">
              <w:rPr>
                <w:rFonts w:ascii="Times New Roman"/>
                <w:sz w:val="17"/>
              </w:rPr>
              <w:tab/>
              <w:t>Strongly</w:t>
            </w:r>
            <w:r w:rsidRPr="00647D01">
              <w:rPr>
                <w:rFonts w:ascii="Times New Roman"/>
                <w:sz w:val="17"/>
              </w:rPr>
              <w:tab/>
            </w:r>
            <w:r w:rsidRPr="00647D01">
              <w:rPr>
                <w:rFonts w:ascii="Times New Roman"/>
                <w:sz w:val="17"/>
              </w:rPr>
              <w:tab/>
              <w:t>Not agree</w:t>
            </w:r>
            <w:r w:rsidRPr="00647D01">
              <w:rPr>
                <w:rFonts w:ascii="Times New Roman"/>
                <w:sz w:val="17"/>
              </w:rPr>
              <w:tab/>
            </w:r>
            <w:r w:rsidRPr="00647D01">
              <w:rPr>
                <w:rFonts w:ascii="Times New Roman"/>
                <w:sz w:val="17"/>
              </w:rPr>
              <w:tab/>
              <w:t>agree</w:t>
            </w:r>
            <w:r w:rsidRPr="00647D01">
              <w:rPr>
                <w:rFonts w:ascii="Times New Roman"/>
                <w:sz w:val="17"/>
              </w:rPr>
              <w:tab/>
              <w:t>disagree</w:t>
            </w:r>
            <w:r w:rsidRPr="00647D01">
              <w:rPr>
                <w:rFonts w:ascii="Times New Roman"/>
                <w:sz w:val="17"/>
              </w:rPr>
              <w:tab/>
            </w:r>
            <w:r w:rsidRPr="00647D01">
              <w:rPr>
                <w:rFonts w:ascii="Times New Roman"/>
                <w:sz w:val="17"/>
              </w:rPr>
              <w:tab/>
              <w:t>disagree</w:t>
            </w:r>
            <w:r w:rsidRPr="00647D01">
              <w:rPr>
                <w:rFonts w:ascii="Times New Roman"/>
                <w:sz w:val="17"/>
              </w:rPr>
              <w:tab/>
              <w:t>disagree</w:t>
            </w:r>
            <w:r w:rsidRPr="00647D01">
              <w:rPr>
                <w:rFonts w:ascii="Times New Roman"/>
                <w:sz w:val="17"/>
              </w:rPr>
              <w:tab/>
              <w:t>applicable</w:t>
            </w:r>
          </w:p>
        </w:tc>
      </w:tr>
      <w:tr w:rsidR="00F608A2" w:rsidRPr="00647D01" w14:paraId="224FDB9D" w14:textId="77777777">
        <w:trPr>
          <w:trHeight w:hRule="exact" w:val="2744"/>
        </w:trPr>
        <w:tc>
          <w:tcPr>
            <w:tcW w:w="4868" w:type="dxa"/>
            <w:tcBorders>
              <w:top w:val="single" w:sz="4" w:space="0" w:color="BABABA"/>
              <w:left w:val="nil"/>
              <w:bottom w:val="nil"/>
              <w:right w:val="single" w:sz="4" w:space="0" w:color="BABABA"/>
            </w:tcBorders>
          </w:tcPr>
          <w:p w14:paraId="2B948F31" w14:textId="77777777" w:rsidR="00F608A2" w:rsidRPr="00647D01" w:rsidRDefault="00F608A2">
            <w:pPr>
              <w:pStyle w:val="TableParagraph"/>
              <w:spacing w:before="35"/>
              <w:ind w:left="43" w:right="381"/>
              <w:rPr>
                <w:rFonts w:ascii="Times New Roman" w:eastAsia="Times New Roman" w:hAnsi="Times New Roman" w:cs="Times New Roman"/>
                <w:sz w:val="17"/>
                <w:szCs w:val="17"/>
              </w:rPr>
            </w:pPr>
            <w:r w:rsidRPr="00647D01">
              <w:rPr>
                <w:rFonts w:ascii="Times New Roman"/>
                <w:sz w:val="17"/>
              </w:rPr>
              <w:t>Our employees have adequate digital skills for the jobs that they perform</w:t>
            </w:r>
          </w:p>
          <w:p w14:paraId="7D4619D9"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z w:val="17"/>
              </w:rPr>
              <w:t xml:space="preserve">Our employees need to refresh their digital skills </w:t>
            </w:r>
            <w:proofErr w:type="gramStart"/>
            <w:r w:rsidRPr="00647D01">
              <w:rPr>
                <w:rFonts w:ascii="Times New Roman"/>
                <w:sz w:val="17"/>
              </w:rPr>
              <w:t xml:space="preserve">more </w:t>
            </w:r>
            <w:r w:rsidRPr="00647D01">
              <w:rPr>
                <w:rFonts w:ascii="Times New Roman"/>
                <w:spacing w:val="17"/>
                <w:sz w:val="17"/>
              </w:rPr>
              <w:t xml:space="preserve"> </w:t>
            </w:r>
            <w:r w:rsidRPr="00647D01">
              <w:rPr>
                <w:rFonts w:ascii="Times New Roman"/>
                <w:sz w:val="17"/>
              </w:rPr>
              <w:t>frequently</w:t>
            </w:r>
            <w:proofErr w:type="gramEnd"/>
          </w:p>
          <w:p w14:paraId="055A8BE0" w14:textId="77777777" w:rsidR="00F608A2" w:rsidRPr="00647D01" w:rsidRDefault="00F608A2">
            <w:pPr>
              <w:pStyle w:val="TableParagraph"/>
              <w:spacing w:before="85"/>
              <w:ind w:left="43" w:right="400"/>
              <w:rPr>
                <w:rFonts w:ascii="Times New Roman" w:eastAsia="Times New Roman" w:hAnsi="Times New Roman" w:cs="Times New Roman"/>
                <w:sz w:val="17"/>
                <w:szCs w:val="17"/>
              </w:rPr>
            </w:pPr>
            <w:r w:rsidRPr="00647D01">
              <w:rPr>
                <w:rFonts w:ascii="Times New Roman"/>
                <w:sz w:val="17"/>
              </w:rPr>
              <w:t>Our experience with the digital skills of VET graduates is better than what we</w:t>
            </w:r>
            <w:r w:rsidRPr="00647D01">
              <w:rPr>
                <w:rFonts w:ascii="Times New Roman"/>
                <w:spacing w:val="21"/>
                <w:sz w:val="17"/>
              </w:rPr>
              <w:t xml:space="preserve"> </w:t>
            </w:r>
            <w:r w:rsidRPr="00647D01">
              <w:rPr>
                <w:rFonts w:ascii="Times New Roman"/>
                <w:sz w:val="17"/>
              </w:rPr>
              <w:t>expected</w:t>
            </w:r>
          </w:p>
          <w:p w14:paraId="7DB4D561"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z w:val="17"/>
              </w:rPr>
              <w:t>Our company has a digital</w:t>
            </w:r>
            <w:r w:rsidRPr="00647D01">
              <w:rPr>
                <w:rFonts w:ascii="Times New Roman"/>
                <w:spacing w:val="31"/>
                <w:sz w:val="17"/>
              </w:rPr>
              <w:t xml:space="preserve"> </w:t>
            </w:r>
            <w:r w:rsidRPr="00647D01">
              <w:rPr>
                <w:rFonts w:ascii="Times New Roman"/>
                <w:sz w:val="17"/>
              </w:rPr>
              <w:t>strategy</w:t>
            </w:r>
          </w:p>
          <w:p w14:paraId="1D6AF59B" w14:textId="77777777" w:rsidR="00F608A2" w:rsidRPr="00647D01" w:rsidRDefault="00F608A2">
            <w:pPr>
              <w:pStyle w:val="TableParagraph"/>
              <w:spacing w:before="85"/>
              <w:ind w:left="43"/>
              <w:rPr>
                <w:rFonts w:ascii="Times New Roman" w:eastAsia="Times New Roman" w:hAnsi="Times New Roman" w:cs="Times New Roman"/>
                <w:sz w:val="17"/>
                <w:szCs w:val="17"/>
              </w:rPr>
            </w:pPr>
            <w:r w:rsidRPr="00647D01">
              <w:rPr>
                <w:rFonts w:ascii="Times New Roman"/>
                <w:sz w:val="17"/>
              </w:rPr>
              <w:t xml:space="preserve">Our training efforts are aligned with our </w:t>
            </w:r>
            <w:proofErr w:type="gramStart"/>
            <w:r w:rsidRPr="00647D01">
              <w:rPr>
                <w:rFonts w:ascii="Times New Roman"/>
                <w:sz w:val="17"/>
              </w:rPr>
              <w:t xml:space="preserve">digital </w:t>
            </w:r>
            <w:r w:rsidRPr="00647D01">
              <w:rPr>
                <w:rFonts w:ascii="Times New Roman"/>
                <w:spacing w:val="4"/>
                <w:sz w:val="17"/>
              </w:rPr>
              <w:t xml:space="preserve"> </w:t>
            </w:r>
            <w:r w:rsidRPr="00647D01">
              <w:rPr>
                <w:rFonts w:ascii="Times New Roman"/>
                <w:sz w:val="17"/>
              </w:rPr>
              <w:t>strategy</w:t>
            </w:r>
            <w:proofErr w:type="gramEnd"/>
          </w:p>
          <w:p w14:paraId="2B5D0F74" w14:textId="77777777" w:rsidR="00F608A2" w:rsidRPr="00647D01" w:rsidRDefault="00F608A2">
            <w:pPr>
              <w:pStyle w:val="TableParagraph"/>
              <w:spacing w:before="85"/>
              <w:ind w:left="43" w:right="1003"/>
              <w:rPr>
                <w:rFonts w:ascii="Times New Roman" w:eastAsia="Times New Roman" w:hAnsi="Times New Roman" w:cs="Times New Roman"/>
                <w:sz w:val="17"/>
                <w:szCs w:val="17"/>
              </w:rPr>
            </w:pPr>
            <w:r w:rsidRPr="00647D01">
              <w:rPr>
                <w:rFonts w:ascii="Times New Roman"/>
                <w:sz w:val="17"/>
              </w:rPr>
              <w:t>Our HR managers are actively involved in digital skills development</w:t>
            </w:r>
          </w:p>
          <w:p w14:paraId="2C26AE4F" w14:textId="77777777" w:rsidR="00F608A2" w:rsidRPr="00647D01" w:rsidRDefault="00F608A2">
            <w:pPr>
              <w:pStyle w:val="TableParagraph"/>
              <w:spacing w:before="85"/>
              <w:ind w:left="43" w:right="433"/>
              <w:rPr>
                <w:rFonts w:ascii="Times New Roman" w:eastAsia="Times New Roman" w:hAnsi="Times New Roman" w:cs="Times New Roman"/>
                <w:sz w:val="17"/>
                <w:szCs w:val="17"/>
              </w:rPr>
            </w:pPr>
            <w:r w:rsidRPr="00647D01">
              <w:rPr>
                <w:rFonts w:ascii="Times New Roman"/>
                <w:sz w:val="17"/>
              </w:rPr>
              <w:t>Our HR managers are equipped to bring innovative solutions to address our digital skills</w:t>
            </w:r>
            <w:r w:rsidRPr="00647D01">
              <w:rPr>
                <w:rFonts w:ascii="Times New Roman"/>
                <w:spacing w:val="28"/>
                <w:sz w:val="17"/>
              </w:rPr>
              <w:t xml:space="preserve"> </w:t>
            </w:r>
            <w:r w:rsidRPr="00647D01">
              <w:rPr>
                <w:rFonts w:ascii="Times New Roman"/>
                <w:sz w:val="17"/>
              </w:rPr>
              <w:t>needs</w:t>
            </w:r>
          </w:p>
        </w:tc>
        <w:tc>
          <w:tcPr>
            <w:tcW w:w="5418" w:type="dxa"/>
            <w:tcBorders>
              <w:top w:val="single" w:sz="4" w:space="0" w:color="BABABA"/>
              <w:left w:val="single" w:sz="4" w:space="0" w:color="BABABA"/>
              <w:bottom w:val="nil"/>
              <w:right w:val="nil"/>
            </w:tcBorders>
          </w:tcPr>
          <w:p w14:paraId="62F9C604" w14:textId="77777777" w:rsidR="00F608A2" w:rsidRPr="00647D01" w:rsidRDefault="00F608A2">
            <w:pPr>
              <w:pStyle w:val="TableParagraph"/>
              <w:spacing w:before="11"/>
              <w:rPr>
                <w:rFonts w:ascii="Arial" w:eastAsia="Arial" w:hAnsi="Arial" w:cs="Arial"/>
                <w:b/>
                <w:bCs/>
                <w:sz w:val="15"/>
                <w:szCs w:val="15"/>
              </w:rPr>
            </w:pPr>
          </w:p>
          <w:p w14:paraId="232E85EF" w14:textId="233DFAFD"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499662E7" wp14:editId="4D146A47">
                      <wp:extent cx="82550" cy="89535"/>
                      <wp:effectExtent l="11430" t="9525" r="10795" b="5715"/>
                      <wp:docPr id="5195"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96" name="Group 867"/>
                              <wpg:cNvGrpSpPr>
                                <a:grpSpLocks/>
                              </wpg:cNvGrpSpPr>
                              <wpg:grpSpPr bwMode="auto">
                                <a:xfrm>
                                  <a:off x="0" y="11"/>
                                  <a:ext cx="130" cy="130"/>
                                  <a:chOff x="0" y="11"/>
                                  <a:chExt cx="130" cy="130"/>
                                </a:xfrm>
                              </wpg:grpSpPr>
                              <wps:wsp>
                                <wps:cNvPr id="5197" name="Freeform 86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8" name="Picture 86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99" name="Group 870"/>
                              <wpg:cNvGrpSpPr>
                                <a:grpSpLocks/>
                              </wpg:cNvGrpSpPr>
                              <wpg:grpSpPr bwMode="auto">
                                <a:xfrm>
                                  <a:off x="6" y="6"/>
                                  <a:ext cx="119" cy="119"/>
                                  <a:chOff x="6" y="6"/>
                                  <a:chExt cx="119" cy="119"/>
                                </a:xfrm>
                              </wpg:grpSpPr>
                              <wps:wsp>
                                <wps:cNvPr id="5200" name="Freeform 87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CE3602" id="Group 86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8ynDw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">
                      <v:group id="Group 86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">
                        <v:shape id="Freeform 86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86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">
                          <v:imagedata r:id="rId119" o:title=""/>
                        </v:shape>
                      </v:group>
                      <v:group id="Group 87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">
                        <v:shape id="Freeform 87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95D0E9D" wp14:editId="6114344C">
                      <wp:extent cx="82550" cy="89535"/>
                      <wp:effectExtent l="8255" t="9525" r="13970" b="5715"/>
                      <wp:docPr id="5189"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90" name="Group 861"/>
                              <wpg:cNvGrpSpPr>
                                <a:grpSpLocks/>
                              </wpg:cNvGrpSpPr>
                              <wpg:grpSpPr bwMode="auto">
                                <a:xfrm>
                                  <a:off x="0" y="11"/>
                                  <a:ext cx="130" cy="130"/>
                                  <a:chOff x="0" y="11"/>
                                  <a:chExt cx="130" cy="130"/>
                                </a:xfrm>
                              </wpg:grpSpPr>
                              <wps:wsp>
                                <wps:cNvPr id="5191" name="Freeform 86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2" name="Picture 86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93" name="Group 864"/>
                              <wpg:cNvGrpSpPr>
                                <a:grpSpLocks/>
                              </wpg:cNvGrpSpPr>
                              <wpg:grpSpPr bwMode="auto">
                                <a:xfrm>
                                  <a:off x="6" y="6"/>
                                  <a:ext cx="119" cy="119"/>
                                  <a:chOff x="6" y="6"/>
                                  <a:chExt cx="119" cy="119"/>
                                </a:xfrm>
                              </wpg:grpSpPr>
                              <wps:wsp>
                                <wps:cNvPr id="5194" name="Freeform 86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4A130A" id="Group 86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">
                      <v:group id="Group 86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">
                        <v:shape id="Freeform 86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86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">
                          <v:imagedata r:id="rId119" o:title=""/>
                        </v:shape>
                      </v:group>
                      <v:group id="Group 86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GE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qyX8vglPQK5/AAAA//8DAFBLAQItABQABgAIAAAAIQDb4fbL7gAAAIUBAAATAAAAAAAA&#10;AAAAAAAAAAAAAABbQ29udGVudF9UeXBlc10ueG1sUEsBAi0AFAAGAAgAAAAhAFr0LFu/AAAAFQEA&#10;AAsAAAAAAAAAAAAAAAAAHwEAAF9yZWxzLy5yZWxzUEsBAi0AFAAGAAgAAAAhAGLGEYTHAAAA3QAA&#10;AA8AAAAAAAAAAAAAAAAABwIAAGRycy9kb3ducmV2LnhtbFBLBQYAAAAAAwADALcAAAD7AgAAAAA=&#10;">
                        <v:shape id="Freeform 86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2065694" wp14:editId="2E947D70">
                      <wp:extent cx="82550" cy="89535"/>
                      <wp:effectExtent l="14605" t="9525" r="7620" b="5715"/>
                      <wp:docPr id="5183"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84" name="Group 855"/>
                              <wpg:cNvGrpSpPr>
                                <a:grpSpLocks/>
                              </wpg:cNvGrpSpPr>
                              <wpg:grpSpPr bwMode="auto">
                                <a:xfrm>
                                  <a:off x="0" y="11"/>
                                  <a:ext cx="130" cy="130"/>
                                  <a:chOff x="0" y="11"/>
                                  <a:chExt cx="130" cy="130"/>
                                </a:xfrm>
                              </wpg:grpSpPr>
                              <wps:wsp>
                                <wps:cNvPr id="5185" name="Freeform 85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6" name="Picture 85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87" name="Group 858"/>
                              <wpg:cNvGrpSpPr>
                                <a:grpSpLocks/>
                              </wpg:cNvGrpSpPr>
                              <wpg:grpSpPr bwMode="auto">
                                <a:xfrm>
                                  <a:off x="6" y="6"/>
                                  <a:ext cx="119" cy="119"/>
                                  <a:chOff x="6" y="6"/>
                                  <a:chExt cx="119" cy="119"/>
                                </a:xfrm>
                              </wpg:grpSpPr>
                              <wps:wsp>
                                <wps:cNvPr id="5188" name="Freeform 85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2416EE" id="Group 85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H7k&#10;aWYRCQAArS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85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">
                        <v:shape id="Freeform 85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85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">
                          <v:imagedata r:id="rId119" o:title=""/>
                        </v:shape>
                      </v:group>
                      <v:group id="Group 85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">
                        <v:shape id="Freeform 85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83458C8" wp14:editId="00E3C4B9">
                      <wp:extent cx="82550" cy="89535"/>
                      <wp:effectExtent l="11430" t="9525" r="10795" b="5715"/>
                      <wp:docPr id="5177"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78" name="Group 849"/>
                              <wpg:cNvGrpSpPr>
                                <a:grpSpLocks/>
                              </wpg:cNvGrpSpPr>
                              <wpg:grpSpPr bwMode="auto">
                                <a:xfrm>
                                  <a:off x="0" y="11"/>
                                  <a:ext cx="130" cy="130"/>
                                  <a:chOff x="0" y="11"/>
                                  <a:chExt cx="130" cy="130"/>
                                </a:xfrm>
                              </wpg:grpSpPr>
                              <wps:wsp>
                                <wps:cNvPr id="5179" name="Freeform 85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80" name="Picture 85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81" name="Group 852"/>
                              <wpg:cNvGrpSpPr>
                                <a:grpSpLocks/>
                              </wpg:cNvGrpSpPr>
                              <wpg:grpSpPr bwMode="auto">
                                <a:xfrm>
                                  <a:off x="6" y="6"/>
                                  <a:ext cx="119" cy="119"/>
                                  <a:chOff x="6" y="6"/>
                                  <a:chExt cx="119" cy="119"/>
                                </a:xfrm>
                              </wpg:grpSpPr>
                              <wps:wsp>
                                <wps:cNvPr id="5182" name="Freeform 85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0F1B70" id="Group 84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">
                      <v:group id="Group 84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">
                        <v:shape id="Freeform 85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85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">
                          <v:imagedata r:id="rId119" o:title=""/>
                        </v:shape>
                      </v:group>
                      <v:group id="Group 85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">
                        <v:shape id="Freeform 85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B3EFBF4" wp14:editId="6E5D99CE">
                      <wp:extent cx="82550" cy="89535"/>
                      <wp:effectExtent l="8255" t="9525" r="13970" b="5715"/>
                      <wp:docPr id="5171"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72" name="Group 843"/>
                              <wpg:cNvGrpSpPr>
                                <a:grpSpLocks/>
                              </wpg:cNvGrpSpPr>
                              <wpg:grpSpPr bwMode="auto">
                                <a:xfrm>
                                  <a:off x="0" y="11"/>
                                  <a:ext cx="130" cy="130"/>
                                  <a:chOff x="0" y="11"/>
                                  <a:chExt cx="130" cy="130"/>
                                </a:xfrm>
                              </wpg:grpSpPr>
                              <wps:wsp>
                                <wps:cNvPr id="5173" name="Freeform 84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74" name="Picture 8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75" name="Group 846"/>
                              <wpg:cNvGrpSpPr>
                                <a:grpSpLocks/>
                              </wpg:cNvGrpSpPr>
                              <wpg:grpSpPr bwMode="auto">
                                <a:xfrm>
                                  <a:off x="6" y="6"/>
                                  <a:ext cx="119" cy="119"/>
                                  <a:chOff x="6" y="6"/>
                                  <a:chExt cx="119" cy="119"/>
                                </a:xfrm>
                              </wpg:grpSpPr>
                              <wps:wsp>
                                <wps:cNvPr id="5176" name="Freeform 84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AD5D38" id="Group 84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Cp8vmXDAkA&#10;AK0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84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">
                        <v:shape id="Freeform 84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84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">
                          <v:imagedata r:id="rId119" o:title=""/>
                        </v:shape>
                      </v:group>
                      <v:group id="Group 84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">
                        <v:shape id="Freeform 84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A546688" wp14:editId="3C7892C3">
                      <wp:extent cx="82550" cy="89535"/>
                      <wp:effectExtent l="13970" t="9525" r="8255" b="5715"/>
                      <wp:docPr id="5165"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66" name="Group 837"/>
                              <wpg:cNvGrpSpPr>
                                <a:grpSpLocks/>
                              </wpg:cNvGrpSpPr>
                              <wpg:grpSpPr bwMode="auto">
                                <a:xfrm>
                                  <a:off x="0" y="11"/>
                                  <a:ext cx="130" cy="130"/>
                                  <a:chOff x="0" y="11"/>
                                  <a:chExt cx="130" cy="130"/>
                                </a:xfrm>
                              </wpg:grpSpPr>
                              <wps:wsp>
                                <wps:cNvPr id="5167" name="Freeform 83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8" name="Picture 83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69" name="Group 840"/>
                              <wpg:cNvGrpSpPr>
                                <a:grpSpLocks/>
                              </wpg:cNvGrpSpPr>
                              <wpg:grpSpPr bwMode="auto">
                                <a:xfrm>
                                  <a:off x="6" y="6"/>
                                  <a:ext cx="119" cy="119"/>
                                  <a:chOff x="6" y="6"/>
                                  <a:chExt cx="119" cy="119"/>
                                </a:xfrm>
                              </wpg:grpSpPr>
                              <wps:wsp>
                                <wps:cNvPr id="5170" name="Freeform 84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8EA734" id="Group 83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T3qjEgkAAK0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">
                      <v:group id="Group 83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">
                        <v:shape id="Freeform 83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83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">
                          <v:imagedata r:id="rId119" o:title=""/>
                        </v:shape>
                      </v:group>
                      <v:group id="Group 84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">
                        <v:shape id="Freeform 84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AD4ECAD" w14:textId="77777777" w:rsidR="00F608A2" w:rsidRPr="00647D01" w:rsidRDefault="00F608A2">
            <w:pPr>
              <w:pStyle w:val="TableParagraph"/>
              <w:spacing w:before="7"/>
              <w:rPr>
                <w:rFonts w:ascii="Arial" w:eastAsia="Arial" w:hAnsi="Arial" w:cs="Arial"/>
                <w:b/>
                <w:bCs/>
                <w:sz w:val="20"/>
                <w:szCs w:val="20"/>
              </w:rPr>
            </w:pPr>
          </w:p>
          <w:p w14:paraId="6588944B" w14:textId="1E19261F"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62EE2D4C" wp14:editId="0CFE97FB">
                      <wp:extent cx="82550" cy="89535"/>
                      <wp:effectExtent l="11430" t="10795" r="10795" b="4445"/>
                      <wp:docPr id="5159"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60" name="Group 831"/>
                              <wpg:cNvGrpSpPr>
                                <a:grpSpLocks/>
                              </wpg:cNvGrpSpPr>
                              <wpg:grpSpPr bwMode="auto">
                                <a:xfrm>
                                  <a:off x="0" y="11"/>
                                  <a:ext cx="130" cy="130"/>
                                  <a:chOff x="0" y="11"/>
                                  <a:chExt cx="130" cy="130"/>
                                </a:xfrm>
                              </wpg:grpSpPr>
                              <wps:wsp>
                                <wps:cNvPr id="5161" name="Freeform 83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62" name="Picture 8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63" name="Group 834"/>
                              <wpg:cNvGrpSpPr>
                                <a:grpSpLocks/>
                              </wpg:cNvGrpSpPr>
                              <wpg:grpSpPr bwMode="auto">
                                <a:xfrm>
                                  <a:off x="6" y="6"/>
                                  <a:ext cx="119" cy="119"/>
                                  <a:chOff x="6" y="6"/>
                                  <a:chExt cx="119" cy="119"/>
                                </a:xfrm>
                              </wpg:grpSpPr>
                              <wps:wsp>
                                <wps:cNvPr id="5164" name="Freeform 83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EB44C7" id="Group 83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PBs4LM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83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">
                        <v:shape id="Freeform 83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83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">
                          <v:imagedata r:id="rId119" o:title=""/>
                        </v:shape>
                      </v:group>
                      <v:group id="Group 83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">
                        <v:shape id="Freeform 83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64C97CC" wp14:editId="16A0A2AE">
                      <wp:extent cx="82550" cy="89535"/>
                      <wp:effectExtent l="8255" t="10795" r="13970" b="4445"/>
                      <wp:docPr id="5153" name="Group 8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54" name="Group 825"/>
                              <wpg:cNvGrpSpPr>
                                <a:grpSpLocks/>
                              </wpg:cNvGrpSpPr>
                              <wpg:grpSpPr bwMode="auto">
                                <a:xfrm>
                                  <a:off x="0" y="11"/>
                                  <a:ext cx="130" cy="130"/>
                                  <a:chOff x="0" y="11"/>
                                  <a:chExt cx="130" cy="130"/>
                                </a:xfrm>
                              </wpg:grpSpPr>
                              <wps:wsp>
                                <wps:cNvPr id="5155" name="Freeform 82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6" name="Picture 82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57" name="Group 828"/>
                              <wpg:cNvGrpSpPr>
                                <a:grpSpLocks/>
                              </wpg:cNvGrpSpPr>
                              <wpg:grpSpPr bwMode="auto">
                                <a:xfrm>
                                  <a:off x="6" y="6"/>
                                  <a:ext cx="119" cy="119"/>
                                  <a:chOff x="6" y="6"/>
                                  <a:chExt cx="119" cy="119"/>
                                </a:xfrm>
                              </wpg:grpSpPr>
                              <wps:wsp>
                                <wps:cNvPr id="5158" name="Freeform 82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6A99DC" id="Group 82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">
                      <v:group id="Group 82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">
                        <v:shape id="Freeform 82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82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">
                          <v:imagedata r:id="rId119" o:title=""/>
                        </v:shape>
                      </v:group>
                      <v:group id="Group 82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">
                        <v:shape id="Freeform 82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3684920" wp14:editId="3F2CA20F">
                      <wp:extent cx="82550" cy="89535"/>
                      <wp:effectExtent l="14605" t="10795" r="7620" b="4445"/>
                      <wp:docPr id="5147"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48" name="Group 819"/>
                              <wpg:cNvGrpSpPr>
                                <a:grpSpLocks/>
                              </wpg:cNvGrpSpPr>
                              <wpg:grpSpPr bwMode="auto">
                                <a:xfrm>
                                  <a:off x="0" y="11"/>
                                  <a:ext cx="130" cy="130"/>
                                  <a:chOff x="0" y="11"/>
                                  <a:chExt cx="130" cy="130"/>
                                </a:xfrm>
                              </wpg:grpSpPr>
                              <wps:wsp>
                                <wps:cNvPr id="5149" name="Freeform 82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50" name="Picture 82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51" name="Group 822"/>
                              <wpg:cNvGrpSpPr>
                                <a:grpSpLocks/>
                              </wpg:cNvGrpSpPr>
                              <wpg:grpSpPr bwMode="auto">
                                <a:xfrm>
                                  <a:off x="6" y="6"/>
                                  <a:ext cx="119" cy="119"/>
                                  <a:chOff x="6" y="6"/>
                                  <a:chExt cx="119" cy="119"/>
                                </a:xfrm>
                              </wpg:grpSpPr>
                              <wps:wsp>
                                <wps:cNvPr id="5152" name="Freeform 82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1C7D4C" id="Group 81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">
                      <v:group id="Group 81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">
                        <v:shape id="Freeform 82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82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">
                          <v:imagedata r:id="rId119" o:title=""/>
                        </v:shape>
                      </v:group>
                      <v:group id="Group 82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">
                        <v:shape id="Freeform 82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2CA0632" wp14:editId="128C62AC">
                      <wp:extent cx="82550" cy="89535"/>
                      <wp:effectExtent l="11430" t="10795" r="10795" b="4445"/>
                      <wp:docPr id="5141"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42" name="Group 813"/>
                              <wpg:cNvGrpSpPr>
                                <a:grpSpLocks/>
                              </wpg:cNvGrpSpPr>
                              <wpg:grpSpPr bwMode="auto">
                                <a:xfrm>
                                  <a:off x="0" y="11"/>
                                  <a:ext cx="130" cy="130"/>
                                  <a:chOff x="0" y="11"/>
                                  <a:chExt cx="130" cy="130"/>
                                </a:xfrm>
                              </wpg:grpSpPr>
                              <wps:wsp>
                                <wps:cNvPr id="5143" name="Freeform 81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44" name="Picture 8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45" name="Group 816"/>
                              <wpg:cNvGrpSpPr>
                                <a:grpSpLocks/>
                              </wpg:cNvGrpSpPr>
                              <wpg:grpSpPr bwMode="auto">
                                <a:xfrm>
                                  <a:off x="6" y="6"/>
                                  <a:ext cx="119" cy="119"/>
                                  <a:chOff x="6" y="6"/>
                                  <a:chExt cx="119" cy="119"/>
                                </a:xfrm>
                              </wpg:grpSpPr>
                              <wps:wsp>
                                <wps:cNvPr id="5146" name="Freeform 81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2069E7" id="Group 81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">
                      <v:group id="Group 81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phY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lwX8vglPQK5/AAAA//8DAFBLAQItABQABgAIAAAAIQDb4fbL7gAAAIUBAAATAAAAAAAA&#10;AAAAAAAAAAAAAABbQ29udGVudF9UeXBlc10ueG1sUEsBAi0AFAAGAAgAAAAhAFr0LFu/AAAAFQEA&#10;AAsAAAAAAAAAAAAAAAAAHwEAAF9yZWxzLy5yZWxzUEsBAi0AFAAGAAgAAAAhAHPqmFjHAAAA3QAA&#10;AA8AAAAAAAAAAAAAAAAABwIAAGRycy9kb3ducmV2LnhtbFBLBQYAAAAAAwADALcAAAD7AgAAAAA=&#10;">
                        <v:shape id="Freeform 81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81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">
                          <v:imagedata r:id="rId119" o:title=""/>
                        </v:shape>
                      </v:group>
                      <v:group id="Group 81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">
                        <v:shape id="Freeform 81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B5CA77F" wp14:editId="5780AE0B">
                      <wp:extent cx="82550" cy="89535"/>
                      <wp:effectExtent l="8255" t="10795" r="13970" b="4445"/>
                      <wp:docPr id="5135"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36" name="Group 807"/>
                              <wpg:cNvGrpSpPr>
                                <a:grpSpLocks/>
                              </wpg:cNvGrpSpPr>
                              <wpg:grpSpPr bwMode="auto">
                                <a:xfrm>
                                  <a:off x="0" y="11"/>
                                  <a:ext cx="130" cy="130"/>
                                  <a:chOff x="0" y="11"/>
                                  <a:chExt cx="130" cy="130"/>
                                </a:xfrm>
                              </wpg:grpSpPr>
                              <wps:wsp>
                                <wps:cNvPr id="5137" name="Freeform 80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8" name="Picture 8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39" name="Group 810"/>
                              <wpg:cNvGrpSpPr>
                                <a:grpSpLocks/>
                              </wpg:cNvGrpSpPr>
                              <wpg:grpSpPr bwMode="auto">
                                <a:xfrm>
                                  <a:off x="6" y="6"/>
                                  <a:ext cx="119" cy="119"/>
                                  <a:chOff x="6" y="6"/>
                                  <a:chExt cx="119" cy="119"/>
                                </a:xfrm>
                              </wpg:grpSpPr>
                              <wps:wsp>
                                <wps:cNvPr id="5140" name="Freeform 81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4BBDD67" id="Group 80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eq7CwkAAK0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Hq16rs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80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">
                        <v:shape id="Freeform 80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80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">
                          <v:imagedata r:id="rId119" o:title=""/>
                        </v:shape>
                      </v:group>
                      <v:group id="Group 81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lU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pAmyxX8vglPQK5/AAAA//8DAFBLAQItABQABgAIAAAAIQDb4fbL7gAAAIUBAAATAAAAAAAA&#10;AAAAAAAAAAAAAABbQ29udGVudF9UeXBlc10ueG1sUEsBAi0AFAAGAAgAAAAhAFr0LFu/AAAAFQEA&#10;AAsAAAAAAAAAAAAAAAAAHwEAAF9yZWxzLy5yZWxzUEsBAi0AFAAGAAgAAAAhACVIeVTHAAAA3QAA&#10;AA8AAAAAAAAAAAAAAAAABwIAAGRycy9kb3ducmV2LnhtbFBLBQYAAAAAAwADALcAAAD7AgAAAAA=&#10;">
                        <v:shape id="Freeform 81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C928C3A" wp14:editId="20520BDF">
                      <wp:extent cx="82550" cy="89535"/>
                      <wp:effectExtent l="13970" t="10795" r="8255" b="4445"/>
                      <wp:docPr id="5129"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30" name="Group 801"/>
                              <wpg:cNvGrpSpPr>
                                <a:grpSpLocks/>
                              </wpg:cNvGrpSpPr>
                              <wpg:grpSpPr bwMode="auto">
                                <a:xfrm>
                                  <a:off x="0" y="11"/>
                                  <a:ext cx="130" cy="130"/>
                                  <a:chOff x="0" y="11"/>
                                  <a:chExt cx="130" cy="130"/>
                                </a:xfrm>
                              </wpg:grpSpPr>
                              <wps:wsp>
                                <wps:cNvPr id="5131" name="Freeform 80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32" name="Picture 8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33" name="Group 804"/>
                              <wpg:cNvGrpSpPr>
                                <a:grpSpLocks/>
                              </wpg:cNvGrpSpPr>
                              <wpg:grpSpPr bwMode="auto">
                                <a:xfrm>
                                  <a:off x="6" y="6"/>
                                  <a:ext cx="119" cy="119"/>
                                  <a:chOff x="6" y="6"/>
                                  <a:chExt cx="119" cy="119"/>
                                </a:xfrm>
                              </wpg:grpSpPr>
                              <wps:wsp>
                                <wps:cNvPr id="5134" name="Freeform 80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3D3AD3C" id="Group 80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">
                      <v:group id="Group 80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">
                        <v:shape id="Freeform 80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80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">
                          <v:imagedata r:id="rId119" o:title=""/>
                        </v:shape>
                      </v:group>
                      <v:group id="Group 80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">
                        <v:shape id="Freeform 80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3ADED38" w14:textId="77777777" w:rsidR="00F608A2" w:rsidRPr="00647D01" w:rsidRDefault="00F608A2">
            <w:pPr>
              <w:pStyle w:val="TableParagraph"/>
              <w:spacing w:before="7"/>
              <w:rPr>
                <w:rFonts w:ascii="Arial" w:eastAsia="Arial" w:hAnsi="Arial" w:cs="Arial"/>
                <w:b/>
                <w:bCs/>
                <w:sz w:val="20"/>
                <w:szCs w:val="20"/>
              </w:rPr>
            </w:pPr>
          </w:p>
          <w:p w14:paraId="02724D5F" w14:textId="26A1C569"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D1A65C9" wp14:editId="7438159B">
                      <wp:extent cx="82550" cy="89535"/>
                      <wp:effectExtent l="11430" t="12065" r="10795" b="3175"/>
                      <wp:docPr id="5123" name="Group 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24" name="Group 795"/>
                              <wpg:cNvGrpSpPr>
                                <a:grpSpLocks/>
                              </wpg:cNvGrpSpPr>
                              <wpg:grpSpPr bwMode="auto">
                                <a:xfrm>
                                  <a:off x="0" y="11"/>
                                  <a:ext cx="130" cy="130"/>
                                  <a:chOff x="0" y="11"/>
                                  <a:chExt cx="130" cy="130"/>
                                </a:xfrm>
                              </wpg:grpSpPr>
                              <wps:wsp>
                                <wps:cNvPr id="5125" name="Freeform 79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6" name="Picture 7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27" name="Group 798"/>
                              <wpg:cNvGrpSpPr>
                                <a:grpSpLocks/>
                              </wpg:cNvGrpSpPr>
                              <wpg:grpSpPr bwMode="auto">
                                <a:xfrm>
                                  <a:off x="6" y="6"/>
                                  <a:ext cx="119" cy="119"/>
                                  <a:chOff x="6" y="6"/>
                                  <a:chExt cx="119" cy="119"/>
                                </a:xfrm>
                              </wpg:grpSpPr>
                              <wps:wsp>
                                <wps:cNvPr id="5128" name="Freeform 79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468F74" id="Group 79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GzR&#10;uRYRCQAArS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79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AX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iTxQv8vglPQK5/AAAA//8DAFBLAQItABQABgAIAAAAIQDb4fbL7gAAAIUBAAATAAAAAAAA&#10;AAAAAAAAAAAAAABbQ29udGVudF9UeXBlc10ueG1sUEsBAi0AFAAGAAgAAAAhAFr0LFu/AAAAFQEA&#10;AAsAAAAAAAAAAAAAAAAAHwEAAF9yZWxzLy5yZWxzUEsBAi0AFAAGAAgAAAAhAE6QQBfHAAAA3QAA&#10;AA8AAAAAAAAAAAAAAAAABwIAAGRycy9kb3ducmV2LnhtbFBLBQYAAAAAAwADALcAAAD7AgAAAAA=&#10;">
                        <v:shape id="Freeform 79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79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">
                          <v:imagedata r:id="rId119" o:title=""/>
                        </v:shape>
                      </v:group>
                      <v:group id="Group 79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">
                        <v:shape id="Freeform 79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8BFAC41" wp14:editId="67A67A8C">
                      <wp:extent cx="82550" cy="89535"/>
                      <wp:effectExtent l="8255" t="12065" r="13970" b="3175"/>
                      <wp:docPr id="5117"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18" name="Group 789"/>
                              <wpg:cNvGrpSpPr>
                                <a:grpSpLocks/>
                              </wpg:cNvGrpSpPr>
                              <wpg:grpSpPr bwMode="auto">
                                <a:xfrm>
                                  <a:off x="0" y="11"/>
                                  <a:ext cx="130" cy="130"/>
                                  <a:chOff x="0" y="11"/>
                                  <a:chExt cx="130" cy="130"/>
                                </a:xfrm>
                              </wpg:grpSpPr>
                              <wps:wsp>
                                <wps:cNvPr id="5119" name="Freeform 79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20" name="Picture 79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21" name="Group 792"/>
                              <wpg:cNvGrpSpPr>
                                <a:grpSpLocks/>
                              </wpg:cNvGrpSpPr>
                              <wpg:grpSpPr bwMode="auto">
                                <a:xfrm>
                                  <a:off x="6" y="6"/>
                                  <a:ext cx="119" cy="119"/>
                                  <a:chOff x="6" y="6"/>
                                  <a:chExt cx="119" cy="119"/>
                                </a:xfrm>
                              </wpg:grpSpPr>
                              <wps:wsp>
                                <wps:cNvPr id="5122" name="Freeform 79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B1FE0E" id="Group 78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BBLb2W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78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">
                        <v:shape id="Freeform 79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79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">
                          <v:imagedata r:id="rId119" o:title=""/>
                        </v:shape>
                      </v:group>
                      <v:group id="Group 79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">
                        <v:shape id="Freeform 79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C402A74" wp14:editId="7FC0BE77">
                      <wp:extent cx="82550" cy="89535"/>
                      <wp:effectExtent l="14605" t="12065" r="7620" b="3175"/>
                      <wp:docPr id="5111"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12" name="Group 783"/>
                              <wpg:cNvGrpSpPr>
                                <a:grpSpLocks/>
                              </wpg:cNvGrpSpPr>
                              <wpg:grpSpPr bwMode="auto">
                                <a:xfrm>
                                  <a:off x="0" y="11"/>
                                  <a:ext cx="130" cy="130"/>
                                  <a:chOff x="0" y="11"/>
                                  <a:chExt cx="130" cy="130"/>
                                </a:xfrm>
                              </wpg:grpSpPr>
                              <wps:wsp>
                                <wps:cNvPr id="5113" name="Freeform 78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4" name="Picture 78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15" name="Group 786"/>
                              <wpg:cNvGrpSpPr>
                                <a:grpSpLocks/>
                              </wpg:cNvGrpSpPr>
                              <wpg:grpSpPr bwMode="auto">
                                <a:xfrm>
                                  <a:off x="6" y="6"/>
                                  <a:ext cx="119" cy="119"/>
                                  <a:chOff x="6" y="6"/>
                                  <a:chExt cx="119" cy="119"/>
                                </a:xfrm>
                              </wpg:grpSpPr>
                              <wps:wsp>
                                <wps:cNvPr id="5116" name="Freeform 78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45A961" id="Group 78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8T+Cw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PEXxP4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78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">
                        <v:shape id="Freeform 78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78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">
                          <v:imagedata r:id="rId119" o:title=""/>
                        </v:shape>
                      </v:group>
                      <v:group id="Group 78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">
                        <v:shape id="Freeform 78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4A9931C" wp14:editId="4A17D0AE">
                      <wp:extent cx="82550" cy="89535"/>
                      <wp:effectExtent l="11430" t="12065" r="10795" b="3175"/>
                      <wp:docPr id="5105"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06" name="Group 777"/>
                              <wpg:cNvGrpSpPr>
                                <a:grpSpLocks/>
                              </wpg:cNvGrpSpPr>
                              <wpg:grpSpPr bwMode="auto">
                                <a:xfrm>
                                  <a:off x="0" y="11"/>
                                  <a:ext cx="130" cy="130"/>
                                  <a:chOff x="0" y="11"/>
                                  <a:chExt cx="130" cy="130"/>
                                </a:xfrm>
                              </wpg:grpSpPr>
                              <wps:wsp>
                                <wps:cNvPr id="5107" name="Freeform 77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8" name="Picture 77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09" name="Group 780"/>
                              <wpg:cNvGrpSpPr>
                                <a:grpSpLocks/>
                              </wpg:cNvGrpSpPr>
                              <wpg:grpSpPr bwMode="auto">
                                <a:xfrm>
                                  <a:off x="6" y="6"/>
                                  <a:ext cx="119" cy="119"/>
                                  <a:chOff x="6" y="6"/>
                                  <a:chExt cx="119" cy="119"/>
                                </a:xfrm>
                              </wpg:grpSpPr>
                              <wps:wsp>
                                <wps:cNvPr id="5110" name="Freeform 78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44EF9F" id="Group 77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C4jb90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77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">
                        <v:shape id="Freeform 77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77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">
                          <v:imagedata r:id="rId119" o:title=""/>
                        </v:shape>
                      </v:group>
                      <v:group id="Group 78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">
                        <v:shape id="Freeform 78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87D7364" wp14:editId="27FB1DE9">
                      <wp:extent cx="82550" cy="89535"/>
                      <wp:effectExtent l="8255" t="12065" r="13970" b="3175"/>
                      <wp:docPr id="5099"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100" name="Group 771"/>
                              <wpg:cNvGrpSpPr>
                                <a:grpSpLocks/>
                              </wpg:cNvGrpSpPr>
                              <wpg:grpSpPr bwMode="auto">
                                <a:xfrm>
                                  <a:off x="0" y="11"/>
                                  <a:ext cx="130" cy="130"/>
                                  <a:chOff x="0" y="11"/>
                                  <a:chExt cx="130" cy="130"/>
                                </a:xfrm>
                              </wpg:grpSpPr>
                              <wps:wsp>
                                <wps:cNvPr id="5101" name="Freeform 77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02" name="Picture 77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103" name="Group 774"/>
                              <wpg:cNvGrpSpPr>
                                <a:grpSpLocks/>
                              </wpg:cNvGrpSpPr>
                              <wpg:grpSpPr bwMode="auto">
                                <a:xfrm>
                                  <a:off x="6" y="6"/>
                                  <a:ext cx="119" cy="119"/>
                                  <a:chOff x="6" y="6"/>
                                  <a:chExt cx="119" cy="119"/>
                                </a:xfrm>
                              </wpg:grpSpPr>
                              <wps:wsp>
                                <wps:cNvPr id="5104" name="Freeform 77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628316" id="Group 77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">
                      <v:group id="Group 77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">
                        <v:shape id="Freeform 77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77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">
                          <v:imagedata r:id="rId119" o:title=""/>
                        </v:shape>
                      </v:group>
                      <v:group id="Group 77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">
                        <v:shape id="Freeform 77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FC06B1D" wp14:editId="35D06BC9">
                      <wp:extent cx="82550" cy="89535"/>
                      <wp:effectExtent l="13970" t="12065" r="8255" b="3175"/>
                      <wp:docPr id="5093"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94" name="Group 765"/>
                              <wpg:cNvGrpSpPr>
                                <a:grpSpLocks/>
                              </wpg:cNvGrpSpPr>
                              <wpg:grpSpPr bwMode="auto">
                                <a:xfrm>
                                  <a:off x="0" y="11"/>
                                  <a:ext cx="130" cy="130"/>
                                  <a:chOff x="0" y="11"/>
                                  <a:chExt cx="130" cy="130"/>
                                </a:xfrm>
                              </wpg:grpSpPr>
                              <wps:wsp>
                                <wps:cNvPr id="5095" name="Freeform 76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6" name="Picture 7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97" name="Group 768"/>
                              <wpg:cNvGrpSpPr>
                                <a:grpSpLocks/>
                              </wpg:cNvGrpSpPr>
                              <wpg:grpSpPr bwMode="auto">
                                <a:xfrm>
                                  <a:off x="6" y="6"/>
                                  <a:ext cx="119" cy="119"/>
                                  <a:chOff x="6" y="6"/>
                                  <a:chExt cx="119" cy="119"/>
                                </a:xfrm>
                              </wpg:grpSpPr>
                              <wps:wsp>
                                <wps:cNvPr id="5098" name="Freeform 76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435E6D9" id="Group 76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yPDf&#10;gRAJAACt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76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">
                        <v:shape id="Freeform 76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76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">
                          <v:imagedata r:id="rId119" o:title=""/>
                        </v:shape>
                      </v:group>
                      <v:group id="Group 76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">
                        <v:shape id="Freeform 76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760EE8AF" w14:textId="77777777" w:rsidR="00F608A2" w:rsidRPr="00647D01" w:rsidRDefault="00F608A2">
            <w:pPr>
              <w:pStyle w:val="TableParagraph"/>
              <w:spacing w:before="7"/>
              <w:rPr>
                <w:rFonts w:ascii="Arial" w:eastAsia="Arial" w:hAnsi="Arial" w:cs="Arial"/>
                <w:b/>
                <w:bCs/>
                <w:sz w:val="20"/>
                <w:szCs w:val="20"/>
              </w:rPr>
            </w:pPr>
          </w:p>
          <w:p w14:paraId="3501841A" w14:textId="3867720E"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3DA22AF" wp14:editId="7CFAB10E">
                      <wp:extent cx="82550" cy="89535"/>
                      <wp:effectExtent l="11430" t="13335" r="10795" b="1905"/>
                      <wp:docPr id="5087"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88" name="Group 759"/>
                              <wpg:cNvGrpSpPr>
                                <a:grpSpLocks/>
                              </wpg:cNvGrpSpPr>
                              <wpg:grpSpPr bwMode="auto">
                                <a:xfrm>
                                  <a:off x="0" y="11"/>
                                  <a:ext cx="130" cy="130"/>
                                  <a:chOff x="0" y="11"/>
                                  <a:chExt cx="130" cy="130"/>
                                </a:xfrm>
                              </wpg:grpSpPr>
                              <wps:wsp>
                                <wps:cNvPr id="5089" name="Freeform 76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0" name="Picture 76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91" name="Group 762"/>
                              <wpg:cNvGrpSpPr>
                                <a:grpSpLocks/>
                              </wpg:cNvGrpSpPr>
                              <wpg:grpSpPr bwMode="auto">
                                <a:xfrm>
                                  <a:off x="6" y="6"/>
                                  <a:ext cx="119" cy="119"/>
                                  <a:chOff x="6" y="6"/>
                                  <a:chExt cx="119" cy="119"/>
                                </a:xfrm>
                              </wpg:grpSpPr>
                              <wps:wsp>
                                <wps:cNvPr id="5092" name="Freeform 76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71B20D" id="Group 75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ECsod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">
                      <v:group id="Group 75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">
                        <v:shape id="Freeform 76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76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">
                          <v:imagedata r:id="rId119" o:title=""/>
                        </v:shape>
                      </v:group>
                      <v:group id="Group 76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">
                        <v:shape id="Freeform 76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27163AD" wp14:editId="6F242C79">
                      <wp:extent cx="82550" cy="89535"/>
                      <wp:effectExtent l="8255" t="13335" r="13970" b="1905"/>
                      <wp:docPr id="5081"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82" name="Group 753"/>
                              <wpg:cNvGrpSpPr>
                                <a:grpSpLocks/>
                              </wpg:cNvGrpSpPr>
                              <wpg:grpSpPr bwMode="auto">
                                <a:xfrm>
                                  <a:off x="0" y="11"/>
                                  <a:ext cx="130" cy="130"/>
                                  <a:chOff x="0" y="11"/>
                                  <a:chExt cx="130" cy="130"/>
                                </a:xfrm>
                              </wpg:grpSpPr>
                              <wps:wsp>
                                <wps:cNvPr id="5083" name="Freeform 75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84" name="Picture 75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85" name="Group 756"/>
                              <wpg:cNvGrpSpPr>
                                <a:grpSpLocks/>
                              </wpg:cNvGrpSpPr>
                              <wpg:grpSpPr bwMode="auto">
                                <a:xfrm>
                                  <a:off x="6" y="6"/>
                                  <a:ext cx="119" cy="119"/>
                                  <a:chOff x="6" y="6"/>
                                  <a:chExt cx="119" cy="119"/>
                                </a:xfrm>
                              </wpg:grpSpPr>
                              <wps:wsp>
                                <wps:cNvPr id="5086" name="Freeform 75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6154CA" id="Group 75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2LIDQ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">
                      <v:group id="Group 75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">
                        <v:shape id="Freeform 75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75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">
                          <v:imagedata r:id="rId119" o:title=""/>
                        </v:shape>
                      </v:group>
                      <v:group id="Group 75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">
                        <v:shape id="Freeform 75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3099DFE" wp14:editId="1D704916">
                      <wp:extent cx="82550" cy="89535"/>
                      <wp:effectExtent l="14605" t="13335" r="7620" b="1905"/>
                      <wp:docPr id="5075"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76" name="Group 747"/>
                              <wpg:cNvGrpSpPr>
                                <a:grpSpLocks/>
                              </wpg:cNvGrpSpPr>
                              <wpg:grpSpPr bwMode="auto">
                                <a:xfrm>
                                  <a:off x="0" y="11"/>
                                  <a:ext cx="130" cy="130"/>
                                  <a:chOff x="0" y="11"/>
                                  <a:chExt cx="130" cy="130"/>
                                </a:xfrm>
                              </wpg:grpSpPr>
                              <wps:wsp>
                                <wps:cNvPr id="5077" name="Freeform 74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8" name="Picture 74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79" name="Group 750"/>
                              <wpg:cNvGrpSpPr>
                                <a:grpSpLocks/>
                              </wpg:cNvGrpSpPr>
                              <wpg:grpSpPr bwMode="auto">
                                <a:xfrm>
                                  <a:off x="6" y="6"/>
                                  <a:ext cx="119" cy="119"/>
                                  <a:chOff x="6" y="6"/>
                                  <a:chExt cx="119" cy="119"/>
                                </a:xfrm>
                              </wpg:grpSpPr>
                              <wps:wsp>
                                <wps:cNvPr id="5080" name="Freeform 75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8FA7CFF" id="Group 74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">
                      <v:group id="Group 74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">
                        <v:shape id="Freeform 74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74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">
                          <v:imagedata r:id="rId119" o:title=""/>
                        </v:shape>
                      </v:group>
                      <v:group id="Group 75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">
                        <v:shape id="Freeform 75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2FEF151" wp14:editId="02CCF02C">
                      <wp:extent cx="82550" cy="89535"/>
                      <wp:effectExtent l="11430" t="13335" r="10795" b="1905"/>
                      <wp:docPr id="5069"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70" name="Group 741"/>
                              <wpg:cNvGrpSpPr>
                                <a:grpSpLocks/>
                              </wpg:cNvGrpSpPr>
                              <wpg:grpSpPr bwMode="auto">
                                <a:xfrm>
                                  <a:off x="0" y="11"/>
                                  <a:ext cx="130" cy="130"/>
                                  <a:chOff x="0" y="11"/>
                                  <a:chExt cx="130" cy="130"/>
                                </a:xfrm>
                              </wpg:grpSpPr>
                              <wps:wsp>
                                <wps:cNvPr id="5071" name="Freeform 74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2" name="Picture 74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73" name="Group 744"/>
                              <wpg:cNvGrpSpPr>
                                <a:grpSpLocks/>
                              </wpg:cNvGrpSpPr>
                              <wpg:grpSpPr bwMode="auto">
                                <a:xfrm>
                                  <a:off x="6" y="6"/>
                                  <a:ext cx="119" cy="119"/>
                                  <a:chOff x="6" y="6"/>
                                  <a:chExt cx="119" cy="119"/>
                                </a:xfrm>
                              </wpg:grpSpPr>
                              <wps:wsp>
                                <wps:cNvPr id="5074" name="Freeform 74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898D59" id="Group 74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DdGhfV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74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">
                        <v:shape id="Freeform 74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74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">
                          <v:imagedata r:id="rId119" o:title=""/>
                        </v:shape>
                      </v:group>
                      <v:group id="Group 74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">
                        <v:shape id="Freeform 74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97C8B50" wp14:editId="343BC82C">
                      <wp:extent cx="82550" cy="89535"/>
                      <wp:effectExtent l="8255" t="13335" r="13970" b="1905"/>
                      <wp:docPr id="5063"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64" name="Group 735"/>
                              <wpg:cNvGrpSpPr>
                                <a:grpSpLocks/>
                              </wpg:cNvGrpSpPr>
                              <wpg:grpSpPr bwMode="auto">
                                <a:xfrm>
                                  <a:off x="0" y="11"/>
                                  <a:ext cx="130" cy="130"/>
                                  <a:chOff x="0" y="11"/>
                                  <a:chExt cx="130" cy="130"/>
                                </a:xfrm>
                              </wpg:grpSpPr>
                              <wps:wsp>
                                <wps:cNvPr id="5065" name="Freeform 73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6" name="Picture 7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67" name="Group 738"/>
                              <wpg:cNvGrpSpPr>
                                <a:grpSpLocks/>
                              </wpg:cNvGrpSpPr>
                              <wpg:grpSpPr bwMode="auto">
                                <a:xfrm>
                                  <a:off x="6" y="6"/>
                                  <a:ext cx="119" cy="119"/>
                                  <a:chOff x="6" y="6"/>
                                  <a:chExt cx="119" cy="119"/>
                                </a:xfrm>
                              </wpg:grpSpPr>
                              <wps:wsp>
                                <wps:cNvPr id="5068" name="Freeform 73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13BA522" id="Group 73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">
                      <v:group id="Group 73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K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pGF5vwhOQyycAAAD//wMAUEsBAi0AFAAGAAgAAAAhANvh9svuAAAAhQEAABMAAAAAAAAA&#10;AAAAAAAAAAAAAFtDb250ZW50X1R5cGVzXS54bWxQSwECLQAUAAYACAAAACEAWvQsW78AAAAVAQAA&#10;CwAAAAAAAAAAAAAAAAAfAQAAX3JlbHMvLnJlbHNQSwECLQAUAAYACAAAACEArhv2SsYAAADdAAAA&#10;DwAAAAAAAAAAAAAAAAAHAgAAZHJzL2Rvd25yZXYueG1sUEsFBgAAAAADAAMAtwAAAPoCAAAAAA==&#10;">
                        <v:shape id="Freeform 73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73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">
                          <v:imagedata r:id="rId119" o:title=""/>
                        </v:shape>
                      </v:group>
                      <v:group id="Group 73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">
                        <v:shape id="Freeform 73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9F96291" wp14:editId="16F4BAF7">
                      <wp:extent cx="82550" cy="89535"/>
                      <wp:effectExtent l="13970" t="13335" r="8255" b="1905"/>
                      <wp:docPr id="5057"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58" name="Group 729"/>
                              <wpg:cNvGrpSpPr>
                                <a:grpSpLocks/>
                              </wpg:cNvGrpSpPr>
                              <wpg:grpSpPr bwMode="auto">
                                <a:xfrm>
                                  <a:off x="0" y="11"/>
                                  <a:ext cx="130" cy="130"/>
                                  <a:chOff x="0" y="11"/>
                                  <a:chExt cx="130" cy="130"/>
                                </a:xfrm>
                              </wpg:grpSpPr>
                              <wps:wsp>
                                <wps:cNvPr id="5059" name="Freeform 73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60" name="Picture 73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61" name="Group 732"/>
                              <wpg:cNvGrpSpPr>
                                <a:grpSpLocks/>
                              </wpg:cNvGrpSpPr>
                              <wpg:grpSpPr bwMode="auto">
                                <a:xfrm>
                                  <a:off x="6" y="6"/>
                                  <a:ext cx="119" cy="119"/>
                                  <a:chOff x="6" y="6"/>
                                  <a:chExt cx="119" cy="119"/>
                                </a:xfrm>
                              </wpg:grpSpPr>
                              <wps:wsp>
                                <wps:cNvPr id="5062" name="Freeform 73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95D5DC" id="Group 72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">
                      <v:group id="Group 72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">
                        <v:shape id="Freeform 73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73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">
                          <v:imagedata r:id="rId119" o:title=""/>
                        </v:shape>
                      </v:group>
                      <v:group id="Group 73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">
                        <v:shape id="Freeform 73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1635B3E3" w14:textId="77777777" w:rsidR="00F608A2" w:rsidRPr="00647D01" w:rsidRDefault="00F608A2">
            <w:pPr>
              <w:pStyle w:val="TableParagraph"/>
              <w:spacing w:before="2"/>
              <w:rPr>
                <w:rFonts w:ascii="Arial" w:eastAsia="Arial" w:hAnsi="Arial" w:cs="Arial"/>
                <w:b/>
                <w:bCs/>
                <w:sz w:val="12"/>
                <w:szCs w:val="12"/>
              </w:rPr>
            </w:pPr>
          </w:p>
          <w:p w14:paraId="2542C829" w14:textId="26F4BF41"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F471ABC" wp14:editId="6C056B5D">
                      <wp:extent cx="82550" cy="89535"/>
                      <wp:effectExtent l="11430" t="10160" r="10795" b="5080"/>
                      <wp:docPr id="5051" name="Group 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52" name="Group 723"/>
                              <wpg:cNvGrpSpPr>
                                <a:grpSpLocks/>
                              </wpg:cNvGrpSpPr>
                              <wpg:grpSpPr bwMode="auto">
                                <a:xfrm>
                                  <a:off x="0" y="11"/>
                                  <a:ext cx="130" cy="130"/>
                                  <a:chOff x="0" y="11"/>
                                  <a:chExt cx="130" cy="130"/>
                                </a:xfrm>
                              </wpg:grpSpPr>
                              <wps:wsp>
                                <wps:cNvPr id="5053" name="Freeform 72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54" name="Picture 7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55" name="Group 726"/>
                              <wpg:cNvGrpSpPr>
                                <a:grpSpLocks/>
                              </wpg:cNvGrpSpPr>
                              <wpg:grpSpPr bwMode="auto">
                                <a:xfrm>
                                  <a:off x="6" y="6"/>
                                  <a:ext cx="119" cy="119"/>
                                  <a:chOff x="6" y="6"/>
                                  <a:chExt cx="119" cy="119"/>
                                </a:xfrm>
                              </wpg:grpSpPr>
                              <wps:wsp>
                                <wps:cNvPr id="5056" name="Freeform 72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B0F9E4E" id="Group 72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xFZDw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">
                      <v:group id="Group 72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">
                        <v:shape id="Freeform 72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72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">
                          <v:imagedata r:id="rId119" o:title=""/>
                        </v:shape>
                      </v:group>
                      <v:group id="Group 72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">
                        <v:shape id="Freeform 72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5D971C4" wp14:editId="6B5F35F4">
                      <wp:extent cx="82550" cy="89535"/>
                      <wp:effectExtent l="8255" t="10160" r="13970" b="5080"/>
                      <wp:docPr id="5045"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46" name="Group 717"/>
                              <wpg:cNvGrpSpPr>
                                <a:grpSpLocks/>
                              </wpg:cNvGrpSpPr>
                              <wpg:grpSpPr bwMode="auto">
                                <a:xfrm>
                                  <a:off x="0" y="11"/>
                                  <a:ext cx="130" cy="130"/>
                                  <a:chOff x="0" y="11"/>
                                  <a:chExt cx="130" cy="130"/>
                                </a:xfrm>
                              </wpg:grpSpPr>
                              <wps:wsp>
                                <wps:cNvPr id="5047" name="Freeform 71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8" name="Picture 7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49" name="Group 720"/>
                              <wpg:cNvGrpSpPr>
                                <a:grpSpLocks/>
                              </wpg:cNvGrpSpPr>
                              <wpg:grpSpPr bwMode="auto">
                                <a:xfrm>
                                  <a:off x="6" y="6"/>
                                  <a:ext cx="119" cy="119"/>
                                  <a:chOff x="6" y="6"/>
                                  <a:chExt cx="119" cy="119"/>
                                </a:xfrm>
                              </wpg:grpSpPr>
                              <wps:wsp>
                                <wps:cNvPr id="5050" name="Freeform 72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E0A38B" id="Group 71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">
                      <v:group id="Group 71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">
                        <v:shape id="Freeform 71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71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">
                          <v:imagedata r:id="rId119" o:title=""/>
                        </v:shape>
                      </v:group>
                      <v:group id="Group 72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">
                        <v:shape id="Freeform 72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1EE5362" wp14:editId="11FCD123">
                      <wp:extent cx="82550" cy="89535"/>
                      <wp:effectExtent l="14605" t="10160" r="7620" b="5080"/>
                      <wp:docPr id="5039" name="Group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40" name="Group 711"/>
                              <wpg:cNvGrpSpPr>
                                <a:grpSpLocks/>
                              </wpg:cNvGrpSpPr>
                              <wpg:grpSpPr bwMode="auto">
                                <a:xfrm>
                                  <a:off x="0" y="11"/>
                                  <a:ext cx="130" cy="130"/>
                                  <a:chOff x="0" y="11"/>
                                  <a:chExt cx="130" cy="130"/>
                                </a:xfrm>
                              </wpg:grpSpPr>
                              <wps:wsp>
                                <wps:cNvPr id="5041" name="Freeform 71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2" name="Picture 7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43" name="Group 714"/>
                              <wpg:cNvGrpSpPr>
                                <a:grpSpLocks/>
                              </wpg:cNvGrpSpPr>
                              <wpg:grpSpPr bwMode="auto">
                                <a:xfrm>
                                  <a:off x="6" y="6"/>
                                  <a:ext cx="119" cy="119"/>
                                  <a:chOff x="6" y="6"/>
                                  <a:chExt cx="119" cy="119"/>
                                </a:xfrm>
                              </wpg:grpSpPr>
                              <wps:wsp>
                                <wps:cNvPr id="5044" name="Freeform 71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A714D5" id="Group 71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BOoHfP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71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">
                        <v:shape id="Freeform 71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71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">
                          <v:imagedata r:id="rId119" o:title=""/>
                        </v:shape>
                      </v:group>
                      <v:group id="Group 71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71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F018EA5" wp14:editId="7A3F5C02">
                      <wp:extent cx="82550" cy="89535"/>
                      <wp:effectExtent l="11430" t="10160" r="10795" b="5080"/>
                      <wp:docPr id="5033"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34" name="Group 705"/>
                              <wpg:cNvGrpSpPr>
                                <a:grpSpLocks/>
                              </wpg:cNvGrpSpPr>
                              <wpg:grpSpPr bwMode="auto">
                                <a:xfrm>
                                  <a:off x="0" y="11"/>
                                  <a:ext cx="130" cy="130"/>
                                  <a:chOff x="0" y="11"/>
                                  <a:chExt cx="130" cy="130"/>
                                </a:xfrm>
                              </wpg:grpSpPr>
                              <wps:wsp>
                                <wps:cNvPr id="5035" name="Freeform 70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6" name="Picture 70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37" name="Group 708"/>
                              <wpg:cNvGrpSpPr>
                                <a:grpSpLocks/>
                              </wpg:cNvGrpSpPr>
                              <wpg:grpSpPr bwMode="auto">
                                <a:xfrm>
                                  <a:off x="6" y="6"/>
                                  <a:ext cx="119" cy="119"/>
                                  <a:chOff x="6" y="6"/>
                                  <a:chExt cx="119" cy="119"/>
                                </a:xfrm>
                              </wpg:grpSpPr>
                              <wps:wsp>
                                <wps:cNvPr id="5038" name="Freeform 70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BA14B6" id="Group 70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OLh&#10;AqERCQAArS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70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NlX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lGY3i+CU9ALh4AAAD//wMAUEsBAi0AFAAGAAgAAAAhANvh9svuAAAAhQEAABMAAAAAAAAA&#10;AAAAAAAAAAAAAFtDb250ZW50X1R5cGVzXS54bWxQSwECLQAUAAYACAAAACEAWvQsW78AAAAVAQAA&#10;CwAAAAAAAAAAAAAAAAAfAQAAX3JlbHMvLnJlbHNQSwECLQAUAAYACAAAACEAvajZV8YAAADdAAAA&#10;DwAAAAAAAAAAAAAAAAAHAgAAZHJzL2Rvd25yZXYueG1sUEsFBgAAAAADAAMAtwAAAPoCAAAAAA==&#10;">
                        <v:shape id="Freeform 70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70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">
                          <v:imagedata r:id="rId119" o:title=""/>
                        </v:shape>
                      </v:group>
                      <v:group id="Group 70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">
                        <v:shape id="Freeform 70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9CA4B0C" wp14:editId="5DADB793">
                      <wp:extent cx="82550" cy="89535"/>
                      <wp:effectExtent l="8255" t="10160" r="13970" b="5080"/>
                      <wp:docPr id="5027"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28" name="Group 699"/>
                              <wpg:cNvGrpSpPr>
                                <a:grpSpLocks/>
                              </wpg:cNvGrpSpPr>
                              <wpg:grpSpPr bwMode="auto">
                                <a:xfrm>
                                  <a:off x="0" y="11"/>
                                  <a:ext cx="130" cy="130"/>
                                  <a:chOff x="0" y="11"/>
                                  <a:chExt cx="130" cy="130"/>
                                </a:xfrm>
                              </wpg:grpSpPr>
                              <wps:wsp>
                                <wps:cNvPr id="5029" name="Freeform 70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0" name="Picture 70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31" name="Group 702"/>
                              <wpg:cNvGrpSpPr>
                                <a:grpSpLocks/>
                              </wpg:cNvGrpSpPr>
                              <wpg:grpSpPr bwMode="auto">
                                <a:xfrm>
                                  <a:off x="6" y="6"/>
                                  <a:ext cx="119" cy="119"/>
                                  <a:chOff x="6" y="6"/>
                                  <a:chExt cx="119" cy="119"/>
                                </a:xfrm>
                              </wpg:grpSpPr>
                              <wps:wsp>
                                <wps:cNvPr id="5032" name="Freeform 70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6447F82" id="Group 69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LRnU&#10;5hAJAACt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69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">
                        <v:shape id="Freeform 70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70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">
                          <v:imagedata r:id="rId119" o:title=""/>
                        </v:shape>
                      </v:group>
                      <v:group id="Group 70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">
                        <v:shape id="Freeform 70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0ADF5FB" wp14:editId="71E79055">
                      <wp:extent cx="82550" cy="89535"/>
                      <wp:effectExtent l="13970" t="10160" r="8255" b="5080"/>
                      <wp:docPr id="5021"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22" name="Group 693"/>
                              <wpg:cNvGrpSpPr>
                                <a:grpSpLocks/>
                              </wpg:cNvGrpSpPr>
                              <wpg:grpSpPr bwMode="auto">
                                <a:xfrm>
                                  <a:off x="0" y="11"/>
                                  <a:ext cx="130" cy="130"/>
                                  <a:chOff x="0" y="11"/>
                                  <a:chExt cx="130" cy="130"/>
                                </a:xfrm>
                              </wpg:grpSpPr>
                              <wps:wsp>
                                <wps:cNvPr id="5023" name="Freeform 69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24" name="Picture 69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25" name="Group 696"/>
                              <wpg:cNvGrpSpPr>
                                <a:grpSpLocks/>
                              </wpg:cNvGrpSpPr>
                              <wpg:grpSpPr bwMode="auto">
                                <a:xfrm>
                                  <a:off x="6" y="6"/>
                                  <a:ext cx="119" cy="119"/>
                                  <a:chOff x="6" y="6"/>
                                  <a:chExt cx="119" cy="119"/>
                                </a:xfrm>
                              </wpg:grpSpPr>
                              <wps:wsp>
                                <wps:cNvPr id="5026" name="Freeform 69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BB05C05" id="Group 69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cq3DQ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">
                      <v:group id="Group 69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">
                        <v:shape id="Freeform 69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69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">
                          <v:imagedata r:id="rId119" o:title=""/>
                        </v:shape>
                      </v:group>
                      <v:group id="Group 69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">
                        <v:shape id="Freeform 69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0E058552" w14:textId="77777777" w:rsidR="00F608A2" w:rsidRPr="00647D01" w:rsidRDefault="00F608A2">
            <w:pPr>
              <w:pStyle w:val="TableParagraph"/>
              <w:spacing w:before="7"/>
              <w:rPr>
                <w:rFonts w:ascii="Arial" w:eastAsia="Arial" w:hAnsi="Arial" w:cs="Arial"/>
                <w:b/>
                <w:bCs/>
                <w:sz w:val="20"/>
                <w:szCs w:val="20"/>
              </w:rPr>
            </w:pPr>
          </w:p>
          <w:p w14:paraId="04D845A7" w14:textId="7848D5F6"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0CC28A4F" wp14:editId="7CA24548">
                      <wp:extent cx="82550" cy="89535"/>
                      <wp:effectExtent l="11430" t="11430" r="10795" b="3810"/>
                      <wp:docPr id="5015" name="Group 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16" name="Group 687"/>
                              <wpg:cNvGrpSpPr>
                                <a:grpSpLocks/>
                              </wpg:cNvGrpSpPr>
                              <wpg:grpSpPr bwMode="auto">
                                <a:xfrm>
                                  <a:off x="0" y="11"/>
                                  <a:ext cx="130" cy="130"/>
                                  <a:chOff x="0" y="11"/>
                                  <a:chExt cx="130" cy="130"/>
                                </a:xfrm>
                              </wpg:grpSpPr>
                              <wps:wsp>
                                <wps:cNvPr id="5017" name="Freeform 68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8" name="Picture 6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19" name="Group 690"/>
                              <wpg:cNvGrpSpPr>
                                <a:grpSpLocks/>
                              </wpg:cNvGrpSpPr>
                              <wpg:grpSpPr bwMode="auto">
                                <a:xfrm>
                                  <a:off x="6" y="6"/>
                                  <a:ext cx="119" cy="119"/>
                                  <a:chOff x="6" y="6"/>
                                  <a:chExt cx="119" cy="119"/>
                                </a:xfrm>
                              </wpg:grpSpPr>
                              <wps:wsp>
                                <wps:cNvPr id="5020" name="Freeform 69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41D361" id="Group 68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tF96EAkAAK0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NrRf&#10;ehAJAACt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68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">
                        <v:shape id="Freeform 68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68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">
                          <v:imagedata r:id="rId119" o:title=""/>
                        </v:shape>
                      </v:group>
                      <v:group id="Group 69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">
                        <v:shape id="Freeform 69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E40B04C" wp14:editId="2CEA5288">
                      <wp:extent cx="82550" cy="89535"/>
                      <wp:effectExtent l="8255" t="11430" r="13970" b="3810"/>
                      <wp:docPr id="5009"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10" name="Group 681"/>
                              <wpg:cNvGrpSpPr>
                                <a:grpSpLocks/>
                              </wpg:cNvGrpSpPr>
                              <wpg:grpSpPr bwMode="auto">
                                <a:xfrm>
                                  <a:off x="0" y="11"/>
                                  <a:ext cx="130" cy="130"/>
                                  <a:chOff x="0" y="11"/>
                                  <a:chExt cx="130" cy="130"/>
                                </a:xfrm>
                              </wpg:grpSpPr>
                              <wps:wsp>
                                <wps:cNvPr id="5011" name="Freeform 68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12" name="Picture 68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13" name="Group 684"/>
                              <wpg:cNvGrpSpPr>
                                <a:grpSpLocks/>
                              </wpg:cNvGrpSpPr>
                              <wpg:grpSpPr bwMode="auto">
                                <a:xfrm>
                                  <a:off x="6" y="6"/>
                                  <a:ext cx="119" cy="119"/>
                                  <a:chOff x="6" y="6"/>
                                  <a:chExt cx="119" cy="119"/>
                                </a:xfrm>
                              </wpg:grpSpPr>
                              <wps:wsp>
                                <wps:cNvPr id="5014" name="Freeform 68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C76DB5" id="Group 68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">
                      <v:group id="Group 68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">
                        <v:shape id="Freeform 68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68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">
                          <v:imagedata r:id="rId119" o:title=""/>
                        </v:shape>
                      </v:group>
                      <v:group id="Group 68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">
                        <v:shape id="Freeform 68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2B824E8" wp14:editId="342E7104">
                      <wp:extent cx="82550" cy="89535"/>
                      <wp:effectExtent l="14605" t="11430" r="7620" b="3810"/>
                      <wp:docPr id="5003"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5004" name="Group 675"/>
                              <wpg:cNvGrpSpPr>
                                <a:grpSpLocks/>
                              </wpg:cNvGrpSpPr>
                              <wpg:grpSpPr bwMode="auto">
                                <a:xfrm>
                                  <a:off x="0" y="11"/>
                                  <a:ext cx="130" cy="130"/>
                                  <a:chOff x="0" y="11"/>
                                  <a:chExt cx="130" cy="130"/>
                                </a:xfrm>
                              </wpg:grpSpPr>
                              <wps:wsp>
                                <wps:cNvPr id="5005" name="Freeform 67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6" name="Picture 67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07" name="Group 678"/>
                              <wpg:cNvGrpSpPr>
                                <a:grpSpLocks/>
                              </wpg:cNvGrpSpPr>
                              <wpg:grpSpPr bwMode="auto">
                                <a:xfrm>
                                  <a:off x="6" y="6"/>
                                  <a:ext cx="119" cy="119"/>
                                  <a:chOff x="6" y="6"/>
                                  <a:chExt cx="119" cy="119"/>
                                </a:xfrm>
                              </wpg:grpSpPr>
                              <wps:wsp>
                                <wps:cNvPr id="5008" name="Freeform 67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4ADF84" id="Group 67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Xdgh&#10;mhAJAACt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67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">
                        <v:shape id="Freeform 67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67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">
                          <v:imagedata r:id="rId119" o:title=""/>
                        </v:shape>
                      </v:group>
                      <v:group id="Group 67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">
                        <v:shape id="Freeform 67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D6CB531" wp14:editId="49A96F2D">
                      <wp:extent cx="82550" cy="89535"/>
                      <wp:effectExtent l="11430" t="11430" r="10795" b="3810"/>
                      <wp:docPr id="4997"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98" name="Group 669"/>
                              <wpg:cNvGrpSpPr>
                                <a:grpSpLocks/>
                              </wpg:cNvGrpSpPr>
                              <wpg:grpSpPr bwMode="auto">
                                <a:xfrm>
                                  <a:off x="0" y="11"/>
                                  <a:ext cx="130" cy="130"/>
                                  <a:chOff x="0" y="11"/>
                                  <a:chExt cx="130" cy="130"/>
                                </a:xfrm>
                              </wpg:grpSpPr>
                              <wps:wsp>
                                <wps:cNvPr id="4999" name="Freeform 67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00" name="Picture 67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001" name="Group 672"/>
                              <wpg:cNvGrpSpPr>
                                <a:grpSpLocks/>
                              </wpg:cNvGrpSpPr>
                              <wpg:grpSpPr bwMode="auto">
                                <a:xfrm>
                                  <a:off x="6" y="6"/>
                                  <a:ext cx="119" cy="119"/>
                                  <a:chOff x="6" y="6"/>
                                  <a:chExt cx="119" cy="119"/>
                                </a:xfrm>
                              </wpg:grpSpPr>
                              <wps:wsp>
                                <wps:cNvPr id="5002" name="Freeform 67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53656E" id="Group 66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lwpfdwoJAACt&#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66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">
                        <v:shape id="Freeform 67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67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">
                          <v:imagedata r:id="rId119" o:title=""/>
                        </v:shape>
                      </v:group>
                      <v:group id="Group 67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">
                        <v:shape id="Freeform 67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E6FFBA2" wp14:editId="383D68E2">
                      <wp:extent cx="82550" cy="89535"/>
                      <wp:effectExtent l="8255" t="11430" r="13970" b="3810"/>
                      <wp:docPr id="4991" name="Group 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92" name="Group 663"/>
                              <wpg:cNvGrpSpPr>
                                <a:grpSpLocks/>
                              </wpg:cNvGrpSpPr>
                              <wpg:grpSpPr bwMode="auto">
                                <a:xfrm>
                                  <a:off x="0" y="11"/>
                                  <a:ext cx="130" cy="130"/>
                                  <a:chOff x="0" y="11"/>
                                  <a:chExt cx="130" cy="130"/>
                                </a:xfrm>
                              </wpg:grpSpPr>
                              <wps:wsp>
                                <wps:cNvPr id="4993" name="Freeform 66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4" name="Picture 66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95" name="Group 666"/>
                              <wpg:cNvGrpSpPr>
                                <a:grpSpLocks/>
                              </wpg:cNvGrpSpPr>
                              <wpg:grpSpPr bwMode="auto">
                                <a:xfrm>
                                  <a:off x="6" y="6"/>
                                  <a:ext cx="119" cy="119"/>
                                  <a:chOff x="6" y="6"/>
                                  <a:chExt cx="119" cy="119"/>
                                </a:xfrm>
                              </wpg:grpSpPr>
                              <wps:wsp>
                                <wps:cNvPr id="4996" name="Freeform 66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056618" id="Group 66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DSZPs3DAkA&#10;AK0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66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aV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WZDOH5JjwBOX8AAAD//wMAUEsBAi0AFAAGAAgAAAAhANvh9svuAAAAhQEAABMAAAAAAAAA&#10;AAAAAAAAAAAAAFtDb250ZW50X1R5cGVzXS54bWxQSwECLQAUAAYACAAAACEAWvQsW78AAAAVAQAA&#10;CwAAAAAAAAAAAAAAAAAfAQAAX3JlbHMvLnJlbHNQSwECLQAUAAYACAAAACEA008WlcYAAADdAAAA&#10;DwAAAAAAAAAAAAAAAAAHAgAAZHJzL2Rvd25yZXYueG1sUEsFBgAAAAADAAMAtwAAAPoCAAAAAA==&#10;">
                        <v:shape id="Freeform 66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66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">
                          <v:imagedata r:id="rId119" o:title=""/>
                        </v:shape>
                      </v:group>
                      <v:group id="Group 66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">
                        <v:shape id="Freeform 66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9153FBC" wp14:editId="20C61D7A">
                      <wp:extent cx="82550" cy="89535"/>
                      <wp:effectExtent l="13970" t="11430" r="8255" b="3810"/>
                      <wp:docPr id="4985"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86" name="Group 657"/>
                              <wpg:cNvGrpSpPr>
                                <a:grpSpLocks/>
                              </wpg:cNvGrpSpPr>
                              <wpg:grpSpPr bwMode="auto">
                                <a:xfrm>
                                  <a:off x="0" y="11"/>
                                  <a:ext cx="130" cy="130"/>
                                  <a:chOff x="0" y="11"/>
                                  <a:chExt cx="130" cy="130"/>
                                </a:xfrm>
                              </wpg:grpSpPr>
                              <wps:wsp>
                                <wps:cNvPr id="4987" name="Freeform 65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8" name="Picture 65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89" name="Group 660"/>
                              <wpg:cNvGrpSpPr>
                                <a:grpSpLocks/>
                              </wpg:cNvGrpSpPr>
                              <wpg:grpSpPr bwMode="auto">
                                <a:xfrm>
                                  <a:off x="6" y="6"/>
                                  <a:ext cx="119" cy="119"/>
                                  <a:chOff x="6" y="6"/>
                                  <a:chExt cx="119" cy="119"/>
                                </a:xfrm>
                              </wpg:grpSpPr>
                              <wps:wsp>
                                <wps:cNvPr id="4990" name="Freeform 66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33681C6" id="Group 65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">
                      <v:group id="Group 65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">
                        <v:shape id="Freeform 65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65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">
                          <v:imagedata r:id="rId119" o:title=""/>
                        </v:shape>
                      </v:group>
                      <v:group id="Group 66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">
                        <v:shape id="Freeform 66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77F4C73F" w14:textId="77777777" w:rsidR="00F608A2" w:rsidRPr="00647D01" w:rsidRDefault="00F608A2">
            <w:pPr>
              <w:pStyle w:val="TableParagraph"/>
              <w:spacing w:before="1"/>
              <w:rPr>
                <w:rFonts w:ascii="Arial" w:eastAsia="Arial" w:hAnsi="Arial" w:cs="Arial"/>
                <w:b/>
                <w:bCs/>
                <w:sz w:val="29"/>
                <w:szCs w:val="29"/>
              </w:rPr>
            </w:pPr>
          </w:p>
          <w:p w14:paraId="048CA2D8" w14:textId="7A50CE02" w:rsidR="00F608A2" w:rsidRPr="00647D01" w:rsidRDefault="00647D01">
            <w:pPr>
              <w:pStyle w:val="TableParagraph"/>
              <w:tabs>
                <w:tab w:val="left" w:pos="1304"/>
                <w:tab w:val="left" w:pos="2199"/>
                <w:tab w:val="left" w:pos="3094"/>
                <w:tab w:val="left" w:pos="3989"/>
                <w:tab w:val="left" w:pos="4883"/>
              </w:tabs>
              <w:spacing w:line="140" w:lineRule="exact"/>
              <w:ind w:left="409"/>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F3AC684" wp14:editId="0607F50E">
                      <wp:extent cx="82550" cy="89535"/>
                      <wp:effectExtent l="11430" t="8255" r="10795" b="6985"/>
                      <wp:docPr id="4979"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80" name="Group 651"/>
                              <wpg:cNvGrpSpPr>
                                <a:grpSpLocks/>
                              </wpg:cNvGrpSpPr>
                              <wpg:grpSpPr bwMode="auto">
                                <a:xfrm>
                                  <a:off x="0" y="11"/>
                                  <a:ext cx="130" cy="130"/>
                                  <a:chOff x="0" y="11"/>
                                  <a:chExt cx="130" cy="130"/>
                                </a:xfrm>
                              </wpg:grpSpPr>
                              <wps:wsp>
                                <wps:cNvPr id="4981" name="Freeform 65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82" name="Picture 65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83" name="Group 654"/>
                              <wpg:cNvGrpSpPr>
                                <a:grpSpLocks/>
                              </wpg:cNvGrpSpPr>
                              <wpg:grpSpPr bwMode="auto">
                                <a:xfrm>
                                  <a:off x="6" y="6"/>
                                  <a:ext cx="119" cy="119"/>
                                  <a:chOff x="6" y="6"/>
                                  <a:chExt cx="119" cy="119"/>
                                </a:xfrm>
                              </wpg:grpSpPr>
                              <wps:wsp>
                                <wps:cNvPr id="4984" name="Freeform 65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9FE483" id="Group 65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">
                      <v:group id="Group 65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">
                        <v:shape id="Freeform 65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65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">
                          <v:imagedata r:id="rId119" o:title=""/>
                        </v:shape>
                      </v:group>
                      <v:group id="Group 65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">
                        <v:shape id="Freeform 65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CDEB122" wp14:editId="66596E94">
                      <wp:extent cx="82550" cy="89535"/>
                      <wp:effectExtent l="8255" t="8255" r="13970" b="6985"/>
                      <wp:docPr id="4973"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74" name="Group 645"/>
                              <wpg:cNvGrpSpPr>
                                <a:grpSpLocks/>
                              </wpg:cNvGrpSpPr>
                              <wpg:grpSpPr bwMode="auto">
                                <a:xfrm>
                                  <a:off x="0" y="11"/>
                                  <a:ext cx="130" cy="130"/>
                                  <a:chOff x="0" y="11"/>
                                  <a:chExt cx="130" cy="130"/>
                                </a:xfrm>
                              </wpg:grpSpPr>
                              <wps:wsp>
                                <wps:cNvPr id="4975" name="Freeform 646"/>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6" name="Picture 6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77" name="Group 648"/>
                              <wpg:cNvGrpSpPr>
                                <a:grpSpLocks/>
                              </wpg:cNvGrpSpPr>
                              <wpg:grpSpPr bwMode="auto">
                                <a:xfrm>
                                  <a:off x="6" y="6"/>
                                  <a:ext cx="119" cy="119"/>
                                  <a:chOff x="6" y="6"/>
                                  <a:chExt cx="119" cy="119"/>
                                </a:xfrm>
                              </wpg:grpSpPr>
                              <wps:wsp>
                                <wps:cNvPr id="4978" name="Freeform 649"/>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F98C31" id="Group 644"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">
                      <v:group id="Group 645"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s2A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ZLA/5vwBOTmDwAA//8DAFBLAQItABQABgAIAAAAIQDb4fbL7gAAAIUBAAATAAAAAAAA&#10;AAAAAAAAAAAAAABbQ29udGVudF9UeXBlc10ueG1sUEsBAi0AFAAGAAgAAAAhAFr0LFu/AAAAFQEA&#10;AAsAAAAAAAAAAAAAAAAAHwEAAF9yZWxzLy5yZWxzUEsBAi0AFAAGAAgAAAAhAIPmzYDHAAAA3QAA&#10;AA8AAAAAAAAAAAAAAAAABwIAAGRycy9kb3ducmV2LnhtbFBLBQYAAAAAAwADALcAAAD7AgAAAAA=&#10;">
                        <v:shape id="Freeform 646"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647"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">
                          <v:imagedata r:id="rId119" o:title=""/>
                        </v:shape>
                      </v:group>
                      <v:group id="Group 648"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">
                        <v:shape id="Freeform 649"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63E56DE" wp14:editId="015B1E61">
                      <wp:extent cx="82550" cy="89535"/>
                      <wp:effectExtent l="14605" t="8255" r="7620" b="6985"/>
                      <wp:docPr id="4967"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68" name="Group 639"/>
                              <wpg:cNvGrpSpPr>
                                <a:grpSpLocks/>
                              </wpg:cNvGrpSpPr>
                              <wpg:grpSpPr bwMode="auto">
                                <a:xfrm>
                                  <a:off x="0" y="11"/>
                                  <a:ext cx="130" cy="130"/>
                                  <a:chOff x="0" y="11"/>
                                  <a:chExt cx="130" cy="130"/>
                                </a:xfrm>
                              </wpg:grpSpPr>
                              <wps:wsp>
                                <wps:cNvPr id="4969" name="Freeform 640"/>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0" name="Picture 6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71" name="Group 642"/>
                              <wpg:cNvGrpSpPr>
                                <a:grpSpLocks/>
                              </wpg:cNvGrpSpPr>
                              <wpg:grpSpPr bwMode="auto">
                                <a:xfrm>
                                  <a:off x="6" y="6"/>
                                  <a:ext cx="119" cy="119"/>
                                  <a:chOff x="6" y="6"/>
                                  <a:chExt cx="119" cy="119"/>
                                </a:xfrm>
                              </wpg:grpSpPr>
                              <wps:wsp>
                                <wps:cNvPr id="4972" name="Freeform 643"/>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BBDF34" id="Group 638"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BE47ev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639"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">
                        <v:shape id="Freeform 640"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641"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">
                          <v:imagedata r:id="rId119" o:title=""/>
                        </v:shape>
                      </v:group>
                      <v:group id="Group 642"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">
                        <v:shape id="Freeform 643"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09763AF" wp14:editId="72580E13">
                      <wp:extent cx="82550" cy="89535"/>
                      <wp:effectExtent l="11430" t="8255" r="10795" b="6985"/>
                      <wp:docPr id="4961"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62" name="Group 633"/>
                              <wpg:cNvGrpSpPr>
                                <a:grpSpLocks/>
                              </wpg:cNvGrpSpPr>
                              <wpg:grpSpPr bwMode="auto">
                                <a:xfrm>
                                  <a:off x="0" y="11"/>
                                  <a:ext cx="130" cy="130"/>
                                  <a:chOff x="0" y="11"/>
                                  <a:chExt cx="130" cy="130"/>
                                </a:xfrm>
                              </wpg:grpSpPr>
                              <wps:wsp>
                                <wps:cNvPr id="4963" name="Freeform 634"/>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4" name="Picture 63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65" name="Group 636"/>
                              <wpg:cNvGrpSpPr>
                                <a:grpSpLocks/>
                              </wpg:cNvGrpSpPr>
                              <wpg:grpSpPr bwMode="auto">
                                <a:xfrm>
                                  <a:off x="6" y="6"/>
                                  <a:ext cx="119" cy="119"/>
                                  <a:chOff x="6" y="6"/>
                                  <a:chExt cx="119" cy="119"/>
                                </a:xfrm>
                              </wpg:grpSpPr>
                              <wps:wsp>
                                <wps:cNvPr id="4966" name="Freeform 637"/>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E3A3B3" id="Group 632"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gHDQ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">
                      <v:group id="Group 633"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">
                        <v:shape id="Freeform 634"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635"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">
                          <v:imagedata r:id="rId119" o:title=""/>
                        </v:shape>
                      </v:group>
                      <v:group id="Group 636"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">
                        <v:shape id="Freeform 637"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AD7ECAB" wp14:editId="2B39DEB5">
                      <wp:extent cx="82550" cy="89535"/>
                      <wp:effectExtent l="8255" t="8255" r="13970" b="6985"/>
                      <wp:docPr id="4955"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56" name="Group 627"/>
                              <wpg:cNvGrpSpPr>
                                <a:grpSpLocks/>
                              </wpg:cNvGrpSpPr>
                              <wpg:grpSpPr bwMode="auto">
                                <a:xfrm>
                                  <a:off x="0" y="11"/>
                                  <a:ext cx="130" cy="130"/>
                                  <a:chOff x="0" y="11"/>
                                  <a:chExt cx="130" cy="130"/>
                                </a:xfrm>
                              </wpg:grpSpPr>
                              <wps:wsp>
                                <wps:cNvPr id="4957" name="Freeform 628"/>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58" name="Picture 62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59" name="Group 630"/>
                              <wpg:cNvGrpSpPr>
                                <a:grpSpLocks/>
                              </wpg:cNvGrpSpPr>
                              <wpg:grpSpPr bwMode="auto">
                                <a:xfrm>
                                  <a:off x="6" y="6"/>
                                  <a:ext cx="119" cy="119"/>
                                  <a:chOff x="6" y="6"/>
                                  <a:chExt cx="119" cy="119"/>
                                </a:xfrm>
                              </wpg:grpSpPr>
                              <wps:wsp>
                                <wps:cNvPr id="4960" name="Freeform 631"/>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A7C3506" id="Group 626"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H3A3co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627"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">
                        <v:shape id="Freeform 628"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629"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">
                          <v:imagedata r:id="rId119" o:title=""/>
                        </v:shape>
                      </v:group>
                      <v:group id="Group 630"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">
                        <v:shape id="Freeform 631"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89F2985" wp14:editId="01CB3C7A">
                      <wp:extent cx="82550" cy="89535"/>
                      <wp:effectExtent l="13970" t="8255" r="8255" b="6985"/>
                      <wp:docPr id="4949"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50" name="Group 621"/>
                              <wpg:cNvGrpSpPr>
                                <a:grpSpLocks/>
                              </wpg:cNvGrpSpPr>
                              <wpg:grpSpPr bwMode="auto">
                                <a:xfrm>
                                  <a:off x="0" y="11"/>
                                  <a:ext cx="130" cy="130"/>
                                  <a:chOff x="0" y="11"/>
                                  <a:chExt cx="130" cy="130"/>
                                </a:xfrm>
                              </wpg:grpSpPr>
                              <wps:wsp>
                                <wps:cNvPr id="4951" name="Freeform 622"/>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52" name="Picture 62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53" name="Group 624"/>
                              <wpg:cNvGrpSpPr>
                                <a:grpSpLocks/>
                              </wpg:cNvGrpSpPr>
                              <wpg:grpSpPr bwMode="auto">
                                <a:xfrm>
                                  <a:off x="6" y="6"/>
                                  <a:ext cx="119" cy="119"/>
                                  <a:chOff x="6" y="6"/>
                                  <a:chExt cx="119" cy="119"/>
                                </a:xfrm>
                              </wpg:grpSpPr>
                              <wps:wsp>
                                <wps:cNvPr id="4954" name="Freeform 625"/>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421566" id="Group 620"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">
                      <v:group id="Group 621"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">
                        <v:shape id="Freeform 622"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623"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">
                          <v:imagedata r:id="rId119" o:title=""/>
                        </v:shape>
                      </v:group>
                      <v:group id="Group 624"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mU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R/B8E56AnP8BAAD//wMAUEsBAi0AFAAGAAgAAAAhANvh9svuAAAAhQEAABMAAAAAAAAA&#10;AAAAAAAAAAAAAFtDb250ZW50X1R5cGVzXS54bWxQSwECLQAUAAYACAAAACEAWvQsW78AAAAVAQAA&#10;CwAAAAAAAAAAAAAAAAAfAQAAX3JlbHMvLnJlbHNQSwECLQAUAAYACAAAACEAR7oJlMYAAADdAAAA&#10;DwAAAAAAAAAAAAAAAAAHAgAAZHJzL2Rvd25yZXYueG1sUEsFBgAAAAADAAMAtwAAAPoCAAAAAA==&#10;">
                        <v:shape id="Freeform 625"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tc>
      </w:tr>
    </w:tbl>
    <w:p w14:paraId="6CA8D0C7" w14:textId="77777777" w:rsidR="00F608A2" w:rsidRPr="00647D01" w:rsidRDefault="00F608A2">
      <w:pPr>
        <w:spacing w:before="11"/>
        <w:rPr>
          <w:rFonts w:ascii="Arial" w:eastAsia="Arial" w:hAnsi="Arial" w:cs="Arial"/>
          <w:b/>
          <w:bCs/>
          <w:szCs w:val="19"/>
        </w:rPr>
      </w:pPr>
    </w:p>
    <w:p w14:paraId="0E96F20B" w14:textId="77777777" w:rsidR="0098721F" w:rsidRPr="00647D01" w:rsidRDefault="0098721F">
      <w:pPr>
        <w:spacing w:before="0" w:line="240" w:lineRule="auto"/>
        <w:rPr>
          <w:rFonts w:ascii="Times New Roman" w:hAnsi="Times New Roman"/>
          <w:b/>
          <w:color w:val="130201"/>
          <w:sz w:val="20"/>
          <w:lang w:val="en-US" w:eastAsia="ko-KR"/>
        </w:rPr>
      </w:pPr>
      <w:r w:rsidRPr="00647D01">
        <w:rPr>
          <w:color w:val="130201"/>
        </w:rPr>
        <w:br w:type="page"/>
      </w:r>
    </w:p>
    <w:p w14:paraId="4FD03F46" w14:textId="77777777" w:rsidR="0098721F" w:rsidRPr="00647D01" w:rsidRDefault="0098721F">
      <w:pPr>
        <w:pStyle w:val="BodyText"/>
        <w:spacing w:after="39"/>
        <w:ind w:left="213"/>
        <w:rPr>
          <w:color w:val="130201"/>
        </w:rPr>
      </w:pPr>
    </w:p>
    <w:p w14:paraId="031851E0" w14:textId="77777777" w:rsidR="0098721F" w:rsidRPr="00647D01" w:rsidRDefault="0098721F">
      <w:pPr>
        <w:pStyle w:val="BodyText"/>
        <w:spacing w:after="39"/>
        <w:ind w:left="213"/>
        <w:rPr>
          <w:color w:val="130201"/>
        </w:rPr>
      </w:pPr>
    </w:p>
    <w:p w14:paraId="235E4BB8" w14:textId="5F8F1148" w:rsidR="00F608A2" w:rsidRPr="00647D01" w:rsidRDefault="00F608A2">
      <w:pPr>
        <w:pStyle w:val="BodyText"/>
        <w:spacing w:after="39"/>
        <w:ind w:left="213"/>
        <w:rPr>
          <w:b w:val="0"/>
          <w:bCs/>
        </w:rPr>
      </w:pPr>
      <w:proofErr w:type="spellStart"/>
      <w:r w:rsidRPr="00647D01">
        <w:rPr>
          <w:color w:val="130201"/>
        </w:rPr>
        <w:t>Digitisation</w:t>
      </w:r>
      <w:proofErr w:type="spellEnd"/>
      <w:r w:rsidRPr="00647D01">
        <w:rPr>
          <w:color w:val="130201"/>
          <w:spacing w:val="21"/>
        </w:rPr>
        <w:t xml:space="preserve"> </w:t>
      </w:r>
      <w:r w:rsidRPr="00647D01">
        <w:rPr>
          <w:color w:val="130201"/>
        </w:rPr>
        <w:t>benefit</w:t>
      </w:r>
    </w:p>
    <w:p w14:paraId="738B9B32" w14:textId="4B4931FB"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3D08C582" wp14:editId="2BB7F545">
                <wp:extent cx="1034415" cy="6985"/>
                <wp:effectExtent l="6985" t="5715" r="6350" b="6350"/>
                <wp:docPr id="4946"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4415" cy="6985"/>
                          <a:chOff x="0" y="0"/>
                          <a:chExt cx="1629" cy="11"/>
                        </a:xfrm>
                      </wpg:grpSpPr>
                      <wpg:grpSp>
                        <wpg:cNvPr id="4947" name="Group 618"/>
                        <wpg:cNvGrpSpPr>
                          <a:grpSpLocks/>
                        </wpg:cNvGrpSpPr>
                        <wpg:grpSpPr bwMode="auto">
                          <a:xfrm>
                            <a:off x="6" y="6"/>
                            <a:ext cx="1618" cy="2"/>
                            <a:chOff x="6" y="6"/>
                            <a:chExt cx="1618" cy="2"/>
                          </a:xfrm>
                        </wpg:grpSpPr>
                        <wps:wsp>
                          <wps:cNvPr id="4948" name="Freeform 619"/>
                          <wps:cNvSpPr>
                            <a:spLocks/>
                          </wps:cNvSpPr>
                          <wps:spPr bwMode="auto">
                            <a:xfrm>
                              <a:off x="6" y="6"/>
                              <a:ext cx="1618" cy="2"/>
                            </a:xfrm>
                            <a:custGeom>
                              <a:avLst/>
                              <a:gdLst>
                                <a:gd name="T0" fmla="+- 0 6 6"/>
                                <a:gd name="T1" fmla="*/ T0 w 1618"/>
                                <a:gd name="T2" fmla="+- 0 1623 6"/>
                                <a:gd name="T3" fmla="*/ T2 w 1618"/>
                              </a:gdLst>
                              <a:ahLst/>
                              <a:cxnLst>
                                <a:cxn ang="0">
                                  <a:pos x="T1" y="0"/>
                                </a:cxn>
                                <a:cxn ang="0">
                                  <a:pos x="T3" y="0"/>
                                </a:cxn>
                              </a:cxnLst>
                              <a:rect l="0" t="0" r="r" b="b"/>
                              <a:pathLst>
                                <a:path w="1618">
                                  <a:moveTo>
                                    <a:pt x="0" y="0"/>
                                  </a:moveTo>
                                  <a:lnTo>
                                    <a:pt x="1617"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4373DB" id="Group 617" o:spid="_x0000_s1026" style="width:81.45pt;height:.55pt;mso-position-horizontal-relative:char;mso-position-vertical-relative:line" coordsize="16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">
                <v:group id="Group 618" o:spid="_x0000_s1027" style="position:absolute;left:6;top:6;width:1618;height:2" coordorigin="6,6"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JlK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JkmbzA/5vwBOTmDwAA//8DAFBLAQItABQABgAIAAAAIQDb4fbL7gAAAIUBAAATAAAAAAAA&#10;AAAAAAAAAAAAAABbQ29udGVudF9UeXBlc10ueG1sUEsBAi0AFAAGAAgAAAAhAFr0LFu/AAAAFQEA&#10;AAsAAAAAAAAAAAAAAAAAHwEAAF9yZWxzLy5yZWxzUEsBAi0AFAAGAAgAAAAhAL1YmUrHAAAA3QAA&#10;AA8AAAAAAAAAAAAAAAAABwIAAGRycy9kb3ducmV2LnhtbFBLBQYAAAAAAwADALcAAAD7AgAAAAA=&#10;">
                  <v:shape id="Freeform 619" o:spid="_x0000_s1028" style="position:absolute;left:6;top:6;width:1618;height:2;visibility:visible;mso-wrap-style:square;v-text-anchor:top" coordsize="1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" path="m,l1617,e" filled="f" strokecolor="#ccc" strokeweight=".19017mm">
                    <v:path arrowok="t" o:connecttype="custom" o:connectlocs="0,0;1617,0" o:connectangles="0,0"/>
                  </v:shape>
                </v:group>
                <w10:anchorlock/>
              </v:group>
            </w:pict>
          </mc:Fallback>
        </mc:AlternateContent>
      </w:r>
    </w:p>
    <w:p w14:paraId="6A4C8C54" w14:textId="77777777" w:rsidR="00F608A2" w:rsidRPr="00647D01" w:rsidRDefault="00F608A2" w:rsidP="00F608A2">
      <w:pPr>
        <w:pStyle w:val="ListParagraph"/>
        <w:widowControl w:val="0"/>
        <w:numPr>
          <w:ilvl w:val="0"/>
          <w:numId w:val="39"/>
        </w:numPr>
        <w:tabs>
          <w:tab w:val="left" w:pos="718"/>
        </w:tabs>
        <w:spacing w:before="122" w:after="39" w:line="240" w:lineRule="auto"/>
        <w:ind w:left="717"/>
        <w:contextualSpacing w:val="0"/>
        <w:rPr>
          <w:rFonts w:ascii="Arial" w:eastAsia="Arial" w:hAnsi="Arial" w:cs="Arial"/>
          <w:sz w:val="17"/>
          <w:szCs w:val="17"/>
        </w:rPr>
      </w:pPr>
      <w:r w:rsidRPr="006265AF">
        <w:rPr>
          <w:rFonts w:ascii="Arial"/>
          <w:b/>
          <w:color w:val="130201"/>
          <w:sz w:val="17"/>
        </w:rPr>
        <w:t xml:space="preserve">How has digitisation (technology adoption) benefited your </w:t>
      </w:r>
      <w:proofErr w:type="gramStart"/>
      <w:r w:rsidRPr="006265AF">
        <w:rPr>
          <w:rFonts w:ascii="Arial"/>
          <w:b/>
          <w:color w:val="130201"/>
          <w:sz w:val="17"/>
        </w:rPr>
        <w:t xml:space="preserve">organisation </w:t>
      </w:r>
      <w:r w:rsidRPr="006265AF">
        <w:rPr>
          <w:rFonts w:ascii="Arial"/>
          <w:b/>
          <w:color w:val="130201"/>
          <w:spacing w:val="34"/>
          <w:sz w:val="17"/>
        </w:rPr>
        <w:t xml:space="preserve"> </w:t>
      </w:r>
      <w:r w:rsidRPr="00647D01">
        <w:rPr>
          <w:rFonts w:ascii="Arial"/>
          <w:b/>
          <w:color w:val="130201"/>
          <w:sz w:val="17"/>
        </w:rPr>
        <w:t>?</w:t>
      </w:r>
      <w:proofErr w:type="gramEnd"/>
    </w:p>
    <w:tbl>
      <w:tblPr>
        <w:tblW w:w="0" w:type="auto"/>
        <w:tblInd w:w="391" w:type="dxa"/>
        <w:tblLayout w:type="fixed"/>
        <w:tblCellMar>
          <w:left w:w="0" w:type="dxa"/>
          <w:right w:w="0" w:type="dxa"/>
        </w:tblCellMar>
        <w:tblLook w:val="01E0" w:firstRow="1" w:lastRow="1" w:firstColumn="1" w:lastColumn="1" w:noHBand="0" w:noVBand="0"/>
      </w:tblPr>
      <w:tblGrid>
        <w:gridCol w:w="4943"/>
        <w:gridCol w:w="5342"/>
      </w:tblGrid>
      <w:tr w:rsidR="00F608A2" w:rsidRPr="00647D01" w14:paraId="4FCEEA99" w14:textId="77777777">
        <w:trPr>
          <w:trHeight w:hRule="exact" w:val="485"/>
        </w:trPr>
        <w:tc>
          <w:tcPr>
            <w:tcW w:w="4943" w:type="dxa"/>
            <w:tcBorders>
              <w:top w:val="single" w:sz="4" w:space="0" w:color="CCCCCC"/>
              <w:left w:val="nil"/>
              <w:bottom w:val="single" w:sz="4" w:space="0" w:color="BABABA"/>
              <w:right w:val="single" w:sz="4" w:space="0" w:color="BABABA"/>
            </w:tcBorders>
          </w:tcPr>
          <w:p w14:paraId="15B0616A" w14:textId="77777777" w:rsidR="00F608A2" w:rsidRPr="00647D01" w:rsidRDefault="00F608A2"/>
        </w:tc>
        <w:tc>
          <w:tcPr>
            <w:tcW w:w="5342" w:type="dxa"/>
            <w:tcBorders>
              <w:top w:val="single" w:sz="4" w:space="0" w:color="CCCCCC"/>
              <w:left w:val="single" w:sz="4" w:space="0" w:color="BABABA"/>
              <w:bottom w:val="single" w:sz="4" w:space="0" w:color="BABABA"/>
              <w:right w:val="nil"/>
            </w:tcBorders>
          </w:tcPr>
          <w:p w14:paraId="2A95CC64" w14:textId="77777777" w:rsidR="00F608A2" w:rsidRPr="00647D01" w:rsidRDefault="00F608A2">
            <w:pPr>
              <w:pStyle w:val="TableParagraph"/>
              <w:tabs>
                <w:tab w:val="left" w:pos="1031"/>
                <w:tab w:val="left" w:pos="2015"/>
                <w:tab w:val="left" w:pos="2745"/>
                <w:tab w:val="left" w:pos="3672"/>
                <w:tab w:val="left" w:pos="3805"/>
                <w:tab w:val="left" w:pos="4662"/>
              </w:tabs>
              <w:spacing w:before="35"/>
              <w:ind w:left="115" w:right="197" w:firstLine="1817"/>
              <w:rPr>
                <w:rFonts w:ascii="Times New Roman" w:eastAsia="Times New Roman" w:hAnsi="Times New Roman" w:cs="Times New Roman"/>
                <w:sz w:val="17"/>
                <w:szCs w:val="17"/>
              </w:rPr>
            </w:pPr>
            <w:r w:rsidRPr="00647D01">
              <w:rPr>
                <w:rFonts w:ascii="Times New Roman"/>
                <w:spacing w:val="-7"/>
                <w:sz w:val="17"/>
              </w:rPr>
              <w:t>To</w:t>
            </w:r>
            <w:r w:rsidRPr="00647D01">
              <w:rPr>
                <w:rFonts w:ascii="Times New Roman"/>
                <w:spacing w:val="9"/>
                <w:sz w:val="17"/>
              </w:rPr>
              <w:t xml:space="preserve"> </w:t>
            </w:r>
            <w:r w:rsidRPr="00647D01">
              <w:rPr>
                <w:rFonts w:ascii="Times New Roman"/>
                <w:sz w:val="17"/>
              </w:rPr>
              <w:t>some</w:t>
            </w:r>
            <w:r w:rsidRPr="00647D01">
              <w:rPr>
                <w:rFonts w:ascii="Times New Roman"/>
                <w:sz w:val="17"/>
              </w:rPr>
              <w:tab/>
            </w:r>
            <w:r w:rsidRPr="00647D01">
              <w:rPr>
                <w:rFonts w:ascii="Times New Roman"/>
                <w:sz w:val="17"/>
              </w:rPr>
              <w:tab/>
            </w:r>
            <w:r w:rsidRPr="00647D01">
              <w:rPr>
                <w:rFonts w:ascii="Times New Roman"/>
                <w:spacing w:val="-7"/>
                <w:sz w:val="17"/>
              </w:rPr>
              <w:t>To</w:t>
            </w:r>
            <w:r w:rsidRPr="00647D01">
              <w:rPr>
                <w:rFonts w:ascii="Times New Roman"/>
                <w:spacing w:val="4"/>
                <w:sz w:val="17"/>
              </w:rPr>
              <w:t xml:space="preserve"> </w:t>
            </w:r>
            <w:r w:rsidRPr="00647D01">
              <w:rPr>
                <w:rFonts w:ascii="Times New Roman"/>
                <w:sz w:val="17"/>
              </w:rPr>
              <w:t>a</w:t>
            </w:r>
            <w:r w:rsidRPr="00647D01">
              <w:rPr>
                <w:rFonts w:ascii="Times New Roman"/>
                <w:spacing w:val="4"/>
                <w:sz w:val="17"/>
              </w:rPr>
              <w:t xml:space="preserve"> </w:t>
            </w:r>
            <w:r w:rsidRPr="00647D01">
              <w:rPr>
                <w:rFonts w:ascii="Times New Roman"/>
                <w:sz w:val="17"/>
              </w:rPr>
              <w:t>great</w:t>
            </w:r>
            <w:r w:rsidRPr="00647D01">
              <w:rPr>
                <w:rFonts w:ascii="Times New Roman"/>
                <w:sz w:val="17"/>
              </w:rPr>
              <w:tab/>
              <w:t>Do</w:t>
            </w:r>
            <w:r w:rsidRPr="00647D01">
              <w:rPr>
                <w:rFonts w:ascii="Times New Roman"/>
                <w:spacing w:val="6"/>
                <w:sz w:val="17"/>
              </w:rPr>
              <w:t xml:space="preserve"> </w:t>
            </w:r>
            <w:r w:rsidRPr="00647D01">
              <w:rPr>
                <w:rFonts w:ascii="Times New Roman"/>
                <w:sz w:val="17"/>
              </w:rPr>
              <w:t>not</w:t>
            </w:r>
            <w:r w:rsidRPr="00647D01">
              <w:rPr>
                <w:rFonts w:ascii="Times New Roman"/>
                <w:w w:val="101"/>
                <w:sz w:val="17"/>
              </w:rPr>
              <w:t xml:space="preserve"> </w:t>
            </w:r>
            <w:proofErr w:type="spellStart"/>
            <w:r w:rsidRPr="00647D01">
              <w:rPr>
                <w:rFonts w:ascii="Times New Roman"/>
                <w:sz w:val="17"/>
              </w:rPr>
              <w:t>Not</w:t>
            </w:r>
            <w:proofErr w:type="spellEnd"/>
            <w:r w:rsidRPr="00647D01">
              <w:rPr>
                <w:rFonts w:ascii="Times New Roman"/>
                <w:spacing w:val="4"/>
                <w:sz w:val="17"/>
              </w:rPr>
              <w:t xml:space="preserve"> </w:t>
            </w:r>
            <w:r w:rsidRPr="00647D01">
              <w:rPr>
                <w:rFonts w:ascii="Times New Roman"/>
                <w:sz w:val="17"/>
              </w:rPr>
              <w:t>at</w:t>
            </w:r>
            <w:r w:rsidRPr="00647D01">
              <w:rPr>
                <w:rFonts w:ascii="Times New Roman"/>
                <w:spacing w:val="4"/>
                <w:sz w:val="17"/>
              </w:rPr>
              <w:t xml:space="preserve"> </w:t>
            </w:r>
            <w:r w:rsidRPr="00647D01">
              <w:rPr>
                <w:rFonts w:ascii="Times New Roman"/>
                <w:sz w:val="17"/>
              </w:rPr>
              <w:t>all</w:t>
            </w:r>
            <w:r w:rsidRPr="00647D01">
              <w:rPr>
                <w:rFonts w:ascii="Times New Roman"/>
                <w:sz w:val="17"/>
              </w:rPr>
              <w:tab/>
              <w:t>Slightly</w:t>
            </w:r>
            <w:r w:rsidRPr="00647D01">
              <w:rPr>
                <w:rFonts w:ascii="Times New Roman"/>
                <w:sz w:val="17"/>
              </w:rPr>
              <w:tab/>
            </w:r>
            <w:proofErr w:type="spellStart"/>
            <w:r w:rsidRPr="00647D01">
              <w:rPr>
                <w:rFonts w:ascii="Times New Roman"/>
                <w:sz w:val="17"/>
              </w:rPr>
              <w:t>extnet</w:t>
            </w:r>
            <w:proofErr w:type="spellEnd"/>
            <w:r w:rsidRPr="00647D01">
              <w:rPr>
                <w:rFonts w:ascii="Times New Roman"/>
                <w:sz w:val="17"/>
              </w:rPr>
              <w:tab/>
              <w:t>Fairly</w:t>
            </w:r>
            <w:r w:rsidRPr="00647D01">
              <w:rPr>
                <w:rFonts w:ascii="Times New Roman"/>
                <w:spacing w:val="10"/>
                <w:sz w:val="17"/>
              </w:rPr>
              <w:t xml:space="preserve"> </w:t>
            </w:r>
            <w:r w:rsidRPr="00647D01">
              <w:rPr>
                <w:rFonts w:ascii="Times New Roman"/>
                <w:sz w:val="17"/>
              </w:rPr>
              <w:t>well</w:t>
            </w:r>
            <w:r w:rsidRPr="00647D01">
              <w:rPr>
                <w:rFonts w:ascii="Times New Roman"/>
                <w:sz w:val="17"/>
              </w:rPr>
              <w:tab/>
            </w:r>
            <w:r w:rsidRPr="00647D01">
              <w:rPr>
                <w:rFonts w:ascii="Times New Roman"/>
                <w:sz w:val="17"/>
              </w:rPr>
              <w:tab/>
              <w:t>extent</w:t>
            </w:r>
            <w:r w:rsidRPr="00647D01">
              <w:rPr>
                <w:rFonts w:ascii="Times New Roman"/>
                <w:sz w:val="17"/>
              </w:rPr>
              <w:tab/>
              <w:t>know</w:t>
            </w:r>
          </w:p>
        </w:tc>
      </w:tr>
      <w:tr w:rsidR="00F608A2" w:rsidRPr="00647D01" w14:paraId="736B461D" w14:textId="77777777">
        <w:trPr>
          <w:trHeight w:hRule="exact" w:val="3272"/>
        </w:trPr>
        <w:tc>
          <w:tcPr>
            <w:tcW w:w="4943" w:type="dxa"/>
            <w:tcBorders>
              <w:top w:val="single" w:sz="4" w:space="0" w:color="BABABA"/>
              <w:left w:val="nil"/>
              <w:bottom w:val="nil"/>
              <w:right w:val="single" w:sz="4" w:space="0" w:color="BABABA"/>
            </w:tcBorders>
          </w:tcPr>
          <w:p w14:paraId="500ADA5B" w14:textId="77777777" w:rsidR="00F608A2" w:rsidRPr="00647D01" w:rsidRDefault="00F608A2">
            <w:pPr>
              <w:pStyle w:val="TableParagraph"/>
              <w:spacing w:before="35" w:line="343" w:lineRule="auto"/>
              <w:ind w:left="43" w:right="3273"/>
              <w:rPr>
                <w:rFonts w:ascii="Times New Roman" w:eastAsia="Times New Roman" w:hAnsi="Times New Roman" w:cs="Times New Roman"/>
                <w:sz w:val="17"/>
                <w:szCs w:val="17"/>
              </w:rPr>
            </w:pPr>
            <w:r w:rsidRPr="00647D01">
              <w:rPr>
                <w:rFonts w:ascii="Times New Roman"/>
                <w:sz w:val="17"/>
              </w:rPr>
              <w:t>Reduced operating cost Increased</w:t>
            </w:r>
            <w:r w:rsidRPr="00647D01">
              <w:rPr>
                <w:rFonts w:ascii="Times New Roman"/>
                <w:spacing w:val="21"/>
                <w:sz w:val="17"/>
              </w:rPr>
              <w:t xml:space="preserve"> </w:t>
            </w:r>
            <w:r w:rsidRPr="00647D01">
              <w:rPr>
                <w:rFonts w:ascii="Times New Roman"/>
                <w:sz w:val="17"/>
              </w:rPr>
              <w:t>productivity</w:t>
            </w:r>
          </w:p>
          <w:p w14:paraId="4B67A8AE" w14:textId="77777777" w:rsidR="00F608A2" w:rsidRPr="00647D01" w:rsidRDefault="00F608A2">
            <w:pPr>
              <w:pStyle w:val="TableParagraph"/>
              <w:spacing w:before="4" w:line="343" w:lineRule="auto"/>
              <w:ind w:left="43" w:right="998"/>
              <w:rPr>
                <w:rFonts w:ascii="Times New Roman" w:eastAsia="Times New Roman" w:hAnsi="Times New Roman" w:cs="Times New Roman"/>
                <w:sz w:val="17"/>
                <w:szCs w:val="17"/>
              </w:rPr>
            </w:pPr>
            <w:r w:rsidRPr="00647D01">
              <w:rPr>
                <w:rFonts w:ascii="Times New Roman"/>
                <w:sz w:val="17"/>
              </w:rPr>
              <w:t>Increased access and information generation in real time Enhanced</w:t>
            </w:r>
            <w:r w:rsidRPr="00647D01">
              <w:rPr>
                <w:rFonts w:ascii="Times New Roman"/>
                <w:spacing w:val="20"/>
                <w:sz w:val="17"/>
              </w:rPr>
              <w:t xml:space="preserve"> </w:t>
            </w:r>
            <w:r w:rsidRPr="00647D01">
              <w:rPr>
                <w:rFonts w:ascii="Times New Roman"/>
                <w:sz w:val="17"/>
              </w:rPr>
              <w:t>innovation</w:t>
            </w:r>
          </w:p>
          <w:p w14:paraId="62BEE9F5" w14:textId="77777777" w:rsidR="00F608A2" w:rsidRPr="00647D01" w:rsidRDefault="00F608A2">
            <w:pPr>
              <w:pStyle w:val="TableParagraph"/>
              <w:spacing w:before="4" w:line="343" w:lineRule="auto"/>
              <w:ind w:left="43" w:right="1556"/>
              <w:rPr>
                <w:rFonts w:ascii="Times New Roman" w:eastAsia="Times New Roman" w:hAnsi="Times New Roman" w:cs="Times New Roman"/>
                <w:sz w:val="17"/>
                <w:szCs w:val="17"/>
              </w:rPr>
            </w:pPr>
            <w:r w:rsidRPr="00647D01">
              <w:rPr>
                <w:rFonts w:ascii="Times New Roman" w:eastAsia="Times New Roman" w:hAnsi="Times New Roman" w:cs="Times New Roman"/>
                <w:sz w:val="17"/>
                <w:szCs w:val="17"/>
              </w:rPr>
              <w:t>Increased company’s attractiveness to talent Increased employee efficiency and</w:t>
            </w:r>
            <w:r w:rsidRPr="00647D01">
              <w:rPr>
                <w:rFonts w:ascii="Times New Roman" w:eastAsia="Times New Roman" w:hAnsi="Times New Roman" w:cs="Times New Roman"/>
                <w:spacing w:val="38"/>
                <w:sz w:val="17"/>
                <w:szCs w:val="17"/>
              </w:rPr>
              <w:t xml:space="preserve"> </w:t>
            </w:r>
            <w:r w:rsidRPr="00647D01">
              <w:rPr>
                <w:rFonts w:ascii="Times New Roman" w:eastAsia="Times New Roman" w:hAnsi="Times New Roman" w:cs="Times New Roman"/>
                <w:sz w:val="17"/>
                <w:szCs w:val="17"/>
              </w:rPr>
              <w:t>effectiveness</w:t>
            </w:r>
          </w:p>
          <w:p w14:paraId="51225889" w14:textId="77777777" w:rsidR="00F608A2" w:rsidRPr="00647D01" w:rsidRDefault="00F608A2">
            <w:pPr>
              <w:pStyle w:val="TableParagraph"/>
              <w:spacing w:before="4" w:line="343" w:lineRule="auto"/>
              <w:ind w:left="43" w:right="1116"/>
              <w:rPr>
                <w:rFonts w:ascii="Times New Roman" w:eastAsia="Times New Roman" w:hAnsi="Times New Roman" w:cs="Times New Roman"/>
                <w:sz w:val="17"/>
                <w:szCs w:val="17"/>
              </w:rPr>
            </w:pPr>
            <w:r w:rsidRPr="00647D01">
              <w:rPr>
                <w:rFonts w:ascii="Times New Roman"/>
                <w:sz w:val="17"/>
              </w:rPr>
              <w:t>Improved attraction and reach to a larger pool of talent Improved offsite</w:t>
            </w:r>
            <w:r w:rsidRPr="00647D01">
              <w:rPr>
                <w:rFonts w:ascii="Times New Roman"/>
                <w:spacing w:val="24"/>
                <w:sz w:val="17"/>
              </w:rPr>
              <w:t xml:space="preserve"> </w:t>
            </w:r>
            <w:r w:rsidRPr="00647D01">
              <w:rPr>
                <w:rFonts w:ascii="Times New Roman"/>
                <w:sz w:val="17"/>
              </w:rPr>
              <w:t>engagement</w:t>
            </w:r>
          </w:p>
          <w:p w14:paraId="2DAB5544" w14:textId="77777777" w:rsidR="00F608A2" w:rsidRPr="00647D01" w:rsidRDefault="00F608A2">
            <w:pPr>
              <w:pStyle w:val="TableParagraph"/>
              <w:spacing w:before="4" w:line="343" w:lineRule="auto"/>
              <w:ind w:left="43" w:right="2766"/>
              <w:jc w:val="both"/>
              <w:rPr>
                <w:rFonts w:ascii="Times New Roman" w:eastAsia="Times New Roman" w:hAnsi="Times New Roman" w:cs="Times New Roman"/>
                <w:sz w:val="17"/>
                <w:szCs w:val="17"/>
              </w:rPr>
            </w:pPr>
            <w:r w:rsidRPr="00647D01">
              <w:rPr>
                <w:rFonts w:ascii="Times New Roman"/>
                <w:sz w:val="17"/>
              </w:rPr>
              <w:t xml:space="preserve">Increased customer experience Introduce </w:t>
            </w:r>
            <w:proofErr w:type="spellStart"/>
            <w:r w:rsidRPr="00647D01">
              <w:rPr>
                <w:rFonts w:ascii="Times New Roman"/>
                <w:sz w:val="17"/>
              </w:rPr>
              <w:t>behavioural</w:t>
            </w:r>
            <w:proofErr w:type="spellEnd"/>
            <w:r w:rsidRPr="00647D01">
              <w:rPr>
                <w:rFonts w:ascii="Times New Roman"/>
                <w:sz w:val="17"/>
              </w:rPr>
              <w:t xml:space="preserve"> changes Other benefit (please</w:t>
            </w:r>
            <w:r w:rsidRPr="00647D01">
              <w:rPr>
                <w:rFonts w:ascii="Times New Roman"/>
                <w:spacing w:val="27"/>
                <w:sz w:val="17"/>
              </w:rPr>
              <w:t xml:space="preserve"> </w:t>
            </w:r>
            <w:r w:rsidRPr="00647D01">
              <w:rPr>
                <w:rFonts w:ascii="Times New Roman"/>
                <w:sz w:val="17"/>
              </w:rPr>
              <w:t>specify)</w:t>
            </w:r>
          </w:p>
        </w:tc>
        <w:tc>
          <w:tcPr>
            <w:tcW w:w="5342" w:type="dxa"/>
            <w:tcBorders>
              <w:top w:val="single" w:sz="4" w:space="0" w:color="BABABA"/>
              <w:left w:val="single" w:sz="4" w:space="0" w:color="BABABA"/>
              <w:bottom w:val="nil"/>
              <w:right w:val="nil"/>
            </w:tcBorders>
          </w:tcPr>
          <w:p w14:paraId="20F2CED9" w14:textId="77777777" w:rsidR="00F608A2" w:rsidRPr="00647D01" w:rsidRDefault="00F608A2">
            <w:pPr>
              <w:pStyle w:val="TableParagraph"/>
              <w:spacing w:before="6"/>
              <w:rPr>
                <w:rFonts w:ascii="Arial" w:eastAsia="Arial" w:hAnsi="Arial" w:cs="Arial"/>
                <w:b/>
                <w:bCs/>
                <w:sz w:val="7"/>
                <w:szCs w:val="7"/>
              </w:rPr>
            </w:pPr>
          </w:p>
          <w:p w14:paraId="1DF616B4" w14:textId="6DB15781"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148DDF2D" wp14:editId="7C4B3EB3">
                      <wp:extent cx="82550" cy="89535"/>
                      <wp:effectExtent l="10160" t="10795" r="12065" b="4445"/>
                      <wp:docPr id="4940"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41" name="Group 612"/>
                              <wpg:cNvGrpSpPr>
                                <a:grpSpLocks/>
                              </wpg:cNvGrpSpPr>
                              <wpg:grpSpPr bwMode="auto">
                                <a:xfrm>
                                  <a:off x="0" y="11"/>
                                  <a:ext cx="130" cy="130"/>
                                  <a:chOff x="0" y="11"/>
                                  <a:chExt cx="130" cy="130"/>
                                </a:xfrm>
                              </wpg:grpSpPr>
                              <wps:wsp>
                                <wps:cNvPr id="4942" name="Freeform 61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43" name="Picture 6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44" name="Group 615"/>
                              <wpg:cNvGrpSpPr>
                                <a:grpSpLocks/>
                              </wpg:cNvGrpSpPr>
                              <wpg:grpSpPr bwMode="auto">
                                <a:xfrm>
                                  <a:off x="6" y="6"/>
                                  <a:ext cx="119" cy="119"/>
                                  <a:chOff x="6" y="6"/>
                                  <a:chExt cx="119" cy="119"/>
                                </a:xfrm>
                              </wpg:grpSpPr>
                              <wps:wsp>
                                <wps:cNvPr id="4945" name="Freeform 61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E2DC31" id="Group 61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">
                      <v:group id="Group 61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">
                        <v:shape id="Freeform 61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61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">
                          <v:imagedata r:id="rId119" o:title=""/>
                        </v:shape>
                      </v:group>
                      <v:group id="Group 61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">
                        <v:shape id="Freeform 61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1B777BF" wp14:editId="388F657E">
                      <wp:extent cx="82550" cy="89535"/>
                      <wp:effectExtent l="12065" t="10795" r="10160" b="4445"/>
                      <wp:docPr id="4934"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35" name="Group 606"/>
                              <wpg:cNvGrpSpPr>
                                <a:grpSpLocks/>
                              </wpg:cNvGrpSpPr>
                              <wpg:grpSpPr bwMode="auto">
                                <a:xfrm>
                                  <a:off x="0" y="11"/>
                                  <a:ext cx="130" cy="130"/>
                                  <a:chOff x="0" y="11"/>
                                  <a:chExt cx="130" cy="130"/>
                                </a:xfrm>
                              </wpg:grpSpPr>
                              <wps:wsp>
                                <wps:cNvPr id="4936" name="Freeform 60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7" name="Picture 6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38" name="Group 609"/>
                              <wpg:cNvGrpSpPr>
                                <a:grpSpLocks/>
                              </wpg:cNvGrpSpPr>
                              <wpg:grpSpPr bwMode="auto">
                                <a:xfrm>
                                  <a:off x="6" y="6"/>
                                  <a:ext cx="119" cy="119"/>
                                  <a:chOff x="6" y="6"/>
                                  <a:chExt cx="119" cy="119"/>
                                </a:xfrm>
                              </wpg:grpSpPr>
                              <wps:wsp>
                                <wps:cNvPr id="4939" name="Freeform 61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E2D1812" id="Group 60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ATv&#10;vBMRCQAArS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60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">
                        <v:shape id="Freeform 60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60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">
                          <v:imagedata r:id="rId119" o:title=""/>
                        </v:shape>
                      </v:group>
                      <v:group id="Group 60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">
                        <v:shape id="Freeform 61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679AF49" wp14:editId="3C753AC0">
                      <wp:extent cx="82550" cy="89535"/>
                      <wp:effectExtent l="13335" t="10795" r="8890" b="4445"/>
                      <wp:docPr id="4928"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29" name="Group 600"/>
                              <wpg:cNvGrpSpPr>
                                <a:grpSpLocks/>
                              </wpg:cNvGrpSpPr>
                              <wpg:grpSpPr bwMode="auto">
                                <a:xfrm>
                                  <a:off x="0" y="11"/>
                                  <a:ext cx="130" cy="130"/>
                                  <a:chOff x="0" y="11"/>
                                  <a:chExt cx="130" cy="130"/>
                                </a:xfrm>
                              </wpg:grpSpPr>
                              <wps:wsp>
                                <wps:cNvPr id="4930" name="Freeform 60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31" name="Picture 6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32" name="Group 603"/>
                              <wpg:cNvGrpSpPr>
                                <a:grpSpLocks/>
                              </wpg:cNvGrpSpPr>
                              <wpg:grpSpPr bwMode="auto">
                                <a:xfrm>
                                  <a:off x="6" y="6"/>
                                  <a:ext cx="119" cy="119"/>
                                  <a:chOff x="6" y="6"/>
                                  <a:chExt cx="119" cy="119"/>
                                </a:xfrm>
                              </wpg:grpSpPr>
                              <wps:wsp>
                                <wps:cNvPr id="4933" name="Freeform 60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F244D4" id="Group 59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FxRqjA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60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">
                        <v:shape id="Freeform 60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60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">
                          <v:imagedata r:id="rId119" o:title=""/>
                        </v:shape>
                      </v:group>
                      <v:group id="Group 60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">
                        <v:shape id="Freeform 60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5462F47" wp14:editId="4FABD393">
                      <wp:extent cx="82550" cy="89535"/>
                      <wp:effectExtent l="9525" t="10795" r="12700" b="4445"/>
                      <wp:docPr id="4922"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23" name="Group 594"/>
                              <wpg:cNvGrpSpPr>
                                <a:grpSpLocks/>
                              </wpg:cNvGrpSpPr>
                              <wpg:grpSpPr bwMode="auto">
                                <a:xfrm>
                                  <a:off x="0" y="11"/>
                                  <a:ext cx="130" cy="130"/>
                                  <a:chOff x="0" y="11"/>
                                  <a:chExt cx="130" cy="130"/>
                                </a:xfrm>
                              </wpg:grpSpPr>
                              <wps:wsp>
                                <wps:cNvPr id="4924" name="Freeform 59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25" name="Picture 5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26" name="Group 597"/>
                              <wpg:cNvGrpSpPr>
                                <a:grpSpLocks/>
                              </wpg:cNvGrpSpPr>
                              <wpg:grpSpPr bwMode="auto">
                                <a:xfrm>
                                  <a:off x="6" y="6"/>
                                  <a:ext cx="119" cy="119"/>
                                  <a:chOff x="6" y="6"/>
                                  <a:chExt cx="119" cy="119"/>
                                </a:xfrm>
                              </wpg:grpSpPr>
                              <wps:wsp>
                                <wps:cNvPr id="4927" name="Freeform 59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50CF714" id="Group 59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">
                      <v:group id="Group 59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">
                        <v:shape id="Freeform 59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59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">
                          <v:imagedata r:id="rId119" o:title=""/>
                        </v:shape>
                      </v:group>
                      <v:group id="Group 59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">
                        <v:shape id="Freeform 59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09093A2" wp14:editId="26C1137B">
                      <wp:extent cx="82550" cy="89535"/>
                      <wp:effectExtent l="6350" t="10795" r="6350" b="4445"/>
                      <wp:docPr id="4916"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17" name="Group 588"/>
                              <wpg:cNvGrpSpPr>
                                <a:grpSpLocks/>
                              </wpg:cNvGrpSpPr>
                              <wpg:grpSpPr bwMode="auto">
                                <a:xfrm>
                                  <a:off x="0" y="11"/>
                                  <a:ext cx="130" cy="130"/>
                                  <a:chOff x="0" y="11"/>
                                  <a:chExt cx="130" cy="130"/>
                                </a:xfrm>
                              </wpg:grpSpPr>
                              <wps:wsp>
                                <wps:cNvPr id="4918" name="Freeform 58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9" name="Picture 5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20" name="Group 591"/>
                              <wpg:cNvGrpSpPr>
                                <a:grpSpLocks/>
                              </wpg:cNvGrpSpPr>
                              <wpg:grpSpPr bwMode="auto">
                                <a:xfrm>
                                  <a:off x="6" y="6"/>
                                  <a:ext cx="119" cy="119"/>
                                  <a:chOff x="6" y="6"/>
                                  <a:chExt cx="119" cy="119"/>
                                </a:xfrm>
                              </wpg:grpSpPr>
                              <wps:wsp>
                                <wps:cNvPr id="4921" name="Freeform 59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75A4CB" id="Group 58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Dhrf8yDAkA&#10;AK0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58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">
                        <v:shape id="Freeform 58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59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">
                          <v:imagedata r:id="rId119" o:title=""/>
                        </v:shape>
                      </v:group>
                      <v:group id="Group 59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">
                        <v:shape id="Freeform 59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57C635A" wp14:editId="60454B18">
                      <wp:extent cx="82550" cy="89535"/>
                      <wp:effectExtent l="15240" t="10795" r="6985" b="4445"/>
                      <wp:docPr id="4910"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11" name="Group 582"/>
                              <wpg:cNvGrpSpPr>
                                <a:grpSpLocks/>
                              </wpg:cNvGrpSpPr>
                              <wpg:grpSpPr bwMode="auto">
                                <a:xfrm>
                                  <a:off x="0" y="11"/>
                                  <a:ext cx="130" cy="130"/>
                                  <a:chOff x="0" y="11"/>
                                  <a:chExt cx="130" cy="130"/>
                                </a:xfrm>
                              </wpg:grpSpPr>
                              <wps:wsp>
                                <wps:cNvPr id="4912" name="Freeform 58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13" name="Picture 5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14" name="Group 585"/>
                              <wpg:cNvGrpSpPr>
                                <a:grpSpLocks/>
                              </wpg:cNvGrpSpPr>
                              <wpg:grpSpPr bwMode="auto">
                                <a:xfrm>
                                  <a:off x="6" y="6"/>
                                  <a:ext cx="119" cy="119"/>
                                  <a:chOff x="6" y="6"/>
                                  <a:chExt cx="119" cy="119"/>
                                </a:xfrm>
                              </wpg:grpSpPr>
                              <wps:wsp>
                                <wps:cNvPr id="4915" name="Freeform 58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807E5D0" id="Group 58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">
                      <v:group id="Group 58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">
                        <v:shape id="Freeform 58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58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">
                          <v:imagedata r:id="rId119" o:title=""/>
                        </v:shape>
                      </v:group>
                      <v:group id="Group 58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">
                        <v:shape id="Freeform 58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04D1AFE4" w14:textId="77777777" w:rsidR="00F608A2" w:rsidRPr="00647D01" w:rsidRDefault="00F608A2">
            <w:pPr>
              <w:pStyle w:val="TableParagraph"/>
              <w:spacing w:before="2"/>
              <w:rPr>
                <w:rFonts w:ascii="Arial" w:eastAsia="Arial" w:hAnsi="Arial" w:cs="Arial"/>
                <w:b/>
                <w:bCs/>
                <w:sz w:val="12"/>
                <w:szCs w:val="12"/>
              </w:rPr>
            </w:pPr>
          </w:p>
          <w:p w14:paraId="7B556FA7" w14:textId="2A848BDD"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4FFC41B2" wp14:editId="5D51E9D6">
                      <wp:extent cx="82550" cy="89535"/>
                      <wp:effectExtent l="10160" t="7620" r="12065" b="7620"/>
                      <wp:docPr id="4904"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905" name="Group 576"/>
                              <wpg:cNvGrpSpPr>
                                <a:grpSpLocks/>
                              </wpg:cNvGrpSpPr>
                              <wpg:grpSpPr bwMode="auto">
                                <a:xfrm>
                                  <a:off x="0" y="11"/>
                                  <a:ext cx="130" cy="130"/>
                                  <a:chOff x="0" y="11"/>
                                  <a:chExt cx="130" cy="130"/>
                                </a:xfrm>
                              </wpg:grpSpPr>
                              <wps:wsp>
                                <wps:cNvPr id="4906" name="Freeform 57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7" name="Picture 5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08" name="Group 579"/>
                              <wpg:cNvGrpSpPr>
                                <a:grpSpLocks/>
                              </wpg:cNvGrpSpPr>
                              <wpg:grpSpPr bwMode="auto">
                                <a:xfrm>
                                  <a:off x="6" y="6"/>
                                  <a:ext cx="119" cy="119"/>
                                  <a:chOff x="6" y="6"/>
                                  <a:chExt cx="119" cy="119"/>
                                </a:xfrm>
                              </wpg:grpSpPr>
                              <wps:wsp>
                                <wps:cNvPr id="4909" name="Freeform 58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BFB82D" id="Group 57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53GEA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wBed&#10;xhAJAACt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57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">
                        <v:shape id="Freeform 57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57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">
                          <v:imagedata r:id="rId119" o:title=""/>
                        </v:shape>
                      </v:group>
                      <v:group id="Group 57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">
                        <v:shape id="Freeform 58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B713257" wp14:editId="409D644C">
                      <wp:extent cx="82550" cy="89535"/>
                      <wp:effectExtent l="12065" t="7620" r="10160" b="7620"/>
                      <wp:docPr id="4898"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99" name="Group 570"/>
                              <wpg:cNvGrpSpPr>
                                <a:grpSpLocks/>
                              </wpg:cNvGrpSpPr>
                              <wpg:grpSpPr bwMode="auto">
                                <a:xfrm>
                                  <a:off x="0" y="11"/>
                                  <a:ext cx="130" cy="130"/>
                                  <a:chOff x="0" y="11"/>
                                  <a:chExt cx="130" cy="130"/>
                                </a:xfrm>
                              </wpg:grpSpPr>
                              <wps:wsp>
                                <wps:cNvPr id="4900" name="Freeform 57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1" name="Picture 5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902" name="Group 573"/>
                              <wpg:cNvGrpSpPr>
                                <a:grpSpLocks/>
                              </wpg:cNvGrpSpPr>
                              <wpg:grpSpPr bwMode="auto">
                                <a:xfrm>
                                  <a:off x="6" y="6"/>
                                  <a:ext cx="119" cy="119"/>
                                  <a:chOff x="6" y="6"/>
                                  <a:chExt cx="119" cy="119"/>
                                </a:xfrm>
                              </wpg:grpSpPr>
                              <wps:wsp>
                                <wps:cNvPr id="4903" name="Freeform 57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E6F687" id="Group 56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Cycsqt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57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">
                        <v:shape id="Freeform 57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57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">
                          <v:imagedata r:id="rId119" o:title=""/>
                        </v:shape>
                      </v:group>
                      <v:group id="Group 57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YMS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PoejeH5JjwBuf4DAAD//wMAUEsBAi0AFAAGAAgAAAAhANvh9svuAAAAhQEAABMAAAAAAAAA&#10;AAAAAAAAAAAAAFtDb250ZW50X1R5cGVzXS54bWxQSwECLQAUAAYACAAAACEAWvQsW78AAAAVAQAA&#10;CwAAAAAAAAAAAAAAAAAfAQAAX3JlbHMvLnJlbHNQSwECLQAUAAYACAAAACEAO0WDEsYAAADdAAAA&#10;DwAAAAAAAAAAAAAAAAAHAgAAZHJzL2Rvd25yZXYueG1sUEsFBgAAAAADAAMAtwAAAPoCAAAAAA==&#10;">
                        <v:shape id="Freeform 57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0A503ED" wp14:editId="1922E6CD">
                      <wp:extent cx="82550" cy="89535"/>
                      <wp:effectExtent l="13335" t="7620" r="8890" b="7620"/>
                      <wp:docPr id="4892"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93" name="Group 564"/>
                              <wpg:cNvGrpSpPr>
                                <a:grpSpLocks/>
                              </wpg:cNvGrpSpPr>
                              <wpg:grpSpPr bwMode="auto">
                                <a:xfrm>
                                  <a:off x="0" y="11"/>
                                  <a:ext cx="130" cy="130"/>
                                  <a:chOff x="0" y="11"/>
                                  <a:chExt cx="130" cy="130"/>
                                </a:xfrm>
                              </wpg:grpSpPr>
                              <wps:wsp>
                                <wps:cNvPr id="4894" name="Freeform 56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5" name="Picture 5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96" name="Group 567"/>
                              <wpg:cNvGrpSpPr>
                                <a:grpSpLocks/>
                              </wpg:cNvGrpSpPr>
                              <wpg:grpSpPr bwMode="auto">
                                <a:xfrm>
                                  <a:off x="6" y="6"/>
                                  <a:ext cx="119" cy="119"/>
                                  <a:chOff x="6" y="6"/>
                                  <a:chExt cx="119" cy="119"/>
                                </a:xfrm>
                              </wpg:grpSpPr>
                              <wps:wsp>
                                <wps:cNvPr id="4897" name="Freeform 56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F9A27A" id="Group 56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">
                      <v:group id="Group 56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">
                        <v:shape id="Freeform 56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56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">
                          <v:imagedata r:id="rId119" o:title=""/>
                        </v:shape>
                      </v:group>
                      <v:group id="Group 56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">
                        <v:shape id="Freeform 56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5949083" wp14:editId="33C5BB4D">
                      <wp:extent cx="82550" cy="89535"/>
                      <wp:effectExtent l="9525" t="7620" r="12700" b="7620"/>
                      <wp:docPr id="4886"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87" name="Group 558"/>
                              <wpg:cNvGrpSpPr>
                                <a:grpSpLocks/>
                              </wpg:cNvGrpSpPr>
                              <wpg:grpSpPr bwMode="auto">
                                <a:xfrm>
                                  <a:off x="0" y="11"/>
                                  <a:ext cx="130" cy="130"/>
                                  <a:chOff x="0" y="11"/>
                                  <a:chExt cx="130" cy="130"/>
                                </a:xfrm>
                              </wpg:grpSpPr>
                              <wps:wsp>
                                <wps:cNvPr id="4888" name="Freeform 55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9" name="Picture 5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90" name="Group 561"/>
                              <wpg:cNvGrpSpPr>
                                <a:grpSpLocks/>
                              </wpg:cNvGrpSpPr>
                              <wpg:grpSpPr bwMode="auto">
                                <a:xfrm>
                                  <a:off x="6" y="6"/>
                                  <a:ext cx="119" cy="119"/>
                                  <a:chOff x="6" y="6"/>
                                  <a:chExt cx="119" cy="119"/>
                                </a:xfrm>
                              </wpg:grpSpPr>
                              <wps:wsp>
                                <wps:cNvPr id="4891" name="Freeform 56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2FD347" id="Group 55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">
                      <v:group id="Group 55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">
                        <v:shape id="Freeform 55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56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">
                          <v:imagedata r:id="rId119" o:title=""/>
                        </v:shape>
                      </v:group>
                      <v:group id="Group 56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">
                        <v:shape id="Freeform 56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F78BD45" wp14:editId="0A49C2EA">
                      <wp:extent cx="82550" cy="89535"/>
                      <wp:effectExtent l="6350" t="7620" r="6350" b="7620"/>
                      <wp:docPr id="4880"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81" name="Group 552"/>
                              <wpg:cNvGrpSpPr>
                                <a:grpSpLocks/>
                              </wpg:cNvGrpSpPr>
                              <wpg:grpSpPr bwMode="auto">
                                <a:xfrm>
                                  <a:off x="0" y="11"/>
                                  <a:ext cx="130" cy="130"/>
                                  <a:chOff x="0" y="11"/>
                                  <a:chExt cx="130" cy="130"/>
                                </a:xfrm>
                              </wpg:grpSpPr>
                              <wps:wsp>
                                <wps:cNvPr id="4882" name="Freeform 55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3" name="Picture 5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84" name="Group 555"/>
                              <wpg:cNvGrpSpPr>
                                <a:grpSpLocks/>
                              </wpg:cNvGrpSpPr>
                              <wpg:grpSpPr bwMode="auto">
                                <a:xfrm>
                                  <a:off x="6" y="6"/>
                                  <a:ext cx="119" cy="119"/>
                                  <a:chOff x="6" y="6"/>
                                  <a:chExt cx="119" cy="119"/>
                                </a:xfrm>
                              </wpg:grpSpPr>
                              <wps:wsp>
                                <wps:cNvPr id="4885" name="Freeform 55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5AEB81" id="Group 55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uOqjVwoJAACt&#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55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">
                        <v:shape id="Freeform 55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55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">
                          <v:imagedata r:id="rId119" o:title=""/>
                        </v:shape>
                      </v:group>
                      <v:group id="Group 55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">
                        <v:shape id="Freeform 55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601C513" wp14:editId="57A2B40A">
                      <wp:extent cx="82550" cy="89535"/>
                      <wp:effectExtent l="15240" t="7620" r="6985" b="7620"/>
                      <wp:docPr id="4874"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75" name="Group 546"/>
                              <wpg:cNvGrpSpPr>
                                <a:grpSpLocks/>
                              </wpg:cNvGrpSpPr>
                              <wpg:grpSpPr bwMode="auto">
                                <a:xfrm>
                                  <a:off x="0" y="11"/>
                                  <a:ext cx="130" cy="130"/>
                                  <a:chOff x="0" y="11"/>
                                  <a:chExt cx="130" cy="130"/>
                                </a:xfrm>
                              </wpg:grpSpPr>
                              <wps:wsp>
                                <wps:cNvPr id="4876" name="Freeform 54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7" name="Picture 5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78" name="Group 549"/>
                              <wpg:cNvGrpSpPr>
                                <a:grpSpLocks/>
                              </wpg:cNvGrpSpPr>
                              <wpg:grpSpPr bwMode="auto">
                                <a:xfrm>
                                  <a:off x="6" y="6"/>
                                  <a:ext cx="119" cy="119"/>
                                  <a:chOff x="6" y="6"/>
                                  <a:chExt cx="119" cy="119"/>
                                </a:xfrm>
                              </wpg:grpSpPr>
                              <wps:wsp>
                                <wps:cNvPr id="4879" name="Freeform 55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9BADFA0" id="Group 54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">
                      <v:group id="Group 54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">
                        <v:shape id="Freeform 54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54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">
                          <v:imagedata r:id="rId119" o:title=""/>
                        </v:shape>
                      </v:group>
                      <v:group id="Group 54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">
                        <v:shape id="Freeform 55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17A951DB" w14:textId="77777777" w:rsidR="00F608A2" w:rsidRPr="00647D01" w:rsidRDefault="00F608A2">
            <w:pPr>
              <w:pStyle w:val="TableParagraph"/>
              <w:spacing w:before="2"/>
              <w:rPr>
                <w:rFonts w:ascii="Arial" w:eastAsia="Arial" w:hAnsi="Arial" w:cs="Arial"/>
                <w:b/>
                <w:bCs/>
                <w:sz w:val="12"/>
                <w:szCs w:val="12"/>
              </w:rPr>
            </w:pPr>
          </w:p>
          <w:p w14:paraId="55B5FF85" w14:textId="27E877AF"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3CF24EE8" wp14:editId="33964BD8">
                      <wp:extent cx="82550" cy="89535"/>
                      <wp:effectExtent l="10160" t="13970" r="12065" b="1270"/>
                      <wp:docPr id="4868"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69" name="Group 540"/>
                              <wpg:cNvGrpSpPr>
                                <a:grpSpLocks/>
                              </wpg:cNvGrpSpPr>
                              <wpg:grpSpPr bwMode="auto">
                                <a:xfrm>
                                  <a:off x="0" y="11"/>
                                  <a:ext cx="130" cy="130"/>
                                  <a:chOff x="0" y="11"/>
                                  <a:chExt cx="130" cy="130"/>
                                </a:xfrm>
                              </wpg:grpSpPr>
                              <wps:wsp>
                                <wps:cNvPr id="4870" name="Freeform 54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71" name="Picture 5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72" name="Group 543"/>
                              <wpg:cNvGrpSpPr>
                                <a:grpSpLocks/>
                              </wpg:cNvGrpSpPr>
                              <wpg:grpSpPr bwMode="auto">
                                <a:xfrm>
                                  <a:off x="6" y="6"/>
                                  <a:ext cx="119" cy="119"/>
                                  <a:chOff x="6" y="6"/>
                                  <a:chExt cx="119" cy="119"/>
                                </a:xfrm>
                              </wpg:grpSpPr>
                              <wps:wsp>
                                <wps:cNvPr id="4873" name="Freeform 54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751E0D" id="Group 53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EP3&#10;KCsRCQAArS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54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">
                        <v:shape id="Freeform 54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54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">
                          <v:imagedata r:id="rId119" o:title=""/>
                        </v:shape>
                      </v:group>
                      <v:group id="Group 54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v/y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D+H5JjwBOX8AAAD//wMAUEsBAi0AFAAGAAgAAAAhANvh9svuAAAAhQEAABMAAAAAAAAA&#10;AAAAAAAAAAAAAFtDb250ZW50X1R5cGVzXS54bWxQSwECLQAUAAYACAAAACEAWvQsW78AAAAVAQAA&#10;CwAAAAAAAAAAAAAAAAAfAQAAX3JlbHMvLnJlbHNQSwECLQAUAAYACAAAACEAFaL/8sYAAADdAAAA&#10;DwAAAAAAAAAAAAAAAAAHAgAAZHJzL2Rvd25yZXYueG1sUEsFBgAAAAADAAMAtwAAAPoCAAAAAA==&#10;">
                        <v:shape id="Freeform 54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6C9EE6D" wp14:editId="3B89E7AB">
                      <wp:extent cx="82550" cy="89535"/>
                      <wp:effectExtent l="12065" t="13970" r="10160" b="1270"/>
                      <wp:docPr id="4862"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63" name="Group 534"/>
                              <wpg:cNvGrpSpPr>
                                <a:grpSpLocks/>
                              </wpg:cNvGrpSpPr>
                              <wpg:grpSpPr bwMode="auto">
                                <a:xfrm>
                                  <a:off x="0" y="11"/>
                                  <a:ext cx="130" cy="130"/>
                                  <a:chOff x="0" y="11"/>
                                  <a:chExt cx="130" cy="130"/>
                                </a:xfrm>
                              </wpg:grpSpPr>
                              <wps:wsp>
                                <wps:cNvPr id="4864" name="Freeform 53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65" name="Picture 5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66" name="Group 537"/>
                              <wpg:cNvGrpSpPr>
                                <a:grpSpLocks/>
                              </wpg:cNvGrpSpPr>
                              <wpg:grpSpPr bwMode="auto">
                                <a:xfrm>
                                  <a:off x="6" y="6"/>
                                  <a:ext cx="119" cy="119"/>
                                  <a:chOff x="6" y="6"/>
                                  <a:chExt cx="119" cy="119"/>
                                </a:xfrm>
                              </wpg:grpSpPr>
                              <wps:wsp>
                                <wps:cNvPr id="4867" name="Freeform 53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08FD27" id="Group 53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AhrAx1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53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">
                        <v:shape id="Freeform 53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53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">
                          <v:imagedata r:id="rId119" o:title=""/>
                        </v:shape>
                      </v:group>
                      <v:group id="Group 53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">
                        <v:shape id="Freeform 53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BCCA4C2" wp14:editId="7E40DCF3">
                      <wp:extent cx="82550" cy="89535"/>
                      <wp:effectExtent l="13335" t="13970" r="8890" b="1270"/>
                      <wp:docPr id="4856"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57" name="Group 528"/>
                              <wpg:cNvGrpSpPr>
                                <a:grpSpLocks/>
                              </wpg:cNvGrpSpPr>
                              <wpg:grpSpPr bwMode="auto">
                                <a:xfrm>
                                  <a:off x="0" y="11"/>
                                  <a:ext cx="130" cy="130"/>
                                  <a:chOff x="0" y="11"/>
                                  <a:chExt cx="130" cy="130"/>
                                </a:xfrm>
                              </wpg:grpSpPr>
                              <wps:wsp>
                                <wps:cNvPr id="4858" name="Freeform 52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9" name="Picture 5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60" name="Group 531"/>
                              <wpg:cNvGrpSpPr>
                                <a:grpSpLocks/>
                              </wpg:cNvGrpSpPr>
                              <wpg:grpSpPr bwMode="auto">
                                <a:xfrm>
                                  <a:off x="6" y="6"/>
                                  <a:ext cx="119" cy="119"/>
                                  <a:chOff x="6" y="6"/>
                                  <a:chExt cx="119" cy="119"/>
                                </a:xfrm>
                              </wpg:grpSpPr>
                              <wps:wsp>
                                <wps:cNvPr id="4861" name="Freeform 53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F477068" id="Group 52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FSqVDA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D6FSqVDAkA&#10;AK0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52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">
                        <v:shape id="Freeform 52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53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">
                          <v:imagedata r:id="rId119" o:title=""/>
                        </v:shape>
                      </v:group>
                      <v:group id="Group 53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">
                        <v:shape id="Freeform 53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4D9AC85" wp14:editId="45A11C4F">
                      <wp:extent cx="82550" cy="89535"/>
                      <wp:effectExtent l="9525" t="13970" r="12700" b="1270"/>
                      <wp:docPr id="4850"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51" name="Group 522"/>
                              <wpg:cNvGrpSpPr>
                                <a:grpSpLocks/>
                              </wpg:cNvGrpSpPr>
                              <wpg:grpSpPr bwMode="auto">
                                <a:xfrm>
                                  <a:off x="0" y="11"/>
                                  <a:ext cx="130" cy="130"/>
                                  <a:chOff x="0" y="11"/>
                                  <a:chExt cx="130" cy="130"/>
                                </a:xfrm>
                              </wpg:grpSpPr>
                              <wps:wsp>
                                <wps:cNvPr id="4852" name="Freeform 52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3" name="Picture 5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54" name="Group 525"/>
                              <wpg:cNvGrpSpPr>
                                <a:grpSpLocks/>
                              </wpg:cNvGrpSpPr>
                              <wpg:grpSpPr bwMode="auto">
                                <a:xfrm>
                                  <a:off x="6" y="6"/>
                                  <a:ext cx="119" cy="119"/>
                                  <a:chOff x="6" y="6"/>
                                  <a:chExt cx="119" cy="119"/>
                                </a:xfrm>
                              </wpg:grpSpPr>
                              <wps:wsp>
                                <wps:cNvPr id="4855" name="Freeform 52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D1F0C0" id="Group 52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GM7QxgoJAACt&#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52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T3l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JTH8vglPQG5+AAAA//8DAFBLAQItABQABgAIAAAAIQDb4fbL7gAAAIUBAAATAAAAAAAA&#10;AAAAAAAAAAAAAABbQ29udGVudF9UeXBlc10ueG1sUEsBAi0AFAAGAAgAAAAhAFr0LFu/AAAAFQEA&#10;AAsAAAAAAAAAAAAAAAAAHwEAAF9yZWxzLy5yZWxzUEsBAi0AFAAGAAgAAAAhAK7FPeXHAAAA3QAA&#10;AA8AAAAAAAAAAAAAAAAABwIAAGRycy9kb3ducmV2LnhtbFBLBQYAAAAAAwADALcAAAD7AgAAAAA=&#10;">
                        <v:shape id="Freeform 52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52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">
                          <v:imagedata r:id="rId119" o:title=""/>
                        </v:shape>
                      </v:group>
                      <v:group id="Group 52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59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J/B8E56AXP0DAAD//wMAUEsBAi0AFAAGAAgAAAAhANvh9svuAAAAhQEAABMAAAAAAAAA&#10;AAAAAAAAAAAAAFtDb250ZW50X1R5cGVzXS54bWxQSwECLQAUAAYACAAAACEAWvQsW78AAAAVAQAA&#10;CwAAAAAAAAAAAAAAAAAfAQAAX3JlbHMvLnJlbHNQSwECLQAUAAYACAAAACEAvrKefcYAAADdAAAA&#10;DwAAAAAAAAAAAAAAAAAHAgAAZHJzL2Rvd25yZXYueG1sUEsFBgAAAAADAAMAtwAAAPoCAAAAAA==&#10;">
                        <v:shape id="Freeform 52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DBC68DE" wp14:editId="2646C9EC">
                      <wp:extent cx="82550" cy="89535"/>
                      <wp:effectExtent l="6350" t="13970" r="6350" b="1270"/>
                      <wp:docPr id="484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45" name="Group 516"/>
                              <wpg:cNvGrpSpPr>
                                <a:grpSpLocks/>
                              </wpg:cNvGrpSpPr>
                              <wpg:grpSpPr bwMode="auto">
                                <a:xfrm>
                                  <a:off x="0" y="11"/>
                                  <a:ext cx="130" cy="130"/>
                                  <a:chOff x="0" y="11"/>
                                  <a:chExt cx="130" cy="130"/>
                                </a:xfrm>
                              </wpg:grpSpPr>
                              <wps:wsp>
                                <wps:cNvPr id="4846" name="Freeform 51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7" name="Picture 5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48" name="Group 519"/>
                              <wpg:cNvGrpSpPr>
                                <a:grpSpLocks/>
                              </wpg:cNvGrpSpPr>
                              <wpg:grpSpPr bwMode="auto">
                                <a:xfrm>
                                  <a:off x="6" y="6"/>
                                  <a:ext cx="119" cy="119"/>
                                  <a:chOff x="6" y="6"/>
                                  <a:chExt cx="119" cy="119"/>
                                </a:xfrm>
                              </wpg:grpSpPr>
                              <wps:wsp>
                                <wps:cNvPr id="4849" name="Freeform 52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C7D62C" id="Group 51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">
                      <v:group id="Group 51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607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lPpvB8E56AXP0DAAD//wMAUEsBAi0AFAAGAAgAAAAhANvh9svuAAAAhQEAABMAAAAAAAAA&#10;AAAAAAAAAAAAAFtDb250ZW50X1R5cGVzXS54bWxQSwECLQAUAAYACAAAACEAWvQsW78AAAAVAQAA&#10;CwAAAAAAAAAAAAAAAAAfAQAAX3JlbHMvLnJlbHNQSwECLQAUAAYACAAAACEAVCetO8YAAADdAAAA&#10;DwAAAAAAAAAAAAAAAAAHAgAAZHJzL2Rvd25yZXYueG1sUEsFBgAAAAADAAMAtwAAAPoCAAAAAA==&#10;">
                        <v:shape id="Freeform 51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51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">
                          <v:imagedata r:id="rId119" o:title=""/>
                        </v:shape>
                      </v:group>
                      <v:group id="Group 51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">
                        <v:shape id="Freeform 52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01004E9" wp14:editId="3A31F82E">
                      <wp:extent cx="82550" cy="89535"/>
                      <wp:effectExtent l="15240" t="13970" r="6985" b="1270"/>
                      <wp:docPr id="4838"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39" name="Group 510"/>
                              <wpg:cNvGrpSpPr>
                                <a:grpSpLocks/>
                              </wpg:cNvGrpSpPr>
                              <wpg:grpSpPr bwMode="auto">
                                <a:xfrm>
                                  <a:off x="0" y="11"/>
                                  <a:ext cx="130" cy="130"/>
                                  <a:chOff x="0" y="11"/>
                                  <a:chExt cx="130" cy="130"/>
                                </a:xfrm>
                              </wpg:grpSpPr>
                              <wps:wsp>
                                <wps:cNvPr id="4840" name="Freeform 51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41" name="Picture 5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42" name="Group 513"/>
                              <wpg:cNvGrpSpPr>
                                <a:grpSpLocks/>
                              </wpg:cNvGrpSpPr>
                              <wpg:grpSpPr bwMode="auto">
                                <a:xfrm>
                                  <a:off x="6" y="6"/>
                                  <a:ext cx="119" cy="119"/>
                                  <a:chOff x="6" y="6"/>
                                  <a:chExt cx="119" cy="119"/>
                                </a:xfrm>
                              </wpg:grpSpPr>
                              <wps:wsp>
                                <wps:cNvPr id="4843" name="Freeform 51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EEB2DCE" id="Group 50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">
                      <v:group id="Group 51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">
                        <v:shape id="Freeform 51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51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">
                          <v:imagedata r:id="rId119" o:title=""/>
                        </v:shape>
                      </v:group>
                      <v:group id="Group 51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VP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TEfy9CU9ALn8BAAD//wMAUEsBAi0AFAAGAAgAAAAhANvh9svuAAAAhQEAABMAAAAAAAAA&#10;AAAAAAAAAAAAAFtDb250ZW50X1R5cGVzXS54bWxQSwECLQAUAAYACAAAACEAWvQsW78AAAAVAQAA&#10;CwAAAAAAAAAAAAAAAAAfAQAAX3JlbHMvLnJlbHNQSwECLQAUAAYACAAAACEA2841T8YAAADdAAAA&#10;DwAAAAAAAAAAAAAAAAAHAgAAZHJzL2Rvd25yZXYueG1sUEsFBgAAAAADAAMAtwAAAPoCAAAAAA==&#10;">
                        <v:shape id="Freeform 51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2187DAA" w14:textId="77777777" w:rsidR="00F608A2" w:rsidRPr="00647D01" w:rsidRDefault="00F608A2">
            <w:pPr>
              <w:pStyle w:val="TableParagraph"/>
              <w:spacing w:before="2"/>
              <w:rPr>
                <w:rFonts w:ascii="Arial" w:eastAsia="Arial" w:hAnsi="Arial" w:cs="Arial"/>
                <w:b/>
                <w:bCs/>
                <w:sz w:val="12"/>
                <w:szCs w:val="12"/>
              </w:rPr>
            </w:pPr>
          </w:p>
          <w:p w14:paraId="4099AF43" w14:textId="5E4B2088"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1992694" wp14:editId="1514E969">
                      <wp:extent cx="82550" cy="89535"/>
                      <wp:effectExtent l="10160" t="10795" r="12065" b="4445"/>
                      <wp:docPr id="4832"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33" name="Group 504"/>
                              <wpg:cNvGrpSpPr>
                                <a:grpSpLocks/>
                              </wpg:cNvGrpSpPr>
                              <wpg:grpSpPr bwMode="auto">
                                <a:xfrm>
                                  <a:off x="0" y="11"/>
                                  <a:ext cx="130" cy="130"/>
                                  <a:chOff x="0" y="11"/>
                                  <a:chExt cx="130" cy="130"/>
                                </a:xfrm>
                              </wpg:grpSpPr>
                              <wps:wsp>
                                <wps:cNvPr id="4834" name="Freeform 50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5" name="Picture 50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36" name="Group 507"/>
                              <wpg:cNvGrpSpPr>
                                <a:grpSpLocks/>
                              </wpg:cNvGrpSpPr>
                              <wpg:grpSpPr bwMode="auto">
                                <a:xfrm>
                                  <a:off x="6" y="6"/>
                                  <a:ext cx="119" cy="119"/>
                                  <a:chOff x="6" y="6"/>
                                  <a:chExt cx="119" cy="119"/>
                                </a:xfrm>
                              </wpg:grpSpPr>
                              <wps:wsp>
                                <wps:cNvPr id="4837" name="Freeform 50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6E8A9E" id="Group 50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GJlBAkAAK0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QKyh2QAAAAM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">
                      <v:group id="Group 50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">
                        <v:shape id="Freeform 50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50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">
                          <v:imagedata r:id="rId119" o:title=""/>
                        </v:shape>
                      </v:group>
                      <v:group id="Group 50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">
                        <v:shape id="Freeform 50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B69BDA2" wp14:editId="5A1B51D4">
                      <wp:extent cx="82550" cy="89535"/>
                      <wp:effectExtent l="12065" t="10795" r="10160" b="4445"/>
                      <wp:docPr id="4826"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27" name="Group 498"/>
                              <wpg:cNvGrpSpPr>
                                <a:grpSpLocks/>
                              </wpg:cNvGrpSpPr>
                              <wpg:grpSpPr bwMode="auto">
                                <a:xfrm>
                                  <a:off x="0" y="11"/>
                                  <a:ext cx="130" cy="130"/>
                                  <a:chOff x="0" y="11"/>
                                  <a:chExt cx="130" cy="130"/>
                                </a:xfrm>
                              </wpg:grpSpPr>
                              <wps:wsp>
                                <wps:cNvPr id="4828" name="Freeform 49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9" name="Picture 50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30" name="Group 501"/>
                              <wpg:cNvGrpSpPr>
                                <a:grpSpLocks/>
                              </wpg:cNvGrpSpPr>
                              <wpg:grpSpPr bwMode="auto">
                                <a:xfrm>
                                  <a:off x="6" y="6"/>
                                  <a:ext cx="119" cy="119"/>
                                  <a:chOff x="6" y="6"/>
                                  <a:chExt cx="119" cy="119"/>
                                </a:xfrm>
                              </wpg:grpSpPr>
                              <wps:wsp>
                                <wps:cNvPr id="4831" name="Freeform 50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340A63" id="Group 49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">
                      <v:group id="Group 49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N3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UZjuH5JjwBOX8AAAD//wMAUEsBAi0AFAAGAAgAAAAhANvh9svuAAAAhQEAABMAAAAAAAAA&#10;AAAAAAAAAAAAAFtDb250ZW50X1R5cGVzXS54bWxQSwECLQAUAAYACAAAACEAWvQsW78AAAAVAQAA&#10;CwAAAAAAAAAAAAAAAAAfAQAAX3JlbHMvLnJlbHNQSwECLQAUAAYACAAAACEAFmZzd8YAAADdAAAA&#10;DwAAAAAAAAAAAAAAAAAHAgAAZHJzL2Rvd25yZXYueG1sUEsFBgAAAAADAAMAtwAAAPoCAAAAAA==&#10;">
                        <v:shape id="Freeform 49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50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">
                          <v:imagedata r:id="rId119" o:title=""/>
                        </v:shape>
                      </v:group>
                      <v:group id="Group 50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">
                        <v:shape id="Freeform 50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29C965D" wp14:editId="2E3FEFFB">
                      <wp:extent cx="82550" cy="89535"/>
                      <wp:effectExtent l="13335" t="10795" r="8890" b="4445"/>
                      <wp:docPr id="482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21" name="Group 492"/>
                              <wpg:cNvGrpSpPr>
                                <a:grpSpLocks/>
                              </wpg:cNvGrpSpPr>
                              <wpg:grpSpPr bwMode="auto">
                                <a:xfrm>
                                  <a:off x="0" y="11"/>
                                  <a:ext cx="130" cy="130"/>
                                  <a:chOff x="0" y="11"/>
                                  <a:chExt cx="130" cy="130"/>
                                </a:xfrm>
                              </wpg:grpSpPr>
                              <wps:wsp>
                                <wps:cNvPr id="4822" name="Freeform 49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3" name="Picture 49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24" name="Group 495"/>
                              <wpg:cNvGrpSpPr>
                                <a:grpSpLocks/>
                              </wpg:cNvGrpSpPr>
                              <wpg:grpSpPr bwMode="auto">
                                <a:xfrm>
                                  <a:off x="6" y="6"/>
                                  <a:ext cx="119" cy="119"/>
                                  <a:chOff x="6" y="6"/>
                                  <a:chExt cx="119" cy="119"/>
                                </a:xfrm>
                              </wpg:grpSpPr>
                              <wps:wsp>
                                <wps:cNvPr id="4825" name="Freeform 49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8F9503" id="Group 49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DU6AsoDAkA&#10;AK0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49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">
                        <v:shape id="Freeform 49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49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">
                          <v:imagedata r:id="rId119" o:title=""/>
                        </v:shape>
                      </v:group>
                      <v:group id="Group 49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shape id="Freeform 49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C41558F" wp14:editId="3E37D187">
                      <wp:extent cx="82550" cy="89535"/>
                      <wp:effectExtent l="9525" t="10795" r="12700" b="4445"/>
                      <wp:docPr id="4814"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15" name="Group 486"/>
                              <wpg:cNvGrpSpPr>
                                <a:grpSpLocks/>
                              </wpg:cNvGrpSpPr>
                              <wpg:grpSpPr bwMode="auto">
                                <a:xfrm>
                                  <a:off x="0" y="11"/>
                                  <a:ext cx="130" cy="130"/>
                                  <a:chOff x="0" y="11"/>
                                  <a:chExt cx="130" cy="130"/>
                                </a:xfrm>
                              </wpg:grpSpPr>
                              <wps:wsp>
                                <wps:cNvPr id="4816" name="Freeform 48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7" name="Picture 4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18" name="Group 489"/>
                              <wpg:cNvGrpSpPr>
                                <a:grpSpLocks/>
                              </wpg:cNvGrpSpPr>
                              <wpg:grpSpPr bwMode="auto">
                                <a:xfrm>
                                  <a:off x="6" y="6"/>
                                  <a:ext cx="119" cy="119"/>
                                  <a:chOff x="6" y="6"/>
                                  <a:chExt cx="119" cy="119"/>
                                </a:xfrm>
                              </wpg:grpSpPr>
                              <wps:wsp>
                                <wps:cNvPr id="4819" name="Freeform 49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33EF43" id="Group 48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">
                      <v:group id="Group 48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">
                        <v:shape id="Freeform 48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48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">
                          <v:imagedata r:id="rId119" o:title=""/>
                        </v:shape>
                      </v:group>
                      <v:group id="Group 48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">
                        <v:shape id="Freeform 49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17C3ED1" wp14:editId="5490627E">
                      <wp:extent cx="82550" cy="89535"/>
                      <wp:effectExtent l="6350" t="10795" r="6350" b="4445"/>
                      <wp:docPr id="4808"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09" name="Group 480"/>
                              <wpg:cNvGrpSpPr>
                                <a:grpSpLocks/>
                              </wpg:cNvGrpSpPr>
                              <wpg:grpSpPr bwMode="auto">
                                <a:xfrm>
                                  <a:off x="0" y="11"/>
                                  <a:ext cx="130" cy="130"/>
                                  <a:chOff x="0" y="11"/>
                                  <a:chExt cx="130" cy="130"/>
                                </a:xfrm>
                              </wpg:grpSpPr>
                              <wps:wsp>
                                <wps:cNvPr id="4810" name="Freeform 48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1" name="Picture 48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12" name="Group 483"/>
                              <wpg:cNvGrpSpPr>
                                <a:grpSpLocks/>
                              </wpg:cNvGrpSpPr>
                              <wpg:grpSpPr bwMode="auto">
                                <a:xfrm>
                                  <a:off x="6" y="6"/>
                                  <a:ext cx="119" cy="119"/>
                                  <a:chOff x="6" y="6"/>
                                  <a:chExt cx="119" cy="119"/>
                                </a:xfrm>
                              </wpg:grpSpPr>
                              <wps:wsp>
                                <wps:cNvPr id="4813" name="Freeform 48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9242F1" id="Group 47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">
                      <v:group id="Group 48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">
                        <v:shape id="Freeform 48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48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">
                          <v:imagedata r:id="rId119" o:title=""/>
                        </v:shape>
                      </v:group>
                      <v:group id="Group 48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">
                        <v:shape id="Freeform 48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682B91C" wp14:editId="38A26529">
                      <wp:extent cx="82550" cy="89535"/>
                      <wp:effectExtent l="15240" t="10795" r="6985" b="4445"/>
                      <wp:docPr id="4802"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803" name="Group 474"/>
                              <wpg:cNvGrpSpPr>
                                <a:grpSpLocks/>
                              </wpg:cNvGrpSpPr>
                              <wpg:grpSpPr bwMode="auto">
                                <a:xfrm>
                                  <a:off x="0" y="11"/>
                                  <a:ext cx="130" cy="130"/>
                                  <a:chOff x="0" y="11"/>
                                  <a:chExt cx="130" cy="130"/>
                                </a:xfrm>
                              </wpg:grpSpPr>
                              <wps:wsp>
                                <wps:cNvPr id="4804" name="Freeform 47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5" name="Picture 47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06" name="Group 477"/>
                              <wpg:cNvGrpSpPr>
                                <a:grpSpLocks/>
                              </wpg:cNvGrpSpPr>
                              <wpg:grpSpPr bwMode="auto">
                                <a:xfrm>
                                  <a:off x="6" y="6"/>
                                  <a:ext cx="119" cy="119"/>
                                  <a:chOff x="6" y="6"/>
                                  <a:chExt cx="119" cy="119"/>
                                </a:xfrm>
                              </wpg:grpSpPr>
                              <wps:wsp>
                                <wps:cNvPr id="4807" name="Freeform 47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BD1168" id="Group 47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UFeBAkAAK0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QKyh2QAAAAM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">
                      <v:group id="Group 47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">
                        <v:shape id="Freeform 47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47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">
                          <v:imagedata r:id="rId119" o:title=""/>
                        </v:shape>
                      </v:group>
                      <v:group id="Group 47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">
                        <v:shape id="Freeform 47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62E56246" w14:textId="77777777" w:rsidR="00F608A2" w:rsidRPr="00647D01" w:rsidRDefault="00F608A2">
            <w:pPr>
              <w:pStyle w:val="TableParagraph"/>
              <w:spacing w:before="2"/>
              <w:rPr>
                <w:rFonts w:ascii="Arial" w:eastAsia="Arial" w:hAnsi="Arial" w:cs="Arial"/>
                <w:b/>
                <w:bCs/>
                <w:sz w:val="12"/>
                <w:szCs w:val="12"/>
              </w:rPr>
            </w:pPr>
          </w:p>
          <w:p w14:paraId="14F7F578" w14:textId="45D3C75D"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0043147" wp14:editId="7F06E032">
                      <wp:extent cx="82550" cy="89535"/>
                      <wp:effectExtent l="10160" t="7620" r="12065" b="7620"/>
                      <wp:docPr id="4796"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97" name="Group 468"/>
                              <wpg:cNvGrpSpPr>
                                <a:grpSpLocks/>
                              </wpg:cNvGrpSpPr>
                              <wpg:grpSpPr bwMode="auto">
                                <a:xfrm>
                                  <a:off x="0" y="11"/>
                                  <a:ext cx="130" cy="130"/>
                                  <a:chOff x="0" y="11"/>
                                  <a:chExt cx="130" cy="130"/>
                                </a:xfrm>
                              </wpg:grpSpPr>
                              <wps:wsp>
                                <wps:cNvPr id="4798" name="Freeform 46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9" name="Picture 47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800" name="Group 471"/>
                              <wpg:cNvGrpSpPr>
                                <a:grpSpLocks/>
                              </wpg:cNvGrpSpPr>
                              <wpg:grpSpPr bwMode="auto">
                                <a:xfrm>
                                  <a:off x="6" y="6"/>
                                  <a:ext cx="119" cy="119"/>
                                  <a:chOff x="6" y="6"/>
                                  <a:chExt cx="119" cy="119"/>
                                </a:xfrm>
                              </wpg:grpSpPr>
                              <wps:wsp>
                                <wps:cNvPr id="4801" name="Freeform 47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772338" id="Group 46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zJWu&#10;jBAJAACt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46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">
                        <v:shape id="Freeform 46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47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">
                          <v:imagedata r:id="rId119" o:title=""/>
                        </v:shape>
                      </v:group>
                      <v:group id="Group 47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">
                        <v:shape id="Freeform 47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BE33CEB" wp14:editId="14AE4311">
                      <wp:extent cx="82550" cy="89535"/>
                      <wp:effectExtent l="12065" t="7620" r="10160" b="7620"/>
                      <wp:docPr id="4790"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91" name="Group 462"/>
                              <wpg:cNvGrpSpPr>
                                <a:grpSpLocks/>
                              </wpg:cNvGrpSpPr>
                              <wpg:grpSpPr bwMode="auto">
                                <a:xfrm>
                                  <a:off x="0" y="11"/>
                                  <a:ext cx="130" cy="130"/>
                                  <a:chOff x="0" y="11"/>
                                  <a:chExt cx="130" cy="130"/>
                                </a:xfrm>
                              </wpg:grpSpPr>
                              <wps:wsp>
                                <wps:cNvPr id="4792" name="Freeform 46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93" name="Picture 4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94" name="Group 465"/>
                              <wpg:cNvGrpSpPr>
                                <a:grpSpLocks/>
                              </wpg:cNvGrpSpPr>
                              <wpg:grpSpPr bwMode="auto">
                                <a:xfrm>
                                  <a:off x="6" y="6"/>
                                  <a:ext cx="119" cy="119"/>
                                  <a:chOff x="6" y="6"/>
                                  <a:chExt cx="119" cy="119"/>
                                </a:xfrm>
                              </wpg:grpSpPr>
                              <wps:wsp>
                                <wps:cNvPr id="4795" name="Freeform 46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2B15DA6" id="Group 46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">
                      <v:group id="Group 46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">
                        <v:shape id="Freeform 46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46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">
                          <v:imagedata r:id="rId119" o:title=""/>
                        </v:shape>
                      </v:group>
                      <v:group id="Group 46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Cx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LkZZnA/5vwBOTmDwAA//8DAFBLAQItABQABgAIAAAAIQDb4fbL7gAAAIUBAAATAAAAAAAA&#10;AAAAAAAAAAAAAABbQ29udGVudF9UeXBlc10ueG1sUEsBAi0AFAAGAAgAAAAhAFr0LFu/AAAAFQEA&#10;AAsAAAAAAAAAAAAAAAAAHwEAAF9yZWxzLy5yZWxzUEsBAi0AFAAGAAgAAAAhALO/sLHHAAAA3QAA&#10;AA8AAAAAAAAAAAAAAAAABwIAAGRycy9kb3ducmV2LnhtbFBLBQYAAAAAAwADALcAAAD7AgAAAAA=&#10;">
                        <v:shape id="Freeform 46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7A4F231" wp14:editId="52E17B45">
                      <wp:extent cx="82550" cy="89535"/>
                      <wp:effectExtent l="13335" t="7620" r="8890" b="7620"/>
                      <wp:docPr id="4784"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85" name="Group 456"/>
                              <wpg:cNvGrpSpPr>
                                <a:grpSpLocks/>
                              </wpg:cNvGrpSpPr>
                              <wpg:grpSpPr bwMode="auto">
                                <a:xfrm>
                                  <a:off x="0" y="11"/>
                                  <a:ext cx="130" cy="130"/>
                                  <a:chOff x="0" y="11"/>
                                  <a:chExt cx="130" cy="130"/>
                                </a:xfrm>
                              </wpg:grpSpPr>
                              <wps:wsp>
                                <wps:cNvPr id="4786" name="Freeform 45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7" name="Picture 4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88" name="Group 459"/>
                              <wpg:cNvGrpSpPr>
                                <a:grpSpLocks/>
                              </wpg:cNvGrpSpPr>
                              <wpg:grpSpPr bwMode="auto">
                                <a:xfrm>
                                  <a:off x="6" y="6"/>
                                  <a:ext cx="119" cy="119"/>
                                  <a:chOff x="6" y="6"/>
                                  <a:chExt cx="119" cy="119"/>
                                </a:xfrm>
                              </wpg:grpSpPr>
                              <wps:wsp>
                                <wps:cNvPr id="4789" name="Freeform 46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43997E5" id="Group 45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2isuEA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wdor&#10;LhAJAACt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45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">
                        <v:shape id="Freeform 45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45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">
                          <v:imagedata r:id="rId119" o:title=""/>
                        </v:shape>
                      </v:group>
                      <v:group id="Group 45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">
                        <v:shape id="Freeform 46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DEC0E14" wp14:editId="5356E473">
                      <wp:extent cx="82550" cy="89535"/>
                      <wp:effectExtent l="9525" t="7620" r="12700" b="7620"/>
                      <wp:docPr id="4778"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79" name="Group 450"/>
                              <wpg:cNvGrpSpPr>
                                <a:grpSpLocks/>
                              </wpg:cNvGrpSpPr>
                              <wpg:grpSpPr bwMode="auto">
                                <a:xfrm>
                                  <a:off x="0" y="11"/>
                                  <a:ext cx="130" cy="130"/>
                                  <a:chOff x="0" y="11"/>
                                  <a:chExt cx="130" cy="130"/>
                                </a:xfrm>
                              </wpg:grpSpPr>
                              <wps:wsp>
                                <wps:cNvPr id="4780" name="Freeform 45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1" name="Picture 45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82" name="Group 453"/>
                              <wpg:cNvGrpSpPr>
                                <a:grpSpLocks/>
                              </wpg:cNvGrpSpPr>
                              <wpg:grpSpPr bwMode="auto">
                                <a:xfrm>
                                  <a:off x="6" y="6"/>
                                  <a:ext cx="119" cy="119"/>
                                  <a:chOff x="6" y="6"/>
                                  <a:chExt cx="119" cy="119"/>
                                </a:xfrm>
                              </wpg:grpSpPr>
                              <wps:wsp>
                                <wps:cNvPr id="4783" name="Freeform 45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DFAA65" id="Group 44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">
                      <v:group id="Group 45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">
                        <v:shape id="Freeform 45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45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">
                          <v:imagedata r:id="rId119" o:title=""/>
                        </v:shape>
                      </v:group>
                      <v:group id="Group 45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uD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WeDOH5JjwBOX8AAAD//wMAUEsBAi0AFAAGAAgAAAAhANvh9svuAAAAhQEAABMAAAAAAAAA&#10;AAAAAAAAAAAAAFtDb250ZW50X1R5cGVzXS54bWxQSwECLQAUAAYACAAAACEAWvQsW78AAAAVAQAA&#10;CwAAAAAAAAAAAAAAAAAfAQAAX3JlbHMvLnJlbHNQSwECLQAUAAYACAAAACEA1sMbg8YAAADdAAAA&#10;DwAAAAAAAAAAAAAAAAAHAgAAZHJzL2Rvd25yZXYueG1sUEsFBgAAAAADAAMAtwAAAPoCAAAAAA==&#10;">
                        <v:shape id="Freeform 45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3E4EBA8" wp14:editId="15A0BD4D">
                      <wp:extent cx="82550" cy="89535"/>
                      <wp:effectExtent l="6350" t="7620" r="6350" b="7620"/>
                      <wp:docPr id="4772"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73" name="Group 444"/>
                              <wpg:cNvGrpSpPr>
                                <a:grpSpLocks/>
                              </wpg:cNvGrpSpPr>
                              <wpg:grpSpPr bwMode="auto">
                                <a:xfrm>
                                  <a:off x="0" y="11"/>
                                  <a:ext cx="130" cy="130"/>
                                  <a:chOff x="0" y="11"/>
                                  <a:chExt cx="130" cy="130"/>
                                </a:xfrm>
                              </wpg:grpSpPr>
                              <wps:wsp>
                                <wps:cNvPr id="4774" name="Freeform 44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75" name="Picture 44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76" name="Group 447"/>
                              <wpg:cNvGrpSpPr>
                                <a:grpSpLocks/>
                              </wpg:cNvGrpSpPr>
                              <wpg:grpSpPr bwMode="auto">
                                <a:xfrm>
                                  <a:off x="6" y="6"/>
                                  <a:ext cx="119" cy="119"/>
                                  <a:chOff x="6" y="6"/>
                                  <a:chExt cx="119" cy="119"/>
                                </a:xfrm>
                              </wpg:grpSpPr>
                              <wps:wsp>
                                <wps:cNvPr id="4777" name="Freeform 44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8D2B7A" id="Group 44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GvngaI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44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">
                        <v:shape id="Freeform 44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44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">
                          <v:imagedata r:id="rId119" o:title=""/>
                        </v:shape>
                      </v:group>
                      <v:group id="Group 44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">
                        <v:shape id="Freeform 44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031766E" wp14:editId="4EE7B380">
                      <wp:extent cx="82550" cy="89535"/>
                      <wp:effectExtent l="15240" t="7620" r="6985" b="7620"/>
                      <wp:docPr id="4766"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67" name="Group 438"/>
                              <wpg:cNvGrpSpPr>
                                <a:grpSpLocks/>
                              </wpg:cNvGrpSpPr>
                              <wpg:grpSpPr bwMode="auto">
                                <a:xfrm>
                                  <a:off x="0" y="11"/>
                                  <a:ext cx="130" cy="130"/>
                                  <a:chOff x="0" y="11"/>
                                  <a:chExt cx="130" cy="130"/>
                                </a:xfrm>
                              </wpg:grpSpPr>
                              <wps:wsp>
                                <wps:cNvPr id="4768" name="Freeform 43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9" name="Picture 44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70" name="Group 441"/>
                              <wpg:cNvGrpSpPr>
                                <a:grpSpLocks/>
                              </wpg:cNvGrpSpPr>
                              <wpg:grpSpPr bwMode="auto">
                                <a:xfrm>
                                  <a:off x="6" y="6"/>
                                  <a:ext cx="119" cy="119"/>
                                  <a:chOff x="6" y="6"/>
                                  <a:chExt cx="119" cy="119"/>
                                </a:xfrm>
                              </wpg:grpSpPr>
                              <wps:wsp>
                                <wps:cNvPr id="4771" name="Freeform 44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8A813C" id="Group 43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L51mWY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43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">
                        <v:shape id="Freeform 43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44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">
                          <v:imagedata r:id="rId119" o:title=""/>
                        </v:shape>
                      </v:group>
                      <v:group id="Group 44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">
                        <v:shape id="Freeform 44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0790AE80" w14:textId="77777777" w:rsidR="00F608A2" w:rsidRPr="00647D01" w:rsidRDefault="00F608A2">
            <w:pPr>
              <w:pStyle w:val="TableParagraph"/>
              <w:spacing w:before="2"/>
              <w:rPr>
                <w:rFonts w:ascii="Arial" w:eastAsia="Arial" w:hAnsi="Arial" w:cs="Arial"/>
                <w:b/>
                <w:bCs/>
                <w:sz w:val="12"/>
                <w:szCs w:val="12"/>
              </w:rPr>
            </w:pPr>
          </w:p>
          <w:p w14:paraId="548316ED" w14:textId="42F639B6"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7499311A" wp14:editId="1708AD8A">
                      <wp:extent cx="82550" cy="89535"/>
                      <wp:effectExtent l="10160" t="13970" r="12065" b="1270"/>
                      <wp:docPr id="4760"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61" name="Group 432"/>
                              <wpg:cNvGrpSpPr>
                                <a:grpSpLocks/>
                              </wpg:cNvGrpSpPr>
                              <wpg:grpSpPr bwMode="auto">
                                <a:xfrm>
                                  <a:off x="0" y="11"/>
                                  <a:ext cx="130" cy="130"/>
                                  <a:chOff x="0" y="11"/>
                                  <a:chExt cx="130" cy="130"/>
                                </a:xfrm>
                              </wpg:grpSpPr>
                              <wps:wsp>
                                <wps:cNvPr id="4762" name="Freeform 43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3" name="Picture 4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64" name="Group 435"/>
                              <wpg:cNvGrpSpPr>
                                <a:grpSpLocks/>
                              </wpg:cNvGrpSpPr>
                              <wpg:grpSpPr bwMode="auto">
                                <a:xfrm>
                                  <a:off x="6" y="6"/>
                                  <a:ext cx="119" cy="119"/>
                                  <a:chOff x="6" y="6"/>
                                  <a:chExt cx="119" cy="119"/>
                                </a:xfrm>
                              </wpg:grpSpPr>
                              <wps:wsp>
                                <wps:cNvPr id="4765" name="Freeform 43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8A5D42A" id="Group 43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DLCRmW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43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">
                        <v:shape id="Freeform 43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43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">
                          <v:imagedata r:id="rId119" o:title=""/>
                        </v:shape>
                      </v:group>
                      <v:group id="Group 43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">
                        <v:shape id="Freeform 43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3FD95CD" wp14:editId="53737878">
                      <wp:extent cx="82550" cy="89535"/>
                      <wp:effectExtent l="12065" t="13970" r="10160" b="1270"/>
                      <wp:docPr id="4754"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55" name="Group 426"/>
                              <wpg:cNvGrpSpPr>
                                <a:grpSpLocks/>
                              </wpg:cNvGrpSpPr>
                              <wpg:grpSpPr bwMode="auto">
                                <a:xfrm>
                                  <a:off x="0" y="11"/>
                                  <a:ext cx="130" cy="130"/>
                                  <a:chOff x="0" y="11"/>
                                  <a:chExt cx="130" cy="130"/>
                                </a:xfrm>
                              </wpg:grpSpPr>
                              <wps:wsp>
                                <wps:cNvPr id="4756" name="Freeform 42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7" name="Picture 4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58" name="Group 429"/>
                              <wpg:cNvGrpSpPr>
                                <a:grpSpLocks/>
                              </wpg:cNvGrpSpPr>
                              <wpg:grpSpPr bwMode="auto">
                                <a:xfrm>
                                  <a:off x="6" y="6"/>
                                  <a:ext cx="119" cy="119"/>
                                  <a:chOff x="6" y="6"/>
                                  <a:chExt cx="119" cy="119"/>
                                </a:xfrm>
                              </wpg:grpSpPr>
                              <wps:wsp>
                                <wps:cNvPr id="4759" name="Freeform 43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E6FFAB" id="Group 42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">
                      <v:group id="Group 42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w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OvJIHnm/AE5OwBAAD//wMAUEsBAi0AFAAGAAgAAAAhANvh9svuAAAAhQEAABMAAAAAAAAA&#10;AAAAAAAAAAAAAFtDb250ZW50X1R5cGVzXS54bWxQSwECLQAUAAYACAAAACEAWvQsW78AAAAVAQAA&#10;CwAAAAAAAAAAAAAAAAAfAQAAX3JlbHMvLnJlbHNQSwECLQAUAAYACAAAACEAJ0qvsMYAAADdAAAA&#10;DwAAAAAAAAAAAAAAAAAHAgAAZHJzL2Rvd25yZXYueG1sUEsFBgAAAAADAAMAtwAAAPoCAAAAAA==&#10;">
                        <v:shape id="Freeform 42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42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">
                          <v:imagedata r:id="rId119" o:title=""/>
                        </v:shape>
                      </v:group>
                      <v:group id="Group 42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">
                        <v:shape id="Freeform 43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268ADC5" wp14:editId="71BA9E0F">
                      <wp:extent cx="82550" cy="89535"/>
                      <wp:effectExtent l="13335" t="13970" r="8890" b="1270"/>
                      <wp:docPr id="4748"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49" name="Group 420"/>
                              <wpg:cNvGrpSpPr>
                                <a:grpSpLocks/>
                              </wpg:cNvGrpSpPr>
                              <wpg:grpSpPr bwMode="auto">
                                <a:xfrm>
                                  <a:off x="0" y="11"/>
                                  <a:ext cx="130" cy="130"/>
                                  <a:chOff x="0" y="11"/>
                                  <a:chExt cx="130" cy="130"/>
                                </a:xfrm>
                              </wpg:grpSpPr>
                              <wps:wsp>
                                <wps:cNvPr id="4750" name="Freeform 42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51" name="Picture 4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52" name="Group 423"/>
                              <wpg:cNvGrpSpPr>
                                <a:grpSpLocks/>
                              </wpg:cNvGrpSpPr>
                              <wpg:grpSpPr bwMode="auto">
                                <a:xfrm>
                                  <a:off x="6" y="6"/>
                                  <a:ext cx="119" cy="119"/>
                                  <a:chOff x="6" y="6"/>
                                  <a:chExt cx="119" cy="119"/>
                                </a:xfrm>
                              </wpg:grpSpPr>
                              <wps:wsp>
                                <wps:cNvPr id="4753" name="Freeform 42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3E1F42" id="Group 41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">
                      <v:group id="Group 42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jNo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LkJVnC/5vwBOTmDwAA//8DAFBLAQItABQABgAIAAAAIQDb4fbL7gAAAIUBAAATAAAAAAAA&#10;AAAAAAAAAAAAAABbQ29udGVudF9UeXBlc10ueG1sUEsBAi0AFAAGAAgAAAAhAFr0LFu/AAAAFQEA&#10;AAsAAAAAAAAAAAAAAAAAHwEAAF9yZWxzLy5yZWxzUEsBAi0AFAAGAAgAAAAhACPeM2jHAAAA3QAA&#10;AA8AAAAAAAAAAAAAAAAABwIAAGRycy9kb3ducmV2LnhtbFBLBQYAAAAAAwADALcAAAD7AgAAAAA=&#10;">
                        <v:shape id="Freeform 42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42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">
                          <v:imagedata r:id="rId119" o:title=""/>
                        </v:shape>
                      </v:group>
                      <v:group id="Group 42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">
                        <v:shape id="Freeform 42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4DF1F4E" wp14:editId="351F2CB8">
                      <wp:extent cx="82550" cy="89535"/>
                      <wp:effectExtent l="9525" t="13970" r="12700" b="1270"/>
                      <wp:docPr id="474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43" name="Group 414"/>
                              <wpg:cNvGrpSpPr>
                                <a:grpSpLocks/>
                              </wpg:cNvGrpSpPr>
                              <wpg:grpSpPr bwMode="auto">
                                <a:xfrm>
                                  <a:off x="0" y="11"/>
                                  <a:ext cx="130" cy="130"/>
                                  <a:chOff x="0" y="11"/>
                                  <a:chExt cx="130" cy="130"/>
                                </a:xfrm>
                              </wpg:grpSpPr>
                              <wps:wsp>
                                <wps:cNvPr id="4744" name="Freeform 41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45" name="Picture 4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46" name="Group 417"/>
                              <wpg:cNvGrpSpPr>
                                <a:grpSpLocks/>
                              </wpg:cNvGrpSpPr>
                              <wpg:grpSpPr bwMode="auto">
                                <a:xfrm>
                                  <a:off x="6" y="6"/>
                                  <a:ext cx="119" cy="119"/>
                                  <a:chOff x="6" y="6"/>
                                  <a:chExt cx="119" cy="119"/>
                                </a:xfrm>
                              </wpg:grpSpPr>
                              <wps:wsp>
                                <wps:cNvPr id="4747" name="Freeform 41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D173E7" id="Group 41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t+LBwkAAK0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">
                      <v:group id="Group 41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">
                        <v:shape id="Freeform 41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41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">
                          <v:imagedata r:id="rId119" o:title=""/>
                        </v:shape>
                      </v:group>
                      <v:group id="Group 41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">
                        <v:shape id="Freeform 41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EC0CAC8" wp14:editId="571036A2">
                      <wp:extent cx="82550" cy="89535"/>
                      <wp:effectExtent l="6350" t="13970" r="6350" b="1270"/>
                      <wp:docPr id="4736"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37" name="Group 408"/>
                              <wpg:cNvGrpSpPr>
                                <a:grpSpLocks/>
                              </wpg:cNvGrpSpPr>
                              <wpg:grpSpPr bwMode="auto">
                                <a:xfrm>
                                  <a:off x="0" y="11"/>
                                  <a:ext cx="130" cy="130"/>
                                  <a:chOff x="0" y="11"/>
                                  <a:chExt cx="130" cy="130"/>
                                </a:xfrm>
                              </wpg:grpSpPr>
                              <wps:wsp>
                                <wps:cNvPr id="4738" name="Freeform 40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9" name="Picture 4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40" name="Group 411"/>
                              <wpg:cNvGrpSpPr>
                                <a:grpSpLocks/>
                              </wpg:cNvGrpSpPr>
                              <wpg:grpSpPr bwMode="auto">
                                <a:xfrm>
                                  <a:off x="6" y="6"/>
                                  <a:ext cx="119" cy="119"/>
                                  <a:chOff x="6" y="6"/>
                                  <a:chExt cx="119" cy="119"/>
                                </a:xfrm>
                              </wpg:grpSpPr>
                              <wps:wsp>
                                <wps:cNvPr id="4741" name="Freeform 41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E852E0C" id="Group 40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9Dg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">
                      <v:group id="Group 40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">
                        <v:shape id="Freeform 40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41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">
                          <v:imagedata r:id="rId119" o:title=""/>
                        </v:shape>
                      </v:group>
                      <v:group id="Group 41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">
                        <v:shape id="Freeform 41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5300D28" wp14:editId="4166FF23">
                      <wp:extent cx="82550" cy="89535"/>
                      <wp:effectExtent l="15240" t="13970" r="6985" b="1270"/>
                      <wp:docPr id="4730"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31" name="Group 402"/>
                              <wpg:cNvGrpSpPr>
                                <a:grpSpLocks/>
                              </wpg:cNvGrpSpPr>
                              <wpg:grpSpPr bwMode="auto">
                                <a:xfrm>
                                  <a:off x="0" y="11"/>
                                  <a:ext cx="130" cy="130"/>
                                  <a:chOff x="0" y="11"/>
                                  <a:chExt cx="130" cy="130"/>
                                </a:xfrm>
                              </wpg:grpSpPr>
                              <wps:wsp>
                                <wps:cNvPr id="4732" name="Freeform 40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3" name="Picture 40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34" name="Group 405"/>
                              <wpg:cNvGrpSpPr>
                                <a:grpSpLocks/>
                              </wpg:cNvGrpSpPr>
                              <wpg:grpSpPr bwMode="auto">
                                <a:xfrm>
                                  <a:off x="6" y="6"/>
                                  <a:ext cx="119" cy="119"/>
                                  <a:chOff x="6" y="6"/>
                                  <a:chExt cx="119" cy="119"/>
                                </a:xfrm>
                              </wpg:grpSpPr>
                              <wps:wsp>
                                <wps:cNvPr id="4735" name="Freeform 40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7F69768" id="Group 40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BegXeG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40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">
                        <v:shape id="Freeform 40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40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">
                          <v:imagedata r:id="rId119" o:title=""/>
                        </v:shape>
                      </v:group>
                      <v:group id="Group 40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">
                        <v:shape id="Freeform 40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4413654E" w14:textId="77777777" w:rsidR="00F608A2" w:rsidRPr="00647D01" w:rsidRDefault="00F608A2">
            <w:pPr>
              <w:pStyle w:val="TableParagraph"/>
              <w:spacing w:before="2"/>
              <w:rPr>
                <w:rFonts w:ascii="Arial" w:eastAsia="Arial" w:hAnsi="Arial" w:cs="Arial"/>
                <w:b/>
                <w:bCs/>
                <w:sz w:val="12"/>
                <w:szCs w:val="12"/>
              </w:rPr>
            </w:pPr>
          </w:p>
          <w:p w14:paraId="372227B2" w14:textId="5049131B"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7F75A1B3" wp14:editId="60058EED">
                      <wp:extent cx="82550" cy="89535"/>
                      <wp:effectExtent l="10160" t="10795" r="12065" b="4445"/>
                      <wp:docPr id="4724"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25" name="Group 396"/>
                              <wpg:cNvGrpSpPr>
                                <a:grpSpLocks/>
                              </wpg:cNvGrpSpPr>
                              <wpg:grpSpPr bwMode="auto">
                                <a:xfrm>
                                  <a:off x="0" y="11"/>
                                  <a:ext cx="130" cy="130"/>
                                  <a:chOff x="0" y="11"/>
                                  <a:chExt cx="130" cy="130"/>
                                </a:xfrm>
                              </wpg:grpSpPr>
                              <wps:wsp>
                                <wps:cNvPr id="4726" name="Freeform 39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7" name="Picture 3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28" name="Group 399"/>
                              <wpg:cNvGrpSpPr>
                                <a:grpSpLocks/>
                              </wpg:cNvGrpSpPr>
                              <wpg:grpSpPr bwMode="auto">
                                <a:xfrm>
                                  <a:off x="6" y="6"/>
                                  <a:ext cx="119" cy="119"/>
                                  <a:chOff x="6" y="6"/>
                                  <a:chExt cx="119" cy="119"/>
                                </a:xfrm>
                              </wpg:grpSpPr>
                              <wps:wsp>
                                <wps:cNvPr id="4729" name="Freeform 40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EC6B98" id="Group 39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PJ4rEw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">
                      <v:group id="Group 39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">
                        <v:shape id="Freeform 39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9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">
                          <v:imagedata r:id="rId119" o:title=""/>
                        </v:shape>
                      </v:group>
                      <v:group id="Group 39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">
                        <v:shape id="Freeform 40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EC95EFD" wp14:editId="76C47CC5">
                      <wp:extent cx="82550" cy="89535"/>
                      <wp:effectExtent l="12065" t="10795" r="10160" b="4445"/>
                      <wp:docPr id="4718"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19" name="Group 390"/>
                              <wpg:cNvGrpSpPr>
                                <a:grpSpLocks/>
                              </wpg:cNvGrpSpPr>
                              <wpg:grpSpPr bwMode="auto">
                                <a:xfrm>
                                  <a:off x="0" y="11"/>
                                  <a:ext cx="130" cy="130"/>
                                  <a:chOff x="0" y="11"/>
                                  <a:chExt cx="130" cy="130"/>
                                </a:xfrm>
                              </wpg:grpSpPr>
                              <wps:wsp>
                                <wps:cNvPr id="4720" name="Freeform 39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1" name="Picture 39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22" name="Group 393"/>
                              <wpg:cNvGrpSpPr>
                                <a:grpSpLocks/>
                              </wpg:cNvGrpSpPr>
                              <wpg:grpSpPr bwMode="auto">
                                <a:xfrm>
                                  <a:off x="6" y="6"/>
                                  <a:ext cx="119" cy="119"/>
                                  <a:chOff x="6" y="6"/>
                                  <a:chExt cx="119" cy="119"/>
                                </a:xfrm>
                              </wpg:grpSpPr>
                              <wps:wsp>
                                <wps:cNvPr id="4723" name="Freeform 39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33EFB6" id="Group 38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AkpoAjDAkA&#10;AK0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39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">
                        <v:shape id="Freeform 39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39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">
                          <v:imagedata r:id="rId119" o:title=""/>
                        </v:shape>
                      </v:group>
                      <v:group id="Group 39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">
                        <v:shape id="Freeform 39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E4DFFA0" wp14:editId="45265424">
                      <wp:extent cx="82550" cy="89535"/>
                      <wp:effectExtent l="13335" t="10795" r="8890" b="4445"/>
                      <wp:docPr id="4712"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13" name="Group 384"/>
                              <wpg:cNvGrpSpPr>
                                <a:grpSpLocks/>
                              </wpg:cNvGrpSpPr>
                              <wpg:grpSpPr bwMode="auto">
                                <a:xfrm>
                                  <a:off x="0" y="11"/>
                                  <a:ext cx="130" cy="130"/>
                                  <a:chOff x="0" y="11"/>
                                  <a:chExt cx="130" cy="130"/>
                                </a:xfrm>
                              </wpg:grpSpPr>
                              <wps:wsp>
                                <wps:cNvPr id="4714" name="Freeform 38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5" name="Picture 3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16" name="Group 387"/>
                              <wpg:cNvGrpSpPr>
                                <a:grpSpLocks/>
                              </wpg:cNvGrpSpPr>
                              <wpg:grpSpPr bwMode="auto">
                                <a:xfrm>
                                  <a:off x="6" y="6"/>
                                  <a:ext cx="119" cy="119"/>
                                  <a:chOff x="6" y="6"/>
                                  <a:chExt cx="119" cy="119"/>
                                </a:xfrm>
                              </wpg:grpSpPr>
                              <wps:wsp>
                                <wps:cNvPr id="4717" name="Freeform 38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6726D97" id="Group 38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RkfCBQkAAK0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">
                      <v:group id="Group 38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">
                        <v:shape id="Freeform 38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8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">
                          <v:imagedata r:id="rId119" o:title=""/>
                        </v:shape>
                      </v:group>
                      <v:group id="Group 38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">
                        <v:shape id="Freeform 38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15496A9" wp14:editId="6FB07BA1">
                      <wp:extent cx="82550" cy="89535"/>
                      <wp:effectExtent l="9525" t="10795" r="12700" b="4445"/>
                      <wp:docPr id="4706"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07" name="Group 378"/>
                              <wpg:cNvGrpSpPr>
                                <a:grpSpLocks/>
                              </wpg:cNvGrpSpPr>
                              <wpg:grpSpPr bwMode="auto">
                                <a:xfrm>
                                  <a:off x="0" y="11"/>
                                  <a:ext cx="130" cy="130"/>
                                  <a:chOff x="0" y="11"/>
                                  <a:chExt cx="130" cy="130"/>
                                </a:xfrm>
                              </wpg:grpSpPr>
                              <wps:wsp>
                                <wps:cNvPr id="4708" name="Freeform 37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9" name="Picture 3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10" name="Group 381"/>
                              <wpg:cNvGrpSpPr>
                                <a:grpSpLocks/>
                              </wpg:cNvGrpSpPr>
                              <wpg:grpSpPr bwMode="auto">
                                <a:xfrm>
                                  <a:off x="6" y="6"/>
                                  <a:ext cx="119" cy="119"/>
                                  <a:chOff x="6" y="6"/>
                                  <a:chExt cx="119" cy="119"/>
                                </a:xfrm>
                              </wpg:grpSpPr>
                              <wps:wsp>
                                <wps:cNvPr id="4711" name="Freeform 38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9074B9" id="Group 37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">
                      <v:group id="Group 37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">
                        <v:shape id="Freeform 37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38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">
                          <v:imagedata r:id="rId119" o:title=""/>
                        </v:shape>
                      </v:group>
                      <v:group id="Group 38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">
                        <v:shape id="Freeform 38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5249CB2" wp14:editId="416D4D10">
                      <wp:extent cx="82550" cy="89535"/>
                      <wp:effectExtent l="6350" t="10795" r="6350" b="4445"/>
                      <wp:docPr id="4700"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701" name="Group 372"/>
                              <wpg:cNvGrpSpPr>
                                <a:grpSpLocks/>
                              </wpg:cNvGrpSpPr>
                              <wpg:grpSpPr bwMode="auto">
                                <a:xfrm>
                                  <a:off x="0" y="11"/>
                                  <a:ext cx="130" cy="130"/>
                                  <a:chOff x="0" y="11"/>
                                  <a:chExt cx="130" cy="130"/>
                                </a:xfrm>
                              </wpg:grpSpPr>
                              <wps:wsp>
                                <wps:cNvPr id="4702" name="Freeform 37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03" name="Picture 3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704" name="Group 375"/>
                              <wpg:cNvGrpSpPr>
                                <a:grpSpLocks/>
                              </wpg:cNvGrpSpPr>
                              <wpg:grpSpPr bwMode="auto">
                                <a:xfrm>
                                  <a:off x="6" y="6"/>
                                  <a:ext cx="119" cy="119"/>
                                  <a:chOff x="6" y="6"/>
                                  <a:chExt cx="119" cy="119"/>
                                </a:xfrm>
                              </wpg:grpSpPr>
                              <wps:wsp>
                                <wps:cNvPr id="4705" name="Freeform 37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AF840E2" id="Group 37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">
                      <v:group id="Group 37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">
                        <v:shape id="Freeform 37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7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">
                          <v:imagedata r:id="rId119" o:title=""/>
                        </v:shape>
                      </v:group>
                      <v:group id="Group 37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">
                        <v:shape id="Freeform 37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89C478F" wp14:editId="4215697D">
                      <wp:extent cx="82550" cy="89535"/>
                      <wp:effectExtent l="15240" t="10795" r="6985" b="4445"/>
                      <wp:docPr id="4694"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95" name="Group 366"/>
                              <wpg:cNvGrpSpPr>
                                <a:grpSpLocks/>
                              </wpg:cNvGrpSpPr>
                              <wpg:grpSpPr bwMode="auto">
                                <a:xfrm>
                                  <a:off x="0" y="11"/>
                                  <a:ext cx="130" cy="130"/>
                                  <a:chOff x="0" y="11"/>
                                  <a:chExt cx="130" cy="130"/>
                                </a:xfrm>
                              </wpg:grpSpPr>
                              <wps:wsp>
                                <wps:cNvPr id="4696" name="Freeform 36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7" name="Picture 3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98" name="Group 369"/>
                              <wpg:cNvGrpSpPr>
                                <a:grpSpLocks/>
                              </wpg:cNvGrpSpPr>
                              <wpg:grpSpPr bwMode="auto">
                                <a:xfrm>
                                  <a:off x="6" y="6"/>
                                  <a:ext cx="119" cy="119"/>
                                  <a:chOff x="6" y="6"/>
                                  <a:chExt cx="119" cy="119"/>
                                </a:xfrm>
                              </wpg:grpSpPr>
                              <wps:wsp>
                                <wps:cNvPr id="4699" name="Freeform 37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464F2B5" id="Group 36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">
                      <v:group id="Group 36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">
                        <v:shape id="Freeform 36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6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">
                          <v:imagedata r:id="rId119" o:title=""/>
                        </v:shape>
                      </v:group>
                      <v:group id="Group 36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">
                        <v:shape id="Freeform 37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3459A0A5" w14:textId="77777777" w:rsidR="00F608A2" w:rsidRPr="00647D01" w:rsidRDefault="00F608A2">
            <w:pPr>
              <w:pStyle w:val="TableParagraph"/>
              <w:spacing w:before="2"/>
              <w:rPr>
                <w:rFonts w:ascii="Arial" w:eastAsia="Arial" w:hAnsi="Arial" w:cs="Arial"/>
                <w:b/>
                <w:bCs/>
                <w:sz w:val="12"/>
                <w:szCs w:val="12"/>
              </w:rPr>
            </w:pPr>
          </w:p>
          <w:p w14:paraId="6D74B0A2" w14:textId="23D82BD6"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2E720C32" wp14:editId="234832F8">
                      <wp:extent cx="82550" cy="89535"/>
                      <wp:effectExtent l="10160" t="7620" r="12065" b="7620"/>
                      <wp:docPr id="4688"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89" name="Group 360"/>
                              <wpg:cNvGrpSpPr>
                                <a:grpSpLocks/>
                              </wpg:cNvGrpSpPr>
                              <wpg:grpSpPr bwMode="auto">
                                <a:xfrm>
                                  <a:off x="0" y="11"/>
                                  <a:ext cx="130" cy="130"/>
                                  <a:chOff x="0" y="11"/>
                                  <a:chExt cx="130" cy="130"/>
                                </a:xfrm>
                              </wpg:grpSpPr>
                              <wps:wsp>
                                <wps:cNvPr id="4690" name="Freeform 36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91" name="Picture 3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92" name="Group 363"/>
                              <wpg:cNvGrpSpPr>
                                <a:grpSpLocks/>
                              </wpg:cNvGrpSpPr>
                              <wpg:grpSpPr bwMode="auto">
                                <a:xfrm>
                                  <a:off x="6" y="6"/>
                                  <a:ext cx="119" cy="119"/>
                                  <a:chOff x="6" y="6"/>
                                  <a:chExt cx="119" cy="119"/>
                                </a:xfrm>
                              </wpg:grpSpPr>
                              <wps:wsp>
                                <wps:cNvPr id="4693" name="Freeform 36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9878D0" id="Group 35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EiN2Yc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36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">
                        <v:shape id="Freeform 36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36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">
                          <v:imagedata r:id="rId119" o:title=""/>
                        </v:shape>
                      </v:group>
                      <v:group id="Group 36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">
                        <v:shape id="Freeform 36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84AAC6F" wp14:editId="0C8D95F7">
                      <wp:extent cx="82550" cy="89535"/>
                      <wp:effectExtent l="12065" t="7620" r="10160" b="7620"/>
                      <wp:docPr id="4682"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83" name="Group 354"/>
                              <wpg:cNvGrpSpPr>
                                <a:grpSpLocks/>
                              </wpg:cNvGrpSpPr>
                              <wpg:grpSpPr bwMode="auto">
                                <a:xfrm>
                                  <a:off x="0" y="11"/>
                                  <a:ext cx="130" cy="130"/>
                                  <a:chOff x="0" y="11"/>
                                  <a:chExt cx="130" cy="130"/>
                                </a:xfrm>
                              </wpg:grpSpPr>
                              <wps:wsp>
                                <wps:cNvPr id="4684" name="Freeform 35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5" name="Picture 35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86" name="Group 357"/>
                              <wpg:cNvGrpSpPr>
                                <a:grpSpLocks/>
                              </wpg:cNvGrpSpPr>
                              <wpg:grpSpPr bwMode="auto">
                                <a:xfrm>
                                  <a:off x="6" y="6"/>
                                  <a:ext cx="119" cy="119"/>
                                  <a:chOff x="6" y="6"/>
                                  <a:chExt cx="119" cy="119"/>
                                </a:xfrm>
                              </wpg:grpSpPr>
                              <wps:wsp>
                                <wps:cNvPr id="4687" name="Freeform 35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AFF2AE2" id="Group 35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">
                      <v:group id="Group 35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">
                        <v:shape id="Freeform 35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5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">
                          <v:imagedata r:id="rId119" o:title=""/>
                        </v:shape>
                      </v:group>
                      <v:group id="Group 35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">
                        <v:shape id="Freeform 35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3C6091A" wp14:editId="133108F8">
                      <wp:extent cx="82550" cy="89535"/>
                      <wp:effectExtent l="13335" t="7620" r="8890" b="7620"/>
                      <wp:docPr id="4676"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77" name="Group 348"/>
                              <wpg:cNvGrpSpPr>
                                <a:grpSpLocks/>
                              </wpg:cNvGrpSpPr>
                              <wpg:grpSpPr bwMode="auto">
                                <a:xfrm>
                                  <a:off x="0" y="11"/>
                                  <a:ext cx="130" cy="130"/>
                                  <a:chOff x="0" y="11"/>
                                  <a:chExt cx="130" cy="130"/>
                                </a:xfrm>
                              </wpg:grpSpPr>
                              <wps:wsp>
                                <wps:cNvPr id="4678" name="Freeform 34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9" name="Picture 35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80" name="Group 351"/>
                              <wpg:cNvGrpSpPr>
                                <a:grpSpLocks/>
                              </wpg:cNvGrpSpPr>
                              <wpg:grpSpPr bwMode="auto">
                                <a:xfrm>
                                  <a:off x="6" y="6"/>
                                  <a:ext cx="119" cy="119"/>
                                  <a:chOff x="6" y="6"/>
                                  <a:chExt cx="119" cy="119"/>
                                </a:xfrm>
                              </wpg:grpSpPr>
                              <wps:wsp>
                                <wps:cNvPr id="4681" name="Freeform 35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832C1B" id="Group 34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">
                      <v:group id="Group 34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">
                        <v:shape id="Freeform 34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35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">
                          <v:imagedata r:id="rId119" o:title=""/>
                        </v:shape>
                      </v:group>
                      <v:group id="Group 35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">
                        <v:shape id="Freeform 35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F57D7B4" wp14:editId="6C6692AD">
                      <wp:extent cx="82550" cy="89535"/>
                      <wp:effectExtent l="9525" t="7620" r="12700" b="7620"/>
                      <wp:docPr id="4670"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71" name="Group 342"/>
                              <wpg:cNvGrpSpPr>
                                <a:grpSpLocks/>
                              </wpg:cNvGrpSpPr>
                              <wpg:grpSpPr bwMode="auto">
                                <a:xfrm>
                                  <a:off x="0" y="11"/>
                                  <a:ext cx="130" cy="130"/>
                                  <a:chOff x="0" y="11"/>
                                  <a:chExt cx="130" cy="130"/>
                                </a:xfrm>
                              </wpg:grpSpPr>
                              <wps:wsp>
                                <wps:cNvPr id="4672" name="Freeform 34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73" name="Picture 34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74" name="Group 345"/>
                              <wpg:cNvGrpSpPr>
                                <a:grpSpLocks/>
                              </wpg:cNvGrpSpPr>
                              <wpg:grpSpPr bwMode="auto">
                                <a:xfrm>
                                  <a:off x="6" y="6"/>
                                  <a:ext cx="119" cy="119"/>
                                  <a:chOff x="6" y="6"/>
                                  <a:chExt cx="119" cy="119"/>
                                </a:xfrm>
                              </wpg:grpSpPr>
                              <wps:wsp>
                                <wps:cNvPr id="4675" name="Freeform 34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372E21" id="Group 34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">
                      <v:group id="Group 34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">
                        <v:shape id="Freeform 34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4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">
                          <v:imagedata r:id="rId119" o:title=""/>
                        </v:shape>
                      </v:group>
                      <v:group id="Group 34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">
                        <v:shape id="Freeform 34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7FAE324" wp14:editId="213AF9C9">
                      <wp:extent cx="82550" cy="89535"/>
                      <wp:effectExtent l="6350" t="7620" r="6350" b="7620"/>
                      <wp:docPr id="4664"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65" name="Group 336"/>
                              <wpg:cNvGrpSpPr>
                                <a:grpSpLocks/>
                              </wpg:cNvGrpSpPr>
                              <wpg:grpSpPr bwMode="auto">
                                <a:xfrm>
                                  <a:off x="0" y="11"/>
                                  <a:ext cx="130" cy="130"/>
                                  <a:chOff x="0" y="11"/>
                                  <a:chExt cx="130" cy="130"/>
                                </a:xfrm>
                              </wpg:grpSpPr>
                              <wps:wsp>
                                <wps:cNvPr id="4666" name="Freeform 33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7" name="Picture 3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68" name="Group 339"/>
                              <wpg:cNvGrpSpPr>
                                <a:grpSpLocks/>
                              </wpg:cNvGrpSpPr>
                              <wpg:grpSpPr bwMode="auto">
                                <a:xfrm>
                                  <a:off x="6" y="6"/>
                                  <a:ext cx="119" cy="119"/>
                                  <a:chOff x="6" y="6"/>
                                  <a:chExt cx="119" cy="119"/>
                                </a:xfrm>
                              </wpg:grpSpPr>
                              <wps:wsp>
                                <wps:cNvPr id="4669" name="Freeform 34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5E4A2D8" id="Group 33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xnZ6EQ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OvG&#10;dnoRCQAArS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33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">
                        <v:shape id="Freeform 33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3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">
                          <v:imagedata r:id="rId119" o:title=""/>
                        </v:shape>
                      </v:group>
                      <v:group id="Group 33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">
                        <v:shape id="Freeform 34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EE8B23F" wp14:editId="0E59E523">
                      <wp:extent cx="82550" cy="89535"/>
                      <wp:effectExtent l="15240" t="7620" r="6985" b="7620"/>
                      <wp:docPr id="4658"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59" name="Group 330"/>
                              <wpg:cNvGrpSpPr>
                                <a:grpSpLocks/>
                              </wpg:cNvGrpSpPr>
                              <wpg:grpSpPr bwMode="auto">
                                <a:xfrm>
                                  <a:off x="0" y="11"/>
                                  <a:ext cx="130" cy="130"/>
                                  <a:chOff x="0" y="11"/>
                                  <a:chExt cx="130" cy="130"/>
                                </a:xfrm>
                              </wpg:grpSpPr>
                              <wps:wsp>
                                <wps:cNvPr id="4660" name="Freeform 33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1" name="Picture 3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62" name="Group 333"/>
                              <wpg:cNvGrpSpPr>
                                <a:grpSpLocks/>
                              </wpg:cNvGrpSpPr>
                              <wpg:grpSpPr bwMode="auto">
                                <a:xfrm>
                                  <a:off x="6" y="6"/>
                                  <a:ext cx="119" cy="119"/>
                                  <a:chOff x="6" y="6"/>
                                  <a:chExt cx="119" cy="119"/>
                                </a:xfrm>
                              </wpg:grpSpPr>
                              <wps:wsp>
                                <wps:cNvPr id="4663" name="Freeform 33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D8CCD5" id="Group 32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A/HlWE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33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">
                        <v:shape id="Freeform 33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33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">
                          <v:imagedata r:id="rId119" o:title=""/>
                        </v:shape>
                      </v:group>
                      <v:group id="Group 33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">
                        <v:shape id="Freeform 33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30A916C3" w14:textId="77777777" w:rsidR="00F608A2" w:rsidRPr="00647D01" w:rsidRDefault="00F608A2">
            <w:pPr>
              <w:pStyle w:val="TableParagraph"/>
              <w:spacing w:before="2"/>
              <w:rPr>
                <w:rFonts w:ascii="Arial" w:eastAsia="Arial" w:hAnsi="Arial" w:cs="Arial"/>
                <w:b/>
                <w:bCs/>
                <w:sz w:val="12"/>
                <w:szCs w:val="12"/>
              </w:rPr>
            </w:pPr>
          </w:p>
          <w:p w14:paraId="61DAFD7F" w14:textId="6D1A8C7C"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500AF061" wp14:editId="210C3A05">
                      <wp:extent cx="82550" cy="89535"/>
                      <wp:effectExtent l="10160" t="13970" r="12065" b="1270"/>
                      <wp:docPr id="4652"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53" name="Group 324"/>
                              <wpg:cNvGrpSpPr>
                                <a:grpSpLocks/>
                              </wpg:cNvGrpSpPr>
                              <wpg:grpSpPr bwMode="auto">
                                <a:xfrm>
                                  <a:off x="0" y="11"/>
                                  <a:ext cx="130" cy="130"/>
                                  <a:chOff x="0" y="11"/>
                                  <a:chExt cx="130" cy="130"/>
                                </a:xfrm>
                              </wpg:grpSpPr>
                              <wps:wsp>
                                <wps:cNvPr id="4654" name="Freeform 32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55" name="Picture 32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56" name="Group 327"/>
                              <wpg:cNvGrpSpPr>
                                <a:grpSpLocks/>
                              </wpg:cNvGrpSpPr>
                              <wpg:grpSpPr bwMode="auto">
                                <a:xfrm>
                                  <a:off x="6" y="6"/>
                                  <a:ext cx="119" cy="119"/>
                                  <a:chOff x="6" y="6"/>
                                  <a:chExt cx="119" cy="119"/>
                                </a:xfrm>
                              </wpg:grpSpPr>
                              <wps:wsp>
                                <wps:cNvPr id="4657" name="Freeform 32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A1DA22" id="Group 32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">
                      <v:group id="Group 32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">
                        <v:shape id="Freeform 32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2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">
                          <v:imagedata r:id="rId119" o:title=""/>
                        </v:shape>
                      </v:group>
                      <v:group id="Group 32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">
                        <v:shape id="Freeform 32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EB49CBE" wp14:editId="65D2EFCD">
                      <wp:extent cx="82550" cy="89535"/>
                      <wp:effectExtent l="12065" t="13970" r="10160" b="1270"/>
                      <wp:docPr id="4646"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47" name="Group 318"/>
                              <wpg:cNvGrpSpPr>
                                <a:grpSpLocks/>
                              </wpg:cNvGrpSpPr>
                              <wpg:grpSpPr bwMode="auto">
                                <a:xfrm>
                                  <a:off x="0" y="11"/>
                                  <a:ext cx="130" cy="130"/>
                                  <a:chOff x="0" y="11"/>
                                  <a:chExt cx="130" cy="130"/>
                                </a:xfrm>
                              </wpg:grpSpPr>
                              <wps:wsp>
                                <wps:cNvPr id="4648" name="Freeform 31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49" name="Picture 32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50" name="Group 321"/>
                              <wpg:cNvGrpSpPr>
                                <a:grpSpLocks/>
                              </wpg:cNvGrpSpPr>
                              <wpg:grpSpPr bwMode="auto">
                                <a:xfrm>
                                  <a:off x="6" y="6"/>
                                  <a:ext cx="119" cy="119"/>
                                  <a:chOff x="6" y="6"/>
                                  <a:chExt cx="119" cy="119"/>
                                </a:xfrm>
                              </wpg:grpSpPr>
                              <wps:wsp>
                                <wps:cNvPr id="4651" name="Freeform 32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93888FB" id="Group 31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">
                      <v:group id="Group 31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">
                        <v:shape id="Freeform 31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32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">
                          <v:imagedata r:id="rId119" o:title=""/>
                        </v:shape>
                      </v:group>
                      <v:group id="Group 32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">
                        <v:shape id="Freeform 32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1EE0742" wp14:editId="6FFCB4A3">
                      <wp:extent cx="82550" cy="89535"/>
                      <wp:effectExtent l="13335" t="13970" r="8890" b="1270"/>
                      <wp:docPr id="4640"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41" name="Group 312"/>
                              <wpg:cNvGrpSpPr>
                                <a:grpSpLocks/>
                              </wpg:cNvGrpSpPr>
                              <wpg:grpSpPr bwMode="auto">
                                <a:xfrm>
                                  <a:off x="0" y="11"/>
                                  <a:ext cx="130" cy="130"/>
                                  <a:chOff x="0" y="11"/>
                                  <a:chExt cx="130" cy="130"/>
                                </a:xfrm>
                              </wpg:grpSpPr>
                              <wps:wsp>
                                <wps:cNvPr id="4642" name="Freeform 31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43" name="Picture 3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44" name="Group 315"/>
                              <wpg:cNvGrpSpPr>
                                <a:grpSpLocks/>
                              </wpg:cNvGrpSpPr>
                              <wpg:grpSpPr bwMode="auto">
                                <a:xfrm>
                                  <a:off x="6" y="6"/>
                                  <a:ext cx="119" cy="119"/>
                                  <a:chOff x="6" y="6"/>
                                  <a:chExt cx="119" cy="119"/>
                                </a:xfrm>
                              </wpg:grpSpPr>
                              <wps:wsp>
                                <wps:cNvPr id="4645" name="Freeform 31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2965333" id="Group 31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">
                      <v:group id="Group 31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">
                        <v:shape id="Freeform 31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31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">
                          <v:imagedata r:id="rId119" o:title=""/>
                        </v:shape>
                      </v:group>
                      <v:group id="Group 31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">
                        <v:shape id="Freeform 31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3992779" wp14:editId="5F586CE7">
                      <wp:extent cx="82550" cy="89535"/>
                      <wp:effectExtent l="9525" t="13970" r="12700" b="1270"/>
                      <wp:docPr id="4634"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35" name="Group 306"/>
                              <wpg:cNvGrpSpPr>
                                <a:grpSpLocks/>
                              </wpg:cNvGrpSpPr>
                              <wpg:grpSpPr bwMode="auto">
                                <a:xfrm>
                                  <a:off x="0" y="11"/>
                                  <a:ext cx="130" cy="130"/>
                                  <a:chOff x="0" y="11"/>
                                  <a:chExt cx="130" cy="130"/>
                                </a:xfrm>
                              </wpg:grpSpPr>
                              <wps:wsp>
                                <wps:cNvPr id="4636" name="Freeform 30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7" name="Picture 30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38" name="Group 309"/>
                              <wpg:cNvGrpSpPr>
                                <a:grpSpLocks/>
                              </wpg:cNvGrpSpPr>
                              <wpg:grpSpPr bwMode="auto">
                                <a:xfrm>
                                  <a:off x="6" y="6"/>
                                  <a:ext cx="119" cy="119"/>
                                  <a:chOff x="6" y="6"/>
                                  <a:chExt cx="119" cy="119"/>
                                </a:xfrm>
                              </wpg:grpSpPr>
                              <wps:wsp>
                                <wps:cNvPr id="4639" name="Freeform 31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71E21B" id="Group 30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lJIEQ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IDy&#10;UkgRCQAArS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30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">
                        <v:shape id="Freeform 30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30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">
                          <v:imagedata r:id="rId119" o:title=""/>
                        </v:shape>
                      </v:group>
                      <v:group id="Group 30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">
                        <v:shape id="Freeform 31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58C2526" wp14:editId="2014722C">
                      <wp:extent cx="82550" cy="89535"/>
                      <wp:effectExtent l="6350" t="13970" r="6350" b="1270"/>
                      <wp:docPr id="4628"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29" name="Group 300"/>
                              <wpg:cNvGrpSpPr>
                                <a:grpSpLocks/>
                              </wpg:cNvGrpSpPr>
                              <wpg:grpSpPr bwMode="auto">
                                <a:xfrm>
                                  <a:off x="0" y="11"/>
                                  <a:ext cx="130" cy="130"/>
                                  <a:chOff x="0" y="11"/>
                                  <a:chExt cx="130" cy="130"/>
                                </a:xfrm>
                              </wpg:grpSpPr>
                              <wps:wsp>
                                <wps:cNvPr id="4630" name="Freeform 30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31" name="Picture 30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32" name="Group 303"/>
                              <wpg:cNvGrpSpPr>
                                <a:grpSpLocks/>
                              </wpg:cNvGrpSpPr>
                              <wpg:grpSpPr bwMode="auto">
                                <a:xfrm>
                                  <a:off x="6" y="6"/>
                                  <a:ext cx="119" cy="119"/>
                                  <a:chOff x="6" y="6"/>
                                  <a:chExt cx="119" cy="119"/>
                                </a:xfrm>
                              </wpg:grpSpPr>
                              <wps:wsp>
                                <wps:cNvPr id="4633" name="Freeform 30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2C0A56" id="Group 29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H+WQ0k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30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">
                        <v:shape id="Freeform 30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30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">
                          <v:imagedata r:id="rId119" o:title=""/>
                        </v:shape>
                      </v:group>
                      <v:group id="Group 30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d3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dDeH5JjwBuXgAAAD//wMAUEsBAi0AFAAGAAgAAAAhANvh9svuAAAAhQEAABMAAAAAAAAA&#10;AAAAAAAAAAAAAFtDb250ZW50X1R5cGVzXS54bWxQSwECLQAUAAYACAAAACEAWvQsW78AAAAVAQAA&#10;CwAAAAAAAAAAAAAAAAAfAQAAX3JlbHMvLnJlbHNQSwECLQAUAAYACAAAACEAA53d+cYAAADdAAAA&#10;DwAAAAAAAAAAAAAAAAAHAgAAZHJzL2Rvd25yZXYueG1sUEsFBgAAAAADAAMAtwAAAPoCAAAAAA==&#10;">
                        <v:shape id="Freeform 30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C7A0BA2" wp14:editId="6C3699DF">
                      <wp:extent cx="82550" cy="89535"/>
                      <wp:effectExtent l="15240" t="13970" r="6985" b="1270"/>
                      <wp:docPr id="4622"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23" name="Group 294"/>
                              <wpg:cNvGrpSpPr>
                                <a:grpSpLocks/>
                              </wpg:cNvGrpSpPr>
                              <wpg:grpSpPr bwMode="auto">
                                <a:xfrm>
                                  <a:off x="0" y="11"/>
                                  <a:ext cx="130" cy="130"/>
                                  <a:chOff x="0" y="11"/>
                                  <a:chExt cx="130" cy="130"/>
                                </a:xfrm>
                              </wpg:grpSpPr>
                              <wps:wsp>
                                <wps:cNvPr id="4624" name="Freeform 29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5" name="Picture 29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26" name="Group 297"/>
                              <wpg:cNvGrpSpPr>
                                <a:grpSpLocks/>
                              </wpg:cNvGrpSpPr>
                              <wpg:grpSpPr bwMode="auto">
                                <a:xfrm>
                                  <a:off x="6" y="6"/>
                                  <a:ext cx="119" cy="119"/>
                                  <a:chOff x="6" y="6"/>
                                  <a:chExt cx="119" cy="119"/>
                                </a:xfrm>
                              </wpg:grpSpPr>
                              <wps:wsp>
                                <wps:cNvPr id="4627" name="Freeform 29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F6A70D" id="Group 29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">
                      <v:group id="Group 29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O6/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wdjuD5JjwBuXgAAAD//wMAUEsBAi0AFAAGAAgAAAAhANvh9svuAAAAhQEAABMAAAAAAAAA&#10;AAAAAAAAAAAAAFtDb250ZW50X1R5cGVzXS54bWxQSwECLQAUAAYACAAAACEAWvQsW78AAAAVAQAA&#10;CwAAAAAAAAAAAAAAAAAfAQAAX3JlbHMvLnJlbHNQSwECLQAUAAYACAAAACEA6Qjuv8YAAADdAAAA&#10;DwAAAAAAAAAAAAAAAAAHAgAAZHJzL2Rvd25yZXYueG1sUEsFBgAAAAADAAMAtwAAAPoCAAAAAA==&#10;">
                        <v:shape id="Freeform 29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9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">
                          <v:imagedata r:id="rId119" o:title=""/>
                        </v:shape>
                      </v:group>
                      <v:group id="Group 29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">
                        <v:shape id="Freeform 29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293BD5FE" w14:textId="77777777" w:rsidR="00F608A2" w:rsidRPr="00647D01" w:rsidRDefault="00F608A2">
            <w:pPr>
              <w:pStyle w:val="TableParagraph"/>
              <w:spacing w:before="2"/>
              <w:rPr>
                <w:rFonts w:ascii="Arial" w:eastAsia="Arial" w:hAnsi="Arial" w:cs="Arial"/>
                <w:b/>
                <w:bCs/>
                <w:sz w:val="12"/>
                <w:szCs w:val="12"/>
              </w:rPr>
            </w:pPr>
          </w:p>
          <w:p w14:paraId="778D377A" w14:textId="02BD7A2B"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611CFDBF" wp14:editId="17F08F7D">
                      <wp:extent cx="82550" cy="89535"/>
                      <wp:effectExtent l="10160" t="10795" r="12065" b="4445"/>
                      <wp:docPr id="461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17" name="Group 288"/>
                              <wpg:cNvGrpSpPr>
                                <a:grpSpLocks/>
                              </wpg:cNvGrpSpPr>
                              <wpg:grpSpPr bwMode="auto">
                                <a:xfrm>
                                  <a:off x="0" y="11"/>
                                  <a:ext cx="130" cy="130"/>
                                  <a:chOff x="0" y="11"/>
                                  <a:chExt cx="130" cy="130"/>
                                </a:xfrm>
                              </wpg:grpSpPr>
                              <wps:wsp>
                                <wps:cNvPr id="4618" name="Freeform 28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9" name="Picture 29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20" name="Group 291"/>
                              <wpg:cNvGrpSpPr>
                                <a:grpSpLocks/>
                              </wpg:cNvGrpSpPr>
                              <wpg:grpSpPr bwMode="auto">
                                <a:xfrm>
                                  <a:off x="6" y="6"/>
                                  <a:ext cx="119" cy="119"/>
                                  <a:chOff x="6" y="6"/>
                                  <a:chExt cx="119" cy="119"/>
                                </a:xfrm>
                              </wpg:grpSpPr>
                              <wps:wsp>
                                <wps:cNvPr id="4621" name="Freeform 29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0717F24" id="Group 28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B3YW9rDAkA&#10;AK0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28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">
                        <v:shape id="Freeform 28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9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">
                          <v:imagedata r:id="rId119" o:title=""/>
                        </v:shape>
                      </v:group>
                      <v:group id="Group 29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">
                        <v:shape id="Freeform 29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303F758F" wp14:editId="5BF93E8B">
                      <wp:extent cx="82550" cy="89535"/>
                      <wp:effectExtent l="12065" t="10795" r="10160" b="4445"/>
                      <wp:docPr id="4610"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11" name="Group 282"/>
                              <wpg:cNvGrpSpPr>
                                <a:grpSpLocks/>
                              </wpg:cNvGrpSpPr>
                              <wpg:grpSpPr bwMode="auto">
                                <a:xfrm>
                                  <a:off x="0" y="11"/>
                                  <a:ext cx="130" cy="130"/>
                                  <a:chOff x="0" y="11"/>
                                  <a:chExt cx="130" cy="130"/>
                                </a:xfrm>
                              </wpg:grpSpPr>
                              <wps:wsp>
                                <wps:cNvPr id="4612" name="Freeform 28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13" name="Picture 2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14" name="Group 285"/>
                              <wpg:cNvGrpSpPr>
                                <a:grpSpLocks/>
                              </wpg:cNvGrpSpPr>
                              <wpg:grpSpPr bwMode="auto">
                                <a:xfrm>
                                  <a:off x="6" y="6"/>
                                  <a:ext cx="119" cy="119"/>
                                  <a:chOff x="6" y="6"/>
                                  <a:chExt cx="119" cy="119"/>
                                </a:xfrm>
                              </wpg:grpSpPr>
                              <wps:wsp>
                                <wps:cNvPr id="4615" name="Freeform 28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45BB37" id="Group 28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">
                      <v:group id="Group 28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">
                        <v:shape id="Freeform 28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8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">
                          <v:imagedata r:id="rId119" o:title=""/>
                        </v:shape>
                      </v:group>
                      <v:group id="Group 28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">
                        <v:shape id="Freeform 28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D8DBB61" wp14:editId="1A071783">
                      <wp:extent cx="82550" cy="89535"/>
                      <wp:effectExtent l="13335" t="10795" r="8890" b="4445"/>
                      <wp:docPr id="4604"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605" name="Group 276"/>
                              <wpg:cNvGrpSpPr>
                                <a:grpSpLocks/>
                              </wpg:cNvGrpSpPr>
                              <wpg:grpSpPr bwMode="auto">
                                <a:xfrm>
                                  <a:off x="0" y="11"/>
                                  <a:ext cx="130" cy="130"/>
                                  <a:chOff x="0" y="11"/>
                                  <a:chExt cx="130" cy="130"/>
                                </a:xfrm>
                              </wpg:grpSpPr>
                              <wps:wsp>
                                <wps:cNvPr id="4606" name="Freeform 27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7" name="Picture 27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08" name="Group 279"/>
                              <wpg:cNvGrpSpPr>
                                <a:grpSpLocks/>
                              </wpg:cNvGrpSpPr>
                              <wpg:grpSpPr bwMode="auto">
                                <a:xfrm>
                                  <a:off x="6" y="6"/>
                                  <a:ext cx="119" cy="119"/>
                                  <a:chOff x="6" y="6"/>
                                  <a:chExt cx="119" cy="119"/>
                                </a:xfrm>
                              </wpg:grpSpPr>
                              <wps:wsp>
                                <wps:cNvPr id="4609" name="Freeform 28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638C6E" id="Group 27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2w2fEA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">
                      <v:group id="Group 27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">
                        <v:shape id="Freeform 27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7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">
                          <v:imagedata r:id="rId119" o:title=""/>
                        </v:shape>
                      </v:group>
                      <v:group id="Group 27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">
                        <v:shape id="Freeform 28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15A3635" wp14:editId="3B9BD56E">
                      <wp:extent cx="82550" cy="89535"/>
                      <wp:effectExtent l="9525" t="10795" r="12700" b="4445"/>
                      <wp:docPr id="459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599" name="Group 270"/>
                              <wpg:cNvGrpSpPr>
                                <a:grpSpLocks/>
                              </wpg:cNvGrpSpPr>
                              <wpg:grpSpPr bwMode="auto">
                                <a:xfrm>
                                  <a:off x="0" y="11"/>
                                  <a:ext cx="130" cy="130"/>
                                  <a:chOff x="0" y="11"/>
                                  <a:chExt cx="130" cy="130"/>
                                </a:xfrm>
                              </wpg:grpSpPr>
                              <wps:wsp>
                                <wps:cNvPr id="4600" name="Freeform 27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01" name="Picture 27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602" name="Group 273"/>
                              <wpg:cNvGrpSpPr>
                                <a:grpSpLocks/>
                              </wpg:cNvGrpSpPr>
                              <wpg:grpSpPr bwMode="auto">
                                <a:xfrm>
                                  <a:off x="6" y="6"/>
                                  <a:ext cx="119" cy="119"/>
                                  <a:chOff x="6" y="6"/>
                                  <a:chExt cx="119" cy="119"/>
                                </a:xfrm>
                              </wpg:grpSpPr>
                              <wps:wsp>
                                <wps:cNvPr id="4603" name="Freeform 27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C39C898" id="Group 26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ALEdFD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27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">
                        <v:shape id="Freeform 27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7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">
                          <v:imagedata r:id="rId119" o:title=""/>
                        </v:shape>
                      </v:group>
                      <v:group id="Group 27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">
                        <v:shape id="Freeform 27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4CDE4B0C" wp14:editId="1F95736E">
                      <wp:extent cx="82550" cy="89535"/>
                      <wp:effectExtent l="6350" t="10795" r="6350" b="4445"/>
                      <wp:docPr id="459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593" name="Group 264"/>
                              <wpg:cNvGrpSpPr>
                                <a:grpSpLocks/>
                              </wpg:cNvGrpSpPr>
                              <wpg:grpSpPr bwMode="auto">
                                <a:xfrm>
                                  <a:off x="0" y="11"/>
                                  <a:ext cx="130" cy="130"/>
                                  <a:chOff x="0" y="11"/>
                                  <a:chExt cx="130" cy="130"/>
                                </a:xfrm>
                              </wpg:grpSpPr>
                              <wps:wsp>
                                <wps:cNvPr id="4594" name="Freeform 26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5" name="Picture 2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596" name="Group 267"/>
                              <wpg:cNvGrpSpPr>
                                <a:grpSpLocks/>
                              </wpg:cNvGrpSpPr>
                              <wpg:grpSpPr bwMode="auto">
                                <a:xfrm>
                                  <a:off x="6" y="6"/>
                                  <a:ext cx="119" cy="119"/>
                                  <a:chOff x="6" y="6"/>
                                  <a:chExt cx="119" cy="119"/>
                                </a:xfrm>
                              </wpg:grpSpPr>
                              <wps:wsp>
                                <wps:cNvPr id="4597" name="Freeform 26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845B26" id="Group 26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">
                      <v:group id="Group 26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">
                        <v:shape id="Freeform 26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6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">
                          <v:imagedata r:id="rId119" o:title=""/>
                        </v:shape>
                      </v:group>
                      <v:group id="Group 26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">
                        <v:shape id="Freeform 26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06F1E341" wp14:editId="6A3D9D0A">
                      <wp:extent cx="82550" cy="89535"/>
                      <wp:effectExtent l="15240" t="10795" r="6985" b="4445"/>
                      <wp:docPr id="4586"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587" name="Group 258"/>
                              <wpg:cNvGrpSpPr>
                                <a:grpSpLocks/>
                              </wpg:cNvGrpSpPr>
                              <wpg:grpSpPr bwMode="auto">
                                <a:xfrm>
                                  <a:off x="0" y="11"/>
                                  <a:ext cx="130" cy="130"/>
                                  <a:chOff x="0" y="11"/>
                                  <a:chExt cx="130" cy="130"/>
                                </a:xfrm>
                              </wpg:grpSpPr>
                              <wps:wsp>
                                <wps:cNvPr id="4588" name="Freeform 25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9" name="Picture 2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590" name="Group 261"/>
                              <wpg:cNvGrpSpPr>
                                <a:grpSpLocks/>
                              </wpg:cNvGrpSpPr>
                              <wpg:grpSpPr bwMode="auto">
                                <a:xfrm>
                                  <a:off x="6" y="6"/>
                                  <a:ext cx="119" cy="119"/>
                                  <a:chOff x="6" y="6"/>
                                  <a:chExt cx="119" cy="119"/>
                                </a:xfrm>
                              </wpg:grpSpPr>
                              <wps:wsp>
                                <wps:cNvPr id="4591" name="Freeform 26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65C34D1" id="Group 25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">
                      <v:group id="Group 25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">
                        <v:shape id="Freeform 25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" path="m65,129l11,100,,65,1,52,40,5,65,,78,1r47,39l129,65r-1,12l90,125r-25,4xe" fillcolor="black" stroked="f">
                          <v:fill opacity="5397f"/>
                          <v:path arrowok="t" o:connecttype="custom" o:connectlocs="65,140;11,111;0,76;1,63;40,16;65,11;78,12;125,51;129,76;128,88;90,136;65,140" o:connectangles="0,0,0,0,0,0,0,0,0,0,0,0"/>
                        </v:shape>
                        <v:shape id="Picture 26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">
                          <v:imagedata r:id="rId119" o:title=""/>
                        </v:shape>
                      </v:group>
                      <v:group id="Group 26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">
                        <v:shape id="Freeform 26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p w14:paraId="7F964B16" w14:textId="77777777" w:rsidR="00F608A2" w:rsidRPr="00647D01" w:rsidRDefault="00F608A2">
            <w:pPr>
              <w:pStyle w:val="TableParagraph"/>
              <w:spacing w:before="8"/>
              <w:rPr>
                <w:rFonts w:ascii="Arial" w:eastAsia="Arial" w:hAnsi="Arial" w:cs="Arial"/>
                <w:b/>
                <w:bCs/>
                <w:sz w:val="19"/>
                <w:szCs w:val="19"/>
              </w:rPr>
            </w:pPr>
          </w:p>
          <w:p w14:paraId="43CB904A" w14:textId="3AAD5C66" w:rsidR="00F608A2" w:rsidRPr="00647D01" w:rsidRDefault="00647D01">
            <w:pPr>
              <w:pStyle w:val="TableParagraph"/>
              <w:tabs>
                <w:tab w:val="left" w:pos="1250"/>
                <w:tab w:val="left" w:pos="2167"/>
                <w:tab w:val="left" w:pos="3061"/>
                <w:tab w:val="left" w:pos="3956"/>
                <w:tab w:val="left" w:pos="4840"/>
              </w:tabs>
              <w:spacing w:line="140" w:lineRule="exact"/>
              <w:ind w:left="377"/>
              <w:rPr>
                <w:rFonts w:ascii="Arial" w:eastAsia="Arial" w:hAnsi="Arial" w:cs="Arial"/>
                <w:sz w:val="14"/>
                <w:szCs w:val="14"/>
              </w:rPr>
            </w:pPr>
            <w:r w:rsidRPr="00647D01">
              <w:rPr>
                <w:rFonts w:ascii="Arial"/>
                <w:noProof/>
                <w:position w:val="-2"/>
                <w:sz w:val="14"/>
              </w:rPr>
              <mc:AlternateContent>
                <mc:Choice Requires="wpg">
                  <w:drawing>
                    <wp:inline distT="0" distB="0" distL="0" distR="0" wp14:anchorId="08A7EA91" wp14:editId="6119ED31">
                      <wp:extent cx="82550" cy="89535"/>
                      <wp:effectExtent l="10160" t="15240" r="12065" b="0"/>
                      <wp:docPr id="4580"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581" name="Group 252"/>
                              <wpg:cNvGrpSpPr>
                                <a:grpSpLocks/>
                              </wpg:cNvGrpSpPr>
                              <wpg:grpSpPr bwMode="auto">
                                <a:xfrm>
                                  <a:off x="0" y="11"/>
                                  <a:ext cx="130" cy="130"/>
                                  <a:chOff x="0" y="11"/>
                                  <a:chExt cx="130" cy="130"/>
                                </a:xfrm>
                              </wpg:grpSpPr>
                              <wps:wsp>
                                <wps:cNvPr id="4582" name="Freeform 25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3" name="Picture 2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584" name="Group 255"/>
                              <wpg:cNvGrpSpPr>
                                <a:grpSpLocks/>
                              </wpg:cNvGrpSpPr>
                              <wpg:grpSpPr bwMode="auto">
                                <a:xfrm>
                                  <a:off x="6" y="6"/>
                                  <a:ext cx="119" cy="119"/>
                                  <a:chOff x="6" y="6"/>
                                  <a:chExt cx="119" cy="119"/>
                                </a:xfrm>
                              </wpg:grpSpPr>
                              <wps:wsp>
                                <wps:cNvPr id="4585" name="Freeform 25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98DE07E" id="Group 25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">
                      <v:group id="Group 25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">
                        <v:shape id="Freeform 25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5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">
                          <v:imagedata r:id="rId119" o:title=""/>
                        </v:shape>
                      </v:group>
                      <v:group id="Group 25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">
                        <v:shape id="Freeform 25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2CDE67C3" wp14:editId="360CC0B0">
                      <wp:extent cx="82550" cy="89535"/>
                      <wp:effectExtent l="12065" t="15240" r="10160" b="0"/>
                      <wp:docPr id="4574"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575" name="Group 246"/>
                              <wpg:cNvGrpSpPr>
                                <a:grpSpLocks/>
                              </wpg:cNvGrpSpPr>
                              <wpg:grpSpPr bwMode="auto">
                                <a:xfrm>
                                  <a:off x="0" y="11"/>
                                  <a:ext cx="130" cy="130"/>
                                  <a:chOff x="0" y="11"/>
                                  <a:chExt cx="130" cy="130"/>
                                </a:xfrm>
                              </wpg:grpSpPr>
                              <wps:wsp>
                                <wps:cNvPr id="4576" name="Freeform 247"/>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7" name="Picture 2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578" name="Group 249"/>
                              <wpg:cNvGrpSpPr>
                                <a:grpSpLocks/>
                              </wpg:cNvGrpSpPr>
                              <wpg:grpSpPr bwMode="auto">
                                <a:xfrm>
                                  <a:off x="6" y="6"/>
                                  <a:ext cx="119" cy="119"/>
                                  <a:chOff x="6" y="6"/>
                                  <a:chExt cx="119" cy="119"/>
                                </a:xfrm>
                              </wpg:grpSpPr>
                              <wps:wsp>
                                <wps:cNvPr id="4579" name="Freeform 250"/>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2C9019E" id="Group 245"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">
                      <v:group id="Group 246"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50x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PkK4Hnm/AE5OwBAAD//wMAUEsBAi0AFAAGAAgAAAAhANvh9svuAAAAhQEAABMAAAAAAAAA&#10;AAAAAAAAAAAAAFtDb250ZW50X1R5cGVzXS54bWxQSwECLQAUAAYACAAAACEAWvQsW78AAAAVAQAA&#10;CwAAAAAAAAAAAAAAAAAfAQAAX3JlbHMvLnJlbHNQSwECLQAUAAYACAAAACEAwTudMcYAAADdAAAA&#10;DwAAAAAAAAAAAAAAAAAHAgAAZHJzL2Rvd25yZXYueG1sUEsFBgAAAAADAAMAtwAAAPoCAAAAAA==&#10;">
                        <v:shape id="Freeform 247"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" path="m65,129l11,100,,65,1,52,40,5,65,,78,1r47,39l129,65r-1,12l90,125r-25,4xe" fillcolor="black" stroked="f">
                          <v:fill opacity="5397f"/>
                          <v:path arrowok="t" o:connecttype="custom" o:connectlocs="65,140;11,111;0,76;1,63;40,16;65,11;78,12;125,51;129,76;128,88;90,136;65,140" o:connectangles="0,0,0,0,0,0,0,0,0,0,0,0"/>
                        </v:shape>
                        <v:shape id="Picture 248"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">
                          <v:imagedata r:id="rId119" o:title=""/>
                        </v:shape>
                      </v:group>
                      <v:group id="Group 249"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">
                        <v:shape id="Freeform 250"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6B3F6852" wp14:editId="610ABDB9">
                      <wp:extent cx="82550" cy="89535"/>
                      <wp:effectExtent l="13335" t="15240" r="8890" b="0"/>
                      <wp:docPr id="4568"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569" name="Group 240"/>
                              <wpg:cNvGrpSpPr>
                                <a:grpSpLocks/>
                              </wpg:cNvGrpSpPr>
                              <wpg:grpSpPr bwMode="auto">
                                <a:xfrm>
                                  <a:off x="0" y="11"/>
                                  <a:ext cx="130" cy="130"/>
                                  <a:chOff x="0" y="11"/>
                                  <a:chExt cx="130" cy="130"/>
                                </a:xfrm>
                              </wpg:grpSpPr>
                              <wps:wsp>
                                <wps:cNvPr id="4570" name="Freeform 241"/>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71" name="Picture 24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572" name="Group 243"/>
                              <wpg:cNvGrpSpPr>
                                <a:grpSpLocks/>
                              </wpg:cNvGrpSpPr>
                              <wpg:grpSpPr bwMode="auto">
                                <a:xfrm>
                                  <a:off x="6" y="6"/>
                                  <a:ext cx="119" cy="119"/>
                                  <a:chOff x="6" y="6"/>
                                  <a:chExt cx="119" cy="119"/>
                                </a:xfrm>
                              </wpg:grpSpPr>
                              <wps:wsp>
                                <wps:cNvPr id="4573" name="Freeform 244"/>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193407D" id="Group 239"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">
                      <v:group id="Group 240"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">
                        <v:shape id="Freeform 241"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42"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">
                          <v:imagedata r:id="rId119" o:title=""/>
                        </v:shape>
                      </v:group>
                      <v:group id="Group 243"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">
                        <v:shape id="Freeform 244"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7A9212BD" wp14:editId="1AF9EB09">
                      <wp:extent cx="82550" cy="89535"/>
                      <wp:effectExtent l="9525" t="15240" r="12700" b="0"/>
                      <wp:docPr id="4562"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563" name="Group 234"/>
                              <wpg:cNvGrpSpPr>
                                <a:grpSpLocks/>
                              </wpg:cNvGrpSpPr>
                              <wpg:grpSpPr bwMode="auto">
                                <a:xfrm>
                                  <a:off x="0" y="11"/>
                                  <a:ext cx="130" cy="130"/>
                                  <a:chOff x="0" y="11"/>
                                  <a:chExt cx="130" cy="130"/>
                                </a:xfrm>
                              </wpg:grpSpPr>
                              <wps:wsp>
                                <wps:cNvPr id="4564" name="Freeform 235"/>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65" name="Picture 23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566" name="Group 237"/>
                              <wpg:cNvGrpSpPr>
                                <a:grpSpLocks/>
                              </wpg:cNvGrpSpPr>
                              <wpg:grpSpPr bwMode="auto">
                                <a:xfrm>
                                  <a:off x="6" y="6"/>
                                  <a:ext cx="119" cy="119"/>
                                  <a:chOff x="6" y="6"/>
                                  <a:chExt cx="119" cy="119"/>
                                </a:xfrm>
                              </wpg:grpSpPr>
                              <wps:wsp>
                                <wps:cNvPr id="4567" name="Freeform 238"/>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B43064" id="Group 233"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">
                      <v:group id="Group 234"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">
                        <v:shape id="Freeform 235"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36"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">
                          <v:imagedata r:id="rId119" o:title=""/>
                        </v:shape>
                      </v:group>
                      <v:group id="Group 237"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">
                        <v:shape id="Freeform 238"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50E5CDBA" wp14:editId="374E3B93">
                      <wp:extent cx="82550" cy="89535"/>
                      <wp:effectExtent l="6350" t="15240" r="6350" b="0"/>
                      <wp:docPr id="4556"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557" name="Group 228"/>
                              <wpg:cNvGrpSpPr>
                                <a:grpSpLocks/>
                              </wpg:cNvGrpSpPr>
                              <wpg:grpSpPr bwMode="auto">
                                <a:xfrm>
                                  <a:off x="0" y="11"/>
                                  <a:ext cx="130" cy="130"/>
                                  <a:chOff x="0" y="11"/>
                                  <a:chExt cx="130" cy="130"/>
                                </a:xfrm>
                              </wpg:grpSpPr>
                              <wps:wsp>
                                <wps:cNvPr id="4558" name="Freeform 229"/>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9" name="Picture 23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560" name="Group 231"/>
                              <wpg:cNvGrpSpPr>
                                <a:grpSpLocks/>
                              </wpg:cNvGrpSpPr>
                              <wpg:grpSpPr bwMode="auto">
                                <a:xfrm>
                                  <a:off x="6" y="6"/>
                                  <a:ext cx="119" cy="119"/>
                                  <a:chOff x="6" y="6"/>
                                  <a:chExt cx="119" cy="119"/>
                                </a:xfrm>
                              </wpg:grpSpPr>
                              <wps:wsp>
                                <wps:cNvPr id="4561" name="Freeform 232"/>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CB699E9" id="Group 227"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">
                      <v:group id="Group 228"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">
                        <v:shape id="Freeform 229"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" path="m65,129l11,100,,65,1,52,40,5,65,,78,1r47,39l129,65r-1,12l90,125r-25,4xe" fillcolor="black" stroked="f">
                          <v:fill opacity="5397f"/>
                          <v:path arrowok="t" o:connecttype="custom" o:connectlocs="65,140;11,111;0,76;1,63;40,16;65,11;78,12;125,51;129,76;128,88;90,136;65,140" o:connectangles="0,0,0,0,0,0,0,0,0,0,0,0"/>
                        </v:shape>
                        <v:shape id="Picture 230"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">
                          <v:imagedata r:id="rId119" o:title=""/>
                        </v:shape>
                      </v:group>
                      <v:group id="Group 231"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">
                        <v:shape id="Freeform 232"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r w:rsidR="00F608A2" w:rsidRPr="00647D01">
              <w:rPr>
                <w:rFonts w:ascii="Arial"/>
                <w:position w:val="-2"/>
                <w:sz w:val="14"/>
              </w:rPr>
              <w:tab/>
            </w:r>
            <w:r w:rsidRPr="00647D01">
              <w:rPr>
                <w:rFonts w:ascii="Arial"/>
                <w:noProof/>
                <w:position w:val="-2"/>
                <w:sz w:val="14"/>
              </w:rPr>
              <mc:AlternateContent>
                <mc:Choice Requires="wpg">
                  <w:drawing>
                    <wp:inline distT="0" distB="0" distL="0" distR="0" wp14:anchorId="1B123629" wp14:editId="08EB8480">
                      <wp:extent cx="82550" cy="89535"/>
                      <wp:effectExtent l="15240" t="15240" r="6985" b="0"/>
                      <wp:docPr id="4550"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 cy="89535"/>
                                <a:chOff x="0" y="0"/>
                                <a:chExt cx="130" cy="141"/>
                              </a:xfrm>
                            </wpg:grpSpPr>
                            <wpg:grpSp>
                              <wpg:cNvPr id="4551" name="Group 222"/>
                              <wpg:cNvGrpSpPr>
                                <a:grpSpLocks/>
                              </wpg:cNvGrpSpPr>
                              <wpg:grpSpPr bwMode="auto">
                                <a:xfrm>
                                  <a:off x="0" y="11"/>
                                  <a:ext cx="130" cy="130"/>
                                  <a:chOff x="0" y="11"/>
                                  <a:chExt cx="130" cy="130"/>
                                </a:xfrm>
                              </wpg:grpSpPr>
                              <wps:wsp>
                                <wps:cNvPr id="4552" name="Freeform 223"/>
                                <wps:cNvSpPr>
                                  <a:spLocks/>
                                </wps:cNvSpPr>
                                <wps:spPr bwMode="auto">
                                  <a:xfrm>
                                    <a:off x="0" y="11"/>
                                    <a:ext cx="130" cy="130"/>
                                  </a:xfrm>
                                  <a:custGeom>
                                    <a:avLst/>
                                    <a:gdLst>
                                      <a:gd name="T0" fmla="*/ 65 w 130"/>
                                      <a:gd name="T1" fmla="+- 0 140 11"/>
                                      <a:gd name="T2" fmla="*/ 140 h 130"/>
                                      <a:gd name="T3" fmla="*/ 11 w 130"/>
                                      <a:gd name="T4" fmla="+- 0 111 11"/>
                                      <a:gd name="T5" fmla="*/ 111 h 130"/>
                                      <a:gd name="T6" fmla="*/ 0 w 130"/>
                                      <a:gd name="T7" fmla="+- 0 76 11"/>
                                      <a:gd name="T8" fmla="*/ 76 h 130"/>
                                      <a:gd name="T9" fmla="*/ 1 w 130"/>
                                      <a:gd name="T10" fmla="+- 0 63 11"/>
                                      <a:gd name="T11" fmla="*/ 63 h 130"/>
                                      <a:gd name="T12" fmla="*/ 40 w 130"/>
                                      <a:gd name="T13" fmla="+- 0 16 11"/>
                                      <a:gd name="T14" fmla="*/ 16 h 130"/>
                                      <a:gd name="T15" fmla="*/ 65 w 130"/>
                                      <a:gd name="T16" fmla="+- 0 11 11"/>
                                      <a:gd name="T17" fmla="*/ 11 h 130"/>
                                      <a:gd name="T18" fmla="*/ 78 w 130"/>
                                      <a:gd name="T19" fmla="+- 0 12 11"/>
                                      <a:gd name="T20" fmla="*/ 12 h 130"/>
                                      <a:gd name="T21" fmla="*/ 125 w 130"/>
                                      <a:gd name="T22" fmla="+- 0 51 11"/>
                                      <a:gd name="T23" fmla="*/ 51 h 130"/>
                                      <a:gd name="T24" fmla="*/ 129 w 130"/>
                                      <a:gd name="T25" fmla="+- 0 76 11"/>
                                      <a:gd name="T26" fmla="*/ 76 h 130"/>
                                      <a:gd name="T27" fmla="*/ 128 w 130"/>
                                      <a:gd name="T28" fmla="+- 0 88 11"/>
                                      <a:gd name="T29" fmla="*/ 88 h 130"/>
                                      <a:gd name="T30" fmla="*/ 90 w 130"/>
                                      <a:gd name="T31" fmla="+- 0 136 11"/>
                                      <a:gd name="T32" fmla="*/ 136 h 130"/>
                                      <a:gd name="T33" fmla="*/ 65 w 130"/>
                                      <a:gd name="T34" fmla="+- 0 140 11"/>
                                      <a:gd name="T35" fmla="*/ 140 h 13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30" h="130">
                                        <a:moveTo>
                                          <a:pt x="65" y="129"/>
                                        </a:moveTo>
                                        <a:lnTo>
                                          <a:pt x="11" y="100"/>
                                        </a:lnTo>
                                        <a:lnTo>
                                          <a:pt x="0" y="65"/>
                                        </a:lnTo>
                                        <a:lnTo>
                                          <a:pt x="1" y="52"/>
                                        </a:lnTo>
                                        <a:lnTo>
                                          <a:pt x="40" y="5"/>
                                        </a:lnTo>
                                        <a:lnTo>
                                          <a:pt x="65" y="0"/>
                                        </a:lnTo>
                                        <a:lnTo>
                                          <a:pt x="78" y="1"/>
                                        </a:lnTo>
                                        <a:lnTo>
                                          <a:pt x="125" y="40"/>
                                        </a:lnTo>
                                        <a:lnTo>
                                          <a:pt x="129" y="65"/>
                                        </a:lnTo>
                                        <a:lnTo>
                                          <a:pt x="128" y="77"/>
                                        </a:lnTo>
                                        <a:lnTo>
                                          <a:pt x="90" y="125"/>
                                        </a:lnTo>
                                        <a:lnTo>
                                          <a:pt x="65"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3" name="Picture 22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554" name="Group 225"/>
                              <wpg:cNvGrpSpPr>
                                <a:grpSpLocks/>
                              </wpg:cNvGrpSpPr>
                              <wpg:grpSpPr bwMode="auto">
                                <a:xfrm>
                                  <a:off x="6" y="6"/>
                                  <a:ext cx="119" cy="119"/>
                                  <a:chOff x="6" y="6"/>
                                  <a:chExt cx="119" cy="119"/>
                                </a:xfrm>
                              </wpg:grpSpPr>
                              <wps:wsp>
                                <wps:cNvPr id="4555" name="Freeform 226"/>
                                <wps:cNvSpPr>
                                  <a:spLocks/>
                                </wps:cNvSpPr>
                                <wps:spPr bwMode="auto">
                                  <a:xfrm>
                                    <a:off x="6" y="6"/>
                                    <a:ext cx="119" cy="119"/>
                                  </a:xfrm>
                                  <a:custGeom>
                                    <a:avLst/>
                                    <a:gdLst>
                                      <a:gd name="T0" fmla="+- 0 124 6"/>
                                      <a:gd name="T1" fmla="*/ T0 w 119"/>
                                      <a:gd name="T2" fmla="+- 0 65 6"/>
                                      <a:gd name="T3" fmla="*/ 65 h 119"/>
                                      <a:gd name="T4" fmla="+- 0 88 6"/>
                                      <a:gd name="T5" fmla="*/ T4 w 119"/>
                                      <a:gd name="T6" fmla="+- 0 120 6"/>
                                      <a:gd name="T7" fmla="*/ 120 h 119"/>
                                      <a:gd name="T8" fmla="+- 0 65 6"/>
                                      <a:gd name="T9" fmla="*/ T8 w 119"/>
                                      <a:gd name="T10" fmla="+- 0 124 6"/>
                                      <a:gd name="T11" fmla="*/ 124 h 119"/>
                                      <a:gd name="T12" fmla="+- 0 53 6"/>
                                      <a:gd name="T13" fmla="*/ T12 w 119"/>
                                      <a:gd name="T14" fmla="+- 0 123 6"/>
                                      <a:gd name="T15" fmla="*/ 123 h 119"/>
                                      <a:gd name="T16" fmla="+- 0 7 6"/>
                                      <a:gd name="T17" fmla="*/ T16 w 119"/>
                                      <a:gd name="T18" fmla="+- 0 77 6"/>
                                      <a:gd name="T19" fmla="*/ 77 h 119"/>
                                      <a:gd name="T20" fmla="+- 0 6 6"/>
                                      <a:gd name="T21" fmla="*/ T20 w 119"/>
                                      <a:gd name="T22" fmla="+- 0 65 6"/>
                                      <a:gd name="T23" fmla="*/ 65 h 119"/>
                                      <a:gd name="T24" fmla="+- 0 7 6"/>
                                      <a:gd name="T25" fmla="*/ T24 w 119"/>
                                      <a:gd name="T26" fmla="+- 0 53 6"/>
                                      <a:gd name="T27" fmla="*/ 53 h 119"/>
                                      <a:gd name="T28" fmla="+- 0 53 6"/>
                                      <a:gd name="T29" fmla="*/ T28 w 119"/>
                                      <a:gd name="T30" fmla="+- 0 7 6"/>
                                      <a:gd name="T31" fmla="*/ 7 h 119"/>
                                      <a:gd name="T32" fmla="+- 0 65 6"/>
                                      <a:gd name="T33" fmla="*/ T32 w 119"/>
                                      <a:gd name="T34" fmla="+- 0 6 6"/>
                                      <a:gd name="T35" fmla="*/ 6 h 119"/>
                                      <a:gd name="T36" fmla="+- 0 77 6"/>
                                      <a:gd name="T37" fmla="*/ T36 w 119"/>
                                      <a:gd name="T38" fmla="+- 0 7 6"/>
                                      <a:gd name="T39" fmla="*/ 7 h 119"/>
                                      <a:gd name="T40" fmla="+- 0 123 6"/>
                                      <a:gd name="T41" fmla="*/ T40 w 119"/>
                                      <a:gd name="T42" fmla="+- 0 53 6"/>
                                      <a:gd name="T43" fmla="*/ 53 h 119"/>
                                      <a:gd name="T44" fmla="+- 0 124 6"/>
                                      <a:gd name="T45" fmla="*/ T44 w 119"/>
                                      <a:gd name="T46" fmla="+- 0 65 6"/>
                                      <a:gd name="T47" fmla="*/ 6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19">
                                        <a:moveTo>
                                          <a:pt x="118" y="59"/>
                                        </a:moveTo>
                                        <a:lnTo>
                                          <a:pt x="82" y="114"/>
                                        </a:lnTo>
                                        <a:lnTo>
                                          <a:pt x="59" y="118"/>
                                        </a:lnTo>
                                        <a:lnTo>
                                          <a:pt x="47" y="117"/>
                                        </a:lnTo>
                                        <a:lnTo>
                                          <a:pt x="1" y="71"/>
                                        </a:lnTo>
                                        <a:lnTo>
                                          <a:pt x="0" y="59"/>
                                        </a:lnTo>
                                        <a:lnTo>
                                          <a:pt x="1" y="47"/>
                                        </a:lnTo>
                                        <a:lnTo>
                                          <a:pt x="47" y="1"/>
                                        </a:lnTo>
                                        <a:lnTo>
                                          <a:pt x="59" y="0"/>
                                        </a:lnTo>
                                        <a:lnTo>
                                          <a:pt x="71" y="1"/>
                                        </a:lnTo>
                                        <a:lnTo>
                                          <a:pt x="117" y="47"/>
                                        </a:lnTo>
                                        <a:lnTo>
                                          <a:pt x="118" y="59"/>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3E8CA1" id="Group 221" o:spid="_x0000_s1026" style="width:6.5pt;height:7.05pt;mso-position-horizontal-relative:char;mso-position-vertical-relative:line" coordsize="130,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">
                      <v:group id="Group 222" o:spid="_x0000_s1027" style="position:absolute;top:11;width:130;height:130" coordorigin=",1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">
                        <v:shape id="Freeform 223" o:spid="_x0000_s1028" style="position:absolute;top:1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" path="m65,129l11,100,,65,1,52,40,5,65,,78,1r47,39l129,65r-1,12l90,125r-25,4xe" fillcolor="black" stroked="f">
                          <v:fill opacity="5397f"/>
                          <v:path arrowok="t" o:connecttype="custom" o:connectlocs="65,140;11,111;0,76;1,63;40,16;65,11;78,12;125,51;129,76;128,88;90,136;65,140" o:connectangles="0,0,0,0,0,0,0,0,0,0,0,0"/>
                        </v:shape>
                        <v:shape id="Picture 224" o:spid="_x0000_s1029"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">
                          <v:imagedata r:id="rId119" o:title=""/>
                        </v:shape>
                      </v:group>
                      <v:group id="Group 225" o:spid="_x0000_s1030" style="position:absolute;left:6;top:6;width:119;height:119" coordorigin="6,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">
                        <v:shape id="Freeform 226" o:spid="_x0000_s1031" style="position:absolute;left:6;top: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" path="m118,59l82,114r-23,4l47,117,1,71,,59,1,47,47,1,59,,71,1r46,46l118,59xe" filled="f" strokeweight=".19017mm">
                          <v:path arrowok="t" o:connecttype="custom" o:connectlocs="118,65;82,120;59,124;47,123;1,77;0,65;1,53;47,7;59,6;71,7;117,53;118,65" o:connectangles="0,0,0,0,0,0,0,0,0,0,0,0"/>
                        </v:shape>
                      </v:group>
                      <w10:anchorlock/>
                    </v:group>
                  </w:pict>
                </mc:Fallback>
              </mc:AlternateContent>
            </w:r>
          </w:p>
        </w:tc>
      </w:tr>
    </w:tbl>
    <w:p w14:paraId="756DC191" w14:textId="77777777" w:rsidR="00F608A2" w:rsidRPr="00647D01" w:rsidRDefault="00F608A2">
      <w:pPr>
        <w:spacing w:before="11"/>
        <w:rPr>
          <w:rFonts w:ascii="Arial" w:eastAsia="Arial" w:hAnsi="Arial" w:cs="Arial"/>
          <w:b/>
          <w:bCs/>
          <w:szCs w:val="19"/>
        </w:rPr>
      </w:pPr>
    </w:p>
    <w:p w14:paraId="0EA7BB42" w14:textId="58CD2B43" w:rsidR="00F608A2" w:rsidRPr="00647D01" w:rsidRDefault="00647D01">
      <w:pPr>
        <w:pStyle w:val="BodyText"/>
        <w:spacing w:after="39"/>
        <w:ind w:left="214"/>
        <w:rPr>
          <w:b w:val="0"/>
          <w:bCs/>
        </w:rPr>
      </w:pPr>
      <w:r w:rsidRPr="00647D01">
        <w:rPr>
          <w:bCs/>
          <w:noProof/>
          <w:lang w:eastAsia="en-US"/>
        </w:rPr>
        <mc:AlternateContent>
          <mc:Choice Requires="wpg">
            <w:drawing>
              <wp:anchor distT="0" distB="0" distL="114300" distR="114300" simplePos="0" relativeHeight="251510784" behindDoc="1" locked="0" layoutInCell="1" allowOverlap="1" wp14:anchorId="3C9FC647" wp14:editId="7BF09D3D">
                <wp:simplePos x="0" y="0"/>
                <wp:positionH relativeFrom="page">
                  <wp:posOffset>546100</wp:posOffset>
                </wp:positionH>
                <wp:positionV relativeFrom="paragraph">
                  <wp:posOffset>-306705</wp:posOffset>
                </wp:positionV>
                <wp:extent cx="2992120" cy="137160"/>
                <wp:effectExtent l="12700" t="8890" r="5080" b="6350"/>
                <wp:wrapNone/>
                <wp:docPr id="454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2120" cy="137160"/>
                          <a:chOff x="860" y="-483"/>
                          <a:chExt cx="4712" cy="216"/>
                        </a:xfrm>
                      </wpg:grpSpPr>
                      <wps:wsp>
                        <wps:cNvPr id="4549" name="Freeform 220"/>
                        <wps:cNvSpPr>
                          <a:spLocks/>
                        </wps:cNvSpPr>
                        <wps:spPr bwMode="auto">
                          <a:xfrm>
                            <a:off x="860" y="-483"/>
                            <a:ext cx="4712" cy="216"/>
                          </a:xfrm>
                          <a:custGeom>
                            <a:avLst/>
                            <a:gdLst>
                              <a:gd name="T0" fmla="+- 0 860 860"/>
                              <a:gd name="T1" fmla="*/ T0 w 4712"/>
                              <a:gd name="T2" fmla="+- 0 -483 -483"/>
                              <a:gd name="T3" fmla="*/ -483 h 216"/>
                              <a:gd name="T4" fmla="+- 0 5572 860"/>
                              <a:gd name="T5" fmla="*/ T4 w 4712"/>
                              <a:gd name="T6" fmla="+- 0 -483 -483"/>
                              <a:gd name="T7" fmla="*/ -483 h 216"/>
                              <a:gd name="T8" fmla="+- 0 5572 860"/>
                              <a:gd name="T9" fmla="*/ T8 w 4712"/>
                              <a:gd name="T10" fmla="+- 0 -267 -483"/>
                              <a:gd name="T11" fmla="*/ -267 h 216"/>
                              <a:gd name="T12" fmla="+- 0 860 860"/>
                              <a:gd name="T13" fmla="*/ T12 w 4712"/>
                              <a:gd name="T14" fmla="+- 0 -267 -483"/>
                              <a:gd name="T15" fmla="*/ -267 h 216"/>
                              <a:gd name="T16" fmla="+- 0 860 860"/>
                              <a:gd name="T17" fmla="*/ T16 w 4712"/>
                              <a:gd name="T18" fmla="+- 0 -483 -483"/>
                              <a:gd name="T19" fmla="*/ -483 h 216"/>
                            </a:gdLst>
                            <a:ahLst/>
                            <a:cxnLst>
                              <a:cxn ang="0">
                                <a:pos x="T1" y="T3"/>
                              </a:cxn>
                              <a:cxn ang="0">
                                <a:pos x="T5" y="T7"/>
                              </a:cxn>
                              <a:cxn ang="0">
                                <a:pos x="T9" y="T11"/>
                              </a:cxn>
                              <a:cxn ang="0">
                                <a:pos x="T13" y="T15"/>
                              </a:cxn>
                              <a:cxn ang="0">
                                <a:pos x="T17" y="T19"/>
                              </a:cxn>
                            </a:cxnLst>
                            <a:rect l="0" t="0" r="r" b="b"/>
                            <a:pathLst>
                              <a:path w="4712" h="216">
                                <a:moveTo>
                                  <a:pt x="0" y="0"/>
                                </a:moveTo>
                                <a:lnTo>
                                  <a:pt x="4712" y="0"/>
                                </a:lnTo>
                                <a:lnTo>
                                  <a:pt x="4712" y="216"/>
                                </a:lnTo>
                                <a:lnTo>
                                  <a:pt x="0" y="216"/>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DD8F1" id="Group 219" o:spid="_x0000_s1026" style="position:absolute;margin-left:43pt;margin-top:-24.15pt;width:235.6pt;height:10.8pt;z-index:-251805696;mso-position-horizontal-relative:page" coordorigin="860,-483" coordsize="471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">
                <v:shape id="Freeform 220" o:spid="_x0000_s1027" style="position:absolute;left:860;top:-483;width:4712;height:216;visibility:visible;mso-wrap-style:square;v-text-anchor:top" coordsize="47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" path="m,l4712,r,216l,216,,xe" filled="f" strokecolor="#a9a9a9" strokeweight="0">
                  <v:path arrowok="t" o:connecttype="custom" o:connectlocs="0,-483;4712,-483;4712,-267;0,-267;0,-483" o:connectangles="0,0,0,0,0"/>
                </v:shape>
                <w10:wrap anchorx="page"/>
              </v:group>
            </w:pict>
          </mc:Fallback>
        </mc:AlternateContent>
      </w:r>
      <w:r w:rsidR="00F608A2" w:rsidRPr="00647D01">
        <w:rPr>
          <w:color w:val="130201"/>
        </w:rPr>
        <w:t>Occupational</w:t>
      </w:r>
      <w:r w:rsidR="00F608A2" w:rsidRPr="00647D01">
        <w:rPr>
          <w:color w:val="130201"/>
          <w:spacing w:val="22"/>
        </w:rPr>
        <w:t xml:space="preserve"> </w:t>
      </w:r>
      <w:r w:rsidR="00F608A2" w:rsidRPr="00647D01">
        <w:rPr>
          <w:color w:val="130201"/>
        </w:rPr>
        <w:t>skills</w:t>
      </w:r>
    </w:p>
    <w:p w14:paraId="53C795E3" w14:textId="6F8B1568" w:rsidR="00F608A2" w:rsidRPr="006265AF" w:rsidRDefault="00647D01">
      <w:pPr>
        <w:spacing w:line="20" w:lineRule="exact"/>
        <w:ind w:left="176"/>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24B4715A" wp14:editId="18758564">
                <wp:extent cx="1047750" cy="6985"/>
                <wp:effectExtent l="6985" t="1905" r="2540" b="10160"/>
                <wp:docPr id="454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6985"/>
                          <a:chOff x="0" y="0"/>
                          <a:chExt cx="1650" cy="11"/>
                        </a:xfrm>
                      </wpg:grpSpPr>
                      <wpg:grpSp>
                        <wpg:cNvPr id="4546" name="Group 217"/>
                        <wpg:cNvGrpSpPr>
                          <a:grpSpLocks/>
                        </wpg:cNvGrpSpPr>
                        <wpg:grpSpPr bwMode="auto">
                          <a:xfrm>
                            <a:off x="6" y="6"/>
                            <a:ext cx="1639" cy="2"/>
                            <a:chOff x="6" y="6"/>
                            <a:chExt cx="1639" cy="2"/>
                          </a:xfrm>
                        </wpg:grpSpPr>
                        <wps:wsp>
                          <wps:cNvPr id="4547" name="Freeform 218"/>
                          <wps:cNvSpPr>
                            <a:spLocks/>
                          </wps:cNvSpPr>
                          <wps:spPr bwMode="auto">
                            <a:xfrm>
                              <a:off x="6" y="6"/>
                              <a:ext cx="1639" cy="2"/>
                            </a:xfrm>
                            <a:custGeom>
                              <a:avLst/>
                              <a:gdLst>
                                <a:gd name="T0" fmla="+- 0 6 6"/>
                                <a:gd name="T1" fmla="*/ T0 w 1639"/>
                                <a:gd name="T2" fmla="+- 0 1644 6"/>
                                <a:gd name="T3" fmla="*/ T2 w 1639"/>
                              </a:gdLst>
                              <a:ahLst/>
                              <a:cxnLst>
                                <a:cxn ang="0">
                                  <a:pos x="T1" y="0"/>
                                </a:cxn>
                                <a:cxn ang="0">
                                  <a:pos x="T3" y="0"/>
                                </a:cxn>
                              </a:cxnLst>
                              <a:rect l="0" t="0" r="r" b="b"/>
                              <a:pathLst>
                                <a:path w="1639">
                                  <a:moveTo>
                                    <a:pt x="0" y="0"/>
                                  </a:moveTo>
                                  <a:lnTo>
                                    <a:pt x="1638"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90265A" id="Group 216" o:spid="_x0000_s1026" style="width:82.5pt;height:.55pt;mso-position-horizontal-relative:char;mso-position-vertical-relative:line" coordsize="165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">
                <v:group id="Group 217" o:spid="_x0000_s1027" style="position:absolute;left:6;top:6;width:1639;height:2" coordorigin="6,6" coordsize="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">
                  <v:shape id="Freeform 218" o:spid="_x0000_s1028" style="position:absolute;left:6;top:6;width:1639;height:2;visibility:visible;mso-wrap-style:square;v-text-anchor:top" coordsize="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" path="m,l1638,e" filled="f" strokecolor="#ccc" strokeweight=".19017mm">
                    <v:path arrowok="t" o:connecttype="custom" o:connectlocs="0,0;1638,0" o:connectangles="0,0"/>
                  </v:shape>
                </v:group>
                <w10:anchorlock/>
              </v:group>
            </w:pict>
          </mc:Fallback>
        </mc:AlternateContent>
      </w:r>
    </w:p>
    <w:p w14:paraId="3CF5F76E" w14:textId="77777777" w:rsidR="00F608A2" w:rsidRPr="00647D01" w:rsidRDefault="00F608A2" w:rsidP="00F608A2">
      <w:pPr>
        <w:pStyle w:val="ListParagraph"/>
        <w:widowControl w:val="0"/>
        <w:numPr>
          <w:ilvl w:val="0"/>
          <w:numId w:val="39"/>
        </w:numPr>
        <w:tabs>
          <w:tab w:val="left" w:pos="718"/>
        </w:tabs>
        <w:spacing w:before="122" w:after="39" w:line="240" w:lineRule="auto"/>
        <w:ind w:right="1202" w:firstLine="0"/>
        <w:contextualSpacing w:val="0"/>
        <w:rPr>
          <w:rFonts w:ascii="Arial" w:eastAsia="Arial" w:hAnsi="Arial" w:cs="Arial"/>
          <w:sz w:val="17"/>
          <w:szCs w:val="17"/>
        </w:rPr>
      </w:pPr>
      <w:r w:rsidRPr="006265AF">
        <w:rPr>
          <w:rFonts w:ascii="Arial" w:eastAsia="Arial" w:hAnsi="Arial" w:cs="Arial"/>
          <w:b/>
          <w:bCs/>
          <w:color w:val="130201"/>
          <w:sz w:val="17"/>
          <w:szCs w:val="17"/>
        </w:rPr>
        <w:t xml:space="preserve">Using the sliders, please estimate the percentage breakdown of your organisation’s workforce employed in the following Australian and Zealand Standard Classification of Occupations </w:t>
      </w:r>
      <w:hyperlink r:id="rId125">
        <w:r w:rsidRPr="00647D01">
          <w:rPr>
            <w:rFonts w:ascii="Arial" w:eastAsia="Arial" w:hAnsi="Arial" w:cs="Arial"/>
            <w:b/>
            <w:bCs/>
            <w:color w:val="130201"/>
            <w:sz w:val="17"/>
            <w:szCs w:val="17"/>
          </w:rPr>
          <w:t>(http://www.abs.gov.au/ANZSCO)</w:t>
        </w:r>
      </w:hyperlink>
      <w:r w:rsidRPr="00647D01">
        <w:rPr>
          <w:rFonts w:ascii="Arial" w:eastAsia="Arial" w:hAnsi="Arial" w:cs="Arial"/>
          <w:b/>
          <w:bCs/>
          <w:color w:val="130201"/>
          <w:sz w:val="17"/>
          <w:szCs w:val="17"/>
        </w:rPr>
        <w:t xml:space="preserve"> major occupational</w:t>
      </w:r>
      <w:r w:rsidRPr="00647D01">
        <w:rPr>
          <w:rFonts w:ascii="Arial" w:eastAsia="Arial" w:hAnsi="Arial" w:cs="Arial"/>
          <w:b/>
          <w:bCs/>
          <w:color w:val="130201"/>
          <w:spacing w:val="25"/>
          <w:sz w:val="17"/>
          <w:szCs w:val="17"/>
        </w:rPr>
        <w:t xml:space="preserve"> </w:t>
      </w:r>
      <w:r w:rsidRPr="00647D01">
        <w:rPr>
          <w:rFonts w:ascii="Arial" w:eastAsia="Arial" w:hAnsi="Arial" w:cs="Arial"/>
          <w:b/>
          <w:bCs/>
          <w:color w:val="130201"/>
          <w:sz w:val="17"/>
          <w:szCs w:val="17"/>
        </w:rPr>
        <w:t>groups?</w:t>
      </w:r>
    </w:p>
    <w:p w14:paraId="432205A3" w14:textId="4BA222A2" w:rsidR="00F608A2" w:rsidRPr="006265AF" w:rsidRDefault="00647D01">
      <w:pPr>
        <w:spacing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396D54D9" wp14:editId="5018347B">
                <wp:extent cx="6538595" cy="6985"/>
                <wp:effectExtent l="10160" t="4445" r="4445" b="7620"/>
                <wp:docPr id="926"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927" name="Group 214"/>
                        <wpg:cNvGrpSpPr>
                          <a:grpSpLocks/>
                        </wpg:cNvGrpSpPr>
                        <wpg:grpSpPr bwMode="auto">
                          <a:xfrm>
                            <a:off x="6" y="6"/>
                            <a:ext cx="10286" cy="2"/>
                            <a:chOff x="6" y="6"/>
                            <a:chExt cx="10286" cy="2"/>
                          </a:xfrm>
                        </wpg:grpSpPr>
                        <wps:wsp>
                          <wps:cNvPr id="4544" name="Freeform 215"/>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D00D65" id="Group 213"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">
                <v:group id="Group 214"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shape id="Freeform 215"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0B3F0D6B" w14:textId="77777777" w:rsidR="00F608A2" w:rsidRPr="006265AF" w:rsidRDefault="00F608A2">
      <w:pPr>
        <w:rPr>
          <w:rFonts w:ascii="Arial" w:eastAsia="Arial" w:hAnsi="Arial" w:cs="Arial"/>
          <w:b/>
          <w:bCs/>
          <w:sz w:val="20"/>
        </w:rPr>
      </w:pPr>
    </w:p>
    <w:p w14:paraId="0CF27520" w14:textId="77777777" w:rsidR="00F608A2" w:rsidRPr="006265AF" w:rsidRDefault="00F608A2">
      <w:pPr>
        <w:spacing w:before="10"/>
        <w:rPr>
          <w:rFonts w:ascii="Arial" w:eastAsia="Arial" w:hAnsi="Arial" w:cs="Arial"/>
          <w:b/>
          <w:bCs/>
          <w:sz w:val="26"/>
          <w:szCs w:val="26"/>
        </w:rPr>
      </w:pPr>
    </w:p>
    <w:p w14:paraId="4C840964" w14:textId="4BF0633B" w:rsidR="00F608A2" w:rsidRPr="006265AF" w:rsidRDefault="00997A09">
      <w:pPr>
        <w:tabs>
          <w:tab w:val="left" w:pos="3038"/>
          <w:tab w:val="left" w:pos="3750"/>
          <w:tab w:val="left" w:pos="4461"/>
          <w:tab w:val="left" w:pos="5184"/>
          <w:tab w:val="left" w:pos="5906"/>
          <w:tab w:val="left" w:pos="6628"/>
          <w:tab w:val="left" w:pos="7351"/>
          <w:tab w:val="left" w:pos="8073"/>
          <w:tab w:val="left" w:pos="8795"/>
          <w:tab w:val="left" w:pos="9475"/>
        </w:tabs>
        <w:spacing w:before="80" w:after="71"/>
        <w:ind w:left="2370"/>
        <w:rPr>
          <w:rFonts w:ascii="Times New Roman" w:hAnsi="Times New Roman"/>
          <w:sz w:val="17"/>
          <w:szCs w:val="17"/>
        </w:rPr>
      </w:pPr>
      <w:r w:rsidRPr="006265AF">
        <w:rPr>
          <w:rFonts w:ascii="Times New Roman"/>
          <w:noProof/>
          <w:sz w:val="17"/>
          <w:lang w:val="en-US"/>
        </w:rPr>
        <mc:AlternateContent>
          <mc:Choice Requires="wps">
            <w:drawing>
              <wp:anchor distT="0" distB="0" distL="114300" distR="114300" simplePos="0" relativeHeight="251666944" behindDoc="0" locked="0" layoutInCell="1" allowOverlap="1" wp14:anchorId="601BA62C" wp14:editId="71091F93">
                <wp:simplePos x="0" y="0"/>
                <wp:positionH relativeFrom="column">
                  <wp:posOffset>517932</wp:posOffset>
                </wp:positionH>
                <wp:positionV relativeFrom="paragraph">
                  <wp:posOffset>234315</wp:posOffset>
                </wp:positionV>
                <wp:extent cx="802257" cy="310551"/>
                <wp:effectExtent l="0" t="0" r="0" b="13335"/>
                <wp:wrapNone/>
                <wp:docPr id="1032" name="Text Box 1032"/>
                <wp:cNvGraphicFramePr/>
                <a:graphic xmlns:a="http://schemas.openxmlformats.org/drawingml/2006/main">
                  <a:graphicData uri="http://schemas.microsoft.com/office/word/2010/wordprocessingShape">
                    <wps:wsp>
                      <wps:cNvSpPr txBox="1"/>
                      <wps:spPr>
                        <a:xfrm>
                          <a:off x="0" y="0"/>
                          <a:ext cx="802257"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C4E6" w14:textId="337C8229" w:rsidR="00BA0F88" w:rsidRPr="00997A09" w:rsidRDefault="00BA0F88" w:rsidP="00997A09">
                            <w:pPr>
                              <w:jc w:val="right"/>
                              <w:rPr>
                                <w:rFonts w:ascii="Times New Roman" w:hAnsi="Times New Roman"/>
                                <w:sz w:val="17"/>
                                <w:szCs w:val="17"/>
                              </w:rPr>
                            </w:pPr>
                            <w:r w:rsidRPr="00997A09">
                              <w:rPr>
                                <w:rFonts w:ascii="Times New Roman" w:hAnsi="Times New Roman"/>
                                <w:sz w:val="17"/>
                                <w:szCs w:val="17"/>
                              </w:rPr>
                              <w:t>Managers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1BA62C" id="Text Box 1032" o:spid="_x0000_s1479" type="#_x0000_t202" style="position:absolute;left:0;text-align:left;margin-left:40.8pt;margin-top:18.45pt;width:63.15pt;height:24.4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" filled="f" stroked="f" strokeweight=".5pt">
                <v:textbox inset="0,0,0,0">
                  <w:txbxContent>
                    <w:p w14:paraId="114DC4E6" w14:textId="337C8229" w:rsidR="00BA0F88" w:rsidRPr="00997A09" w:rsidRDefault="00BA0F88" w:rsidP="00997A09">
                      <w:pPr>
                        <w:jc w:val="right"/>
                        <w:rPr>
                          <w:rFonts w:ascii="Times New Roman" w:hAnsi="Times New Roman"/>
                          <w:sz w:val="17"/>
                          <w:szCs w:val="17"/>
                        </w:rPr>
                      </w:pPr>
                      <w:r w:rsidRPr="00997A09">
                        <w:rPr>
                          <w:rFonts w:ascii="Times New Roman" w:hAnsi="Times New Roman"/>
                          <w:sz w:val="17"/>
                          <w:szCs w:val="17"/>
                        </w:rPr>
                        <w:t>Managers</w:t>
                      </w:r>
                    </w:p>
                  </w:txbxContent>
                </v:textbox>
              </v:shape>
            </w:pict>
          </mc:Fallback>
        </mc:AlternateContent>
      </w:r>
      <w:r w:rsidR="00F608A2" w:rsidRPr="006265AF">
        <w:rPr>
          <w:rFonts w:ascii="Times New Roman"/>
          <w:sz w:val="17"/>
        </w:rPr>
        <w:t>0</w:t>
      </w:r>
      <w:r w:rsidR="00F608A2" w:rsidRPr="006265AF">
        <w:rPr>
          <w:rFonts w:ascii="Times New Roman"/>
          <w:sz w:val="17"/>
        </w:rPr>
        <w:tab/>
        <w:t>10</w:t>
      </w:r>
      <w:r w:rsidR="00F608A2" w:rsidRPr="006265AF">
        <w:rPr>
          <w:rFonts w:ascii="Times New Roman"/>
          <w:sz w:val="17"/>
        </w:rPr>
        <w:tab/>
        <w:t>20</w:t>
      </w:r>
      <w:r w:rsidR="00F608A2" w:rsidRPr="006265AF">
        <w:rPr>
          <w:rFonts w:ascii="Times New Roman"/>
          <w:sz w:val="17"/>
        </w:rPr>
        <w:tab/>
        <w:t>30</w:t>
      </w:r>
      <w:r w:rsidR="00F608A2" w:rsidRPr="006265AF">
        <w:rPr>
          <w:rFonts w:ascii="Times New Roman"/>
          <w:sz w:val="17"/>
        </w:rPr>
        <w:tab/>
        <w:t>40</w:t>
      </w:r>
      <w:r w:rsidR="00F608A2" w:rsidRPr="006265AF">
        <w:rPr>
          <w:rFonts w:ascii="Times New Roman"/>
          <w:sz w:val="17"/>
        </w:rPr>
        <w:tab/>
        <w:t>50</w:t>
      </w:r>
      <w:r w:rsidR="00F608A2" w:rsidRPr="006265AF">
        <w:rPr>
          <w:rFonts w:ascii="Times New Roman"/>
          <w:sz w:val="17"/>
        </w:rPr>
        <w:tab/>
        <w:t>60</w:t>
      </w:r>
      <w:r w:rsidR="00F608A2" w:rsidRPr="006265AF">
        <w:rPr>
          <w:rFonts w:ascii="Times New Roman"/>
          <w:sz w:val="17"/>
        </w:rPr>
        <w:tab/>
        <w:t>70</w:t>
      </w:r>
      <w:r w:rsidR="00F608A2" w:rsidRPr="006265AF">
        <w:rPr>
          <w:rFonts w:ascii="Times New Roman"/>
          <w:sz w:val="17"/>
        </w:rPr>
        <w:tab/>
        <w:t>80</w:t>
      </w:r>
      <w:r w:rsidR="00F608A2" w:rsidRPr="006265AF">
        <w:rPr>
          <w:rFonts w:ascii="Times New Roman"/>
          <w:sz w:val="17"/>
        </w:rPr>
        <w:tab/>
        <w:t>90</w:t>
      </w:r>
      <w:r w:rsidR="00F608A2" w:rsidRPr="006265AF">
        <w:rPr>
          <w:rFonts w:ascii="Times New Roman"/>
          <w:sz w:val="17"/>
        </w:rPr>
        <w:tab/>
        <w:t>100</w:t>
      </w:r>
    </w:p>
    <w:p w14:paraId="00692716" w14:textId="372517DE" w:rsidR="00F608A2" w:rsidRPr="006265AF" w:rsidRDefault="00647D01">
      <w:pPr>
        <w:ind w:left="564"/>
        <w:rPr>
          <w:rFonts w:ascii="Times New Roman" w:hAnsi="Times New Roman"/>
          <w:sz w:val="20"/>
        </w:rPr>
      </w:pPr>
      <w:r w:rsidRPr="006265AF">
        <w:rPr>
          <w:rFonts w:ascii="Times New Roman" w:hAnsi="Times New Roman"/>
          <w:noProof/>
          <w:color w:val="000000" w:themeColor="text1"/>
          <w:sz w:val="20"/>
          <w:lang w:val="en-US"/>
        </w:rPr>
        <mc:AlternateContent>
          <mc:Choice Requires="wpg">
            <w:drawing>
              <wp:inline distT="0" distB="0" distL="0" distR="0" wp14:anchorId="325CE9CA" wp14:editId="62D8EDBB">
                <wp:extent cx="5758180" cy="308610"/>
                <wp:effectExtent l="5715" t="8890" r="8255" b="6350"/>
                <wp:docPr id="4494"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308610"/>
                          <a:chOff x="0" y="0"/>
                          <a:chExt cx="9068" cy="486"/>
                        </a:xfrm>
                      </wpg:grpSpPr>
                      <wpg:grpSp>
                        <wpg:cNvPr id="4495" name="Group 162"/>
                        <wpg:cNvGrpSpPr>
                          <a:grpSpLocks/>
                        </wpg:cNvGrpSpPr>
                        <wpg:grpSpPr bwMode="auto">
                          <a:xfrm>
                            <a:off x="9057" y="11"/>
                            <a:ext cx="2" cy="464"/>
                            <a:chOff x="9057" y="11"/>
                            <a:chExt cx="2" cy="464"/>
                          </a:xfrm>
                        </wpg:grpSpPr>
                        <wps:wsp>
                          <wps:cNvPr id="4496" name="Freeform 163"/>
                          <wps:cNvSpPr>
                            <a:spLocks/>
                          </wps:cNvSpPr>
                          <wps:spPr bwMode="auto">
                            <a:xfrm>
                              <a:off x="9057"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97" name="Group 164"/>
                        <wpg:cNvGrpSpPr>
                          <a:grpSpLocks/>
                        </wpg:cNvGrpSpPr>
                        <wpg:grpSpPr bwMode="auto">
                          <a:xfrm>
                            <a:off x="9046" y="11"/>
                            <a:ext cx="2" cy="464"/>
                            <a:chOff x="9046" y="11"/>
                            <a:chExt cx="2" cy="464"/>
                          </a:xfrm>
                        </wpg:grpSpPr>
                        <wps:wsp>
                          <wps:cNvPr id="4498" name="Freeform 165"/>
                          <wps:cNvSpPr>
                            <a:spLocks/>
                          </wps:cNvSpPr>
                          <wps:spPr bwMode="auto">
                            <a:xfrm>
                              <a:off x="9046"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99" name="Group 166"/>
                        <wpg:cNvGrpSpPr>
                          <a:grpSpLocks/>
                        </wpg:cNvGrpSpPr>
                        <wpg:grpSpPr bwMode="auto">
                          <a:xfrm>
                            <a:off x="9040" y="16"/>
                            <a:ext cx="22" cy="2"/>
                            <a:chOff x="9040" y="16"/>
                            <a:chExt cx="22" cy="2"/>
                          </a:xfrm>
                        </wpg:grpSpPr>
                        <wps:wsp>
                          <wps:cNvPr id="4500" name="Freeform 167"/>
                          <wps:cNvSpPr>
                            <a:spLocks/>
                          </wps:cNvSpPr>
                          <wps:spPr bwMode="auto">
                            <a:xfrm>
                              <a:off x="9040" y="16"/>
                              <a:ext cx="22" cy="2"/>
                            </a:xfrm>
                            <a:custGeom>
                              <a:avLst/>
                              <a:gdLst>
                                <a:gd name="T0" fmla="+- 0 9040 9040"/>
                                <a:gd name="T1" fmla="*/ T0 w 22"/>
                                <a:gd name="T2" fmla="+- 0 9062 9040"/>
                                <a:gd name="T3" fmla="*/ T2 w 22"/>
                              </a:gdLst>
                              <a:ahLst/>
                              <a:cxnLst>
                                <a:cxn ang="0">
                                  <a:pos x="T1" y="0"/>
                                </a:cxn>
                                <a:cxn ang="0">
                                  <a:pos x="T3" y="0"/>
                                </a:cxn>
                              </a:cxnLst>
                              <a:rect l="0" t="0" r="r" b="b"/>
                              <a:pathLst>
                                <a:path w="22">
                                  <a:moveTo>
                                    <a:pt x="0" y="0"/>
                                  </a:moveTo>
                                  <a:lnTo>
                                    <a:pt x="22"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01" name="Group 168"/>
                        <wpg:cNvGrpSpPr>
                          <a:grpSpLocks/>
                        </wpg:cNvGrpSpPr>
                        <wpg:grpSpPr bwMode="auto">
                          <a:xfrm>
                            <a:off x="8323" y="11"/>
                            <a:ext cx="2" cy="464"/>
                            <a:chOff x="8323" y="11"/>
                            <a:chExt cx="2" cy="464"/>
                          </a:xfrm>
                        </wpg:grpSpPr>
                        <wps:wsp>
                          <wps:cNvPr id="4502" name="Freeform 169"/>
                          <wps:cNvSpPr>
                            <a:spLocks/>
                          </wps:cNvSpPr>
                          <wps:spPr bwMode="auto">
                            <a:xfrm>
                              <a:off x="8323"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03" name="Group 170"/>
                        <wpg:cNvGrpSpPr>
                          <a:grpSpLocks/>
                        </wpg:cNvGrpSpPr>
                        <wpg:grpSpPr bwMode="auto">
                          <a:xfrm>
                            <a:off x="8318" y="16"/>
                            <a:ext cx="734" cy="2"/>
                            <a:chOff x="8318" y="16"/>
                            <a:chExt cx="734" cy="2"/>
                          </a:xfrm>
                        </wpg:grpSpPr>
                        <wps:wsp>
                          <wps:cNvPr id="4504" name="Freeform 171"/>
                          <wps:cNvSpPr>
                            <a:spLocks/>
                          </wps:cNvSpPr>
                          <wps:spPr bwMode="auto">
                            <a:xfrm>
                              <a:off x="8318" y="16"/>
                              <a:ext cx="734" cy="2"/>
                            </a:xfrm>
                            <a:custGeom>
                              <a:avLst/>
                              <a:gdLst>
                                <a:gd name="T0" fmla="+- 0 8318 8318"/>
                                <a:gd name="T1" fmla="*/ T0 w 734"/>
                                <a:gd name="T2" fmla="+- 0 9051 8318"/>
                                <a:gd name="T3" fmla="*/ T2 w 734"/>
                              </a:gdLst>
                              <a:ahLst/>
                              <a:cxnLst>
                                <a:cxn ang="0">
                                  <a:pos x="T1" y="0"/>
                                </a:cxn>
                                <a:cxn ang="0">
                                  <a:pos x="T3" y="0"/>
                                </a:cxn>
                              </a:cxnLst>
                              <a:rect l="0" t="0" r="r" b="b"/>
                              <a:pathLst>
                                <a:path w="734">
                                  <a:moveTo>
                                    <a:pt x="0" y="0"/>
                                  </a:moveTo>
                                  <a:lnTo>
                                    <a:pt x="73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05" name="Group 172"/>
                        <wpg:cNvGrpSpPr>
                          <a:grpSpLocks/>
                        </wpg:cNvGrpSpPr>
                        <wpg:grpSpPr bwMode="auto">
                          <a:xfrm>
                            <a:off x="7601" y="11"/>
                            <a:ext cx="2" cy="464"/>
                            <a:chOff x="7601" y="11"/>
                            <a:chExt cx="2" cy="464"/>
                          </a:xfrm>
                        </wpg:grpSpPr>
                        <wps:wsp>
                          <wps:cNvPr id="4507" name="Freeform 173"/>
                          <wps:cNvSpPr>
                            <a:spLocks/>
                          </wps:cNvSpPr>
                          <wps:spPr bwMode="auto">
                            <a:xfrm>
                              <a:off x="7601"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08" name="Group 174"/>
                        <wpg:cNvGrpSpPr>
                          <a:grpSpLocks/>
                        </wpg:cNvGrpSpPr>
                        <wpg:grpSpPr bwMode="auto">
                          <a:xfrm>
                            <a:off x="7596" y="16"/>
                            <a:ext cx="734" cy="2"/>
                            <a:chOff x="7596" y="16"/>
                            <a:chExt cx="734" cy="2"/>
                          </a:xfrm>
                        </wpg:grpSpPr>
                        <wps:wsp>
                          <wps:cNvPr id="4510" name="Freeform 175"/>
                          <wps:cNvSpPr>
                            <a:spLocks/>
                          </wps:cNvSpPr>
                          <wps:spPr bwMode="auto">
                            <a:xfrm>
                              <a:off x="7596" y="16"/>
                              <a:ext cx="734" cy="2"/>
                            </a:xfrm>
                            <a:custGeom>
                              <a:avLst/>
                              <a:gdLst>
                                <a:gd name="T0" fmla="+- 0 7596 7596"/>
                                <a:gd name="T1" fmla="*/ T0 w 734"/>
                                <a:gd name="T2" fmla="+- 0 8329 7596"/>
                                <a:gd name="T3" fmla="*/ T2 w 734"/>
                              </a:gdLst>
                              <a:ahLst/>
                              <a:cxnLst>
                                <a:cxn ang="0">
                                  <a:pos x="T1" y="0"/>
                                </a:cxn>
                                <a:cxn ang="0">
                                  <a:pos x="T3" y="0"/>
                                </a:cxn>
                              </a:cxnLst>
                              <a:rect l="0" t="0" r="r" b="b"/>
                              <a:pathLst>
                                <a:path w="734">
                                  <a:moveTo>
                                    <a:pt x="0" y="0"/>
                                  </a:moveTo>
                                  <a:lnTo>
                                    <a:pt x="73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11" name="Group 176"/>
                        <wpg:cNvGrpSpPr>
                          <a:grpSpLocks/>
                        </wpg:cNvGrpSpPr>
                        <wpg:grpSpPr bwMode="auto">
                          <a:xfrm>
                            <a:off x="6879" y="11"/>
                            <a:ext cx="2" cy="464"/>
                            <a:chOff x="6879" y="11"/>
                            <a:chExt cx="2" cy="464"/>
                          </a:xfrm>
                        </wpg:grpSpPr>
                        <wps:wsp>
                          <wps:cNvPr id="4512" name="Freeform 177"/>
                          <wps:cNvSpPr>
                            <a:spLocks/>
                          </wps:cNvSpPr>
                          <wps:spPr bwMode="auto">
                            <a:xfrm>
                              <a:off x="6879"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16" name="Group 178"/>
                        <wpg:cNvGrpSpPr>
                          <a:grpSpLocks/>
                        </wpg:cNvGrpSpPr>
                        <wpg:grpSpPr bwMode="auto">
                          <a:xfrm>
                            <a:off x="6873" y="16"/>
                            <a:ext cx="734" cy="2"/>
                            <a:chOff x="6873" y="16"/>
                            <a:chExt cx="734" cy="2"/>
                          </a:xfrm>
                        </wpg:grpSpPr>
                        <wps:wsp>
                          <wps:cNvPr id="4517" name="Freeform 179"/>
                          <wps:cNvSpPr>
                            <a:spLocks/>
                          </wps:cNvSpPr>
                          <wps:spPr bwMode="auto">
                            <a:xfrm>
                              <a:off x="6873" y="16"/>
                              <a:ext cx="734" cy="2"/>
                            </a:xfrm>
                            <a:custGeom>
                              <a:avLst/>
                              <a:gdLst>
                                <a:gd name="T0" fmla="+- 0 6873 6873"/>
                                <a:gd name="T1" fmla="*/ T0 w 734"/>
                                <a:gd name="T2" fmla="+- 0 7607 6873"/>
                                <a:gd name="T3" fmla="*/ T2 w 734"/>
                              </a:gdLst>
                              <a:ahLst/>
                              <a:cxnLst>
                                <a:cxn ang="0">
                                  <a:pos x="T1" y="0"/>
                                </a:cxn>
                                <a:cxn ang="0">
                                  <a:pos x="T3" y="0"/>
                                </a:cxn>
                              </a:cxnLst>
                              <a:rect l="0" t="0" r="r" b="b"/>
                              <a:pathLst>
                                <a:path w="734">
                                  <a:moveTo>
                                    <a:pt x="0" y="0"/>
                                  </a:moveTo>
                                  <a:lnTo>
                                    <a:pt x="734"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18" name="Group 180"/>
                        <wpg:cNvGrpSpPr>
                          <a:grpSpLocks/>
                        </wpg:cNvGrpSpPr>
                        <wpg:grpSpPr bwMode="auto">
                          <a:xfrm>
                            <a:off x="6156" y="11"/>
                            <a:ext cx="2" cy="464"/>
                            <a:chOff x="6156" y="11"/>
                            <a:chExt cx="2" cy="464"/>
                          </a:xfrm>
                        </wpg:grpSpPr>
                        <wps:wsp>
                          <wps:cNvPr id="4519" name="Freeform 181"/>
                          <wps:cNvSpPr>
                            <a:spLocks/>
                          </wps:cNvSpPr>
                          <wps:spPr bwMode="auto">
                            <a:xfrm>
                              <a:off x="6156"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20" name="Group 182"/>
                        <wpg:cNvGrpSpPr>
                          <a:grpSpLocks/>
                        </wpg:cNvGrpSpPr>
                        <wpg:grpSpPr bwMode="auto">
                          <a:xfrm>
                            <a:off x="6151" y="16"/>
                            <a:ext cx="734" cy="2"/>
                            <a:chOff x="6151" y="16"/>
                            <a:chExt cx="734" cy="2"/>
                          </a:xfrm>
                        </wpg:grpSpPr>
                        <wps:wsp>
                          <wps:cNvPr id="4521" name="Freeform 183"/>
                          <wps:cNvSpPr>
                            <a:spLocks/>
                          </wps:cNvSpPr>
                          <wps:spPr bwMode="auto">
                            <a:xfrm>
                              <a:off x="6151" y="16"/>
                              <a:ext cx="734" cy="2"/>
                            </a:xfrm>
                            <a:custGeom>
                              <a:avLst/>
                              <a:gdLst>
                                <a:gd name="T0" fmla="+- 0 6151 6151"/>
                                <a:gd name="T1" fmla="*/ T0 w 734"/>
                                <a:gd name="T2" fmla="+- 0 6884 6151"/>
                                <a:gd name="T3" fmla="*/ T2 w 734"/>
                              </a:gdLst>
                              <a:ahLst/>
                              <a:cxnLst>
                                <a:cxn ang="0">
                                  <a:pos x="T1" y="0"/>
                                </a:cxn>
                                <a:cxn ang="0">
                                  <a:pos x="T3" y="0"/>
                                </a:cxn>
                              </a:cxnLst>
                              <a:rect l="0" t="0" r="r" b="b"/>
                              <a:pathLst>
                                <a:path w="734">
                                  <a:moveTo>
                                    <a:pt x="0" y="0"/>
                                  </a:moveTo>
                                  <a:lnTo>
                                    <a:pt x="73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22" name="Group 184"/>
                        <wpg:cNvGrpSpPr>
                          <a:grpSpLocks/>
                        </wpg:cNvGrpSpPr>
                        <wpg:grpSpPr bwMode="auto">
                          <a:xfrm>
                            <a:off x="5434" y="11"/>
                            <a:ext cx="2" cy="464"/>
                            <a:chOff x="5434" y="11"/>
                            <a:chExt cx="2" cy="464"/>
                          </a:xfrm>
                        </wpg:grpSpPr>
                        <wps:wsp>
                          <wps:cNvPr id="4523" name="Freeform 185"/>
                          <wps:cNvSpPr>
                            <a:spLocks/>
                          </wps:cNvSpPr>
                          <wps:spPr bwMode="auto">
                            <a:xfrm>
                              <a:off x="5434"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24" name="Group 186"/>
                        <wpg:cNvGrpSpPr>
                          <a:grpSpLocks/>
                        </wpg:cNvGrpSpPr>
                        <wpg:grpSpPr bwMode="auto">
                          <a:xfrm>
                            <a:off x="5429" y="16"/>
                            <a:ext cx="734" cy="2"/>
                            <a:chOff x="5429" y="16"/>
                            <a:chExt cx="734" cy="2"/>
                          </a:xfrm>
                        </wpg:grpSpPr>
                        <wps:wsp>
                          <wps:cNvPr id="4525" name="Freeform 187"/>
                          <wps:cNvSpPr>
                            <a:spLocks/>
                          </wps:cNvSpPr>
                          <wps:spPr bwMode="auto">
                            <a:xfrm>
                              <a:off x="5429" y="16"/>
                              <a:ext cx="734" cy="2"/>
                            </a:xfrm>
                            <a:custGeom>
                              <a:avLst/>
                              <a:gdLst>
                                <a:gd name="T0" fmla="+- 0 5429 5429"/>
                                <a:gd name="T1" fmla="*/ T0 w 734"/>
                                <a:gd name="T2" fmla="+- 0 6162 5429"/>
                                <a:gd name="T3" fmla="*/ T2 w 734"/>
                              </a:gdLst>
                              <a:ahLst/>
                              <a:cxnLst>
                                <a:cxn ang="0">
                                  <a:pos x="T1" y="0"/>
                                </a:cxn>
                                <a:cxn ang="0">
                                  <a:pos x="T3" y="0"/>
                                </a:cxn>
                              </a:cxnLst>
                              <a:rect l="0" t="0" r="r" b="b"/>
                              <a:pathLst>
                                <a:path w="734">
                                  <a:moveTo>
                                    <a:pt x="0" y="0"/>
                                  </a:moveTo>
                                  <a:lnTo>
                                    <a:pt x="73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26" name="Group 188"/>
                        <wpg:cNvGrpSpPr>
                          <a:grpSpLocks/>
                        </wpg:cNvGrpSpPr>
                        <wpg:grpSpPr bwMode="auto">
                          <a:xfrm>
                            <a:off x="4712" y="11"/>
                            <a:ext cx="2" cy="464"/>
                            <a:chOff x="4712" y="11"/>
                            <a:chExt cx="2" cy="464"/>
                          </a:xfrm>
                        </wpg:grpSpPr>
                        <wps:wsp>
                          <wps:cNvPr id="4527" name="Freeform 189"/>
                          <wps:cNvSpPr>
                            <a:spLocks/>
                          </wps:cNvSpPr>
                          <wps:spPr bwMode="auto">
                            <a:xfrm>
                              <a:off x="4712"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28" name="Group 190"/>
                        <wpg:cNvGrpSpPr>
                          <a:grpSpLocks/>
                        </wpg:cNvGrpSpPr>
                        <wpg:grpSpPr bwMode="auto">
                          <a:xfrm>
                            <a:off x="4706" y="16"/>
                            <a:ext cx="734" cy="2"/>
                            <a:chOff x="4706" y="16"/>
                            <a:chExt cx="734" cy="2"/>
                          </a:xfrm>
                        </wpg:grpSpPr>
                        <wps:wsp>
                          <wps:cNvPr id="4529" name="Freeform 191"/>
                          <wps:cNvSpPr>
                            <a:spLocks/>
                          </wps:cNvSpPr>
                          <wps:spPr bwMode="auto">
                            <a:xfrm>
                              <a:off x="4706" y="16"/>
                              <a:ext cx="734" cy="2"/>
                            </a:xfrm>
                            <a:custGeom>
                              <a:avLst/>
                              <a:gdLst>
                                <a:gd name="T0" fmla="+- 0 4706 4706"/>
                                <a:gd name="T1" fmla="*/ T0 w 734"/>
                                <a:gd name="T2" fmla="+- 0 5439 4706"/>
                                <a:gd name="T3" fmla="*/ T2 w 734"/>
                              </a:gdLst>
                              <a:ahLst/>
                              <a:cxnLst>
                                <a:cxn ang="0">
                                  <a:pos x="T1" y="0"/>
                                </a:cxn>
                                <a:cxn ang="0">
                                  <a:pos x="T3" y="0"/>
                                </a:cxn>
                              </a:cxnLst>
                              <a:rect l="0" t="0" r="r" b="b"/>
                              <a:pathLst>
                                <a:path w="734">
                                  <a:moveTo>
                                    <a:pt x="0" y="0"/>
                                  </a:moveTo>
                                  <a:lnTo>
                                    <a:pt x="73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30" name="Group 192"/>
                        <wpg:cNvGrpSpPr>
                          <a:grpSpLocks/>
                        </wpg:cNvGrpSpPr>
                        <wpg:grpSpPr bwMode="auto">
                          <a:xfrm>
                            <a:off x="3989" y="11"/>
                            <a:ext cx="2" cy="464"/>
                            <a:chOff x="3989" y="11"/>
                            <a:chExt cx="2" cy="464"/>
                          </a:xfrm>
                        </wpg:grpSpPr>
                        <wps:wsp>
                          <wps:cNvPr id="4531" name="Freeform 193"/>
                          <wps:cNvSpPr>
                            <a:spLocks/>
                          </wps:cNvSpPr>
                          <wps:spPr bwMode="auto">
                            <a:xfrm>
                              <a:off x="3989"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32" name="Group 194"/>
                        <wpg:cNvGrpSpPr>
                          <a:grpSpLocks/>
                        </wpg:cNvGrpSpPr>
                        <wpg:grpSpPr bwMode="auto">
                          <a:xfrm>
                            <a:off x="3984" y="16"/>
                            <a:ext cx="734" cy="2"/>
                            <a:chOff x="3984" y="16"/>
                            <a:chExt cx="734" cy="2"/>
                          </a:xfrm>
                        </wpg:grpSpPr>
                        <wps:wsp>
                          <wps:cNvPr id="4533" name="Freeform 195"/>
                          <wps:cNvSpPr>
                            <a:spLocks/>
                          </wps:cNvSpPr>
                          <wps:spPr bwMode="auto">
                            <a:xfrm>
                              <a:off x="3984" y="16"/>
                              <a:ext cx="734" cy="2"/>
                            </a:xfrm>
                            <a:custGeom>
                              <a:avLst/>
                              <a:gdLst>
                                <a:gd name="T0" fmla="+- 0 3984 3984"/>
                                <a:gd name="T1" fmla="*/ T0 w 734"/>
                                <a:gd name="T2" fmla="+- 0 4717 3984"/>
                                <a:gd name="T3" fmla="*/ T2 w 734"/>
                              </a:gdLst>
                              <a:ahLst/>
                              <a:cxnLst>
                                <a:cxn ang="0">
                                  <a:pos x="T1" y="0"/>
                                </a:cxn>
                                <a:cxn ang="0">
                                  <a:pos x="T3" y="0"/>
                                </a:cxn>
                              </a:cxnLst>
                              <a:rect l="0" t="0" r="r" b="b"/>
                              <a:pathLst>
                                <a:path w="734">
                                  <a:moveTo>
                                    <a:pt x="0" y="0"/>
                                  </a:moveTo>
                                  <a:lnTo>
                                    <a:pt x="73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34" name="Group 196"/>
                        <wpg:cNvGrpSpPr>
                          <a:grpSpLocks/>
                        </wpg:cNvGrpSpPr>
                        <wpg:grpSpPr bwMode="auto">
                          <a:xfrm>
                            <a:off x="3278" y="11"/>
                            <a:ext cx="2" cy="464"/>
                            <a:chOff x="3278" y="11"/>
                            <a:chExt cx="2" cy="464"/>
                          </a:xfrm>
                        </wpg:grpSpPr>
                        <wps:wsp>
                          <wps:cNvPr id="4535" name="Freeform 197"/>
                          <wps:cNvSpPr>
                            <a:spLocks/>
                          </wps:cNvSpPr>
                          <wps:spPr bwMode="auto">
                            <a:xfrm>
                              <a:off x="3278"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36" name="Group 198"/>
                        <wpg:cNvGrpSpPr>
                          <a:grpSpLocks/>
                        </wpg:cNvGrpSpPr>
                        <wpg:grpSpPr bwMode="auto">
                          <a:xfrm>
                            <a:off x="3272" y="16"/>
                            <a:ext cx="723" cy="2"/>
                            <a:chOff x="3272" y="16"/>
                            <a:chExt cx="723" cy="2"/>
                          </a:xfrm>
                        </wpg:grpSpPr>
                        <wps:wsp>
                          <wps:cNvPr id="4537" name="Freeform 199"/>
                          <wps:cNvSpPr>
                            <a:spLocks/>
                          </wps:cNvSpPr>
                          <wps:spPr bwMode="auto">
                            <a:xfrm>
                              <a:off x="3272" y="16"/>
                              <a:ext cx="723" cy="2"/>
                            </a:xfrm>
                            <a:custGeom>
                              <a:avLst/>
                              <a:gdLst>
                                <a:gd name="T0" fmla="+- 0 3272 3272"/>
                                <a:gd name="T1" fmla="*/ T0 w 723"/>
                                <a:gd name="T2" fmla="+- 0 3995 3272"/>
                                <a:gd name="T3" fmla="*/ T2 w 723"/>
                              </a:gdLst>
                              <a:ahLst/>
                              <a:cxnLst>
                                <a:cxn ang="0">
                                  <a:pos x="T1" y="0"/>
                                </a:cxn>
                                <a:cxn ang="0">
                                  <a:pos x="T3" y="0"/>
                                </a:cxn>
                              </a:cxnLst>
                              <a:rect l="0" t="0" r="r" b="b"/>
                              <a:pathLst>
                                <a:path w="723">
                                  <a:moveTo>
                                    <a:pt x="0" y="0"/>
                                  </a:moveTo>
                                  <a:lnTo>
                                    <a:pt x="72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38" name="Group 200"/>
                        <wpg:cNvGrpSpPr>
                          <a:grpSpLocks/>
                        </wpg:cNvGrpSpPr>
                        <wpg:grpSpPr bwMode="auto">
                          <a:xfrm>
                            <a:off x="2566" y="11"/>
                            <a:ext cx="2" cy="464"/>
                            <a:chOff x="2566" y="11"/>
                            <a:chExt cx="2" cy="464"/>
                          </a:xfrm>
                        </wpg:grpSpPr>
                        <wps:wsp>
                          <wps:cNvPr id="4539" name="Freeform 201"/>
                          <wps:cNvSpPr>
                            <a:spLocks/>
                          </wps:cNvSpPr>
                          <wps:spPr bwMode="auto">
                            <a:xfrm>
                              <a:off x="2566"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6846">
                              <a:solidFill>
                                <a:srgbClr val="EDEDE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40" name="Group 202"/>
                        <wpg:cNvGrpSpPr>
                          <a:grpSpLocks/>
                        </wpg:cNvGrpSpPr>
                        <wpg:grpSpPr bwMode="auto">
                          <a:xfrm>
                            <a:off x="2561" y="16"/>
                            <a:ext cx="723" cy="2"/>
                            <a:chOff x="2561" y="16"/>
                            <a:chExt cx="723" cy="2"/>
                          </a:xfrm>
                        </wpg:grpSpPr>
                        <wps:wsp>
                          <wps:cNvPr id="4541" name="Freeform 203"/>
                          <wps:cNvSpPr>
                            <a:spLocks/>
                          </wps:cNvSpPr>
                          <wps:spPr bwMode="auto">
                            <a:xfrm>
                              <a:off x="2561" y="16"/>
                              <a:ext cx="723" cy="2"/>
                            </a:xfrm>
                            <a:custGeom>
                              <a:avLst/>
                              <a:gdLst>
                                <a:gd name="T0" fmla="+- 0 2561 2561"/>
                                <a:gd name="T1" fmla="*/ T0 w 723"/>
                                <a:gd name="T2" fmla="+- 0 3283 2561"/>
                                <a:gd name="T3" fmla="*/ T2 w 723"/>
                              </a:gdLst>
                              <a:ahLst/>
                              <a:cxnLst>
                                <a:cxn ang="0">
                                  <a:pos x="T1" y="0"/>
                                </a:cxn>
                                <a:cxn ang="0">
                                  <a:pos x="T3" y="0"/>
                                </a:cxn>
                              </a:cxnLst>
                              <a:rect l="0" t="0" r="r" b="b"/>
                              <a:pathLst>
                                <a:path w="723">
                                  <a:moveTo>
                                    <a:pt x="0" y="0"/>
                                  </a:moveTo>
                                  <a:lnTo>
                                    <a:pt x="722"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42" name="Group 204"/>
                        <wpg:cNvGrpSpPr>
                          <a:grpSpLocks/>
                        </wpg:cNvGrpSpPr>
                        <wpg:grpSpPr bwMode="auto">
                          <a:xfrm>
                            <a:off x="1838" y="11"/>
                            <a:ext cx="2" cy="464"/>
                            <a:chOff x="1838" y="11"/>
                            <a:chExt cx="2" cy="464"/>
                          </a:xfrm>
                        </wpg:grpSpPr>
                        <wps:wsp>
                          <wps:cNvPr id="4543" name="Freeform 205"/>
                          <wps:cNvSpPr>
                            <a:spLocks/>
                          </wps:cNvSpPr>
                          <wps:spPr bwMode="auto">
                            <a:xfrm>
                              <a:off x="1838" y="11"/>
                              <a:ext cx="2" cy="464"/>
                            </a:xfrm>
                            <a:custGeom>
                              <a:avLst/>
                              <a:gdLst>
                                <a:gd name="T0" fmla="+- 0 11 11"/>
                                <a:gd name="T1" fmla="*/ 11 h 464"/>
                                <a:gd name="T2" fmla="+- 0 475 11"/>
                                <a:gd name="T3" fmla="*/ 475 h 464"/>
                              </a:gdLst>
                              <a:ahLst/>
                              <a:cxnLst>
                                <a:cxn ang="0">
                                  <a:pos x="0" y="T1"/>
                                </a:cxn>
                                <a:cxn ang="0">
                                  <a:pos x="0" y="T3"/>
                                </a:cxn>
                              </a:cxnLst>
                              <a:rect l="0" t="0" r="r" b="b"/>
                              <a:pathLst>
                                <a:path h="464">
                                  <a:moveTo>
                                    <a:pt x="0" y="0"/>
                                  </a:moveTo>
                                  <a:lnTo>
                                    <a:pt x="0" y="464"/>
                                  </a:lnTo>
                                </a:path>
                              </a:pathLst>
                            </a:custGeom>
                            <a:noFill/>
                            <a:ln w="13693">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14" name="Group 206"/>
                        <wpg:cNvGrpSpPr>
                          <a:grpSpLocks/>
                        </wpg:cNvGrpSpPr>
                        <wpg:grpSpPr bwMode="auto">
                          <a:xfrm>
                            <a:off x="1849" y="16"/>
                            <a:ext cx="723" cy="2"/>
                            <a:chOff x="1849" y="16"/>
                            <a:chExt cx="723" cy="2"/>
                          </a:xfrm>
                        </wpg:grpSpPr>
                        <wps:wsp>
                          <wps:cNvPr id="919" name="Freeform 207"/>
                          <wps:cNvSpPr>
                            <a:spLocks/>
                          </wps:cNvSpPr>
                          <wps:spPr bwMode="auto">
                            <a:xfrm>
                              <a:off x="1849" y="16"/>
                              <a:ext cx="723" cy="2"/>
                            </a:xfrm>
                            <a:custGeom>
                              <a:avLst/>
                              <a:gdLst>
                                <a:gd name="T0" fmla="+- 0 1849 1849"/>
                                <a:gd name="T1" fmla="*/ T0 w 723"/>
                                <a:gd name="T2" fmla="+- 0 2572 1849"/>
                                <a:gd name="T3" fmla="*/ T2 w 723"/>
                              </a:gdLst>
                              <a:ahLst/>
                              <a:cxnLst>
                                <a:cxn ang="0">
                                  <a:pos x="T1" y="0"/>
                                </a:cxn>
                                <a:cxn ang="0">
                                  <a:pos x="T3" y="0"/>
                                </a:cxn>
                              </a:cxnLst>
                              <a:rect l="0" t="0" r="r" b="b"/>
                              <a:pathLst>
                                <a:path w="723">
                                  <a:moveTo>
                                    <a:pt x="0" y="0"/>
                                  </a:moveTo>
                                  <a:lnTo>
                                    <a:pt x="723"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21" name="Group 208"/>
                        <wpg:cNvGrpSpPr>
                          <a:grpSpLocks/>
                        </wpg:cNvGrpSpPr>
                        <wpg:grpSpPr bwMode="auto">
                          <a:xfrm>
                            <a:off x="1849" y="16"/>
                            <a:ext cx="11" cy="2"/>
                            <a:chOff x="1849" y="16"/>
                            <a:chExt cx="11" cy="2"/>
                          </a:xfrm>
                        </wpg:grpSpPr>
                        <wps:wsp>
                          <wps:cNvPr id="922" name="Freeform 209"/>
                          <wps:cNvSpPr>
                            <a:spLocks/>
                          </wps:cNvSpPr>
                          <wps:spPr bwMode="auto">
                            <a:xfrm>
                              <a:off x="1849" y="16"/>
                              <a:ext cx="11" cy="2"/>
                            </a:xfrm>
                            <a:custGeom>
                              <a:avLst/>
                              <a:gdLst>
                                <a:gd name="T0" fmla="+- 0 1849 1849"/>
                                <a:gd name="T1" fmla="*/ T0 w 11"/>
                                <a:gd name="T2" fmla="+- 0 1860 1849"/>
                                <a:gd name="T3" fmla="*/ T2 w 11"/>
                              </a:gdLst>
                              <a:ahLst/>
                              <a:cxnLst>
                                <a:cxn ang="0">
                                  <a:pos x="T1" y="0"/>
                                </a:cxn>
                                <a:cxn ang="0">
                                  <a:pos x="T3" y="0"/>
                                </a:cxn>
                              </a:cxnLst>
                              <a:rect l="0" t="0" r="r" b="b"/>
                              <a:pathLst>
                                <a:path w="11">
                                  <a:moveTo>
                                    <a:pt x="0" y="0"/>
                                  </a:moveTo>
                                  <a:lnTo>
                                    <a:pt x="11"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23" name="Group 210"/>
                        <wpg:cNvGrpSpPr>
                          <a:grpSpLocks/>
                        </wpg:cNvGrpSpPr>
                        <wpg:grpSpPr bwMode="auto">
                          <a:xfrm>
                            <a:off x="6" y="16"/>
                            <a:ext cx="1823" cy="2"/>
                            <a:chOff x="6" y="16"/>
                            <a:chExt cx="1823" cy="2"/>
                          </a:xfrm>
                        </wpg:grpSpPr>
                        <wps:wsp>
                          <wps:cNvPr id="924" name="Freeform 211"/>
                          <wps:cNvSpPr>
                            <a:spLocks/>
                          </wps:cNvSpPr>
                          <wps:spPr bwMode="auto">
                            <a:xfrm>
                              <a:off x="6" y="16"/>
                              <a:ext cx="1823" cy="2"/>
                            </a:xfrm>
                            <a:custGeom>
                              <a:avLst/>
                              <a:gdLst>
                                <a:gd name="T0" fmla="+- 0 6 6"/>
                                <a:gd name="T1" fmla="*/ T0 w 1823"/>
                                <a:gd name="T2" fmla="+- 0 1828 6"/>
                                <a:gd name="T3" fmla="*/ T2 w 1823"/>
                              </a:gdLst>
                              <a:ahLst/>
                              <a:cxnLst>
                                <a:cxn ang="0">
                                  <a:pos x="T1" y="0"/>
                                </a:cxn>
                                <a:cxn ang="0">
                                  <a:pos x="T3" y="0"/>
                                </a:cxn>
                              </a:cxnLst>
                              <a:rect l="0" t="0" r="r" b="b"/>
                              <a:pathLst>
                                <a:path w="1823">
                                  <a:moveTo>
                                    <a:pt x="0" y="0"/>
                                  </a:moveTo>
                                  <a:lnTo>
                                    <a:pt x="1822"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25" name="Text Box 212"/>
                          <wps:cNvSpPr txBox="1">
                            <a:spLocks noChangeArrowheads="1"/>
                          </wps:cNvSpPr>
                          <wps:spPr bwMode="auto">
                            <a:xfrm>
                              <a:off x="932" y="250"/>
                              <a:ext cx="681" cy="1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DAA479" w14:textId="77777777" w:rsidR="00BA0F88" w:rsidRDefault="00BA0F88">
                                <w:pPr>
                                  <w:spacing w:line="173" w:lineRule="exact"/>
                                  <w:rPr>
                                    <w:rFonts w:ascii="Times New Roman" w:hAnsi="Times New Roman"/>
                                    <w:sz w:val="17"/>
                                    <w:szCs w:val="17"/>
                                  </w:rPr>
                                </w:pPr>
                                <w:r>
                                  <w:rPr>
                                    <w:rFonts w:ascii="Times New Roman"/>
                                    <w:sz w:val="17"/>
                                  </w:rPr>
                                  <w:t>Managers</w:t>
                                </w:r>
                              </w:p>
                            </w:txbxContent>
                          </wps:txbx>
                          <wps:bodyPr rot="0" vert="horz" wrap="square" lIns="0" tIns="0" rIns="0" bIns="0" anchor="t" anchorCtr="0" upright="1">
                            <a:noAutofit/>
                          </wps:bodyPr>
                        </wps:wsp>
                      </wpg:grpSp>
                    </wpg:wgp>
                  </a:graphicData>
                </a:graphic>
              </wp:inline>
            </w:drawing>
          </mc:Choice>
          <mc:Fallback>
            <w:pict>
              <v:group w14:anchorId="325CE9CA" id="Group 161" o:spid="_x0000_s1480" style="width:453.4pt;height:24.3pt;mso-position-horizontal-relative:char;mso-position-vertical-relative:line" coordsize="9068,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">
                <v:group id="Group 162" o:spid="_x0000_s1481" style="position:absolute;left:9057;top:11;width:2;height:464" coordorigin="9057,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">
                  <v:shape id="Freeform 163" o:spid="_x0000_s1482" style="position:absolute;left:9057;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" path="m,l,464e" filled="f" strokecolor="#bababa" strokeweight=".19017mm">
                    <v:path arrowok="t" o:connecttype="custom" o:connectlocs="0,11;0,475" o:connectangles="0,0"/>
                  </v:shape>
                </v:group>
                <v:group id="Group 164" o:spid="_x0000_s1483" style="position:absolute;left:9046;top:11;width:2;height:464" coordorigin="9046,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">
                  <v:shape id="Freeform 165" o:spid="_x0000_s1484" style="position:absolute;left:9046;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" path="m,l,464e" filled="f" strokecolor="#ededed" strokeweight=".19017mm">
                    <v:path arrowok="t" o:connecttype="custom" o:connectlocs="0,11;0,475" o:connectangles="0,0"/>
                  </v:shape>
                </v:group>
                <v:group id="Group 166" o:spid="_x0000_s1485" style="position:absolute;left:9040;top:16;width:22;height:2" coordorigin="9040,16"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">
                  <v:shape id="Freeform 167" o:spid="_x0000_s1486" style="position:absolute;left:9040;top:16;width:22;height:2;visibility:visible;mso-wrap-style:square;v-text-anchor:top" coordsize="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" path="m,l22,e" filled="f" strokecolor="#bababa" strokeweight=".19017mm">
                    <v:path arrowok="t" o:connecttype="custom" o:connectlocs="0,0;22,0" o:connectangles="0,0"/>
                  </v:shape>
                </v:group>
                <v:group id="Group 168" o:spid="_x0000_s1487" style="position:absolute;left:8323;top:11;width:2;height:464" coordorigin="8323,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">
                  <v:shape id="Freeform 169" o:spid="_x0000_s1488" style="position:absolute;left:8323;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" path="m,l,464e" filled="f" strokecolor="#ededed" strokeweight=".19017mm">
                    <v:path arrowok="t" o:connecttype="custom" o:connectlocs="0,11;0,475" o:connectangles="0,0"/>
                  </v:shape>
                </v:group>
                <v:group id="Group 170" o:spid="_x0000_s1489" style="position:absolute;left:8318;top:16;width:734;height:2" coordorigin="8318,16"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NOj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5EI3i+CU9ALh4AAAD//wMAUEsBAi0AFAAGAAgAAAAhANvh9svuAAAAhQEAABMAAAAAAAAA&#10;AAAAAAAAAAAAAFtDb250ZW50X1R5cGVzXS54bWxQSwECLQAUAAYACAAAACEAWvQsW78AAAAVAQAA&#10;CwAAAAAAAAAAAAAAAAAfAQAAX3JlbHMvLnJlbHNQSwECLQAUAAYACAAAACEAeZjTo8YAAADdAAAA&#10;DwAAAAAAAAAAAAAAAAAHAgAAZHJzL2Rvd25yZXYueG1sUEsFBgAAAAADAAMAtwAAAPoCAAAAAA==&#10;">
                  <v:shape id="Freeform 171" o:spid="_x0000_s1490" style="position:absolute;left:8318;top:16;width:734;height: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" path="m,l733,e" filled="f" strokecolor="#bababa" strokeweight=".19017mm">
                    <v:path arrowok="t" o:connecttype="custom" o:connectlocs="0,0;733,0" o:connectangles="0,0"/>
                  </v:shape>
                </v:group>
                <v:group id="Group 172" o:spid="_x0000_s1491" style="position:absolute;left:7601;top:11;width:2;height:464" coordorigin="7601,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">
                  <v:shape id="Freeform 173" o:spid="_x0000_s1492" style="position:absolute;left:7601;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" path="m,l,464e" filled="f" strokecolor="#ededed" strokeweight=".19017mm">
                    <v:path arrowok="t" o:connecttype="custom" o:connectlocs="0,11;0,475" o:connectangles="0,0"/>
                  </v:shape>
                </v:group>
                <v:group id="Group 174" o:spid="_x0000_s1493" style="position:absolute;left:7596;top:16;width:734;height:2" coordorigin="7596,16"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">
                  <v:shape id="Freeform 175" o:spid="_x0000_s1494" style="position:absolute;left:7596;top:16;width:734;height: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" path="m,l733,e" filled="f" strokecolor="#bababa" strokeweight=".19017mm">
                    <v:path arrowok="t" o:connecttype="custom" o:connectlocs="0,0;733,0" o:connectangles="0,0"/>
                  </v:shape>
                </v:group>
                <v:group id="Group 176" o:spid="_x0000_s1495" style="position:absolute;left:6879;top:11;width:2;height:464" coordorigin="6879,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">
                  <v:shape id="Freeform 177" o:spid="_x0000_s1496" style="position:absolute;left:6879;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" path="m,l,464e" filled="f" strokecolor="#ededed" strokeweight=".19017mm">
                    <v:path arrowok="t" o:connecttype="custom" o:connectlocs="0,11;0,475" o:connectangles="0,0"/>
                  </v:shape>
                </v:group>
                <v:group id="Group 178" o:spid="_x0000_s1497" style="position:absolute;left:6873;top:16;width:734;height:2" coordorigin="6873,16"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">
                  <v:shape id="Freeform 179" o:spid="_x0000_s1498" style="position:absolute;left:6873;top:16;width:734;height: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" path="m,l734,e" filled="f" strokecolor="#bababa" strokeweight=".19017mm">
                    <v:path arrowok="t" o:connecttype="custom" o:connectlocs="0,0;734,0" o:connectangles="0,0"/>
                  </v:shape>
                </v:group>
                <v:group id="Group 180" o:spid="_x0000_s1499" style="position:absolute;left:6156;top:11;width:2;height:464" coordorigin="6156,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">
                  <v:shape id="Freeform 181" o:spid="_x0000_s1500" style="position:absolute;left:6156;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" path="m,l,464e" filled="f" strokecolor="#ededed" strokeweight=".19017mm">
                    <v:path arrowok="t" o:connecttype="custom" o:connectlocs="0,11;0,475" o:connectangles="0,0"/>
                  </v:shape>
                </v:group>
                <v:group id="Group 182" o:spid="_x0000_s1501" style="position:absolute;left:6151;top:16;width:734;height:2" coordorigin="6151,16"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">
                  <v:shape id="Freeform 183" o:spid="_x0000_s1502" style="position:absolute;left:6151;top:16;width:734;height: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" path="m,l733,e" filled="f" strokecolor="#bababa" strokeweight=".19017mm">
                    <v:path arrowok="t" o:connecttype="custom" o:connectlocs="0,0;733,0" o:connectangles="0,0"/>
                  </v:shape>
                </v:group>
                <v:group id="Group 184" o:spid="_x0000_s1503" style="position:absolute;left:5434;top:11;width:2;height:464" coordorigin="5434,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">
                  <v:shape id="Freeform 185" o:spid="_x0000_s1504" style="position:absolute;left:5434;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" path="m,l,464e" filled="f" strokecolor="#ededed" strokeweight=".19017mm">
                    <v:path arrowok="t" o:connecttype="custom" o:connectlocs="0,11;0,475" o:connectangles="0,0"/>
                  </v:shape>
                </v:group>
                <v:group id="Group 186" o:spid="_x0000_s1505" style="position:absolute;left:5429;top:16;width:734;height:2" coordorigin="5429,16"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">
                  <v:shape id="Freeform 187" o:spid="_x0000_s1506" style="position:absolute;left:5429;top:16;width:734;height: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" path="m,l733,e" filled="f" strokecolor="#bababa" strokeweight=".19017mm">
                    <v:path arrowok="t" o:connecttype="custom" o:connectlocs="0,0;733,0" o:connectangles="0,0"/>
                  </v:shape>
                </v:group>
                <v:group id="Group 188" o:spid="_x0000_s1507" style="position:absolute;left:4712;top:11;width:2;height:464" coordorigin="4712,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">
                  <v:shape id="Freeform 189" o:spid="_x0000_s1508" style="position:absolute;left:4712;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" path="m,l,464e" filled="f" strokecolor="#ededed" strokeweight=".19017mm">
                    <v:path arrowok="t" o:connecttype="custom" o:connectlocs="0,11;0,475" o:connectangles="0,0"/>
                  </v:shape>
                </v:group>
                <v:group id="Group 190" o:spid="_x0000_s1509" style="position:absolute;left:4706;top:16;width:734;height:2" coordorigin="4706,16"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">
                  <v:shape id="Freeform 191" o:spid="_x0000_s1510" style="position:absolute;left:4706;top:16;width:734;height: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" path="m,l733,e" filled="f" strokecolor="#bababa" strokeweight=".19017mm">
                    <v:path arrowok="t" o:connecttype="custom" o:connectlocs="0,0;733,0" o:connectangles="0,0"/>
                  </v:shape>
                </v:group>
                <v:group id="Group 192" o:spid="_x0000_s1511" style="position:absolute;left:3989;top:11;width:2;height:464" coordorigin="3989,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">
                  <v:shape id="Freeform 193" o:spid="_x0000_s1512" style="position:absolute;left:3989;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" path="m,l,464e" filled="f" strokecolor="#ededed" strokeweight=".19017mm">
                    <v:path arrowok="t" o:connecttype="custom" o:connectlocs="0,11;0,475" o:connectangles="0,0"/>
                  </v:shape>
                </v:group>
                <v:group id="Group 194" o:spid="_x0000_s1513" style="position:absolute;left:3984;top:16;width:734;height:2" coordorigin="3984,16"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LyF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ZDeH1JjwBuXgCAAD//wMAUEsBAi0AFAAGAAgAAAAhANvh9svuAAAAhQEAABMAAAAAAAAA&#10;AAAAAAAAAAAAAFtDb250ZW50X1R5cGVzXS54bWxQSwECLQAUAAYACAAAACEAWvQsW78AAAAVAQAA&#10;CwAAAAAAAAAAAAAAAAAfAQAAX3JlbHMvLnJlbHNQSwECLQAUAAYACAAAACEA2Li8hcYAAADdAAAA&#10;DwAAAAAAAAAAAAAAAAAHAgAAZHJzL2Rvd25yZXYueG1sUEsFBgAAAAADAAMAtwAAAPoCAAAAAA==&#10;">
                  <v:shape id="Freeform 195" o:spid="_x0000_s1514" style="position:absolute;left:3984;top:16;width:734;height:2;visibility:visible;mso-wrap-style:square;v-text-anchor:top" coordsize="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" path="m,l733,e" filled="f" strokecolor="#bababa" strokeweight=".19017mm">
                    <v:path arrowok="t" o:connecttype="custom" o:connectlocs="0,0;733,0" o:connectangles="0,0"/>
                  </v:shape>
                </v:group>
                <v:group id="Group 196" o:spid="_x0000_s1515" style="position:absolute;left:3278;top:11;width:2;height:464" coordorigin="3278,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">
                  <v:shape id="Freeform 197" o:spid="_x0000_s1516" style="position:absolute;left:3278;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" path="m,l,464e" filled="f" strokecolor="#ededed" strokeweight=".19017mm">
                    <v:path arrowok="t" o:connecttype="custom" o:connectlocs="0,11;0,475" o:connectangles="0,0"/>
                  </v:shape>
                </v:group>
                <v:group id="Group 198" o:spid="_x0000_s1517" style="position:absolute;left:3272;top:16;width:723;height:2" coordorigin="3272,16" coordsize="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">
                  <v:shape id="Freeform 199" o:spid="_x0000_s1518" style="position:absolute;left:3272;top:16;width:723;height:2;visibility:visible;mso-wrap-style:square;v-text-anchor:top" coordsize="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" path="m,l723,e" filled="f" strokecolor="#bababa" strokeweight=".19017mm">
                    <v:path arrowok="t" o:connecttype="custom" o:connectlocs="0,0;723,0" o:connectangles="0,0"/>
                  </v:shape>
                </v:group>
                <v:group id="Group 200" o:spid="_x0000_s1519" style="position:absolute;left:2566;top:11;width:2;height:464" coordorigin="2566,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">
                  <v:shape id="Freeform 201" o:spid="_x0000_s1520" style="position:absolute;left:2566;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" path="m,l,464e" filled="f" strokecolor="#ededed" strokeweight=".19017mm">
                    <v:path arrowok="t" o:connecttype="custom" o:connectlocs="0,11;0,475" o:connectangles="0,0"/>
                  </v:shape>
                </v:group>
                <v:group id="Group 202" o:spid="_x0000_s1521" style="position:absolute;left:2561;top:16;width:723;height:2" coordorigin="2561,16" coordsize="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">
                  <v:shape id="Freeform 203" o:spid="_x0000_s1522" style="position:absolute;left:2561;top:16;width:723;height:2;visibility:visible;mso-wrap-style:square;v-text-anchor:top" coordsize="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" path="m,l722,e" filled="f" strokecolor="#bababa" strokeweight=".19017mm">
                    <v:path arrowok="t" o:connecttype="custom" o:connectlocs="0,0;722,0" o:connectangles="0,0"/>
                  </v:shape>
                </v:group>
                <v:group id="Group 204" o:spid="_x0000_s1523" style="position:absolute;left:1838;top:11;width:2;height:464" coordorigin="1838,11"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">
                  <v:shape id="Freeform 205" o:spid="_x0000_s1524" style="position:absolute;left:1838;top:11;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" path="m,l,464e" filled="f" strokeweight=".38036mm">
                    <v:path arrowok="t" o:connecttype="custom" o:connectlocs="0,11;0,475" o:connectangles="0,0"/>
                  </v:shape>
                </v:group>
                <v:group id="Group 206" o:spid="_x0000_s1525" style="position:absolute;left:1849;top:16;width:723;height:2" coordorigin="1849,16" coordsize="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Ox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A9XsDfmXAE5PIGAAD//wMAUEsBAi0AFAAGAAgAAAAhANvh9svuAAAAhQEAABMAAAAAAAAA&#10;AAAAAAAAAAAAAFtDb250ZW50X1R5cGVzXS54bWxQSwECLQAUAAYACAAAACEAWvQsW78AAAAVAQAA&#10;CwAAAAAAAAAAAAAAAAAfAQAAX3JlbHMvLnJlbHNQSwECLQAUAAYACAAAACEAhzhTscYAAADcAAAA&#10;DwAAAAAAAAAAAAAAAAAHAgAAZHJzL2Rvd25yZXYueG1sUEsFBgAAAAADAAMAtwAAAPoCAAAAAA==&#10;">
                  <v:shape id="Freeform 207" o:spid="_x0000_s1526" style="position:absolute;left:1849;top:16;width:723;height:2;visibility:visible;mso-wrap-style:square;v-text-anchor:top" coordsize="7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" path="m,l723,e" filled="f" strokecolor="#bababa" strokeweight=".19017mm">
                    <v:path arrowok="t" o:connecttype="custom" o:connectlocs="0,0;723,0" o:connectangles="0,0"/>
                  </v:shape>
                </v:group>
                <v:group id="Group 208" o:spid="_x0000_s1527" style="position:absolute;left:1849;top:16;width:11;height:2" coordorigin="1849,16"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">
                  <v:shape id="Freeform 209" o:spid="_x0000_s1528" style="position:absolute;left:1849;top:16;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" path="m,l11,e" filled="f" strokecolor="#bababa" strokeweight=".19017mm">
                    <v:path arrowok="t" o:connecttype="custom" o:connectlocs="0,0;11,0" o:connectangles="0,0"/>
                  </v:shape>
                </v:group>
                <v:group id="Group 210" o:spid="_x0000_s1529" style="position:absolute;left:6;top:16;width:1823;height:2" coordorigin="6,16" coordsize="1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F4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sEySeHvTDgCcv0LAAD//wMAUEsBAi0AFAAGAAgAAAAhANvh9svuAAAAhQEAABMAAAAAAAAA&#10;AAAAAAAAAAAAAFtDb250ZW50X1R5cGVzXS54bWxQSwECLQAUAAYACAAAACEAWvQsW78AAAAVAQAA&#10;CwAAAAAAAAAAAAAAAAAfAQAAX3JlbHMvLnJlbHNQSwECLQAUAAYACAAAACEAxr0BeMYAAADcAAAA&#10;DwAAAAAAAAAAAAAAAAAHAgAAZHJzL2Rvd25yZXYueG1sUEsFBgAAAAADAAMAtwAAAPoCAAAAAA==&#10;">
                  <v:shape id="Freeform 211" o:spid="_x0000_s1530" style="position:absolute;left:6;top:16;width:1823;height:2;visibility:visible;mso-wrap-style:square;v-text-anchor:top" coordsize="1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" path="m,l1822,e" filled="f" strokecolor="#bababa" strokeweight=".19017mm">
                    <v:path arrowok="t" o:connecttype="custom" o:connectlocs="0,0;1822,0" o:connectangles="0,0"/>
                  </v:shape>
                  <v:shape id="Text Box 212" o:spid="_x0000_s1531" type="#_x0000_t202" style="position:absolute;left:932;top:250;width:68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" filled="f" stroked="f">
                    <v:textbox inset="0,0,0,0">
                      <w:txbxContent>
                        <w:p w14:paraId="67DAA479" w14:textId="77777777" w:rsidR="00BA0F88" w:rsidRDefault="00BA0F88">
                          <w:pPr>
                            <w:spacing w:line="173" w:lineRule="exact"/>
                            <w:rPr>
                              <w:rFonts w:ascii="Times New Roman" w:hAnsi="Times New Roman"/>
                              <w:sz w:val="17"/>
                              <w:szCs w:val="17"/>
                            </w:rPr>
                          </w:pPr>
                          <w:r>
                            <w:rPr>
                              <w:rFonts w:ascii="Times New Roman"/>
                              <w:sz w:val="17"/>
                            </w:rPr>
                            <w:t>Managers</w:t>
                          </w:r>
                        </w:p>
                      </w:txbxContent>
                    </v:textbox>
                  </v:shape>
                </v:group>
                <w10:anchorlock/>
              </v:group>
            </w:pict>
          </mc:Fallback>
        </mc:AlternateContent>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6"/>
        <w:gridCol w:w="1827"/>
        <w:gridCol w:w="6"/>
        <w:gridCol w:w="722"/>
        <w:gridCol w:w="6"/>
        <w:gridCol w:w="706"/>
        <w:gridCol w:w="6"/>
        <w:gridCol w:w="706"/>
        <w:gridCol w:w="6"/>
        <w:gridCol w:w="716"/>
        <w:gridCol w:w="6"/>
        <w:gridCol w:w="716"/>
        <w:gridCol w:w="6"/>
        <w:gridCol w:w="716"/>
        <w:gridCol w:w="6"/>
        <w:gridCol w:w="716"/>
        <w:gridCol w:w="6"/>
        <w:gridCol w:w="716"/>
        <w:gridCol w:w="6"/>
        <w:gridCol w:w="716"/>
        <w:gridCol w:w="6"/>
        <w:gridCol w:w="722"/>
        <w:gridCol w:w="6"/>
      </w:tblGrid>
      <w:tr w:rsidR="00F608A2" w:rsidRPr="00647D01" w14:paraId="3A9DD2C6" w14:textId="77777777" w:rsidTr="00086589">
        <w:trPr>
          <w:gridBefore w:val="1"/>
          <w:wBefore w:w="6" w:type="dxa"/>
          <w:trHeight w:hRule="exact" w:val="178"/>
        </w:trPr>
        <w:tc>
          <w:tcPr>
            <w:tcW w:w="1833" w:type="dxa"/>
            <w:gridSpan w:val="2"/>
            <w:tcBorders>
              <w:top w:val="nil"/>
              <w:left w:val="nil"/>
              <w:bottom w:val="single" w:sz="4" w:space="0" w:color="BABABA"/>
              <w:right w:val="single" w:sz="9" w:space="0" w:color="000000"/>
            </w:tcBorders>
          </w:tcPr>
          <w:p w14:paraId="6A4B3A10" w14:textId="77777777" w:rsidR="00F608A2" w:rsidRPr="006265AF" w:rsidRDefault="00F608A2" w:rsidP="00086589"/>
        </w:tc>
        <w:tc>
          <w:tcPr>
            <w:tcW w:w="728" w:type="dxa"/>
            <w:gridSpan w:val="2"/>
            <w:tcBorders>
              <w:top w:val="nil"/>
              <w:left w:val="single" w:sz="9" w:space="0" w:color="000000"/>
              <w:bottom w:val="single" w:sz="4" w:space="0" w:color="BABABA"/>
              <w:right w:val="single" w:sz="4" w:space="0" w:color="EDEDED"/>
            </w:tcBorders>
          </w:tcPr>
          <w:p w14:paraId="62FF74A4" w14:textId="77777777" w:rsidR="00F608A2" w:rsidRPr="006265AF" w:rsidRDefault="00F608A2" w:rsidP="00086589"/>
        </w:tc>
        <w:tc>
          <w:tcPr>
            <w:tcW w:w="712" w:type="dxa"/>
            <w:gridSpan w:val="2"/>
            <w:tcBorders>
              <w:top w:val="nil"/>
              <w:left w:val="single" w:sz="4" w:space="0" w:color="EDEDED"/>
              <w:bottom w:val="single" w:sz="4" w:space="0" w:color="BABABA"/>
              <w:right w:val="single" w:sz="4" w:space="0" w:color="EDEDED"/>
            </w:tcBorders>
          </w:tcPr>
          <w:p w14:paraId="7D2AA8F1" w14:textId="77777777" w:rsidR="00F608A2" w:rsidRPr="00647D01" w:rsidRDefault="00F608A2" w:rsidP="00086589"/>
        </w:tc>
        <w:tc>
          <w:tcPr>
            <w:tcW w:w="712" w:type="dxa"/>
            <w:gridSpan w:val="2"/>
            <w:tcBorders>
              <w:top w:val="nil"/>
              <w:left w:val="single" w:sz="4" w:space="0" w:color="EDEDED"/>
              <w:bottom w:val="single" w:sz="4" w:space="0" w:color="BABABA"/>
              <w:right w:val="single" w:sz="4" w:space="0" w:color="EDEDED"/>
            </w:tcBorders>
          </w:tcPr>
          <w:p w14:paraId="68A01EEF" w14:textId="77777777" w:rsidR="00F608A2" w:rsidRPr="00647D01" w:rsidRDefault="00F608A2" w:rsidP="00086589"/>
        </w:tc>
        <w:tc>
          <w:tcPr>
            <w:tcW w:w="722" w:type="dxa"/>
            <w:gridSpan w:val="2"/>
            <w:tcBorders>
              <w:top w:val="nil"/>
              <w:left w:val="single" w:sz="4" w:space="0" w:color="EDEDED"/>
              <w:bottom w:val="single" w:sz="4" w:space="0" w:color="BABABA"/>
              <w:right w:val="single" w:sz="4" w:space="0" w:color="EDEDED"/>
            </w:tcBorders>
          </w:tcPr>
          <w:p w14:paraId="61CF9A8D" w14:textId="77777777" w:rsidR="00F608A2" w:rsidRPr="00647D01" w:rsidRDefault="00F608A2" w:rsidP="00086589"/>
        </w:tc>
        <w:tc>
          <w:tcPr>
            <w:tcW w:w="722" w:type="dxa"/>
            <w:gridSpan w:val="2"/>
            <w:tcBorders>
              <w:top w:val="nil"/>
              <w:left w:val="single" w:sz="4" w:space="0" w:color="EDEDED"/>
              <w:bottom w:val="single" w:sz="4" w:space="0" w:color="BABABA"/>
              <w:right w:val="single" w:sz="4" w:space="0" w:color="EDEDED"/>
            </w:tcBorders>
          </w:tcPr>
          <w:p w14:paraId="74690A5B" w14:textId="77777777" w:rsidR="00F608A2" w:rsidRPr="00647D01" w:rsidRDefault="00F608A2" w:rsidP="00086589"/>
        </w:tc>
        <w:tc>
          <w:tcPr>
            <w:tcW w:w="722" w:type="dxa"/>
            <w:gridSpan w:val="2"/>
            <w:tcBorders>
              <w:top w:val="nil"/>
              <w:left w:val="single" w:sz="4" w:space="0" w:color="EDEDED"/>
              <w:bottom w:val="single" w:sz="4" w:space="0" w:color="BABABA"/>
              <w:right w:val="single" w:sz="4" w:space="0" w:color="EDEDED"/>
            </w:tcBorders>
          </w:tcPr>
          <w:p w14:paraId="7CBF3DEA" w14:textId="77777777" w:rsidR="00F608A2" w:rsidRPr="00647D01" w:rsidRDefault="00F608A2" w:rsidP="00086589"/>
        </w:tc>
        <w:tc>
          <w:tcPr>
            <w:tcW w:w="722" w:type="dxa"/>
            <w:gridSpan w:val="2"/>
            <w:tcBorders>
              <w:top w:val="nil"/>
              <w:left w:val="single" w:sz="4" w:space="0" w:color="EDEDED"/>
              <w:bottom w:val="single" w:sz="4" w:space="0" w:color="BABABA"/>
              <w:right w:val="single" w:sz="4" w:space="0" w:color="EDEDED"/>
            </w:tcBorders>
          </w:tcPr>
          <w:p w14:paraId="4FB739C3" w14:textId="77777777" w:rsidR="00F608A2" w:rsidRPr="00647D01" w:rsidRDefault="00F608A2" w:rsidP="00086589"/>
        </w:tc>
        <w:tc>
          <w:tcPr>
            <w:tcW w:w="722" w:type="dxa"/>
            <w:gridSpan w:val="2"/>
            <w:tcBorders>
              <w:top w:val="nil"/>
              <w:left w:val="single" w:sz="4" w:space="0" w:color="EDEDED"/>
              <w:bottom w:val="single" w:sz="4" w:space="0" w:color="BABABA"/>
              <w:right w:val="single" w:sz="4" w:space="0" w:color="EDEDED"/>
            </w:tcBorders>
          </w:tcPr>
          <w:p w14:paraId="432FBC24" w14:textId="77777777" w:rsidR="00F608A2" w:rsidRPr="00647D01" w:rsidRDefault="00F608A2" w:rsidP="00086589"/>
        </w:tc>
        <w:tc>
          <w:tcPr>
            <w:tcW w:w="722" w:type="dxa"/>
            <w:gridSpan w:val="2"/>
            <w:tcBorders>
              <w:top w:val="nil"/>
              <w:left w:val="single" w:sz="4" w:space="0" w:color="EDEDED"/>
              <w:bottom w:val="single" w:sz="4" w:space="0" w:color="BABABA"/>
              <w:right w:val="single" w:sz="4" w:space="0" w:color="EDEDED"/>
            </w:tcBorders>
          </w:tcPr>
          <w:p w14:paraId="195183CD" w14:textId="77777777" w:rsidR="00F608A2" w:rsidRPr="00647D01" w:rsidRDefault="00F608A2" w:rsidP="00086589"/>
        </w:tc>
        <w:tc>
          <w:tcPr>
            <w:tcW w:w="728" w:type="dxa"/>
            <w:gridSpan w:val="2"/>
            <w:tcBorders>
              <w:top w:val="nil"/>
              <w:left w:val="single" w:sz="4" w:space="0" w:color="EDEDED"/>
              <w:bottom w:val="single" w:sz="4" w:space="0" w:color="BABABA"/>
              <w:right w:val="single" w:sz="9" w:space="0" w:color="EDEDED"/>
            </w:tcBorders>
          </w:tcPr>
          <w:p w14:paraId="673A1754" w14:textId="77777777" w:rsidR="00F608A2" w:rsidRPr="00647D01" w:rsidRDefault="00F608A2" w:rsidP="00086589"/>
        </w:tc>
      </w:tr>
      <w:tr w:rsidR="00F608A2" w:rsidRPr="00647D01" w14:paraId="2A1427F1" w14:textId="77777777" w:rsidTr="00086589">
        <w:trPr>
          <w:gridBefore w:val="1"/>
          <w:wBefore w:w="6" w:type="dxa"/>
          <w:trHeight w:hRule="exact" w:val="636"/>
        </w:trPr>
        <w:tc>
          <w:tcPr>
            <w:tcW w:w="1833" w:type="dxa"/>
            <w:gridSpan w:val="2"/>
            <w:tcBorders>
              <w:top w:val="single" w:sz="4" w:space="0" w:color="BABABA"/>
              <w:left w:val="nil"/>
              <w:bottom w:val="single" w:sz="4" w:space="0" w:color="BABABA"/>
              <w:right w:val="single" w:sz="9" w:space="0" w:color="000000"/>
            </w:tcBorders>
          </w:tcPr>
          <w:p w14:paraId="53ABC6ED" w14:textId="77777777" w:rsidR="00F608A2" w:rsidRPr="00647D01" w:rsidRDefault="00F608A2" w:rsidP="00086589">
            <w:pPr>
              <w:pStyle w:val="TableParagraph"/>
              <w:spacing w:before="1"/>
              <w:rPr>
                <w:rFonts w:ascii="Times New Roman" w:eastAsia="Times New Roman" w:hAnsi="Times New Roman" w:cs="Times New Roman"/>
                <w:sz w:val="18"/>
                <w:szCs w:val="18"/>
              </w:rPr>
            </w:pPr>
          </w:p>
          <w:p w14:paraId="7FFB597F" w14:textId="77777777" w:rsidR="00F608A2" w:rsidRPr="00647D01" w:rsidRDefault="00F608A2" w:rsidP="00086589">
            <w:pPr>
              <w:pStyle w:val="TableParagraph"/>
              <w:ind w:left="686"/>
              <w:rPr>
                <w:rFonts w:ascii="Times New Roman" w:eastAsia="Times New Roman" w:hAnsi="Times New Roman" w:cs="Times New Roman"/>
                <w:sz w:val="17"/>
                <w:szCs w:val="17"/>
              </w:rPr>
            </w:pPr>
            <w:r w:rsidRPr="00647D01">
              <w:rPr>
                <w:rFonts w:ascii="Times New Roman"/>
                <w:sz w:val="17"/>
              </w:rPr>
              <w:t>Professionals</w:t>
            </w:r>
          </w:p>
        </w:tc>
        <w:tc>
          <w:tcPr>
            <w:tcW w:w="728" w:type="dxa"/>
            <w:gridSpan w:val="2"/>
            <w:tcBorders>
              <w:top w:val="single" w:sz="4" w:space="0" w:color="BABABA"/>
              <w:left w:val="single" w:sz="9" w:space="0" w:color="000000"/>
              <w:bottom w:val="single" w:sz="4" w:space="0" w:color="BABABA"/>
              <w:right w:val="single" w:sz="4" w:space="0" w:color="EDEDED"/>
            </w:tcBorders>
          </w:tcPr>
          <w:p w14:paraId="68A55073"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290C3A99"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5530CBDC"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4C098D50"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257F2076"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190D2603"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2877FE15"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1E5B3FED"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2DB027D6" w14:textId="77777777" w:rsidR="00F608A2" w:rsidRPr="00647D01" w:rsidRDefault="00F608A2" w:rsidP="00086589"/>
        </w:tc>
        <w:tc>
          <w:tcPr>
            <w:tcW w:w="728" w:type="dxa"/>
            <w:gridSpan w:val="2"/>
            <w:tcBorders>
              <w:top w:val="single" w:sz="4" w:space="0" w:color="BABABA"/>
              <w:left w:val="single" w:sz="4" w:space="0" w:color="EDEDED"/>
              <w:bottom w:val="single" w:sz="4" w:space="0" w:color="BABABA"/>
              <w:right w:val="single" w:sz="9" w:space="0" w:color="EDEDED"/>
            </w:tcBorders>
          </w:tcPr>
          <w:p w14:paraId="59F5142F" w14:textId="77777777" w:rsidR="00F608A2" w:rsidRPr="00647D01" w:rsidRDefault="00F608A2" w:rsidP="00086589"/>
        </w:tc>
      </w:tr>
      <w:tr w:rsidR="00F608A2" w:rsidRPr="00647D01" w14:paraId="27465C41" w14:textId="77777777" w:rsidTr="00086589">
        <w:trPr>
          <w:gridAfter w:val="1"/>
          <w:wAfter w:w="6" w:type="dxa"/>
          <w:trHeight w:hRule="exact" w:val="830"/>
        </w:trPr>
        <w:tc>
          <w:tcPr>
            <w:tcW w:w="1833" w:type="dxa"/>
            <w:gridSpan w:val="2"/>
            <w:tcBorders>
              <w:top w:val="single" w:sz="4" w:space="0" w:color="BABABA"/>
              <w:left w:val="nil"/>
              <w:bottom w:val="single" w:sz="4" w:space="0" w:color="BABABA"/>
              <w:right w:val="single" w:sz="9" w:space="0" w:color="000000"/>
            </w:tcBorders>
          </w:tcPr>
          <w:p w14:paraId="4354EBF1" w14:textId="77777777" w:rsidR="00F608A2" w:rsidRPr="00647D01" w:rsidRDefault="00F608A2" w:rsidP="00086589">
            <w:pPr>
              <w:pStyle w:val="TableParagraph"/>
              <w:spacing w:before="1"/>
              <w:rPr>
                <w:rFonts w:ascii="Times New Roman" w:eastAsia="Times New Roman" w:hAnsi="Times New Roman" w:cs="Times New Roman"/>
                <w:sz w:val="18"/>
                <w:szCs w:val="18"/>
              </w:rPr>
            </w:pPr>
          </w:p>
          <w:p w14:paraId="2BEC47DB" w14:textId="77777777" w:rsidR="00F608A2" w:rsidRPr="00647D01" w:rsidRDefault="00F608A2" w:rsidP="00086589">
            <w:pPr>
              <w:pStyle w:val="TableParagraph"/>
              <w:ind w:left="544" w:right="213" w:hanging="52"/>
              <w:rPr>
                <w:rFonts w:ascii="Times New Roman" w:eastAsia="Times New Roman" w:hAnsi="Times New Roman" w:cs="Times New Roman"/>
                <w:sz w:val="17"/>
                <w:szCs w:val="17"/>
              </w:rPr>
            </w:pPr>
            <w:r w:rsidRPr="00647D01">
              <w:rPr>
                <w:rFonts w:ascii="Times New Roman"/>
                <w:sz w:val="17"/>
              </w:rPr>
              <w:t>Technicians and Trades</w:t>
            </w:r>
            <w:r w:rsidRPr="00647D01">
              <w:rPr>
                <w:rFonts w:ascii="Times New Roman"/>
                <w:spacing w:val="7"/>
                <w:sz w:val="17"/>
              </w:rPr>
              <w:t xml:space="preserve"> </w:t>
            </w:r>
            <w:r w:rsidRPr="00647D01">
              <w:rPr>
                <w:rFonts w:ascii="Times New Roman"/>
                <w:sz w:val="17"/>
              </w:rPr>
              <w:t>workers</w:t>
            </w:r>
          </w:p>
        </w:tc>
        <w:tc>
          <w:tcPr>
            <w:tcW w:w="728" w:type="dxa"/>
            <w:gridSpan w:val="2"/>
            <w:tcBorders>
              <w:top w:val="single" w:sz="4" w:space="0" w:color="BABABA"/>
              <w:left w:val="single" w:sz="9" w:space="0" w:color="000000"/>
              <w:bottom w:val="single" w:sz="4" w:space="0" w:color="BABABA"/>
              <w:right w:val="single" w:sz="4" w:space="0" w:color="EDEDED"/>
            </w:tcBorders>
          </w:tcPr>
          <w:p w14:paraId="228D6517"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256BF69A"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39E04438"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6BA5DCC0"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5512ABBB"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48531A0C"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371B1487"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24EF548A"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0C8AEF47" w14:textId="77777777" w:rsidR="00F608A2" w:rsidRPr="00647D01" w:rsidRDefault="00F608A2" w:rsidP="00086589"/>
        </w:tc>
        <w:tc>
          <w:tcPr>
            <w:tcW w:w="728" w:type="dxa"/>
            <w:gridSpan w:val="2"/>
            <w:tcBorders>
              <w:top w:val="single" w:sz="4" w:space="0" w:color="BABABA"/>
              <w:left w:val="single" w:sz="4" w:space="0" w:color="EDEDED"/>
              <w:bottom w:val="single" w:sz="4" w:space="0" w:color="BABABA"/>
              <w:right w:val="single" w:sz="9" w:space="0" w:color="EDEDED"/>
            </w:tcBorders>
          </w:tcPr>
          <w:p w14:paraId="490A32A9" w14:textId="77777777" w:rsidR="00F608A2" w:rsidRPr="00647D01" w:rsidRDefault="00F608A2" w:rsidP="00086589"/>
        </w:tc>
      </w:tr>
      <w:tr w:rsidR="00F608A2" w:rsidRPr="00647D01" w14:paraId="4551EB04" w14:textId="77777777" w:rsidTr="00086589">
        <w:trPr>
          <w:gridAfter w:val="1"/>
          <w:wAfter w:w="6" w:type="dxa"/>
          <w:trHeight w:hRule="exact" w:val="1024"/>
        </w:trPr>
        <w:tc>
          <w:tcPr>
            <w:tcW w:w="1833" w:type="dxa"/>
            <w:gridSpan w:val="2"/>
            <w:tcBorders>
              <w:top w:val="single" w:sz="4" w:space="0" w:color="BABABA"/>
              <w:left w:val="nil"/>
              <w:bottom w:val="single" w:sz="4" w:space="0" w:color="BABABA"/>
              <w:right w:val="single" w:sz="9" w:space="0" w:color="000000"/>
            </w:tcBorders>
          </w:tcPr>
          <w:p w14:paraId="514E01CE" w14:textId="77777777" w:rsidR="00F608A2" w:rsidRPr="00647D01" w:rsidRDefault="00F608A2" w:rsidP="00086589">
            <w:pPr>
              <w:pStyle w:val="TableParagraph"/>
              <w:spacing w:before="1"/>
              <w:rPr>
                <w:rFonts w:ascii="Times New Roman" w:eastAsia="Times New Roman" w:hAnsi="Times New Roman" w:cs="Times New Roman"/>
                <w:sz w:val="18"/>
                <w:szCs w:val="18"/>
              </w:rPr>
            </w:pPr>
          </w:p>
          <w:p w14:paraId="38A80DA9" w14:textId="77777777" w:rsidR="00F608A2" w:rsidRPr="00647D01" w:rsidRDefault="00F608A2" w:rsidP="00086589">
            <w:pPr>
              <w:pStyle w:val="TableParagraph"/>
              <w:ind w:left="451" w:right="213" w:firstLine="38"/>
              <w:rPr>
                <w:rFonts w:ascii="Times New Roman" w:eastAsia="Times New Roman" w:hAnsi="Times New Roman" w:cs="Times New Roman"/>
                <w:sz w:val="17"/>
                <w:szCs w:val="17"/>
              </w:rPr>
            </w:pPr>
            <w:r w:rsidRPr="00647D01">
              <w:rPr>
                <w:rFonts w:ascii="Times New Roman"/>
                <w:sz w:val="17"/>
              </w:rPr>
              <w:t>Community and Personal</w:t>
            </w:r>
            <w:r w:rsidRPr="00647D01">
              <w:rPr>
                <w:rFonts w:ascii="Times New Roman"/>
                <w:spacing w:val="16"/>
                <w:sz w:val="17"/>
              </w:rPr>
              <w:t xml:space="preserve"> </w:t>
            </w:r>
            <w:r w:rsidRPr="00647D01">
              <w:rPr>
                <w:rFonts w:ascii="Times New Roman"/>
                <w:sz w:val="17"/>
              </w:rPr>
              <w:t>Service</w:t>
            </w:r>
          </w:p>
          <w:p w14:paraId="2220CD5C" w14:textId="77777777" w:rsidR="00F608A2" w:rsidRPr="00647D01" w:rsidRDefault="00F608A2" w:rsidP="00086589">
            <w:pPr>
              <w:pStyle w:val="TableParagraph"/>
              <w:spacing w:line="194" w:lineRule="exact"/>
              <w:ind w:left="1026"/>
              <w:rPr>
                <w:rFonts w:ascii="Times New Roman" w:eastAsia="Times New Roman" w:hAnsi="Times New Roman" w:cs="Times New Roman"/>
                <w:sz w:val="17"/>
                <w:szCs w:val="17"/>
              </w:rPr>
            </w:pPr>
            <w:r w:rsidRPr="00647D01">
              <w:rPr>
                <w:rFonts w:ascii="Times New Roman"/>
                <w:sz w:val="17"/>
              </w:rPr>
              <w:t>Workers</w:t>
            </w:r>
          </w:p>
        </w:tc>
        <w:tc>
          <w:tcPr>
            <w:tcW w:w="728" w:type="dxa"/>
            <w:gridSpan w:val="2"/>
            <w:tcBorders>
              <w:top w:val="single" w:sz="4" w:space="0" w:color="BABABA"/>
              <w:left w:val="single" w:sz="9" w:space="0" w:color="000000"/>
              <w:bottom w:val="single" w:sz="4" w:space="0" w:color="BABABA"/>
              <w:right w:val="single" w:sz="4" w:space="0" w:color="EDEDED"/>
            </w:tcBorders>
          </w:tcPr>
          <w:p w14:paraId="5F730867"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5B164A48"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012C9775"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26BB1B2D"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730E659D"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0A5D1C55"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31148DF8"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7C97398F"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50881451" w14:textId="77777777" w:rsidR="00F608A2" w:rsidRPr="00647D01" w:rsidRDefault="00F608A2" w:rsidP="00086589"/>
        </w:tc>
        <w:tc>
          <w:tcPr>
            <w:tcW w:w="728" w:type="dxa"/>
            <w:gridSpan w:val="2"/>
            <w:tcBorders>
              <w:top w:val="single" w:sz="4" w:space="0" w:color="BABABA"/>
              <w:left w:val="single" w:sz="4" w:space="0" w:color="EDEDED"/>
              <w:bottom w:val="single" w:sz="4" w:space="0" w:color="BABABA"/>
              <w:right w:val="single" w:sz="9" w:space="0" w:color="EDEDED"/>
            </w:tcBorders>
          </w:tcPr>
          <w:p w14:paraId="0F803A86" w14:textId="77777777" w:rsidR="00F608A2" w:rsidRPr="00647D01" w:rsidRDefault="00F608A2" w:rsidP="00086589"/>
        </w:tc>
      </w:tr>
      <w:tr w:rsidR="00F608A2" w:rsidRPr="00647D01" w14:paraId="01D1951A" w14:textId="77777777" w:rsidTr="00086589">
        <w:trPr>
          <w:gridAfter w:val="1"/>
          <w:wAfter w:w="6" w:type="dxa"/>
          <w:trHeight w:hRule="exact" w:val="1024"/>
        </w:trPr>
        <w:tc>
          <w:tcPr>
            <w:tcW w:w="1833" w:type="dxa"/>
            <w:gridSpan w:val="2"/>
            <w:tcBorders>
              <w:top w:val="single" w:sz="4" w:space="0" w:color="BABABA"/>
              <w:left w:val="nil"/>
              <w:bottom w:val="single" w:sz="4" w:space="0" w:color="BABABA"/>
              <w:right w:val="single" w:sz="9" w:space="0" w:color="000000"/>
            </w:tcBorders>
          </w:tcPr>
          <w:p w14:paraId="72B1C51A" w14:textId="77777777" w:rsidR="00F608A2" w:rsidRPr="00647D01" w:rsidRDefault="00F608A2" w:rsidP="00086589">
            <w:pPr>
              <w:pStyle w:val="TableParagraph"/>
              <w:spacing w:before="1"/>
              <w:rPr>
                <w:rFonts w:ascii="Times New Roman" w:eastAsia="Times New Roman" w:hAnsi="Times New Roman" w:cs="Times New Roman"/>
                <w:sz w:val="18"/>
                <w:szCs w:val="18"/>
              </w:rPr>
            </w:pPr>
          </w:p>
          <w:p w14:paraId="28E36FAE" w14:textId="77777777" w:rsidR="00F608A2" w:rsidRPr="00647D01" w:rsidRDefault="00F608A2" w:rsidP="00086589">
            <w:pPr>
              <w:pStyle w:val="TableParagraph"/>
              <w:ind w:left="571" w:right="213" w:firstLine="196"/>
              <w:rPr>
                <w:rFonts w:ascii="Times New Roman" w:eastAsia="Times New Roman" w:hAnsi="Times New Roman" w:cs="Times New Roman"/>
                <w:sz w:val="17"/>
                <w:szCs w:val="17"/>
              </w:rPr>
            </w:pPr>
            <w:r w:rsidRPr="00647D01">
              <w:rPr>
                <w:rFonts w:ascii="Times New Roman"/>
                <w:sz w:val="17"/>
              </w:rPr>
              <w:t>Clerical and Administrative</w:t>
            </w:r>
          </w:p>
          <w:p w14:paraId="38403C01" w14:textId="77777777" w:rsidR="00F608A2" w:rsidRPr="00647D01" w:rsidRDefault="00F608A2" w:rsidP="00086589">
            <w:pPr>
              <w:pStyle w:val="TableParagraph"/>
              <w:spacing w:line="194" w:lineRule="exact"/>
              <w:ind w:left="1026"/>
              <w:rPr>
                <w:rFonts w:ascii="Times New Roman" w:eastAsia="Times New Roman" w:hAnsi="Times New Roman" w:cs="Times New Roman"/>
                <w:sz w:val="17"/>
                <w:szCs w:val="17"/>
              </w:rPr>
            </w:pPr>
            <w:r w:rsidRPr="00647D01">
              <w:rPr>
                <w:rFonts w:ascii="Times New Roman"/>
                <w:sz w:val="17"/>
              </w:rPr>
              <w:t>Workers</w:t>
            </w:r>
          </w:p>
        </w:tc>
        <w:tc>
          <w:tcPr>
            <w:tcW w:w="728" w:type="dxa"/>
            <w:gridSpan w:val="2"/>
            <w:tcBorders>
              <w:top w:val="single" w:sz="4" w:space="0" w:color="BABABA"/>
              <w:left w:val="single" w:sz="9" w:space="0" w:color="000000"/>
              <w:bottom w:val="single" w:sz="4" w:space="0" w:color="BABABA"/>
              <w:right w:val="single" w:sz="4" w:space="0" w:color="EDEDED"/>
            </w:tcBorders>
          </w:tcPr>
          <w:p w14:paraId="134ACB62"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376919FC"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5616B8E7"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40C06663"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3024B018"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0A84512E"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112AF7A1"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386A8B85"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6A773159" w14:textId="77777777" w:rsidR="00F608A2" w:rsidRPr="00647D01" w:rsidRDefault="00F608A2" w:rsidP="00086589"/>
        </w:tc>
        <w:tc>
          <w:tcPr>
            <w:tcW w:w="728" w:type="dxa"/>
            <w:gridSpan w:val="2"/>
            <w:tcBorders>
              <w:top w:val="single" w:sz="4" w:space="0" w:color="BABABA"/>
              <w:left w:val="single" w:sz="4" w:space="0" w:color="EDEDED"/>
              <w:bottom w:val="single" w:sz="4" w:space="0" w:color="BABABA"/>
              <w:right w:val="single" w:sz="9" w:space="0" w:color="EDEDED"/>
            </w:tcBorders>
          </w:tcPr>
          <w:p w14:paraId="79AD20D5" w14:textId="77777777" w:rsidR="00F608A2" w:rsidRPr="00647D01" w:rsidRDefault="00F608A2" w:rsidP="00086589"/>
        </w:tc>
      </w:tr>
      <w:tr w:rsidR="00F608A2" w:rsidRPr="00647D01" w14:paraId="2DB857DE" w14:textId="77777777" w:rsidTr="00086589">
        <w:trPr>
          <w:gridAfter w:val="1"/>
          <w:wAfter w:w="6" w:type="dxa"/>
          <w:trHeight w:hRule="exact" w:val="636"/>
        </w:trPr>
        <w:tc>
          <w:tcPr>
            <w:tcW w:w="1833" w:type="dxa"/>
            <w:gridSpan w:val="2"/>
            <w:tcBorders>
              <w:top w:val="single" w:sz="4" w:space="0" w:color="BABABA"/>
              <w:left w:val="nil"/>
              <w:bottom w:val="single" w:sz="4" w:space="0" w:color="BABABA"/>
              <w:right w:val="single" w:sz="9" w:space="0" w:color="000000"/>
            </w:tcBorders>
          </w:tcPr>
          <w:p w14:paraId="6051B460" w14:textId="77777777" w:rsidR="00F608A2" w:rsidRPr="00647D01" w:rsidRDefault="00F608A2" w:rsidP="00086589">
            <w:pPr>
              <w:pStyle w:val="TableParagraph"/>
              <w:spacing w:before="1"/>
              <w:rPr>
                <w:rFonts w:ascii="Times New Roman" w:eastAsia="Times New Roman" w:hAnsi="Times New Roman" w:cs="Times New Roman"/>
                <w:sz w:val="18"/>
                <w:szCs w:val="18"/>
              </w:rPr>
            </w:pPr>
          </w:p>
          <w:p w14:paraId="3981ADFB" w14:textId="77777777" w:rsidR="00F608A2" w:rsidRPr="00647D01" w:rsidRDefault="00F608A2" w:rsidP="00086589">
            <w:pPr>
              <w:pStyle w:val="TableParagraph"/>
              <w:ind w:right="213"/>
              <w:jc w:val="right"/>
              <w:rPr>
                <w:rFonts w:ascii="Times New Roman" w:eastAsia="Times New Roman" w:hAnsi="Times New Roman" w:cs="Times New Roman"/>
                <w:sz w:val="17"/>
                <w:szCs w:val="17"/>
              </w:rPr>
            </w:pPr>
            <w:r w:rsidRPr="00647D01">
              <w:rPr>
                <w:rFonts w:ascii="Times New Roman"/>
                <w:sz w:val="17"/>
              </w:rPr>
              <w:t>Sales</w:t>
            </w:r>
            <w:r w:rsidRPr="00647D01">
              <w:rPr>
                <w:rFonts w:ascii="Times New Roman"/>
                <w:spacing w:val="-1"/>
                <w:sz w:val="17"/>
              </w:rPr>
              <w:t xml:space="preserve"> </w:t>
            </w:r>
            <w:r w:rsidRPr="00647D01">
              <w:rPr>
                <w:rFonts w:ascii="Times New Roman"/>
                <w:sz w:val="17"/>
              </w:rPr>
              <w:t>Workers</w:t>
            </w:r>
          </w:p>
        </w:tc>
        <w:tc>
          <w:tcPr>
            <w:tcW w:w="728" w:type="dxa"/>
            <w:gridSpan w:val="2"/>
            <w:tcBorders>
              <w:top w:val="single" w:sz="4" w:space="0" w:color="BABABA"/>
              <w:left w:val="single" w:sz="9" w:space="0" w:color="000000"/>
              <w:bottom w:val="single" w:sz="4" w:space="0" w:color="BABABA"/>
              <w:right w:val="single" w:sz="4" w:space="0" w:color="EDEDED"/>
            </w:tcBorders>
          </w:tcPr>
          <w:p w14:paraId="3EFC3E44"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6DED8680"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4C4DC77F"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5EEB3BA9"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015CAB26"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5B1E81BB"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3C63D43A"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5CD18C96"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6E0B3653" w14:textId="77777777" w:rsidR="00F608A2" w:rsidRPr="00647D01" w:rsidRDefault="00F608A2" w:rsidP="00086589"/>
        </w:tc>
        <w:tc>
          <w:tcPr>
            <w:tcW w:w="728" w:type="dxa"/>
            <w:gridSpan w:val="2"/>
            <w:tcBorders>
              <w:top w:val="single" w:sz="4" w:space="0" w:color="BABABA"/>
              <w:left w:val="single" w:sz="4" w:space="0" w:color="EDEDED"/>
              <w:bottom w:val="single" w:sz="4" w:space="0" w:color="BABABA"/>
              <w:right w:val="single" w:sz="9" w:space="0" w:color="EDEDED"/>
            </w:tcBorders>
          </w:tcPr>
          <w:p w14:paraId="3F2FF434" w14:textId="77777777" w:rsidR="00F608A2" w:rsidRPr="00647D01" w:rsidRDefault="00F608A2" w:rsidP="00086589"/>
        </w:tc>
      </w:tr>
      <w:tr w:rsidR="00F608A2" w:rsidRPr="00647D01" w14:paraId="5A0C891B" w14:textId="77777777" w:rsidTr="00086589">
        <w:trPr>
          <w:gridAfter w:val="1"/>
          <w:wAfter w:w="6" w:type="dxa"/>
          <w:trHeight w:hRule="exact" w:val="1024"/>
        </w:trPr>
        <w:tc>
          <w:tcPr>
            <w:tcW w:w="1833" w:type="dxa"/>
            <w:gridSpan w:val="2"/>
            <w:tcBorders>
              <w:top w:val="single" w:sz="4" w:space="0" w:color="BABABA"/>
              <w:left w:val="nil"/>
              <w:bottom w:val="single" w:sz="4" w:space="0" w:color="BABABA"/>
              <w:right w:val="single" w:sz="9" w:space="0" w:color="000000"/>
            </w:tcBorders>
          </w:tcPr>
          <w:p w14:paraId="140FA57C" w14:textId="77777777" w:rsidR="00F608A2" w:rsidRPr="00647D01" w:rsidRDefault="00F608A2" w:rsidP="00086589">
            <w:pPr>
              <w:pStyle w:val="TableParagraph"/>
              <w:spacing w:before="1"/>
              <w:rPr>
                <w:rFonts w:ascii="Times New Roman" w:eastAsia="Times New Roman" w:hAnsi="Times New Roman" w:cs="Times New Roman"/>
                <w:sz w:val="18"/>
                <w:szCs w:val="18"/>
              </w:rPr>
            </w:pPr>
          </w:p>
          <w:p w14:paraId="374C449D" w14:textId="77777777" w:rsidR="00F608A2" w:rsidRPr="00647D01" w:rsidRDefault="00F608A2" w:rsidP="00086589">
            <w:pPr>
              <w:pStyle w:val="TableParagraph"/>
              <w:ind w:left="634" w:right="213" w:firstLine="225"/>
              <w:rPr>
                <w:rFonts w:ascii="Times New Roman" w:eastAsia="Times New Roman" w:hAnsi="Times New Roman" w:cs="Times New Roman"/>
                <w:sz w:val="17"/>
                <w:szCs w:val="17"/>
              </w:rPr>
            </w:pPr>
            <w:r w:rsidRPr="00647D01">
              <w:rPr>
                <w:rFonts w:ascii="Times New Roman"/>
                <w:sz w:val="17"/>
              </w:rPr>
              <w:t>Machinery Operators</w:t>
            </w:r>
            <w:r w:rsidRPr="00647D01">
              <w:rPr>
                <w:rFonts w:ascii="Times New Roman"/>
                <w:spacing w:val="13"/>
                <w:sz w:val="17"/>
              </w:rPr>
              <w:t xml:space="preserve"> </w:t>
            </w:r>
            <w:r w:rsidRPr="00647D01">
              <w:rPr>
                <w:rFonts w:ascii="Times New Roman"/>
                <w:sz w:val="17"/>
              </w:rPr>
              <w:t>and</w:t>
            </w:r>
          </w:p>
          <w:p w14:paraId="03F10837" w14:textId="77777777" w:rsidR="00F608A2" w:rsidRPr="00647D01" w:rsidRDefault="00F608A2" w:rsidP="00086589">
            <w:pPr>
              <w:pStyle w:val="TableParagraph"/>
              <w:spacing w:line="194" w:lineRule="exact"/>
              <w:ind w:left="1089"/>
              <w:rPr>
                <w:rFonts w:ascii="Times New Roman" w:eastAsia="Times New Roman" w:hAnsi="Times New Roman" w:cs="Times New Roman"/>
                <w:sz w:val="17"/>
                <w:szCs w:val="17"/>
              </w:rPr>
            </w:pPr>
            <w:r w:rsidRPr="00647D01">
              <w:rPr>
                <w:rFonts w:ascii="Times New Roman"/>
                <w:sz w:val="17"/>
              </w:rPr>
              <w:t>Drivers</w:t>
            </w:r>
          </w:p>
        </w:tc>
        <w:tc>
          <w:tcPr>
            <w:tcW w:w="728" w:type="dxa"/>
            <w:gridSpan w:val="2"/>
            <w:tcBorders>
              <w:top w:val="single" w:sz="4" w:space="0" w:color="BABABA"/>
              <w:left w:val="single" w:sz="9" w:space="0" w:color="000000"/>
              <w:bottom w:val="single" w:sz="4" w:space="0" w:color="BABABA"/>
              <w:right w:val="single" w:sz="4" w:space="0" w:color="EDEDED"/>
            </w:tcBorders>
          </w:tcPr>
          <w:p w14:paraId="50D4DCE7"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112B693B"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4970B1B5"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035E4C37"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539E9D31"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07013805"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54CEDBC7"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1ED23178"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00C089B6" w14:textId="77777777" w:rsidR="00F608A2" w:rsidRPr="00647D01" w:rsidRDefault="00F608A2" w:rsidP="00086589"/>
        </w:tc>
        <w:tc>
          <w:tcPr>
            <w:tcW w:w="728" w:type="dxa"/>
            <w:gridSpan w:val="2"/>
            <w:tcBorders>
              <w:top w:val="single" w:sz="4" w:space="0" w:color="BABABA"/>
              <w:left w:val="single" w:sz="4" w:space="0" w:color="EDEDED"/>
              <w:bottom w:val="single" w:sz="4" w:space="0" w:color="BABABA"/>
              <w:right w:val="single" w:sz="9" w:space="0" w:color="EDEDED"/>
            </w:tcBorders>
          </w:tcPr>
          <w:p w14:paraId="756FB8AC" w14:textId="77777777" w:rsidR="00F608A2" w:rsidRPr="00647D01" w:rsidRDefault="00F608A2" w:rsidP="00086589"/>
        </w:tc>
      </w:tr>
      <w:tr w:rsidR="00F608A2" w:rsidRPr="00647D01" w14:paraId="008DDF8D" w14:textId="77777777" w:rsidTr="00086589">
        <w:trPr>
          <w:gridAfter w:val="1"/>
          <w:wAfter w:w="6" w:type="dxa"/>
          <w:trHeight w:hRule="exact" w:val="1024"/>
        </w:trPr>
        <w:tc>
          <w:tcPr>
            <w:tcW w:w="1833" w:type="dxa"/>
            <w:gridSpan w:val="2"/>
            <w:tcBorders>
              <w:top w:val="single" w:sz="4" w:space="0" w:color="BABABA"/>
              <w:left w:val="nil"/>
              <w:bottom w:val="single" w:sz="4" w:space="0" w:color="BABABA"/>
              <w:right w:val="single" w:sz="9" w:space="0" w:color="000000"/>
            </w:tcBorders>
          </w:tcPr>
          <w:p w14:paraId="2DF4C852" w14:textId="77777777" w:rsidR="00F608A2" w:rsidRPr="00647D01" w:rsidRDefault="00F608A2" w:rsidP="00086589">
            <w:pPr>
              <w:pStyle w:val="TableParagraph"/>
              <w:spacing w:before="1"/>
              <w:rPr>
                <w:rFonts w:ascii="Times New Roman" w:eastAsia="Times New Roman" w:hAnsi="Times New Roman" w:cs="Times New Roman"/>
                <w:sz w:val="18"/>
                <w:szCs w:val="18"/>
              </w:rPr>
            </w:pPr>
          </w:p>
          <w:p w14:paraId="22B5C0C4" w14:textId="77777777" w:rsidR="00F608A2" w:rsidRPr="00647D01" w:rsidRDefault="00F608A2" w:rsidP="00086589">
            <w:pPr>
              <w:pStyle w:val="TableParagraph"/>
              <w:ind w:left="634" w:right="213" w:firstLine="225"/>
              <w:rPr>
                <w:rFonts w:ascii="Times New Roman" w:eastAsia="Times New Roman" w:hAnsi="Times New Roman" w:cs="Times New Roman"/>
                <w:sz w:val="17"/>
                <w:szCs w:val="17"/>
              </w:rPr>
            </w:pPr>
            <w:r w:rsidRPr="00647D01">
              <w:rPr>
                <w:rFonts w:ascii="Times New Roman"/>
                <w:sz w:val="17"/>
              </w:rPr>
              <w:t>Machinery Operators</w:t>
            </w:r>
            <w:r w:rsidRPr="00647D01">
              <w:rPr>
                <w:rFonts w:ascii="Times New Roman"/>
                <w:spacing w:val="13"/>
                <w:sz w:val="17"/>
              </w:rPr>
              <w:t xml:space="preserve"> </w:t>
            </w:r>
            <w:r w:rsidRPr="00647D01">
              <w:rPr>
                <w:rFonts w:ascii="Times New Roman"/>
                <w:sz w:val="17"/>
              </w:rPr>
              <w:t>and</w:t>
            </w:r>
          </w:p>
          <w:p w14:paraId="31B0E3EA" w14:textId="77777777" w:rsidR="00F608A2" w:rsidRPr="00647D01" w:rsidRDefault="00F608A2" w:rsidP="00086589">
            <w:pPr>
              <w:pStyle w:val="TableParagraph"/>
              <w:spacing w:line="194" w:lineRule="exact"/>
              <w:ind w:left="1089"/>
              <w:rPr>
                <w:rFonts w:ascii="Times New Roman" w:eastAsia="Times New Roman" w:hAnsi="Times New Roman" w:cs="Times New Roman"/>
                <w:sz w:val="17"/>
                <w:szCs w:val="17"/>
              </w:rPr>
            </w:pPr>
            <w:r w:rsidRPr="00647D01">
              <w:rPr>
                <w:rFonts w:ascii="Times New Roman"/>
                <w:sz w:val="17"/>
              </w:rPr>
              <w:t>Drivers</w:t>
            </w:r>
          </w:p>
        </w:tc>
        <w:tc>
          <w:tcPr>
            <w:tcW w:w="728" w:type="dxa"/>
            <w:gridSpan w:val="2"/>
            <w:tcBorders>
              <w:top w:val="single" w:sz="4" w:space="0" w:color="BABABA"/>
              <w:left w:val="single" w:sz="9" w:space="0" w:color="000000"/>
              <w:bottom w:val="single" w:sz="4" w:space="0" w:color="BABABA"/>
              <w:right w:val="single" w:sz="4" w:space="0" w:color="EDEDED"/>
            </w:tcBorders>
          </w:tcPr>
          <w:p w14:paraId="6A245123"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0E499059"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373357A3"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47B5CF9F"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24EAE493"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624F9EC3"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238A83FF"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13F6895C"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740038FA" w14:textId="77777777" w:rsidR="00F608A2" w:rsidRPr="00647D01" w:rsidRDefault="00F608A2" w:rsidP="00086589"/>
        </w:tc>
        <w:tc>
          <w:tcPr>
            <w:tcW w:w="728" w:type="dxa"/>
            <w:gridSpan w:val="2"/>
            <w:tcBorders>
              <w:top w:val="single" w:sz="4" w:space="0" w:color="BABABA"/>
              <w:left w:val="single" w:sz="4" w:space="0" w:color="EDEDED"/>
              <w:bottom w:val="single" w:sz="4" w:space="0" w:color="BABABA"/>
              <w:right w:val="single" w:sz="9" w:space="0" w:color="EDEDED"/>
            </w:tcBorders>
          </w:tcPr>
          <w:p w14:paraId="4796D59E" w14:textId="77777777" w:rsidR="00F608A2" w:rsidRPr="00647D01" w:rsidRDefault="00F608A2" w:rsidP="00086589"/>
        </w:tc>
      </w:tr>
      <w:tr w:rsidR="00F608A2" w:rsidRPr="00647D01" w14:paraId="30C10C43" w14:textId="77777777" w:rsidTr="00086589">
        <w:trPr>
          <w:gridAfter w:val="1"/>
          <w:wAfter w:w="6" w:type="dxa"/>
          <w:trHeight w:hRule="exact" w:val="636"/>
        </w:trPr>
        <w:tc>
          <w:tcPr>
            <w:tcW w:w="1833" w:type="dxa"/>
            <w:gridSpan w:val="2"/>
            <w:tcBorders>
              <w:top w:val="single" w:sz="4" w:space="0" w:color="BABABA"/>
              <w:left w:val="nil"/>
              <w:bottom w:val="single" w:sz="4" w:space="0" w:color="BABABA"/>
              <w:right w:val="single" w:sz="9" w:space="0" w:color="000000"/>
            </w:tcBorders>
          </w:tcPr>
          <w:p w14:paraId="5DC5CCD5" w14:textId="77777777" w:rsidR="00F608A2" w:rsidRPr="00647D01" w:rsidRDefault="00F608A2" w:rsidP="00086589">
            <w:pPr>
              <w:pStyle w:val="TableParagraph"/>
              <w:spacing w:before="1"/>
              <w:rPr>
                <w:rFonts w:ascii="Times New Roman" w:eastAsia="Times New Roman" w:hAnsi="Times New Roman" w:cs="Times New Roman"/>
                <w:sz w:val="18"/>
                <w:szCs w:val="18"/>
              </w:rPr>
            </w:pPr>
          </w:p>
          <w:p w14:paraId="084FF275" w14:textId="77777777" w:rsidR="00F608A2" w:rsidRPr="00647D01" w:rsidRDefault="00F608A2" w:rsidP="00086589">
            <w:pPr>
              <w:pStyle w:val="TableParagraph"/>
              <w:ind w:right="213"/>
              <w:jc w:val="right"/>
              <w:rPr>
                <w:rFonts w:ascii="Times New Roman" w:eastAsia="Times New Roman" w:hAnsi="Times New Roman" w:cs="Times New Roman"/>
                <w:sz w:val="17"/>
                <w:szCs w:val="17"/>
              </w:rPr>
            </w:pPr>
            <w:proofErr w:type="spellStart"/>
            <w:r w:rsidRPr="00647D01">
              <w:rPr>
                <w:rFonts w:ascii="Times New Roman"/>
                <w:sz w:val="17"/>
              </w:rPr>
              <w:t>Labourers</w:t>
            </w:r>
            <w:proofErr w:type="spellEnd"/>
          </w:p>
        </w:tc>
        <w:tc>
          <w:tcPr>
            <w:tcW w:w="728" w:type="dxa"/>
            <w:gridSpan w:val="2"/>
            <w:tcBorders>
              <w:top w:val="single" w:sz="4" w:space="0" w:color="BABABA"/>
              <w:left w:val="single" w:sz="9" w:space="0" w:color="000000"/>
              <w:bottom w:val="single" w:sz="4" w:space="0" w:color="BABABA"/>
              <w:right w:val="single" w:sz="4" w:space="0" w:color="EDEDED"/>
            </w:tcBorders>
          </w:tcPr>
          <w:p w14:paraId="7E1520BB"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0B95A8E9" w14:textId="77777777" w:rsidR="00F608A2" w:rsidRPr="00647D01" w:rsidRDefault="00F608A2" w:rsidP="00086589"/>
        </w:tc>
        <w:tc>
          <w:tcPr>
            <w:tcW w:w="712" w:type="dxa"/>
            <w:gridSpan w:val="2"/>
            <w:tcBorders>
              <w:top w:val="single" w:sz="4" w:space="0" w:color="BABABA"/>
              <w:left w:val="single" w:sz="4" w:space="0" w:color="EDEDED"/>
              <w:bottom w:val="single" w:sz="4" w:space="0" w:color="BABABA"/>
              <w:right w:val="single" w:sz="4" w:space="0" w:color="EDEDED"/>
            </w:tcBorders>
          </w:tcPr>
          <w:p w14:paraId="077DB99B"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7D46234E"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06C569CA"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5E782700"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427D02D1"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50E1E145" w14:textId="77777777" w:rsidR="00F608A2" w:rsidRPr="00647D01" w:rsidRDefault="00F608A2" w:rsidP="00086589"/>
        </w:tc>
        <w:tc>
          <w:tcPr>
            <w:tcW w:w="722" w:type="dxa"/>
            <w:gridSpan w:val="2"/>
            <w:tcBorders>
              <w:top w:val="single" w:sz="4" w:space="0" w:color="BABABA"/>
              <w:left w:val="single" w:sz="4" w:space="0" w:color="EDEDED"/>
              <w:bottom w:val="single" w:sz="4" w:space="0" w:color="BABABA"/>
              <w:right w:val="single" w:sz="4" w:space="0" w:color="EDEDED"/>
            </w:tcBorders>
          </w:tcPr>
          <w:p w14:paraId="048BE9A3" w14:textId="77777777" w:rsidR="00F608A2" w:rsidRPr="00647D01" w:rsidRDefault="00F608A2" w:rsidP="00086589"/>
        </w:tc>
        <w:tc>
          <w:tcPr>
            <w:tcW w:w="728" w:type="dxa"/>
            <w:gridSpan w:val="2"/>
            <w:tcBorders>
              <w:top w:val="single" w:sz="4" w:space="0" w:color="BABABA"/>
              <w:left w:val="single" w:sz="4" w:space="0" w:color="EDEDED"/>
              <w:bottom w:val="single" w:sz="4" w:space="0" w:color="BABABA"/>
              <w:right w:val="single" w:sz="9" w:space="0" w:color="EDEDED"/>
            </w:tcBorders>
          </w:tcPr>
          <w:p w14:paraId="068ED654" w14:textId="77777777" w:rsidR="00F608A2" w:rsidRPr="00647D01" w:rsidRDefault="00F608A2" w:rsidP="00086589"/>
        </w:tc>
      </w:tr>
    </w:tbl>
    <w:p w14:paraId="79004592" w14:textId="3303B517" w:rsidR="00086589" w:rsidRPr="00647D01" w:rsidRDefault="00086589">
      <w:pPr>
        <w:pStyle w:val="BodyText"/>
        <w:spacing w:before="46"/>
        <w:ind w:left="1914"/>
        <w:rPr>
          <w:spacing w:val="-3"/>
        </w:rPr>
      </w:pPr>
      <w:r w:rsidRPr="00647D01">
        <w:rPr>
          <w:spacing w:val="-3"/>
        </w:rPr>
        <w:br w:type="textWrapping" w:clear="all"/>
      </w:r>
      <w:r w:rsidR="00F608A2" w:rsidRPr="00647D01">
        <w:rPr>
          <w:spacing w:val="-3"/>
        </w:rPr>
        <w:t>Total:</w:t>
      </w:r>
    </w:p>
    <w:p w14:paraId="0657B73C" w14:textId="77777777" w:rsidR="00086589" w:rsidRPr="00647D01" w:rsidRDefault="00086589">
      <w:pPr>
        <w:spacing w:before="0" w:line="240" w:lineRule="auto"/>
        <w:rPr>
          <w:rFonts w:ascii="Times New Roman" w:hAnsi="Times New Roman"/>
          <w:b/>
          <w:spacing w:val="-3"/>
          <w:sz w:val="20"/>
          <w:lang w:val="en-US" w:eastAsia="ko-KR"/>
        </w:rPr>
      </w:pPr>
      <w:r w:rsidRPr="00647D01">
        <w:rPr>
          <w:spacing w:val="-3"/>
        </w:rPr>
        <w:br w:type="page"/>
      </w:r>
    </w:p>
    <w:p w14:paraId="2DC866FE" w14:textId="77777777" w:rsidR="00F608A2" w:rsidRPr="00647D01" w:rsidRDefault="00F608A2">
      <w:pPr>
        <w:pStyle w:val="BodyText"/>
        <w:spacing w:before="46"/>
        <w:ind w:left="1914"/>
        <w:rPr>
          <w:b w:val="0"/>
          <w:bCs/>
        </w:rPr>
      </w:pPr>
    </w:p>
    <w:p w14:paraId="6E1D2D78" w14:textId="77777777" w:rsidR="00086589" w:rsidRPr="00647D01" w:rsidRDefault="00086589">
      <w:pPr>
        <w:pStyle w:val="BodyText"/>
        <w:spacing w:before="46"/>
        <w:ind w:left="1914"/>
        <w:rPr>
          <w:b w:val="0"/>
          <w:bCs/>
        </w:rPr>
      </w:pPr>
    </w:p>
    <w:p w14:paraId="4D5B9064" w14:textId="603F846A" w:rsidR="00086589" w:rsidRPr="00647D01" w:rsidRDefault="00086589" w:rsidP="00086589">
      <w:pPr>
        <w:pStyle w:val="ListParagraph"/>
        <w:widowControl w:val="0"/>
        <w:numPr>
          <w:ilvl w:val="0"/>
          <w:numId w:val="39"/>
        </w:numPr>
        <w:tabs>
          <w:tab w:val="left" w:pos="718"/>
        </w:tabs>
        <w:spacing w:before="125" w:after="39" w:line="240" w:lineRule="auto"/>
        <w:ind w:right="1129"/>
        <w:rPr>
          <w:rFonts w:ascii="Arial" w:eastAsia="Arial" w:hAnsi="Arial" w:cs="Arial"/>
          <w:sz w:val="17"/>
          <w:szCs w:val="17"/>
        </w:rPr>
      </w:pPr>
      <w:r w:rsidRPr="00647D01">
        <w:rPr>
          <w:rFonts w:ascii="Arial"/>
          <w:b/>
          <w:color w:val="130201"/>
          <w:sz w:val="17"/>
        </w:rPr>
        <w:t xml:space="preserve">Please answer the following question with respect to your workforce that is not directly employed in Information Technology roles.  (Please select all that apply in </w:t>
      </w:r>
      <w:proofErr w:type="gramStart"/>
      <w:r w:rsidRPr="00647D01">
        <w:rPr>
          <w:rFonts w:ascii="Arial"/>
          <w:b/>
          <w:color w:val="130201"/>
          <w:sz w:val="17"/>
        </w:rPr>
        <w:t xml:space="preserve">both </w:t>
      </w:r>
      <w:r w:rsidRPr="00647D01">
        <w:rPr>
          <w:rFonts w:ascii="Arial"/>
          <w:b/>
          <w:color w:val="130201"/>
          <w:spacing w:val="10"/>
          <w:sz w:val="17"/>
        </w:rPr>
        <w:t xml:space="preserve"> </w:t>
      </w:r>
      <w:r w:rsidRPr="00647D01">
        <w:rPr>
          <w:rFonts w:ascii="Arial"/>
          <w:b/>
          <w:color w:val="130201"/>
          <w:sz w:val="17"/>
        </w:rPr>
        <w:t>columns</w:t>
      </w:r>
      <w:proofErr w:type="gramEnd"/>
      <w:r w:rsidRPr="00647D01">
        <w:rPr>
          <w:rFonts w:ascii="Arial"/>
          <w:b/>
          <w:color w:val="130201"/>
          <w:sz w:val="17"/>
        </w:rPr>
        <w:t>)</w:t>
      </w:r>
    </w:p>
    <w:p w14:paraId="1F0C9C16" w14:textId="77777777" w:rsidR="00086589" w:rsidRPr="00647D01" w:rsidRDefault="00086589">
      <w:pPr>
        <w:pStyle w:val="BodyText"/>
        <w:spacing w:before="46"/>
        <w:ind w:left="1914"/>
        <w:rPr>
          <w:b w:val="0"/>
          <w:bCs/>
        </w:rPr>
      </w:pPr>
    </w:p>
    <w:p w14:paraId="41CCCC49" w14:textId="77777777" w:rsidR="00086589" w:rsidRPr="00647D01" w:rsidRDefault="00086589">
      <w:pPr>
        <w:pStyle w:val="BodyText"/>
        <w:spacing w:before="46"/>
        <w:ind w:left="1914"/>
        <w:rPr>
          <w:b w:val="0"/>
          <w:bCs/>
        </w:rPr>
      </w:pPr>
    </w:p>
    <w:p w14:paraId="68C5F39E" w14:textId="77777777" w:rsidR="00086589" w:rsidRPr="00647D01" w:rsidRDefault="00086589">
      <w:pPr>
        <w:pStyle w:val="BodyText"/>
        <w:spacing w:before="46"/>
        <w:ind w:left="1914"/>
        <w:rPr>
          <w:b w:val="0"/>
          <w:bCs/>
        </w:rPr>
      </w:pPr>
    </w:p>
    <w:p w14:paraId="0D1FF235" w14:textId="77777777" w:rsidR="00086589" w:rsidRPr="00647D01" w:rsidRDefault="00086589">
      <w:pPr>
        <w:pStyle w:val="BodyText"/>
        <w:spacing w:before="46"/>
        <w:ind w:left="1914"/>
        <w:rPr>
          <w:b w:val="0"/>
          <w:bCs/>
        </w:rPr>
      </w:pPr>
    </w:p>
    <w:p w14:paraId="1D9B8DC2" w14:textId="77777777" w:rsidR="00086589" w:rsidRPr="00647D01" w:rsidRDefault="00086589">
      <w:pPr>
        <w:pStyle w:val="BodyText"/>
        <w:spacing w:before="46"/>
        <w:ind w:left="1914"/>
        <w:rPr>
          <w:b w:val="0"/>
          <w:bCs/>
        </w:rPr>
      </w:pPr>
    </w:p>
    <w:p w14:paraId="739A0F49" w14:textId="77777777" w:rsidR="00086589" w:rsidRPr="00647D01" w:rsidRDefault="00086589">
      <w:pPr>
        <w:pStyle w:val="BodyText"/>
        <w:spacing w:before="46"/>
        <w:ind w:left="1914"/>
        <w:rPr>
          <w:b w:val="0"/>
          <w:bCs/>
        </w:rPr>
      </w:pPr>
    </w:p>
    <w:p w14:paraId="78494C1E" w14:textId="77777777" w:rsidR="00086589" w:rsidRPr="00647D01" w:rsidRDefault="00086589">
      <w:pPr>
        <w:pStyle w:val="BodyText"/>
        <w:spacing w:before="46"/>
        <w:ind w:left="1914"/>
        <w:rPr>
          <w:b w:val="0"/>
          <w:bCs/>
        </w:rPr>
      </w:pPr>
    </w:p>
    <w:p w14:paraId="2EFA0A9E" w14:textId="77777777" w:rsidR="00086589" w:rsidRPr="00647D01" w:rsidRDefault="00086589">
      <w:pPr>
        <w:pStyle w:val="BodyText"/>
        <w:spacing w:before="46"/>
        <w:ind w:left="1914"/>
        <w:rPr>
          <w:b w:val="0"/>
          <w:bCs/>
        </w:rPr>
      </w:pPr>
    </w:p>
    <w:p w14:paraId="1A79ED13" w14:textId="77777777" w:rsidR="00F608A2" w:rsidRPr="00647D01" w:rsidRDefault="00F608A2">
      <w:pPr>
        <w:rPr>
          <w:rFonts w:ascii="Times New Roman" w:hAnsi="Times New Roman"/>
          <w:b/>
          <w:bCs/>
          <w:sz w:val="16"/>
          <w:szCs w:val="16"/>
        </w:rPr>
      </w:pPr>
    </w:p>
    <w:p w14:paraId="5288AF1E" w14:textId="77777777" w:rsidR="00F608A2" w:rsidRPr="00647D01" w:rsidRDefault="00F608A2">
      <w:pPr>
        <w:rPr>
          <w:rFonts w:ascii="Times New Roman" w:hAnsi="Times New Roman"/>
          <w:b/>
          <w:bCs/>
          <w:sz w:val="16"/>
          <w:szCs w:val="16"/>
        </w:rPr>
      </w:pPr>
    </w:p>
    <w:p w14:paraId="60B2FB19" w14:textId="77777777" w:rsidR="00F608A2" w:rsidRPr="00647D01" w:rsidRDefault="00F608A2">
      <w:pPr>
        <w:rPr>
          <w:rFonts w:ascii="Times New Roman" w:hAnsi="Times New Roman"/>
          <w:b/>
          <w:bCs/>
          <w:sz w:val="16"/>
          <w:szCs w:val="16"/>
        </w:rPr>
      </w:pPr>
    </w:p>
    <w:p w14:paraId="3BBFF8DB" w14:textId="35469FDF" w:rsidR="00F608A2" w:rsidRPr="006265AF" w:rsidRDefault="00647D01">
      <w:pPr>
        <w:spacing w:after="72" w:line="20" w:lineRule="exact"/>
        <w:ind w:left="391"/>
        <w:rPr>
          <w:rFonts w:ascii="Arial" w:eastAsia="Arial" w:hAnsi="Arial" w:cs="Arial"/>
          <w:sz w:val="2"/>
          <w:szCs w:val="2"/>
        </w:rPr>
      </w:pPr>
      <w:r w:rsidRPr="006265AF">
        <w:rPr>
          <w:rFonts w:ascii="Arial" w:eastAsia="Arial" w:hAnsi="Arial" w:cs="Arial"/>
          <w:noProof/>
          <w:sz w:val="2"/>
          <w:szCs w:val="2"/>
          <w:lang w:val="en-US"/>
        </w:rPr>
        <mc:AlternateContent>
          <mc:Choice Requires="wpg">
            <w:drawing>
              <wp:inline distT="0" distB="0" distL="0" distR="0" wp14:anchorId="3181C5DF" wp14:editId="636F0603">
                <wp:extent cx="6538595" cy="6985"/>
                <wp:effectExtent l="10160" t="6985" r="4445" b="5080"/>
                <wp:docPr id="449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8595" cy="6985"/>
                          <a:chOff x="0" y="0"/>
                          <a:chExt cx="10297" cy="11"/>
                        </a:xfrm>
                      </wpg:grpSpPr>
                      <wpg:grpSp>
                        <wpg:cNvPr id="4492" name="Group 159"/>
                        <wpg:cNvGrpSpPr>
                          <a:grpSpLocks/>
                        </wpg:cNvGrpSpPr>
                        <wpg:grpSpPr bwMode="auto">
                          <a:xfrm>
                            <a:off x="6" y="6"/>
                            <a:ext cx="10286" cy="2"/>
                            <a:chOff x="6" y="6"/>
                            <a:chExt cx="10286" cy="2"/>
                          </a:xfrm>
                        </wpg:grpSpPr>
                        <wps:wsp>
                          <wps:cNvPr id="4493" name="Freeform 160"/>
                          <wps:cNvSpPr>
                            <a:spLocks/>
                          </wps:cNvSpPr>
                          <wps:spPr bwMode="auto">
                            <a:xfrm>
                              <a:off x="6" y="6"/>
                              <a:ext cx="10286" cy="2"/>
                            </a:xfrm>
                            <a:custGeom>
                              <a:avLst/>
                              <a:gdLst>
                                <a:gd name="T0" fmla="+- 0 6 6"/>
                                <a:gd name="T1" fmla="*/ T0 w 10286"/>
                                <a:gd name="T2" fmla="+- 0 10291 6"/>
                                <a:gd name="T3" fmla="*/ T2 w 10286"/>
                              </a:gdLst>
                              <a:ahLst/>
                              <a:cxnLst>
                                <a:cxn ang="0">
                                  <a:pos x="T1" y="0"/>
                                </a:cxn>
                                <a:cxn ang="0">
                                  <a:pos x="T3" y="0"/>
                                </a:cxn>
                              </a:cxnLst>
                              <a:rect l="0" t="0" r="r" b="b"/>
                              <a:pathLst>
                                <a:path w="10286">
                                  <a:moveTo>
                                    <a:pt x="0" y="0"/>
                                  </a:moveTo>
                                  <a:lnTo>
                                    <a:pt x="10285" y="0"/>
                                  </a:lnTo>
                                </a:path>
                              </a:pathLst>
                            </a:custGeom>
                            <a:noFill/>
                            <a:ln w="6846">
                              <a:solidFill>
                                <a:srgbClr val="CCCCCC"/>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7213E98" id="Group 158" o:spid="_x0000_s1026" style="width:514.85pt;height:.55pt;mso-position-horizontal-relative:char;mso-position-vertical-relative:line" coordsize="102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">
                <v:group id="Group 159" o:spid="_x0000_s1027" style="position:absolute;left:6;top:6;width:10286;height:2" coordorigin="6,6"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">
                  <v:shape id="Freeform 160" o:spid="_x0000_s1028" style="position:absolute;left:6;top:6;width:10286;height:2;visibility:visible;mso-wrap-style:square;v-text-anchor:top" coordsize="102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" path="m,l10285,e" filled="f" strokecolor="#ccc" strokeweight=".19017mm">
                    <v:path arrowok="t" o:connecttype="custom" o:connectlocs="0,0;10285,0" o:connectangles="0,0"/>
                  </v:shape>
                </v:group>
                <w10:anchorlock/>
              </v:group>
            </w:pict>
          </mc:Fallback>
        </mc:AlternateContent>
      </w:r>
    </w:p>
    <w:p w14:paraId="4EBAB7DC" w14:textId="2076A9F2" w:rsidR="00F608A2" w:rsidRPr="006265AF" w:rsidRDefault="00647D01">
      <w:pPr>
        <w:ind w:left="477"/>
        <w:rPr>
          <w:rFonts w:ascii="Arial" w:eastAsia="Arial" w:hAnsi="Arial" w:cs="Arial"/>
          <w:sz w:val="20"/>
        </w:rPr>
      </w:pPr>
      <w:r w:rsidRPr="006265AF">
        <w:rPr>
          <w:rFonts w:ascii="Arial" w:eastAsia="Arial" w:hAnsi="Arial" w:cs="Arial"/>
          <w:noProof/>
          <w:sz w:val="20"/>
          <w:lang w:val="en-US"/>
        </w:rPr>
        <mc:AlternateContent>
          <mc:Choice Requires="wpg">
            <w:drawing>
              <wp:inline distT="0" distB="0" distL="0" distR="0" wp14:anchorId="5A90CD88" wp14:editId="6C660264">
                <wp:extent cx="6162040" cy="2389505"/>
                <wp:effectExtent l="7620" t="5080" r="2540" b="5715"/>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2389505"/>
                          <a:chOff x="0" y="0"/>
                          <a:chExt cx="9704" cy="3763"/>
                        </a:xfrm>
                      </wpg:grpSpPr>
                      <wpg:grpSp>
                        <wpg:cNvPr id="27" name="Group 3"/>
                        <wpg:cNvGrpSpPr>
                          <a:grpSpLocks/>
                        </wpg:cNvGrpSpPr>
                        <wpg:grpSpPr bwMode="auto">
                          <a:xfrm>
                            <a:off x="6480" y="3294"/>
                            <a:ext cx="2" cy="464"/>
                            <a:chOff x="6480" y="3294"/>
                            <a:chExt cx="2" cy="464"/>
                          </a:xfrm>
                        </wpg:grpSpPr>
                        <wps:wsp>
                          <wps:cNvPr id="28" name="Freeform 4"/>
                          <wps:cNvSpPr>
                            <a:spLocks/>
                          </wps:cNvSpPr>
                          <wps:spPr bwMode="auto">
                            <a:xfrm>
                              <a:off x="6480" y="3294"/>
                              <a:ext cx="2" cy="464"/>
                            </a:xfrm>
                            <a:custGeom>
                              <a:avLst/>
                              <a:gdLst>
                                <a:gd name="T0" fmla="+- 0 3294 3294"/>
                                <a:gd name="T1" fmla="*/ 3294 h 464"/>
                                <a:gd name="T2" fmla="+- 0 3757 3294"/>
                                <a:gd name="T3" fmla="*/ 3757 h 464"/>
                              </a:gdLst>
                              <a:ahLst/>
                              <a:cxnLst>
                                <a:cxn ang="0">
                                  <a:pos x="0" y="T1"/>
                                </a:cxn>
                                <a:cxn ang="0">
                                  <a:pos x="0" y="T3"/>
                                </a:cxn>
                              </a:cxnLst>
                              <a:rect l="0" t="0" r="r" b="b"/>
                              <a:pathLst>
                                <a:path h="464">
                                  <a:moveTo>
                                    <a:pt x="0" y="0"/>
                                  </a:moveTo>
                                  <a:lnTo>
                                    <a:pt x="0" y="463"/>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9" name="Group 5"/>
                        <wpg:cNvGrpSpPr>
                          <a:grpSpLocks/>
                        </wpg:cNvGrpSpPr>
                        <wpg:grpSpPr bwMode="auto">
                          <a:xfrm>
                            <a:off x="6480" y="3003"/>
                            <a:ext cx="2" cy="292"/>
                            <a:chOff x="6480" y="3003"/>
                            <a:chExt cx="2" cy="292"/>
                          </a:xfrm>
                        </wpg:grpSpPr>
                        <wps:wsp>
                          <wps:cNvPr id="31" name="Freeform 6"/>
                          <wps:cNvSpPr>
                            <a:spLocks/>
                          </wps:cNvSpPr>
                          <wps:spPr bwMode="auto">
                            <a:xfrm>
                              <a:off x="6480" y="3003"/>
                              <a:ext cx="2" cy="292"/>
                            </a:xfrm>
                            <a:custGeom>
                              <a:avLst/>
                              <a:gdLst>
                                <a:gd name="T0" fmla="+- 0 3003 3003"/>
                                <a:gd name="T1" fmla="*/ 3003 h 292"/>
                                <a:gd name="T2" fmla="+- 0 3294 3003"/>
                                <a:gd name="T3" fmla="*/ 3294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 name="Group 7"/>
                        <wpg:cNvGrpSpPr>
                          <a:grpSpLocks/>
                        </wpg:cNvGrpSpPr>
                        <wpg:grpSpPr bwMode="auto">
                          <a:xfrm>
                            <a:off x="6480" y="2712"/>
                            <a:ext cx="2" cy="292"/>
                            <a:chOff x="6480" y="2712"/>
                            <a:chExt cx="2" cy="292"/>
                          </a:xfrm>
                        </wpg:grpSpPr>
                        <wps:wsp>
                          <wps:cNvPr id="33" name="Freeform 8"/>
                          <wps:cNvSpPr>
                            <a:spLocks/>
                          </wps:cNvSpPr>
                          <wps:spPr bwMode="auto">
                            <a:xfrm>
                              <a:off x="6480" y="2712"/>
                              <a:ext cx="2" cy="292"/>
                            </a:xfrm>
                            <a:custGeom>
                              <a:avLst/>
                              <a:gdLst>
                                <a:gd name="T0" fmla="+- 0 2712 2712"/>
                                <a:gd name="T1" fmla="*/ 2712 h 292"/>
                                <a:gd name="T2" fmla="+- 0 3003 2712"/>
                                <a:gd name="T3" fmla="*/ 3003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 name="Group 9"/>
                        <wpg:cNvGrpSpPr>
                          <a:grpSpLocks/>
                        </wpg:cNvGrpSpPr>
                        <wpg:grpSpPr bwMode="auto">
                          <a:xfrm>
                            <a:off x="6480" y="2421"/>
                            <a:ext cx="2" cy="292"/>
                            <a:chOff x="6480" y="2421"/>
                            <a:chExt cx="2" cy="292"/>
                          </a:xfrm>
                        </wpg:grpSpPr>
                        <wps:wsp>
                          <wps:cNvPr id="39" name="Freeform 10"/>
                          <wps:cNvSpPr>
                            <a:spLocks/>
                          </wps:cNvSpPr>
                          <wps:spPr bwMode="auto">
                            <a:xfrm>
                              <a:off x="6480" y="2421"/>
                              <a:ext cx="2" cy="292"/>
                            </a:xfrm>
                            <a:custGeom>
                              <a:avLst/>
                              <a:gdLst>
                                <a:gd name="T0" fmla="+- 0 2421 2421"/>
                                <a:gd name="T1" fmla="*/ 2421 h 292"/>
                                <a:gd name="T2" fmla="+- 0 2712 2421"/>
                                <a:gd name="T3" fmla="*/ 2712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 name="Group 11"/>
                        <wpg:cNvGrpSpPr>
                          <a:grpSpLocks/>
                        </wpg:cNvGrpSpPr>
                        <wpg:grpSpPr bwMode="auto">
                          <a:xfrm>
                            <a:off x="6480" y="2129"/>
                            <a:ext cx="2" cy="292"/>
                            <a:chOff x="6480" y="2129"/>
                            <a:chExt cx="2" cy="292"/>
                          </a:xfrm>
                        </wpg:grpSpPr>
                        <wps:wsp>
                          <wps:cNvPr id="43" name="Freeform 12"/>
                          <wps:cNvSpPr>
                            <a:spLocks/>
                          </wps:cNvSpPr>
                          <wps:spPr bwMode="auto">
                            <a:xfrm>
                              <a:off x="6480" y="2129"/>
                              <a:ext cx="2" cy="292"/>
                            </a:xfrm>
                            <a:custGeom>
                              <a:avLst/>
                              <a:gdLst>
                                <a:gd name="T0" fmla="+- 0 2129 2129"/>
                                <a:gd name="T1" fmla="*/ 2129 h 292"/>
                                <a:gd name="T2" fmla="+- 0 2421 2129"/>
                                <a:gd name="T3" fmla="*/ 2421 h 292"/>
                              </a:gdLst>
                              <a:ahLst/>
                              <a:cxnLst>
                                <a:cxn ang="0">
                                  <a:pos x="0" y="T1"/>
                                </a:cxn>
                                <a:cxn ang="0">
                                  <a:pos x="0" y="T3"/>
                                </a:cxn>
                              </a:cxnLst>
                              <a:rect l="0" t="0" r="r" b="b"/>
                              <a:pathLst>
                                <a:path h="292">
                                  <a:moveTo>
                                    <a:pt x="0" y="0"/>
                                  </a:moveTo>
                                  <a:lnTo>
                                    <a:pt x="0" y="292"/>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 name="Group 13"/>
                        <wpg:cNvGrpSpPr>
                          <a:grpSpLocks/>
                        </wpg:cNvGrpSpPr>
                        <wpg:grpSpPr bwMode="auto">
                          <a:xfrm>
                            <a:off x="6480" y="1838"/>
                            <a:ext cx="2" cy="292"/>
                            <a:chOff x="6480" y="1838"/>
                            <a:chExt cx="2" cy="292"/>
                          </a:xfrm>
                        </wpg:grpSpPr>
                        <wps:wsp>
                          <wps:cNvPr id="45" name="Freeform 14"/>
                          <wps:cNvSpPr>
                            <a:spLocks/>
                          </wps:cNvSpPr>
                          <wps:spPr bwMode="auto">
                            <a:xfrm>
                              <a:off x="6480" y="1838"/>
                              <a:ext cx="2" cy="292"/>
                            </a:xfrm>
                            <a:custGeom>
                              <a:avLst/>
                              <a:gdLst>
                                <a:gd name="T0" fmla="+- 0 1838 1838"/>
                                <a:gd name="T1" fmla="*/ 1838 h 292"/>
                                <a:gd name="T2" fmla="+- 0 2129 1838"/>
                                <a:gd name="T3" fmla="*/ 2129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 name="Group 15"/>
                        <wpg:cNvGrpSpPr>
                          <a:grpSpLocks/>
                        </wpg:cNvGrpSpPr>
                        <wpg:grpSpPr bwMode="auto">
                          <a:xfrm>
                            <a:off x="6480" y="1547"/>
                            <a:ext cx="2" cy="292"/>
                            <a:chOff x="6480" y="1547"/>
                            <a:chExt cx="2" cy="292"/>
                          </a:xfrm>
                        </wpg:grpSpPr>
                        <wps:wsp>
                          <wps:cNvPr id="47" name="Freeform 16"/>
                          <wps:cNvSpPr>
                            <a:spLocks/>
                          </wps:cNvSpPr>
                          <wps:spPr bwMode="auto">
                            <a:xfrm>
                              <a:off x="6480" y="1547"/>
                              <a:ext cx="2" cy="292"/>
                            </a:xfrm>
                            <a:custGeom>
                              <a:avLst/>
                              <a:gdLst>
                                <a:gd name="T0" fmla="+- 0 1547 1547"/>
                                <a:gd name="T1" fmla="*/ 1547 h 292"/>
                                <a:gd name="T2" fmla="+- 0 1838 1547"/>
                                <a:gd name="T3" fmla="*/ 1838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 name="Group 17"/>
                        <wpg:cNvGrpSpPr>
                          <a:grpSpLocks/>
                        </wpg:cNvGrpSpPr>
                        <wpg:grpSpPr bwMode="auto">
                          <a:xfrm>
                            <a:off x="6480" y="1256"/>
                            <a:ext cx="2" cy="292"/>
                            <a:chOff x="6480" y="1256"/>
                            <a:chExt cx="2" cy="292"/>
                          </a:xfrm>
                        </wpg:grpSpPr>
                        <wps:wsp>
                          <wps:cNvPr id="49" name="Freeform 18"/>
                          <wps:cNvSpPr>
                            <a:spLocks/>
                          </wps:cNvSpPr>
                          <wps:spPr bwMode="auto">
                            <a:xfrm>
                              <a:off x="6480" y="1256"/>
                              <a:ext cx="2" cy="292"/>
                            </a:xfrm>
                            <a:custGeom>
                              <a:avLst/>
                              <a:gdLst>
                                <a:gd name="T0" fmla="+- 0 1256 1256"/>
                                <a:gd name="T1" fmla="*/ 1256 h 292"/>
                                <a:gd name="T2" fmla="+- 0 1547 1256"/>
                                <a:gd name="T3" fmla="*/ 1547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0" name="Group 19"/>
                        <wpg:cNvGrpSpPr>
                          <a:grpSpLocks/>
                        </wpg:cNvGrpSpPr>
                        <wpg:grpSpPr bwMode="auto">
                          <a:xfrm>
                            <a:off x="6480" y="954"/>
                            <a:ext cx="2" cy="302"/>
                            <a:chOff x="6480" y="954"/>
                            <a:chExt cx="2" cy="302"/>
                          </a:xfrm>
                        </wpg:grpSpPr>
                        <wps:wsp>
                          <wps:cNvPr id="51" name="Freeform 20"/>
                          <wps:cNvSpPr>
                            <a:spLocks/>
                          </wps:cNvSpPr>
                          <wps:spPr bwMode="auto">
                            <a:xfrm>
                              <a:off x="6480" y="954"/>
                              <a:ext cx="2" cy="302"/>
                            </a:xfrm>
                            <a:custGeom>
                              <a:avLst/>
                              <a:gdLst>
                                <a:gd name="T0" fmla="+- 0 954 954"/>
                                <a:gd name="T1" fmla="*/ 954 h 302"/>
                                <a:gd name="T2" fmla="+- 0 1256 954"/>
                                <a:gd name="T3" fmla="*/ 1256 h 302"/>
                              </a:gdLst>
                              <a:ahLst/>
                              <a:cxnLst>
                                <a:cxn ang="0">
                                  <a:pos x="0" y="T1"/>
                                </a:cxn>
                                <a:cxn ang="0">
                                  <a:pos x="0" y="T3"/>
                                </a:cxn>
                              </a:cxnLst>
                              <a:rect l="0" t="0" r="r" b="b"/>
                              <a:pathLst>
                                <a:path h="302">
                                  <a:moveTo>
                                    <a:pt x="0" y="0"/>
                                  </a:moveTo>
                                  <a:lnTo>
                                    <a:pt x="0" y="302"/>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 name="Group 21"/>
                        <wpg:cNvGrpSpPr>
                          <a:grpSpLocks/>
                        </wpg:cNvGrpSpPr>
                        <wpg:grpSpPr bwMode="auto">
                          <a:xfrm>
                            <a:off x="9569" y="960"/>
                            <a:ext cx="130" cy="2"/>
                            <a:chOff x="9569" y="960"/>
                            <a:chExt cx="130" cy="2"/>
                          </a:xfrm>
                        </wpg:grpSpPr>
                        <wps:wsp>
                          <wps:cNvPr id="53" name="Freeform 22"/>
                          <wps:cNvSpPr>
                            <a:spLocks/>
                          </wps:cNvSpPr>
                          <wps:spPr bwMode="auto">
                            <a:xfrm>
                              <a:off x="9569" y="960"/>
                              <a:ext cx="130" cy="2"/>
                            </a:xfrm>
                            <a:custGeom>
                              <a:avLst/>
                              <a:gdLst>
                                <a:gd name="T0" fmla="+- 0 9569 9569"/>
                                <a:gd name="T1" fmla="*/ T0 w 130"/>
                                <a:gd name="T2" fmla="+- 0 9698 9569"/>
                                <a:gd name="T3" fmla="*/ T2 w 130"/>
                              </a:gdLst>
                              <a:ahLst/>
                              <a:cxnLst>
                                <a:cxn ang="0">
                                  <a:pos x="T1" y="0"/>
                                </a:cxn>
                                <a:cxn ang="0">
                                  <a:pos x="T3" y="0"/>
                                </a:cxn>
                              </a:cxnLst>
                              <a:rect l="0" t="0" r="r" b="b"/>
                              <a:pathLst>
                                <a:path w="130">
                                  <a:moveTo>
                                    <a:pt x="0" y="0"/>
                                  </a:moveTo>
                                  <a:lnTo>
                                    <a:pt x="129"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4" name="Group 23"/>
                        <wpg:cNvGrpSpPr>
                          <a:grpSpLocks/>
                        </wpg:cNvGrpSpPr>
                        <wpg:grpSpPr bwMode="auto">
                          <a:xfrm>
                            <a:off x="6571" y="960"/>
                            <a:ext cx="2998" cy="2"/>
                            <a:chOff x="6571" y="960"/>
                            <a:chExt cx="2998" cy="2"/>
                          </a:xfrm>
                        </wpg:grpSpPr>
                        <wps:wsp>
                          <wps:cNvPr id="55" name="Freeform 24"/>
                          <wps:cNvSpPr>
                            <a:spLocks/>
                          </wps:cNvSpPr>
                          <wps:spPr bwMode="auto">
                            <a:xfrm>
                              <a:off x="6571" y="960"/>
                              <a:ext cx="2998" cy="2"/>
                            </a:xfrm>
                            <a:custGeom>
                              <a:avLst/>
                              <a:gdLst>
                                <a:gd name="T0" fmla="+- 0 6571 6571"/>
                                <a:gd name="T1" fmla="*/ T0 w 2998"/>
                                <a:gd name="T2" fmla="+- 0 9569 6571"/>
                                <a:gd name="T3" fmla="*/ T2 w 2998"/>
                              </a:gdLst>
                              <a:ahLst/>
                              <a:cxnLst>
                                <a:cxn ang="0">
                                  <a:pos x="T1" y="0"/>
                                </a:cxn>
                                <a:cxn ang="0">
                                  <a:pos x="T3" y="0"/>
                                </a:cxn>
                              </a:cxnLst>
                              <a:rect l="0" t="0" r="r" b="b"/>
                              <a:pathLst>
                                <a:path w="2998">
                                  <a:moveTo>
                                    <a:pt x="0" y="0"/>
                                  </a:moveTo>
                                  <a:lnTo>
                                    <a:pt x="2998"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6" name="Group 25"/>
                        <wpg:cNvGrpSpPr>
                          <a:grpSpLocks/>
                        </wpg:cNvGrpSpPr>
                        <wpg:grpSpPr bwMode="auto">
                          <a:xfrm>
                            <a:off x="6474" y="960"/>
                            <a:ext cx="98" cy="2"/>
                            <a:chOff x="6474" y="960"/>
                            <a:chExt cx="98" cy="2"/>
                          </a:xfrm>
                        </wpg:grpSpPr>
                        <wps:wsp>
                          <wps:cNvPr id="57" name="Freeform 26"/>
                          <wps:cNvSpPr>
                            <a:spLocks/>
                          </wps:cNvSpPr>
                          <wps:spPr bwMode="auto">
                            <a:xfrm>
                              <a:off x="6474" y="960"/>
                              <a:ext cx="98" cy="2"/>
                            </a:xfrm>
                            <a:custGeom>
                              <a:avLst/>
                              <a:gdLst>
                                <a:gd name="T0" fmla="+- 0 6474 6474"/>
                                <a:gd name="T1" fmla="*/ T0 w 98"/>
                                <a:gd name="T2" fmla="+- 0 6571 6474"/>
                                <a:gd name="T3" fmla="*/ T2 w 98"/>
                              </a:gdLst>
                              <a:ahLst/>
                              <a:cxnLst>
                                <a:cxn ang="0">
                                  <a:pos x="T1" y="0"/>
                                </a:cxn>
                                <a:cxn ang="0">
                                  <a:pos x="T3" y="0"/>
                                </a:cxn>
                              </a:cxnLst>
                              <a:rect l="0" t="0" r="r" b="b"/>
                              <a:pathLst>
                                <a:path w="98">
                                  <a:moveTo>
                                    <a:pt x="0" y="0"/>
                                  </a:moveTo>
                                  <a:lnTo>
                                    <a:pt x="9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8" name="Group 27"/>
                        <wpg:cNvGrpSpPr>
                          <a:grpSpLocks/>
                        </wpg:cNvGrpSpPr>
                        <wpg:grpSpPr bwMode="auto">
                          <a:xfrm>
                            <a:off x="6388" y="960"/>
                            <a:ext cx="98" cy="2"/>
                            <a:chOff x="6388" y="960"/>
                            <a:chExt cx="98" cy="2"/>
                          </a:xfrm>
                        </wpg:grpSpPr>
                        <wps:wsp>
                          <wps:cNvPr id="59" name="Freeform 28"/>
                          <wps:cNvSpPr>
                            <a:spLocks/>
                          </wps:cNvSpPr>
                          <wps:spPr bwMode="auto">
                            <a:xfrm>
                              <a:off x="6388" y="960"/>
                              <a:ext cx="98" cy="2"/>
                            </a:xfrm>
                            <a:custGeom>
                              <a:avLst/>
                              <a:gdLst>
                                <a:gd name="T0" fmla="+- 0 6388 6388"/>
                                <a:gd name="T1" fmla="*/ T0 w 98"/>
                                <a:gd name="T2" fmla="+- 0 6485 6388"/>
                                <a:gd name="T3" fmla="*/ T2 w 98"/>
                              </a:gdLst>
                              <a:ahLst/>
                              <a:cxnLst>
                                <a:cxn ang="0">
                                  <a:pos x="T1" y="0"/>
                                </a:cxn>
                                <a:cxn ang="0">
                                  <a:pos x="T3" y="0"/>
                                </a:cxn>
                              </a:cxnLst>
                              <a:rect l="0" t="0" r="r" b="b"/>
                              <a:pathLst>
                                <a:path w="98">
                                  <a:moveTo>
                                    <a:pt x="0" y="0"/>
                                  </a:moveTo>
                                  <a:lnTo>
                                    <a:pt x="9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0" name="Group 29"/>
                        <wpg:cNvGrpSpPr>
                          <a:grpSpLocks/>
                        </wpg:cNvGrpSpPr>
                        <wpg:grpSpPr bwMode="auto">
                          <a:xfrm>
                            <a:off x="6480" y="674"/>
                            <a:ext cx="2" cy="292"/>
                            <a:chOff x="6480" y="674"/>
                            <a:chExt cx="2" cy="292"/>
                          </a:xfrm>
                        </wpg:grpSpPr>
                        <wps:wsp>
                          <wps:cNvPr id="61" name="Freeform 30"/>
                          <wps:cNvSpPr>
                            <a:spLocks/>
                          </wps:cNvSpPr>
                          <wps:spPr bwMode="auto">
                            <a:xfrm>
                              <a:off x="6480" y="674"/>
                              <a:ext cx="2" cy="292"/>
                            </a:xfrm>
                            <a:custGeom>
                              <a:avLst/>
                              <a:gdLst>
                                <a:gd name="T0" fmla="+- 0 674 674"/>
                                <a:gd name="T1" fmla="*/ 674 h 292"/>
                                <a:gd name="T2" fmla="+- 0 965 674"/>
                                <a:gd name="T3" fmla="*/ 965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2" name="Group 31"/>
                        <wpg:cNvGrpSpPr>
                          <a:grpSpLocks/>
                        </wpg:cNvGrpSpPr>
                        <wpg:grpSpPr bwMode="auto">
                          <a:xfrm>
                            <a:off x="4016" y="960"/>
                            <a:ext cx="2372" cy="2"/>
                            <a:chOff x="4016" y="960"/>
                            <a:chExt cx="2372" cy="2"/>
                          </a:xfrm>
                        </wpg:grpSpPr>
                        <wps:wsp>
                          <wps:cNvPr id="63" name="Freeform 32"/>
                          <wps:cNvSpPr>
                            <a:spLocks/>
                          </wps:cNvSpPr>
                          <wps:spPr bwMode="auto">
                            <a:xfrm>
                              <a:off x="4016" y="960"/>
                              <a:ext cx="2372" cy="2"/>
                            </a:xfrm>
                            <a:custGeom>
                              <a:avLst/>
                              <a:gdLst>
                                <a:gd name="T0" fmla="+- 0 4016 4016"/>
                                <a:gd name="T1" fmla="*/ T0 w 2372"/>
                                <a:gd name="T2" fmla="+- 0 6388 4016"/>
                                <a:gd name="T3" fmla="*/ T2 w 2372"/>
                              </a:gdLst>
                              <a:ahLst/>
                              <a:cxnLst>
                                <a:cxn ang="0">
                                  <a:pos x="T1" y="0"/>
                                </a:cxn>
                                <a:cxn ang="0">
                                  <a:pos x="T3" y="0"/>
                                </a:cxn>
                              </a:cxnLst>
                              <a:rect l="0" t="0" r="r" b="b"/>
                              <a:pathLst>
                                <a:path w="2372">
                                  <a:moveTo>
                                    <a:pt x="0" y="0"/>
                                  </a:moveTo>
                                  <a:lnTo>
                                    <a:pt x="2372"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24" name="Group 33"/>
                        <wpg:cNvGrpSpPr>
                          <a:grpSpLocks/>
                        </wpg:cNvGrpSpPr>
                        <wpg:grpSpPr bwMode="auto">
                          <a:xfrm>
                            <a:off x="3925" y="3294"/>
                            <a:ext cx="2" cy="464"/>
                            <a:chOff x="3925" y="3294"/>
                            <a:chExt cx="2" cy="464"/>
                          </a:xfrm>
                        </wpg:grpSpPr>
                        <wps:wsp>
                          <wps:cNvPr id="1025" name="Freeform 34"/>
                          <wps:cNvSpPr>
                            <a:spLocks/>
                          </wps:cNvSpPr>
                          <wps:spPr bwMode="auto">
                            <a:xfrm>
                              <a:off x="3925" y="3294"/>
                              <a:ext cx="2" cy="464"/>
                            </a:xfrm>
                            <a:custGeom>
                              <a:avLst/>
                              <a:gdLst>
                                <a:gd name="T0" fmla="+- 0 3294 3294"/>
                                <a:gd name="T1" fmla="*/ 3294 h 464"/>
                                <a:gd name="T2" fmla="+- 0 3757 3294"/>
                                <a:gd name="T3" fmla="*/ 3757 h 464"/>
                              </a:gdLst>
                              <a:ahLst/>
                              <a:cxnLst>
                                <a:cxn ang="0">
                                  <a:pos x="0" y="T1"/>
                                </a:cxn>
                                <a:cxn ang="0">
                                  <a:pos x="0" y="T3"/>
                                </a:cxn>
                              </a:cxnLst>
                              <a:rect l="0" t="0" r="r" b="b"/>
                              <a:pathLst>
                                <a:path h="464">
                                  <a:moveTo>
                                    <a:pt x="0" y="0"/>
                                  </a:moveTo>
                                  <a:lnTo>
                                    <a:pt x="0" y="463"/>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26" name="Group 35"/>
                        <wpg:cNvGrpSpPr>
                          <a:grpSpLocks/>
                        </wpg:cNvGrpSpPr>
                        <wpg:grpSpPr bwMode="auto">
                          <a:xfrm>
                            <a:off x="3925" y="3003"/>
                            <a:ext cx="2" cy="292"/>
                            <a:chOff x="3925" y="3003"/>
                            <a:chExt cx="2" cy="292"/>
                          </a:xfrm>
                        </wpg:grpSpPr>
                        <wps:wsp>
                          <wps:cNvPr id="1027" name="Freeform 36"/>
                          <wps:cNvSpPr>
                            <a:spLocks/>
                          </wps:cNvSpPr>
                          <wps:spPr bwMode="auto">
                            <a:xfrm>
                              <a:off x="3925" y="3003"/>
                              <a:ext cx="2" cy="292"/>
                            </a:xfrm>
                            <a:custGeom>
                              <a:avLst/>
                              <a:gdLst>
                                <a:gd name="T0" fmla="+- 0 3003 3003"/>
                                <a:gd name="T1" fmla="*/ 3003 h 292"/>
                                <a:gd name="T2" fmla="+- 0 3294 3003"/>
                                <a:gd name="T3" fmla="*/ 3294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28" name="Group 37"/>
                        <wpg:cNvGrpSpPr>
                          <a:grpSpLocks/>
                        </wpg:cNvGrpSpPr>
                        <wpg:grpSpPr bwMode="auto">
                          <a:xfrm>
                            <a:off x="3925" y="2712"/>
                            <a:ext cx="2" cy="292"/>
                            <a:chOff x="3925" y="2712"/>
                            <a:chExt cx="2" cy="292"/>
                          </a:xfrm>
                        </wpg:grpSpPr>
                        <wps:wsp>
                          <wps:cNvPr id="1029" name="Freeform 38"/>
                          <wps:cNvSpPr>
                            <a:spLocks/>
                          </wps:cNvSpPr>
                          <wps:spPr bwMode="auto">
                            <a:xfrm>
                              <a:off x="3925" y="2712"/>
                              <a:ext cx="2" cy="292"/>
                            </a:xfrm>
                            <a:custGeom>
                              <a:avLst/>
                              <a:gdLst>
                                <a:gd name="T0" fmla="+- 0 2712 2712"/>
                                <a:gd name="T1" fmla="*/ 2712 h 292"/>
                                <a:gd name="T2" fmla="+- 0 3003 2712"/>
                                <a:gd name="T3" fmla="*/ 3003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30" name="Group 39"/>
                        <wpg:cNvGrpSpPr>
                          <a:grpSpLocks/>
                        </wpg:cNvGrpSpPr>
                        <wpg:grpSpPr bwMode="auto">
                          <a:xfrm>
                            <a:off x="3925" y="2421"/>
                            <a:ext cx="2" cy="292"/>
                            <a:chOff x="3925" y="2421"/>
                            <a:chExt cx="2" cy="292"/>
                          </a:xfrm>
                        </wpg:grpSpPr>
                        <wps:wsp>
                          <wps:cNvPr id="1031" name="Freeform 40"/>
                          <wps:cNvSpPr>
                            <a:spLocks/>
                          </wps:cNvSpPr>
                          <wps:spPr bwMode="auto">
                            <a:xfrm>
                              <a:off x="3925" y="2421"/>
                              <a:ext cx="2" cy="292"/>
                            </a:xfrm>
                            <a:custGeom>
                              <a:avLst/>
                              <a:gdLst>
                                <a:gd name="T0" fmla="+- 0 2421 2421"/>
                                <a:gd name="T1" fmla="*/ 2421 h 292"/>
                                <a:gd name="T2" fmla="+- 0 2712 2421"/>
                                <a:gd name="T3" fmla="*/ 2712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33" name="Group 41"/>
                        <wpg:cNvGrpSpPr>
                          <a:grpSpLocks/>
                        </wpg:cNvGrpSpPr>
                        <wpg:grpSpPr bwMode="auto">
                          <a:xfrm>
                            <a:off x="3925" y="2129"/>
                            <a:ext cx="2" cy="292"/>
                            <a:chOff x="3925" y="2129"/>
                            <a:chExt cx="2" cy="292"/>
                          </a:xfrm>
                        </wpg:grpSpPr>
                        <wps:wsp>
                          <wps:cNvPr id="1034" name="Freeform 42"/>
                          <wps:cNvSpPr>
                            <a:spLocks/>
                          </wps:cNvSpPr>
                          <wps:spPr bwMode="auto">
                            <a:xfrm>
                              <a:off x="3925" y="2129"/>
                              <a:ext cx="2" cy="292"/>
                            </a:xfrm>
                            <a:custGeom>
                              <a:avLst/>
                              <a:gdLst>
                                <a:gd name="T0" fmla="+- 0 2129 2129"/>
                                <a:gd name="T1" fmla="*/ 2129 h 292"/>
                                <a:gd name="T2" fmla="+- 0 2421 2129"/>
                                <a:gd name="T3" fmla="*/ 2421 h 292"/>
                              </a:gdLst>
                              <a:ahLst/>
                              <a:cxnLst>
                                <a:cxn ang="0">
                                  <a:pos x="0" y="T1"/>
                                </a:cxn>
                                <a:cxn ang="0">
                                  <a:pos x="0" y="T3"/>
                                </a:cxn>
                              </a:cxnLst>
                              <a:rect l="0" t="0" r="r" b="b"/>
                              <a:pathLst>
                                <a:path h="292">
                                  <a:moveTo>
                                    <a:pt x="0" y="0"/>
                                  </a:moveTo>
                                  <a:lnTo>
                                    <a:pt x="0" y="292"/>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35" name="Group 43"/>
                        <wpg:cNvGrpSpPr>
                          <a:grpSpLocks/>
                        </wpg:cNvGrpSpPr>
                        <wpg:grpSpPr bwMode="auto">
                          <a:xfrm>
                            <a:off x="3925" y="1838"/>
                            <a:ext cx="2" cy="292"/>
                            <a:chOff x="3925" y="1838"/>
                            <a:chExt cx="2" cy="292"/>
                          </a:xfrm>
                        </wpg:grpSpPr>
                        <wps:wsp>
                          <wps:cNvPr id="1036" name="Freeform 44"/>
                          <wps:cNvSpPr>
                            <a:spLocks/>
                          </wps:cNvSpPr>
                          <wps:spPr bwMode="auto">
                            <a:xfrm>
                              <a:off x="3925" y="1838"/>
                              <a:ext cx="2" cy="292"/>
                            </a:xfrm>
                            <a:custGeom>
                              <a:avLst/>
                              <a:gdLst>
                                <a:gd name="T0" fmla="+- 0 1838 1838"/>
                                <a:gd name="T1" fmla="*/ 1838 h 292"/>
                                <a:gd name="T2" fmla="+- 0 2129 1838"/>
                                <a:gd name="T3" fmla="*/ 2129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37" name="Group 45"/>
                        <wpg:cNvGrpSpPr>
                          <a:grpSpLocks/>
                        </wpg:cNvGrpSpPr>
                        <wpg:grpSpPr bwMode="auto">
                          <a:xfrm>
                            <a:off x="3925" y="1547"/>
                            <a:ext cx="2" cy="292"/>
                            <a:chOff x="3925" y="1547"/>
                            <a:chExt cx="2" cy="292"/>
                          </a:xfrm>
                        </wpg:grpSpPr>
                        <wps:wsp>
                          <wps:cNvPr id="1039" name="Freeform 46"/>
                          <wps:cNvSpPr>
                            <a:spLocks/>
                          </wps:cNvSpPr>
                          <wps:spPr bwMode="auto">
                            <a:xfrm>
                              <a:off x="3925" y="1547"/>
                              <a:ext cx="2" cy="292"/>
                            </a:xfrm>
                            <a:custGeom>
                              <a:avLst/>
                              <a:gdLst>
                                <a:gd name="T0" fmla="+- 0 1547 1547"/>
                                <a:gd name="T1" fmla="*/ 1547 h 292"/>
                                <a:gd name="T2" fmla="+- 0 1838 1547"/>
                                <a:gd name="T3" fmla="*/ 1838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40" name="Group 47"/>
                        <wpg:cNvGrpSpPr>
                          <a:grpSpLocks/>
                        </wpg:cNvGrpSpPr>
                        <wpg:grpSpPr bwMode="auto">
                          <a:xfrm>
                            <a:off x="3925" y="1256"/>
                            <a:ext cx="2" cy="292"/>
                            <a:chOff x="3925" y="1256"/>
                            <a:chExt cx="2" cy="292"/>
                          </a:xfrm>
                        </wpg:grpSpPr>
                        <wps:wsp>
                          <wps:cNvPr id="1041" name="Freeform 48"/>
                          <wps:cNvSpPr>
                            <a:spLocks/>
                          </wps:cNvSpPr>
                          <wps:spPr bwMode="auto">
                            <a:xfrm>
                              <a:off x="3925" y="1256"/>
                              <a:ext cx="2" cy="292"/>
                            </a:xfrm>
                            <a:custGeom>
                              <a:avLst/>
                              <a:gdLst>
                                <a:gd name="T0" fmla="+- 0 1256 1256"/>
                                <a:gd name="T1" fmla="*/ 1256 h 292"/>
                                <a:gd name="T2" fmla="+- 0 1547 1256"/>
                                <a:gd name="T3" fmla="*/ 1547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42" name="Group 49"/>
                        <wpg:cNvGrpSpPr>
                          <a:grpSpLocks/>
                        </wpg:cNvGrpSpPr>
                        <wpg:grpSpPr bwMode="auto">
                          <a:xfrm>
                            <a:off x="3925" y="954"/>
                            <a:ext cx="2" cy="302"/>
                            <a:chOff x="3925" y="954"/>
                            <a:chExt cx="2" cy="302"/>
                          </a:xfrm>
                        </wpg:grpSpPr>
                        <wps:wsp>
                          <wps:cNvPr id="1043" name="Freeform 50"/>
                          <wps:cNvSpPr>
                            <a:spLocks/>
                          </wps:cNvSpPr>
                          <wps:spPr bwMode="auto">
                            <a:xfrm>
                              <a:off x="3925" y="954"/>
                              <a:ext cx="2" cy="302"/>
                            </a:xfrm>
                            <a:custGeom>
                              <a:avLst/>
                              <a:gdLst>
                                <a:gd name="T0" fmla="+- 0 954 954"/>
                                <a:gd name="T1" fmla="*/ 954 h 302"/>
                                <a:gd name="T2" fmla="+- 0 1256 954"/>
                                <a:gd name="T3" fmla="*/ 1256 h 302"/>
                              </a:gdLst>
                              <a:ahLst/>
                              <a:cxnLst>
                                <a:cxn ang="0">
                                  <a:pos x="0" y="T1"/>
                                </a:cxn>
                                <a:cxn ang="0">
                                  <a:pos x="0" y="T3"/>
                                </a:cxn>
                              </a:cxnLst>
                              <a:rect l="0" t="0" r="r" b="b"/>
                              <a:pathLst>
                                <a:path h="302">
                                  <a:moveTo>
                                    <a:pt x="0" y="0"/>
                                  </a:moveTo>
                                  <a:lnTo>
                                    <a:pt x="0" y="302"/>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44" name="Group 51"/>
                        <wpg:cNvGrpSpPr>
                          <a:grpSpLocks/>
                        </wpg:cNvGrpSpPr>
                        <wpg:grpSpPr bwMode="auto">
                          <a:xfrm>
                            <a:off x="3919" y="960"/>
                            <a:ext cx="98" cy="2"/>
                            <a:chOff x="3919" y="960"/>
                            <a:chExt cx="98" cy="2"/>
                          </a:xfrm>
                        </wpg:grpSpPr>
                        <wps:wsp>
                          <wps:cNvPr id="1045" name="Freeform 52"/>
                          <wps:cNvSpPr>
                            <a:spLocks/>
                          </wps:cNvSpPr>
                          <wps:spPr bwMode="auto">
                            <a:xfrm>
                              <a:off x="3919" y="960"/>
                              <a:ext cx="98" cy="2"/>
                            </a:xfrm>
                            <a:custGeom>
                              <a:avLst/>
                              <a:gdLst>
                                <a:gd name="T0" fmla="+- 0 3919 3919"/>
                                <a:gd name="T1" fmla="*/ T0 w 98"/>
                                <a:gd name="T2" fmla="+- 0 4016 3919"/>
                                <a:gd name="T3" fmla="*/ T2 w 98"/>
                              </a:gdLst>
                              <a:ahLst/>
                              <a:cxnLst>
                                <a:cxn ang="0">
                                  <a:pos x="T1" y="0"/>
                                </a:cxn>
                                <a:cxn ang="0">
                                  <a:pos x="T3" y="0"/>
                                </a:cxn>
                              </a:cxnLst>
                              <a:rect l="0" t="0" r="r" b="b"/>
                              <a:pathLst>
                                <a:path w="98">
                                  <a:moveTo>
                                    <a:pt x="0" y="0"/>
                                  </a:moveTo>
                                  <a:lnTo>
                                    <a:pt x="9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46" name="Group 53"/>
                        <wpg:cNvGrpSpPr>
                          <a:grpSpLocks/>
                        </wpg:cNvGrpSpPr>
                        <wpg:grpSpPr bwMode="auto">
                          <a:xfrm>
                            <a:off x="3833" y="960"/>
                            <a:ext cx="98" cy="2"/>
                            <a:chOff x="3833" y="960"/>
                            <a:chExt cx="98" cy="2"/>
                          </a:xfrm>
                        </wpg:grpSpPr>
                        <wps:wsp>
                          <wps:cNvPr id="1047" name="Freeform 54"/>
                          <wps:cNvSpPr>
                            <a:spLocks/>
                          </wps:cNvSpPr>
                          <wps:spPr bwMode="auto">
                            <a:xfrm>
                              <a:off x="3833" y="960"/>
                              <a:ext cx="98" cy="2"/>
                            </a:xfrm>
                            <a:custGeom>
                              <a:avLst/>
                              <a:gdLst>
                                <a:gd name="T0" fmla="+- 0 3833 3833"/>
                                <a:gd name="T1" fmla="*/ T0 w 98"/>
                                <a:gd name="T2" fmla="+- 0 3930 3833"/>
                                <a:gd name="T3" fmla="*/ T2 w 98"/>
                              </a:gdLst>
                              <a:ahLst/>
                              <a:cxnLst>
                                <a:cxn ang="0">
                                  <a:pos x="T1" y="0"/>
                                </a:cxn>
                                <a:cxn ang="0">
                                  <a:pos x="T3" y="0"/>
                                </a:cxn>
                              </a:cxnLst>
                              <a:rect l="0" t="0" r="r" b="b"/>
                              <a:pathLst>
                                <a:path w="98">
                                  <a:moveTo>
                                    <a:pt x="0" y="0"/>
                                  </a:moveTo>
                                  <a:lnTo>
                                    <a:pt x="9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48" name="Group 55"/>
                        <wpg:cNvGrpSpPr>
                          <a:grpSpLocks/>
                        </wpg:cNvGrpSpPr>
                        <wpg:grpSpPr bwMode="auto">
                          <a:xfrm>
                            <a:off x="3925" y="674"/>
                            <a:ext cx="2" cy="292"/>
                            <a:chOff x="3925" y="674"/>
                            <a:chExt cx="2" cy="292"/>
                          </a:xfrm>
                        </wpg:grpSpPr>
                        <wps:wsp>
                          <wps:cNvPr id="1049" name="Freeform 56"/>
                          <wps:cNvSpPr>
                            <a:spLocks/>
                          </wps:cNvSpPr>
                          <wps:spPr bwMode="auto">
                            <a:xfrm>
                              <a:off x="3925" y="674"/>
                              <a:ext cx="2" cy="292"/>
                            </a:xfrm>
                            <a:custGeom>
                              <a:avLst/>
                              <a:gdLst>
                                <a:gd name="T0" fmla="+- 0 674 674"/>
                                <a:gd name="T1" fmla="*/ 674 h 292"/>
                                <a:gd name="T2" fmla="+- 0 965 674"/>
                                <a:gd name="T3" fmla="*/ 965 h 292"/>
                              </a:gdLst>
                              <a:ahLst/>
                              <a:cxnLst>
                                <a:cxn ang="0">
                                  <a:pos x="0" y="T1"/>
                                </a:cxn>
                                <a:cxn ang="0">
                                  <a:pos x="0" y="T3"/>
                                </a:cxn>
                              </a:cxnLst>
                              <a:rect l="0" t="0" r="r" b="b"/>
                              <a:pathLst>
                                <a:path h="292">
                                  <a:moveTo>
                                    <a:pt x="0" y="0"/>
                                  </a:moveTo>
                                  <a:lnTo>
                                    <a:pt x="0" y="291"/>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50" name="Group 57"/>
                        <wpg:cNvGrpSpPr>
                          <a:grpSpLocks/>
                        </wpg:cNvGrpSpPr>
                        <wpg:grpSpPr bwMode="auto">
                          <a:xfrm>
                            <a:off x="6" y="960"/>
                            <a:ext cx="3828" cy="2"/>
                            <a:chOff x="6" y="960"/>
                            <a:chExt cx="3828" cy="2"/>
                          </a:xfrm>
                        </wpg:grpSpPr>
                        <wps:wsp>
                          <wps:cNvPr id="1051" name="Freeform 58"/>
                          <wps:cNvSpPr>
                            <a:spLocks/>
                          </wps:cNvSpPr>
                          <wps:spPr bwMode="auto">
                            <a:xfrm>
                              <a:off x="6" y="960"/>
                              <a:ext cx="3828" cy="2"/>
                            </a:xfrm>
                            <a:custGeom>
                              <a:avLst/>
                              <a:gdLst>
                                <a:gd name="T0" fmla="+- 0 6 6"/>
                                <a:gd name="T1" fmla="*/ T0 w 3828"/>
                                <a:gd name="T2" fmla="+- 0 3833 6"/>
                                <a:gd name="T3" fmla="*/ T2 w 3828"/>
                              </a:gdLst>
                              <a:ahLst/>
                              <a:cxnLst>
                                <a:cxn ang="0">
                                  <a:pos x="T1" y="0"/>
                                </a:cxn>
                                <a:cxn ang="0">
                                  <a:pos x="T3" y="0"/>
                                </a:cxn>
                              </a:cxnLst>
                              <a:rect l="0" t="0" r="r" b="b"/>
                              <a:pathLst>
                                <a:path w="3828">
                                  <a:moveTo>
                                    <a:pt x="0" y="0"/>
                                  </a:moveTo>
                                  <a:lnTo>
                                    <a:pt x="3827" y="0"/>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52" name="Group 59"/>
                        <wpg:cNvGrpSpPr>
                          <a:grpSpLocks/>
                        </wpg:cNvGrpSpPr>
                        <wpg:grpSpPr bwMode="auto">
                          <a:xfrm>
                            <a:off x="6480" y="6"/>
                            <a:ext cx="2" cy="669"/>
                            <a:chOff x="6480" y="6"/>
                            <a:chExt cx="2" cy="669"/>
                          </a:xfrm>
                        </wpg:grpSpPr>
                        <wps:wsp>
                          <wps:cNvPr id="1053" name="Freeform 60"/>
                          <wps:cNvSpPr>
                            <a:spLocks/>
                          </wps:cNvSpPr>
                          <wps:spPr bwMode="auto">
                            <a:xfrm>
                              <a:off x="6480" y="6"/>
                              <a:ext cx="2" cy="669"/>
                            </a:xfrm>
                            <a:custGeom>
                              <a:avLst/>
                              <a:gdLst>
                                <a:gd name="T0" fmla="+- 0 6 6"/>
                                <a:gd name="T1" fmla="*/ 6 h 669"/>
                                <a:gd name="T2" fmla="+- 0 674 6"/>
                                <a:gd name="T3" fmla="*/ 674 h 669"/>
                              </a:gdLst>
                              <a:ahLst/>
                              <a:cxnLst>
                                <a:cxn ang="0">
                                  <a:pos x="0" y="T1"/>
                                </a:cxn>
                                <a:cxn ang="0">
                                  <a:pos x="0" y="T3"/>
                                </a:cxn>
                              </a:cxnLst>
                              <a:rect l="0" t="0" r="r" b="b"/>
                              <a:pathLst>
                                <a:path h="669">
                                  <a:moveTo>
                                    <a:pt x="0" y="0"/>
                                  </a:moveTo>
                                  <a:lnTo>
                                    <a:pt x="0" y="668"/>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54" name="Group 61"/>
                        <wpg:cNvGrpSpPr>
                          <a:grpSpLocks/>
                        </wpg:cNvGrpSpPr>
                        <wpg:grpSpPr bwMode="auto">
                          <a:xfrm>
                            <a:off x="3925" y="6"/>
                            <a:ext cx="2" cy="669"/>
                            <a:chOff x="3925" y="6"/>
                            <a:chExt cx="2" cy="669"/>
                          </a:xfrm>
                        </wpg:grpSpPr>
                        <wps:wsp>
                          <wps:cNvPr id="1055" name="Freeform 62"/>
                          <wps:cNvSpPr>
                            <a:spLocks/>
                          </wps:cNvSpPr>
                          <wps:spPr bwMode="auto">
                            <a:xfrm>
                              <a:off x="3925" y="6"/>
                              <a:ext cx="2" cy="669"/>
                            </a:xfrm>
                            <a:custGeom>
                              <a:avLst/>
                              <a:gdLst>
                                <a:gd name="T0" fmla="+- 0 6 6"/>
                                <a:gd name="T1" fmla="*/ 6 h 669"/>
                                <a:gd name="T2" fmla="+- 0 674 6"/>
                                <a:gd name="T3" fmla="*/ 674 h 669"/>
                              </a:gdLst>
                              <a:ahLst/>
                              <a:cxnLst>
                                <a:cxn ang="0">
                                  <a:pos x="0" y="T1"/>
                                </a:cxn>
                                <a:cxn ang="0">
                                  <a:pos x="0" y="T3"/>
                                </a:cxn>
                              </a:cxnLst>
                              <a:rect l="0" t="0" r="r" b="b"/>
                              <a:pathLst>
                                <a:path h="669">
                                  <a:moveTo>
                                    <a:pt x="0" y="0"/>
                                  </a:moveTo>
                                  <a:lnTo>
                                    <a:pt x="0" y="668"/>
                                  </a:lnTo>
                                </a:path>
                              </a:pathLst>
                            </a:custGeom>
                            <a:noFill/>
                            <a:ln w="6846">
                              <a:solidFill>
                                <a:srgbClr val="BABABA"/>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6" name="Group 63"/>
                        <wpg:cNvGrpSpPr>
                          <a:grpSpLocks/>
                        </wpg:cNvGrpSpPr>
                        <wpg:grpSpPr bwMode="auto">
                          <a:xfrm>
                            <a:off x="5138" y="1051"/>
                            <a:ext cx="130" cy="130"/>
                            <a:chOff x="5138" y="1051"/>
                            <a:chExt cx="130" cy="130"/>
                          </a:xfrm>
                        </wpg:grpSpPr>
                        <wps:wsp>
                          <wps:cNvPr id="257" name="Freeform 64"/>
                          <wps:cNvSpPr>
                            <a:spLocks/>
                          </wps:cNvSpPr>
                          <wps:spPr bwMode="auto">
                            <a:xfrm>
                              <a:off x="5138" y="1051"/>
                              <a:ext cx="130" cy="130"/>
                            </a:xfrm>
                            <a:custGeom>
                              <a:avLst/>
                              <a:gdLst>
                                <a:gd name="T0" fmla="+- 0 5251 5138"/>
                                <a:gd name="T1" fmla="*/ T0 w 130"/>
                                <a:gd name="T2" fmla="+- 0 1181 1051"/>
                                <a:gd name="T3" fmla="*/ 1181 h 130"/>
                                <a:gd name="T4" fmla="+- 0 5153 5138"/>
                                <a:gd name="T5" fmla="*/ T4 w 130"/>
                                <a:gd name="T6" fmla="+- 0 1181 1051"/>
                                <a:gd name="T7" fmla="*/ 1181 h 130"/>
                                <a:gd name="T8" fmla="+- 0 5148 5138"/>
                                <a:gd name="T9" fmla="*/ T8 w 130"/>
                                <a:gd name="T10" fmla="+- 0 1179 1051"/>
                                <a:gd name="T11" fmla="*/ 1179 h 130"/>
                                <a:gd name="T12" fmla="+- 0 5140 5138"/>
                                <a:gd name="T13" fmla="*/ T12 w 130"/>
                                <a:gd name="T14" fmla="+- 0 1170 1051"/>
                                <a:gd name="T15" fmla="*/ 1170 h 130"/>
                                <a:gd name="T16" fmla="+- 0 5138 5138"/>
                                <a:gd name="T17" fmla="*/ T16 w 130"/>
                                <a:gd name="T18" fmla="+- 0 1165 1051"/>
                                <a:gd name="T19" fmla="*/ 1165 h 130"/>
                                <a:gd name="T20" fmla="+- 0 5138 5138"/>
                                <a:gd name="T21" fmla="*/ T20 w 130"/>
                                <a:gd name="T22" fmla="+- 0 1067 1051"/>
                                <a:gd name="T23" fmla="*/ 1067 h 130"/>
                                <a:gd name="T24" fmla="+- 0 5140 5138"/>
                                <a:gd name="T25" fmla="*/ T24 w 130"/>
                                <a:gd name="T26" fmla="+- 0 1062 1051"/>
                                <a:gd name="T27" fmla="*/ 1062 h 130"/>
                                <a:gd name="T28" fmla="+- 0 5148 5138"/>
                                <a:gd name="T29" fmla="*/ T28 w 130"/>
                                <a:gd name="T30" fmla="+- 0 1053 1051"/>
                                <a:gd name="T31" fmla="*/ 1053 h 130"/>
                                <a:gd name="T32" fmla="+- 0 5153 5138"/>
                                <a:gd name="T33" fmla="*/ T32 w 130"/>
                                <a:gd name="T34" fmla="+- 0 1051 1051"/>
                                <a:gd name="T35" fmla="*/ 1051 h 130"/>
                                <a:gd name="T36" fmla="+- 0 5251 5138"/>
                                <a:gd name="T37" fmla="*/ T36 w 130"/>
                                <a:gd name="T38" fmla="+- 0 1051 1051"/>
                                <a:gd name="T39" fmla="*/ 1051 h 130"/>
                                <a:gd name="T40" fmla="+- 0 5256 5138"/>
                                <a:gd name="T41" fmla="*/ T40 w 130"/>
                                <a:gd name="T42" fmla="+- 0 1053 1051"/>
                                <a:gd name="T43" fmla="*/ 1053 h 130"/>
                                <a:gd name="T44" fmla="+- 0 5265 5138"/>
                                <a:gd name="T45" fmla="*/ T44 w 130"/>
                                <a:gd name="T46" fmla="+- 0 1062 1051"/>
                                <a:gd name="T47" fmla="*/ 1062 h 130"/>
                                <a:gd name="T48" fmla="+- 0 5267 5138"/>
                                <a:gd name="T49" fmla="*/ T48 w 130"/>
                                <a:gd name="T50" fmla="+- 0 1067 1051"/>
                                <a:gd name="T51" fmla="*/ 1067 h 130"/>
                                <a:gd name="T52" fmla="+- 0 5267 5138"/>
                                <a:gd name="T53" fmla="*/ T52 w 130"/>
                                <a:gd name="T54" fmla="+- 0 1165 1051"/>
                                <a:gd name="T55" fmla="*/ 1165 h 130"/>
                                <a:gd name="T56" fmla="+- 0 5265 5138"/>
                                <a:gd name="T57" fmla="*/ T56 w 130"/>
                                <a:gd name="T58" fmla="+- 0 1170 1051"/>
                                <a:gd name="T59" fmla="*/ 1170 h 130"/>
                                <a:gd name="T60" fmla="+- 0 5256 5138"/>
                                <a:gd name="T61" fmla="*/ T60 w 130"/>
                                <a:gd name="T62" fmla="+- 0 1179 1051"/>
                                <a:gd name="T63" fmla="*/ 1179 h 130"/>
                                <a:gd name="T64" fmla="+- 0 5251 5138"/>
                                <a:gd name="T65" fmla="*/ T64 w 130"/>
                                <a:gd name="T66" fmla="+- 0 1181 1051"/>
                                <a:gd name="T67" fmla="*/ 118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30"/>
                                  </a:moveTo>
                                  <a:lnTo>
                                    <a:pt x="15" y="130"/>
                                  </a:lnTo>
                                  <a:lnTo>
                                    <a:pt x="10" y="128"/>
                                  </a:lnTo>
                                  <a:lnTo>
                                    <a:pt x="2" y="119"/>
                                  </a:lnTo>
                                  <a:lnTo>
                                    <a:pt x="0" y="114"/>
                                  </a:lnTo>
                                  <a:lnTo>
                                    <a:pt x="0" y="16"/>
                                  </a:lnTo>
                                  <a:lnTo>
                                    <a:pt x="2" y="11"/>
                                  </a:lnTo>
                                  <a:lnTo>
                                    <a:pt x="10" y="2"/>
                                  </a:lnTo>
                                  <a:lnTo>
                                    <a:pt x="15" y="0"/>
                                  </a:lnTo>
                                  <a:lnTo>
                                    <a:pt x="113" y="0"/>
                                  </a:lnTo>
                                  <a:lnTo>
                                    <a:pt x="118" y="2"/>
                                  </a:lnTo>
                                  <a:lnTo>
                                    <a:pt x="127" y="11"/>
                                  </a:lnTo>
                                  <a:lnTo>
                                    <a:pt x="129" y="16"/>
                                  </a:lnTo>
                                  <a:lnTo>
                                    <a:pt x="129" y="114"/>
                                  </a:lnTo>
                                  <a:lnTo>
                                    <a:pt x="127" y="119"/>
                                  </a:lnTo>
                                  <a:lnTo>
                                    <a:pt x="118" y="128"/>
                                  </a:lnTo>
                                  <a:lnTo>
                                    <a:pt x="113"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8" name="Picture 6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38" y="1041"/>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259" name="Group 66"/>
                        <wpg:cNvGrpSpPr>
                          <a:grpSpLocks/>
                        </wpg:cNvGrpSpPr>
                        <wpg:grpSpPr bwMode="auto">
                          <a:xfrm>
                            <a:off x="5143" y="1046"/>
                            <a:ext cx="119" cy="119"/>
                            <a:chOff x="5143" y="1046"/>
                            <a:chExt cx="119" cy="119"/>
                          </a:xfrm>
                        </wpg:grpSpPr>
                        <wps:wsp>
                          <wps:cNvPr id="260" name="Freeform 67"/>
                          <wps:cNvSpPr>
                            <a:spLocks/>
                          </wps:cNvSpPr>
                          <wps:spPr bwMode="auto">
                            <a:xfrm>
                              <a:off x="5143" y="1046"/>
                              <a:ext cx="119" cy="119"/>
                            </a:xfrm>
                            <a:custGeom>
                              <a:avLst/>
                              <a:gdLst>
                                <a:gd name="T0" fmla="+- 0 5143 5143"/>
                                <a:gd name="T1" fmla="*/ T0 w 119"/>
                                <a:gd name="T2" fmla="+- 0 1143 1046"/>
                                <a:gd name="T3" fmla="*/ 1143 h 119"/>
                                <a:gd name="T4" fmla="+- 0 5143 5143"/>
                                <a:gd name="T5" fmla="*/ T4 w 119"/>
                                <a:gd name="T6" fmla="+- 0 1067 1046"/>
                                <a:gd name="T7" fmla="*/ 1067 h 119"/>
                                <a:gd name="T8" fmla="+- 0 5143 5143"/>
                                <a:gd name="T9" fmla="*/ T8 w 119"/>
                                <a:gd name="T10" fmla="+- 0 1062 1046"/>
                                <a:gd name="T11" fmla="*/ 1062 h 119"/>
                                <a:gd name="T12" fmla="+- 0 5145 5143"/>
                                <a:gd name="T13" fmla="*/ T12 w 119"/>
                                <a:gd name="T14" fmla="+- 0 1056 1046"/>
                                <a:gd name="T15" fmla="*/ 1056 h 119"/>
                                <a:gd name="T16" fmla="+- 0 5149 5143"/>
                                <a:gd name="T17" fmla="*/ T16 w 119"/>
                                <a:gd name="T18" fmla="+- 0 1052 1046"/>
                                <a:gd name="T19" fmla="*/ 1052 h 119"/>
                                <a:gd name="T20" fmla="+- 0 5153 5143"/>
                                <a:gd name="T21" fmla="*/ T20 w 119"/>
                                <a:gd name="T22" fmla="+- 0 1048 1046"/>
                                <a:gd name="T23" fmla="*/ 1048 h 119"/>
                                <a:gd name="T24" fmla="+- 0 5159 5143"/>
                                <a:gd name="T25" fmla="*/ T24 w 119"/>
                                <a:gd name="T26" fmla="+- 0 1046 1046"/>
                                <a:gd name="T27" fmla="*/ 1046 h 119"/>
                                <a:gd name="T28" fmla="+- 0 5164 5143"/>
                                <a:gd name="T29" fmla="*/ T28 w 119"/>
                                <a:gd name="T30" fmla="+- 0 1046 1046"/>
                                <a:gd name="T31" fmla="*/ 1046 h 119"/>
                                <a:gd name="T32" fmla="+- 0 5240 5143"/>
                                <a:gd name="T33" fmla="*/ T32 w 119"/>
                                <a:gd name="T34" fmla="+- 0 1046 1046"/>
                                <a:gd name="T35" fmla="*/ 1046 h 119"/>
                                <a:gd name="T36" fmla="+- 0 5246 5143"/>
                                <a:gd name="T37" fmla="*/ T36 w 119"/>
                                <a:gd name="T38" fmla="+- 0 1046 1046"/>
                                <a:gd name="T39" fmla="*/ 1046 h 119"/>
                                <a:gd name="T40" fmla="+- 0 5251 5143"/>
                                <a:gd name="T41" fmla="*/ T40 w 119"/>
                                <a:gd name="T42" fmla="+- 0 1048 1046"/>
                                <a:gd name="T43" fmla="*/ 1048 h 119"/>
                                <a:gd name="T44" fmla="+- 0 5255 5143"/>
                                <a:gd name="T45" fmla="*/ T44 w 119"/>
                                <a:gd name="T46" fmla="+- 0 1052 1046"/>
                                <a:gd name="T47" fmla="*/ 1052 h 119"/>
                                <a:gd name="T48" fmla="+- 0 5259 5143"/>
                                <a:gd name="T49" fmla="*/ T48 w 119"/>
                                <a:gd name="T50" fmla="+- 0 1056 1046"/>
                                <a:gd name="T51" fmla="*/ 1056 h 119"/>
                                <a:gd name="T52" fmla="+- 0 5262 5143"/>
                                <a:gd name="T53" fmla="*/ T52 w 119"/>
                                <a:gd name="T54" fmla="+- 0 1062 1046"/>
                                <a:gd name="T55" fmla="*/ 1062 h 119"/>
                                <a:gd name="T56" fmla="+- 0 5262 5143"/>
                                <a:gd name="T57" fmla="*/ T56 w 119"/>
                                <a:gd name="T58" fmla="+- 0 1067 1046"/>
                                <a:gd name="T59" fmla="*/ 1067 h 119"/>
                                <a:gd name="T60" fmla="+- 0 5262 5143"/>
                                <a:gd name="T61" fmla="*/ T60 w 119"/>
                                <a:gd name="T62" fmla="+- 0 1143 1046"/>
                                <a:gd name="T63" fmla="*/ 1143 h 119"/>
                                <a:gd name="T64" fmla="+- 0 5240 5143"/>
                                <a:gd name="T65" fmla="*/ T64 w 119"/>
                                <a:gd name="T66" fmla="+- 0 1165 1046"/>
                                <a:gd name="T67" fmla="*/ 1165 h 119"/>
                                <a:gd name="T68" fmla="+- 0 5164 5143"/>
                                <a:gd name="T69" fmla="*/ T68 w 119"/>
                                <a:gd name="T70" fmla="+- 0 1165 1046"/>
                                <a:gd name="T71" fmla="*/ 1165 h 119"/>
                                <a:gd name="T72" fmla="+- 0 5143 5143"/>
                                <a:gd name="T73" fmla="*/ T72 w 119"/>
                                <a:gd name="T74" fmla="+- 0 1149 1046"/>
                                <a:gd name="T75" fmla="*/ 1149 h 119"/>
                                <a:gd name="T76" fmla="+- 0 5143 5143"/>
                                <a:gd name="T77" fmla="*/ T76 w 119"/>
                                <a:gd name="T78" fmla="+- 0 1143 1046"/>
                                <a:gd name="T79" fmla="*/ 114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1"/>
                                  </a:lnTo>
                                  <a:lnTo>
                                    <a:pt x="0" y="16"/>
                                  </a:lnTo>
                                  <a:lnTo>
                                    <a:pt x="2" y="10"/>
                                  </a:lnTo>
                                  <a:lnTo>
                                    <a:pt x="6" y="6"/>
                                  </a:lnTo>
                                  <a:lnTo>
                                    <a:pt x="10" y="2"/>
                                  </a:lnTo>
                                  <a:lnTo>
                                    <a:pt x="16" y="0"/>
                                  </a:lnTo>
                                  <a:lnTo>
                                    <a:pt x="21" y="0"/>
                                  </a:lnTo>
                                  <a:lnTo>
                                    <a:pt x="97" y="0"/>
                                  </a:lnTo>
                                  <a:lnTo>
                                    <a:pt x="103" y="0"/>
                                  </a:lnTo>
                                  <a:lnTo>
                                    <a:pt x="108" y="2"/>
                                  </a:lnTo>
                                  <a:lnTo>
                                    <a:pt x="112" y="6"/>
                                  </a:lnTo>
                                  <a:lnTo>
                                    <a:pt x="116" y="10"/>
                                  </a:lnTo>
                                  <a:lnTo>
                                    <a:pt x="119" y="16"/>
                                  </a:lnTo>
                                  <a:lnTo>
                                    <a:pt x="119" y="21"/>
                                  </a:lnTo>
                                  <a:lnTo>
                                    <a:pt x="119" y="97"/>
                                  </a:lnTo>
                                  <a:lnTo>
                                    <a:pt x="97" y="119"/>
                                  </a:lnTo>
                                  <a:lnTo>
                                    <a:pt x="21"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1" name="Group 68"/>
                        <wpg:cNvGrpSpPr>
                          <a:grpSpLocks/>
                        </wpg:cNvGrpSpPr>
                        <wpg:grpSpPr bwMode="auto">
                          <a:xfrm>
                            <a:off x="8005" y="1051"/>
                            <a:ext cx="130" cy="130"/>
                            <a:chOff x="8005" y="1051"/>
                            <a:chExt cx="130" cy="130"/>
                          </a:xfrm>
                        </wpg:grpSpPr>
                        <wps:wsp>
                          <wps:cNvPr id="262" name="Freeform 69"/>
                          <wps:cNvSpPr>
                            <a:spLocks/>
                          </wps:cNvSpPr>
                          <wps:spPr bwMode="auto">
                            <a:xfrm>
                              <a:off x="8005" y="1051"/>
                              <a:ext cx="130" cy="130"/>
                            </a:xfrm>
                            <a:custGeom>
                              <a:avLst/>
                              <a:gdLst>
                                <a:gd name="T0" fmla="+- 0 8119 8005"/>
                                <a:gd name="T1" fmla="*/ T0 w 130"/>
                                <a:gd name="T2" fmla="+- 0 1181 1051"/>
                                <a:gd name="T3" fmla="*/ 1181 h 130"/>
                                <a:gd name="T4" fmla="+- 0 8021 8005"/>
                                <a:gd name="T5" fmla="*/ T4 w 130"/>
                                <a:gd name="T6" fmla="+- 0 1181 1051"/>
                                <a:gd name="T7" fmla="*/ 1181 h 130"/>
                                <a:gd name="T8" fmla="+- 0 8016 8005"/>
                                <a:gd name="T9" fmla="*/ T8 w 130"/>
                                <a:gd name="T10" fmla="+- 0 1179 1051"/>
                                <a:gd name="T11" fmla="*/ 1179 h 130"/>
                                <a:gd name="T12" fmla="+- 0 8008 8005"/>
                                <a:gd name="T13" fmla="*/ T12 w 130"/>
                                <a:gd name="T14" fmla="+- 0 1170 1051"/>
                                <a:gd name="T15" fmla="*/ 1170 h 130"/>
                                <a:gd name="T16" fmla="+- 0 8005 8005"/>
                                <a:gd name="T17" fmla="*/ T16 w 130"/>
                                <a:gd name="T18" fmla="+- 0 1165 1051"/>
                                <a:gd name="T19" fmla="*/ 1165 h 130"/>
                                <a:gd name="T20" fmla="+- 0 8005 8005"/>
                                <a:gd name="T21" fmla="*/ T20 w 130"/>
                                <a:gd name="T22" fmla="+- 0 1067 1051"/>
                                <a:gd name="T23" fmla="*/ 1067 h 130"/>
                                <a:gd name="T24" fmla="+- 0 8008 8005"/>
                                <a:gd name="T25" fmla="*/ T24 w 130"/>
                                <a:gd name="T26" fmla="+- 0 1062 1051"/>
                                <a:gd name="T27" fmla="*/ 1062 h 130"/>
                                <a:gd name="T28" fmla="+- 0 8016 8005"/>
                                <a:gd name="T29" fmla="*/ T28 w 130"/>
                                <a:gd name="T30" fmla="+- 0 1053 1051"/>
                                <a:gd name="T31" fmla="*/ 1053 h 130"/>
                                <a:gd name="T32" fmla="+- 0 8021 8005"/>
                                <a:gd name="T33" fmla="*/ T32 w 130"/>
                                <a:gd name="T34" fmla="+- 0 1051 1051"/>
                                <a:gd name="T35" fmla="*/ 1051 h 130"/>
                                <a:gd name="T36" fmla="+- 0 8119 8005"/>
                                <a:gd name="T37" fmla="*/ T36 w 130"/>
                                <a:gd name="T38" fmla="+- 0 1051 1051"/>
                                <a:gd name="T39" fmla="*/ 1051 h 130"/>
                                <a:gd name="T40" fmla="+- 0 8124 8005"/>
                                <a:gd name="T41" fmla="*/ T40 w 130"/>
                                <a:gd name="T42" fmla="+- 0 1053 1051"/>
                                <a:gd name="T43" fmla="*/ 1053 h 130"/>
                                <a:gd name="T44" fmla="+- 0 8133 8005"/>
                                <a:gd name="T45" fmla="*/ T44 w 130"/>
                                <a:gd name="T46" fmla="+- 0 1062 1051"/>
                                <a:gd name="T47" fmla="*/ 1062 h 130"/>
                                <a:gd name="T48" fmla="+- 0 8135 8005"/>
                                <a:gd name="T49" fmla="*/ T48 w 130"/>
                                <a:gd name="T50" fmla="+- 0 1067 1051"/>
                                <a:gd name="T51" fmla="*/ 1067 h 130"/>
                                <a:gd name="T52" fmla="+- 0 8135 8005"/>
                                <a:gd name="T53" fmla="*/ T52 w 130"/>
                                <a:gd name="T54" fmla="+- 0 1165 1051"/>
                                <a:gd name="T55" fmla="*/ 1165 h 130"/>
                                <a:gd name="T56" fmla="+- 0 8133 8005"/>
                                <a:gd name="T57" fmla="*/ T56 w 130"/>
                                <a:gd name="T58" fmla="+- 0 1170 1051"/>
                                <a:gd name="T59" fmla="*/ 1170 h 130"/>
                                <a:gd name="T60" fmla="+- 0 8124 8005"/>
                                <a:gd name="T61" fmla="*/ T60 w 130"/>
                                <a:gd name="T62" fmla="+- 0 1179 1051"/>
                                <a:gd name="T63" fmla="*/ 1179 h 130"/>
                                <a:gd name="T64" fmla="+- 0 8119 8005"/>
                                <a:gd name="T65" fmla="*/ T64 w 130"/>
                                <a:gd name="T66" fmla="+- 0 1181 1051"/>
                                <a:gd name="T67" fmla="*/ 118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4" y="130"/>
                                  </a:moveTo>
                                  <a:lnTo>
                                    <a:pt x="16" y="130"/>
                                  </a:lnTo>
                                  <a:lnTo>
                                    <a:pt x="11" y="128"/>
                                  </a:lnTo>
                                  <a:lnTo>
                                    <a:pt x="3" y="119"/>
                                  </a:lnTo>
                                  <a:lnTo>
                                    <a:pt x="0" y="114"/>
                                  </a:lnTo>
                                  <a:lnTo>
                                    <a:pt x="0" y="16"/>
                                  </a:lnTo>
                                  <a:lnTo>
                                    <a:pt x="3" y="11"/>
                                  </a:lnTo>
                                  <a:lnTo>
                                    <a:pt x="11" y="2"/>
                                  </a:lnTo>
                                  <a:lnTo>
                                    <a:pt x="16" y="0"/>
                                  </a:lnTo>
                                  <a:lnTo>
                                    <a:pt x="114" y="0"/>
                                  </a:lnTo>
                                  <a:lnTo>
                                    <a:pt x="119" y="2"/>
                                  </a:lnTo>
                                  <a:lnTo>
                                    <a:pt x="128" y="11"/>
                                  </a:lnTo>
                                  <a:lnTo>
                                    <a:pt x="130" y="16"/>
                                  </a:lnTo>
                                  <a:lnTo>
                                    <a:pt x="130" y="114"/>
                                  </a:lnTo>
                                  <a:lnTo>
                                    <a:pt x="128" y="119"/>
                                  </a:lnTo>
                                  <a:lnTo>
                                    <a:pt x="119" y="128"/>
                                  </a:lnTo>
                                  <a:lnTo>
                                    <a:pt x="114"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7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05" y="1041"/>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264" name="Group 71"/>
                        <wpg:cNvGrpSpPr>
                          <a:grpSpLocks/>
                        </wpg:cNvGrpSpPr>
                        <wpg:grpSpPr bwMode="auto">
                          <a:xfrm>
                            <a:off x="8011" y="1046"/>
                            <a:ext cx="119" cy="119"/>
                            <a:chOff x="8011" y="1046"/>
                            <a:chExt cx="119" cy="119"/>
                          </a:xfrm>
                        </wpg:grpSpPr>
                        <wps:wsp>
                          <wps:cNvPr id="265" name="Freeform 72"/>
                          <wps:cNvSpPr>
                            <a:spLocks/>
                          </wps:cNvSpPr>
                          <wps:spPr bwMode="auto">
                            <a:xfrm>
                              <a:off x="8011" y="1046"/>
                              <a:ext cx="119" cy="119"/>
                            </a:xfrm>
                            <a:custGeom>
                              <a:avLst/>
                              <a:gdLst>
                                <a:gd name="T0" fmla="+- 0 8011 8011"/>
                                <a:gd name="T1" fmla="*/ T0 w 119"/>
                                <a:gd name="T2" fmla="+- 0 1143 1046"/>
                                <a:gd name="T3" fmla="*/ 1143 h 119"/>
                                <a:gd name="T4" fmla="+- 0 8011 8011"/>
                                <a:gd name="T5" fmla="*/ T4 w 119"/>
                                <a:gd name="T6" fmla="+- 0 1067 1046"/>
                                <a:gd name="T7" fmla="*/ 1067 h 119"/>
                                <a:gd name="T8" fmla="+- 0 8011 8011"/>
                                <a:gd name="T9" fmla="*/ T8 w 119"/>
                                <a:gd name="T10" fmla="+- 0 1062 1046"/>
                                <a:gd name="T11" fmla="*/ 1062 h 119"/>
                                <a:gd name="T12" fmla="+- 0 8013 8011"/>
                                <a:gd name="T13" fmla="*/ T12 w 119"/>
                                <a:gd name="T14" fmla="+- 0 1056 1046"/>
                                <a:gd name="T15" fmla="*/ 1056 h 119"/>
                                <a:gd name="T16" fmla="+- 0 8017 8011"/>
                                <a:gd name="T17" fmla="*/ T16 w 119"/>
                                <a:gd name="T18" fmla="+- 0 1052 1046"/>
                                <a:gd name="T19" fmla="*/ 1052 h 119"/>
                                <a:gd name="T20" fmla="+- 0 8021 8011"/>
                                <a:gd name="T21" fmla="*/ T20 w 119"/>
                                <a:gd name="T22" fmla="+- 0 1048 1046"/>
                                <a:gd name="T23" fmla="*/ 1048 h 119"/>
                                <a:gd name="T24" fmla="+- 0 8026 8011"/>
                                <a:gd name="T25" fmla="*/ T24 w 119"/>
                                <a:gd name="T26" fmla="+- 0 1046 1046"/>
                                <a:gd name="T27" fmla="*/ 1046 h 119"/>
                                <a:gd name="T28" fmla="+- 0 8032 8011"/>
                                <a:gd name="T29" fmla="*/ T28 w 119"/>
                                <a:gd name="T30" fmla="+- 0 1046 1046"/>
                                <a:gd name="T31" fmla="*/ 1046 h 119"/>
                                <a:gd name="T32" fmla="+- 0 8108 8011"/>
                                <a:gd name="T33" fmla="*/ T32 w 119"/>
                                <a:gd name="T34" fmla="+- 0 1046 1046"/>
                                <a:gd name="T35" fmla="*/ 1046 h 119"/>
                                <a:gd name="T36" fmla="+- 0 8114 8011"/>
                                <a:gd name="T37" fmla="*/ T36 w 119"/>
                                <a:gd name="T38" fmla="+- 0 1046 1046"/>
                                <a:gd name="T39" fmla="*/ 1046 h 119"/>
                                <a:gd name="T40" fmla="+- 0 8119 8011"/>
                                <a:gd name="T41" fmla="*/ T40 w 119"/>
                                <a:gd name="T42" fmla="+- 0 1048 1046"/>
                                <a:gd name="T43" fmla="*/ 1048 h 119"/>
                                <a:gd name="T44" fmla="+- 0 8123 8011"/>
                                <a:gd name="T45" fmla="*/ T44 w 119"/>
                                <a:gd name="T46" fmla="+- 0 1052 1046"/>
                                <a:gd name="T47" fmla="*/ 1052 h 119"/>
                                <a:gd name="T48" fmla="+- 0 8127 8011"/>
                                <a:gd name="T49" fmla="*/ T48 w 119"/>
                                <a:gd name="T50" fmla="+- 0 1056 1046"/>
                                <a:gd name="T51" fmla="*/ 1056 h 119"/>
                                <a:gd name="T52" fmla="+- 0 8129 8011"/>
                                <a:gd name="T53" fmla="*/ T52 w 119"/>
                                <a:gd name="T54" fmla="+- 0 1062 1046"/>
                                <a:gd name="T55" fmla="*/ 1062 h 119"/>
                                <a:gd name="T56" fmla="+- 0 8129 8011"/>
                                <a:gd name="T57" fmla="*/ T56 w 119"/>
                                <a:gd name="T58" fmla="+- 0 1067 1046"/>
                                <a:gd name="T59" fmla="*/ 1067 h 119"/>
                                <a:gd name="T60" fmla="+- 0 8129 8011"/>
                                <a:gd name="T61" fmla="*/ T60 w 119"/>
                                <a:gd name="T62" fmla="+- 0 1143 1046"/>
                                <a:gd name="T63" fmla="*/ 1143 h 119"/>
                                <a:gd name="T64" fmla="+- 0 8108 8011"/>
                                <a:gd name="T65" fmla="*/ T64 w 119"/>
                                <a:gd name="T66" fmla="+- 0 1165 1046"/>
                                <a:gd name="T67" fmla="*/ 1165 h 119"/>
                                <a:gd name="T68" fmla="+- 0 8032 8011"/>
                                <a:gd name="T69" fmla="*/ T68 w 119"/>
                                <a:gd name="T70" fmla="+- 0 1165 1046"/>
                                <a:gd name="T71" fmla="*/ 1165 h 119"/>
                                <a:gd name="T72" fmla="+- 0 8026 8011"/>
                                <a:gd name="T73" fmla="*/ T72 w 119"/>
                                <a:gd name="T74" fmla="+- 0 1165 1046"/>
                                <a:gd name="T75" fmla="*/ 1165 h 119"/>
                                <a:gd name="T76" fmla="+- 0 8021 8011"/>
                                <a:gd name="T77" fmla="*/ T76 w 119"/>
                                <a:gd name="T78" fmla="+- 0 1162 1046"/>
                                <a:gd name="T79" fmla="*/ 1162 h 119"/>
                                <a:gd name="T80" fmla="+- 0 8017 8011"/>
                                <a:gd name="T81" fmla="*/ T80 w 119"/>
                                <a:gd name="T82" fmla="+- 0 1158 1046"/>
                                <a:gd name="T83" fmla="*/ 1158 h 119"/>
                                <a:gd name="T84" fmla="+- 0 8013 8011"/>
                                <a:gd name="T85" fmla="*/ T84 w 119"/>
                                <a:gd name="T86" fmla="+- 0 1154 1046"/>
                                <a:gd name="T87" fmla="*/ 1154 h 119"/>
                                <a:gd name="T88" fmla="+- 0 8011 8011"/>
                                <a:gd name="T89" fmla="*/ T88 w 119"/>
                                <a:gd name="T90" fmla="+- 0 1149 1046"/>
                                <a:gd name="T91" fmla="*/ 1149 h 119"/>
                                <a:gd name="T92" fmla="+- 0 8011 8011"/>
                                <a:gd name="T93" fmla="*/ T92 w 119"/>
                                <a:gd name="T94" fmla="+- 0 1143 1046"/>
                                <a:gd name="T95" fmla="*/ 1143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9" h="119">
                                  <a:moveTo>
                                    <a:pt x="0" y="97"/>
                                  </a:moveTo>
                                  <a:lnTo>
                                    <a:pt x="0" y="21"/>
                                  </a:lnTo>
                                  <a:lnTo>
                                    <a:pt x="0" y="16"/>
                                  </a:lnTo>
                                  <a:lnTo>
                                    <a:pt x="2" y="10"/>
                                  </a:lnTo>
                                  <a:lnTo>
                                    <a:pt x="6" y="6"/>
                                  </a:lnTo>
                                  <a:lnTo>
                                    <a:pt x="10" y="2"/>
                                  </a:lnTo>
                                  <a:lnTo>
                                    <a:pt x="15" y="0"/>
                                  </a:lnTo>
                                  <a:lnTo>
                                    <a:pt x="21" y="0"/>
                                  </a:lnTo>
                                  <a:lnTo>
                                    <a:pt x="97" y="0"/>
                                  </a:lnTo>
                                  <a:lnTo>
                                    <a:pt x="103" y="0"/>
                                  </a:lnTo>
                                  <a:lnTo>
                                    <a:pt x="108" y="2"/>
                                  </a:lnTo>
                                  <a:lnTo>
                                    <a:pt x="112" y="6"/>
                                  </a:lnTo>
                                  <a:lnTo>
                                    <a:pt x="116" y="10"/>
                                  </a:lnTo>
                                  <a:lnTo>
                                    <a:pt x="118" y="16"/>
                                  </a:lnTo>
                                  <a:lnTo>
                                    <a:pt x="118" y="21"/>
                                  </a:lnTo>
                                  <a:lnTo>
                                    <a:pt x="118" y="97"/>
                                  </a:lnTo>
                                  <a:lnTo>
                                    <a:pt x="97" y="119"/>
                                  </a:lnTo>
                                  <a:lnTo>
                                    <a:pt x="21" y="119"/>
                                  </a:lnTo>
                                  <a:lnTo>
                                    <a:pt x="15" y="119"/>
                                  </a:lnTo>
                                  <a:lnTo>
                                    <a:pt x="10" y="116"/>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45" name="Group 73"/>
                        <wpg:cNvGrpSpPr>
                          <a:grpSpLocks/>
                        </wpg:cNvGrpSpPr>
                        <wpg:grpSpPr bwMode="auto">
                          <a:xfrm>
                            <a:off x="5138" y="1342"/>
                            <a:ext cx="130" cy="130"/>
                            <a:chOff x="5138" y="1342"/>
                            <a:chExt cx="130" cy="130"/>
                          </a:xfrm>
                        </wpg:grpSpPr>
                        <wps:wsp>
                          <wps:cNvPr id="546" name="Freeform 74"/>
                          <wps:cNvSpPr>
                            <a:spLocks/>
                          </wps:cNvSpPr>
                          <wps:spPr bwMode="auto">
                            <a:xfrm>
                              <a:off x="5138" y="1342"/>
                              <a:ext cx="130" cy="130"/>
                            </a:xfrm>
                            <a:custGeom>
                              <a:avLst/>
                              <a:gdLst>
                                <a:gd name="T0" fmla="+- 0 5251 5138"/>
                                <a:gd name="T1" fmla="*/ T0 w 130"/>
                                <a:gd name="T2" fmla="+- 0 1472 1342"/>
                                <a:gd name="T3" fmla="*/ 1472 h 130"/>
                                <a:gd name="T4" fmla="+- 0 5153 5138"/>
                                <a:gd name="T5" fmla="*/ T4 w 130"/>
                                <a:gd name="T6" fmla="+- 0 1472 1342"/>
                                <a:gd name="T7" fmla="*/ 1472 h 130"/>
                                <a:gd name="T8" fmla="+- 0 5148 5138"/>
                                <a:gd name="T9" fmla="*/ T8 w 130"/>
                                <a:gd name="T10" fmla="+- 0 1470 1342"/>
                                <a:gd name="T11" fmla="*/ 1470 h 130"/>
                                <a:gd name="T12" fmla="+- 0 5140 5138"/>
                                <a:gd name="T13" fmla="*/ T12 w 130"/>
                                <a:gd name="T14" fmla="+- 0 1461 1342"/>
                                <a:gd name="T15" fmla="*/ 1461 h 130"/>
                                <a:gd name="T16" fmla="+- 0 5138 5138"/>
                                <a:gd name="T17" fmla="*/ T16 w 130"/>
                                <a:gd name="T18" fmla="+- 0 1456 1342"/>
                                <a:gd name="T19" fmla="*/ 1456 h 130"/>
                                <a:gd name="T20" fmla="+- 0 5138 5138"/>
                                <a:gd name="T21" fmla="*/ T20 w 130"/>
                                <a:gd name="T22" fmla="+- 0 1358 1342"/>
                                <a:gd name="T23" fmla="*/ 1358 h 130"/>
                                <a:gd name="T24" fmla="+- 0 5140 5138"/>
                                <a:gd name="T25" fmla="*/ T24 w 130"/>
                                <a:gd name="T26" fmla="+- 0 1353 1342"/>
                                <a:gd name="T27" fmla="*/ 1353 h 130"/>
                                <a:gd name="T28" fmla="+- 0 5148 5138"/>
                                <a:gd name="T29" fmla="*/ T28 w 130"/>
                                <a:gd name="T30" fmla="+- 0 1345 1342"/>
                                <a:gd name="T31" fmla="*/ 1345 h 130"/>
                                <a:gd name="T32" fmla="+- 0 5153 5138"/>
                                <a:gd name="T33" fmla="*/ T32 w 130"/>
                                <a:gd name="T34" fmla="+- 0 1342 1342"/>
                                <a:gd name="T35" fmla="*/ 1342 h 130"/>
                                <a:gd name="T36" fmla="+- 0 5251 5138"/>
                                <a:gd name="T37" fmla="*/ T36 w 130"/>
                                <a:gd name="T38" fmla="+- 0 1342 1342"/>
                                <a:gd name="T39" fmla="*/ 1342 h 130"/>
                                <a:gd name="T40" fmla="+- 0 5256 5138"/>
                                <a:gd name="T41" fmla="*/ T40 w 130"/>
                                <a:gd name="T42" fmla="+- 0 1345 1342"/>
                                <a:gd name="T43" fmla="*/ 1345 h 130"/>
                                <a:gd name="T44" fmla="+- 0 5265 5138"/>
                                <a:gd name="T45" fmla="*/ T44 w 130"/>
                                <a:gd name="T46" fmla="+- 0 1353 1342"/>
                                <a:gd name="T47" fmla="*/ 1353 h 130"/>
                                <a:gd name="T48" fmla="+- 0 5267 5138"/>
                                <a:gd name="T49" fmla="*/ T48 w 130"/>
                                <a:gd name="T50" fmla="+- 0 1358 1342"/>
                                <a:gd name="T51" fmla="*/ 1358 h 130"/>
                                <a:gd name="T52" fmla="+- 0 5267 5138"/>
                                <a:gd name="T53" fmla="*/ T52 w 130"/>
                                <a:gd name="T54" fmla="+- 0 1456 1342"/>
                                <a:gd name="T55" fmla="*/ 1456 h 130"/>
                                <a:gd name="T56" fmla="+- 0 5265 5138"/>
                                <a:gd name="T57" fmla="*/ T56 w 130"/>
                                <a:gd name="T58" fmla="+- 0 1461 1342"/>
                                <a:gd name="T59" fmla="*/ 1461 h 130"/>
                                <a:gd name="T60" fmla="+- 0 5256 5138"/>
                                <a:gd name="T61" fmla="*/ T60 w 130"/>
                                <a:gd name="T62" fmla="+- 0 1470 1342"/>
                                <a:gd name="T63" fmla="*/ 1470 h 130"/>
                                <a:gd name="T64" fmla="+- 0 5251 5138"/>
                                <a:gd name="T65" fmla="*/ T64 w 130"/>
                                <a:gd name="T66" fmla="+- 0 1472 1342"/>
                                <a:gd name="T67" fmla="*/ 147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30"/>
                                  </a:moveTo>
                                  <a:lnTo>
                                    <a:pt x="15" y="130"/>
                                  </a:lnTo>
                                  <a:lnTo>
                                    <a:pt x="10" y="128"/>
                                  </a:lnTo>
                                  <a:lnTo>
                                    <a:pt x="2" y="119"/>
                                  </a:lnTo>
                                  <a:lnTo>
                                    <a:pt x="0" y="114"/>
                                  </a:lnTo>
                                  <a:lnTo>
                                    <a:pt x="0" y="16"/>
                                  </a:lnTo>
                                  <a:lnTo>
                                    <a:pt x="2" y="11"/>
                                  </a:lnTo>
                                  <a:lnTo>
                                    <a:pt x="10" y="3"/>
                                  </a:lnTo>
                                  <a:lnTo>
                                    <a:pt x="15" y="0"/>
                                  </a:lnTo>
                                  <a:lnTo>
                                    <a:pt x="113" y="0"/>
                                  </a:lnTo>
                                  <a:lnTo>
                                    <a:pt x="118" y="3"/>
                                  </a:lnTo>
                                  <a:lnTo>
                                    <a:pt x="127" y="11"/>
                                  </a:lnTo>
                                  <a:lnTo>
                                    <a:pt x="129" y="16"/>
                                  </a:lnTo>
                                  <a:lnTo>
                                    <a:pt x="129" y="114"/>
                                  </a:lnTo>
                                  <a:lnTo>
                                    <a:pt x="127" y="119"/>
                                  </a:lnTo>
                                  <a:lnTo>
                                    <a:pt x="118" y="128"/>
                                  </a:lnTo>
                                  <a:lnTo>
                                    <a:pt x="113"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7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38" y="133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48" name="Group 76"/>
                        <wpg:cNvGrpSpPr>
                          <a:grpSpLocks/>
                        </wpg:cNvGrpSpPr>
                        <wpg:grpSpPr bwMode="auto">
                          <a:xfrm>
                            <a:off x="5143" y="1337"/>
                            <a:ext cx="119" cy="119"/>
                            <a:chOff x="5143" y="1337"/>
                            <a:chExt cx="119" cy="119"/>
                          </a:xfrm>
                        </wpg:grpSpPr>
                        <wps:wsp>
                          <wps:cNvPr id="549" name="Freeform 77"/>
                          <wps:cNvSpPr>
                            <a:spLocks/>
                          </wps:cNvSpPr>
                          <wps:spPr bwMode="auto">
                            <a:xfrm>
                              <a:off x="5143" y="1337"/>
                              <a:ext cx="119" cy="119"/>
                            </a:xfrm>
                            <a:custGeom>
                              <a:avLst/>
                              <a:gdLst>
                                <a:gd name="T0" fmla="+- 0 5143 5143"/>
                                <a:gd name="T1" fmla="*/ T0 w 119"/>
                                <a:gd name="T2" fmla="+- 0 1434 1337"/>
                                <a:gd name="T3" fmla="*/ 1434 h 119"/>
                                <a:gd name="T4" fmla="+- 0 5143 5143"/>
                                <a:gd name="T5" fmla="*/ T4 w 119"/>
                                <a:gd name="T6" fmla="+- 0 1359 1337"/>
                                <a:gd name="T7" fmla="*/ 1359 h 119"/>
                                <a:gd name="T8" fmla="+- 0 5143 5143"/>
                                <a:gd name="T9" fmla="*/ T8 w 119"/>
                                <a:gd name="T10" fmla="+- 0 1353 1337"/>
                                <a:gd name="T11" fmla="*/ 1353 h 119"/>
                                <a:gd name="T12" fmla="+- 0 5145 5143"/>
                                <a:gd name="T13" fmla="*/ T12 w 119"/>
                                <a:gd name="T14" fmla="+- 0 1348 1337"/>
                                <a:gd name="T15" fmla="*/ 1348 h 119"/>
                                <a:gd name="T16" fmla="+- 0 5149 5143"/>
                                <a:gd name="T17" fmla="*/ T16 w 119"/>
                                <a:gd name="T18" fmla="+- 0 1343 1337"/>
                                <a:gd name="T19" fmla="*/ 1343 h 119"/>
                                <a:gd name="T20" fmla="+- 0 5153 5143"/>
                                <a:gd name="T21" fmla="*/ T20 w 119"/>
                                <a:gd name="T22" fmla="+- 0 1339 1337"/>
                                <a:gd name="T23" fmla="*/ 1339 h 119"/>
                                <a:gd name="T24" fmla="+- 0 5159 5143"/>
                                <a:gd name="T25" fmla="*/ T24 w 119"/>
                                <a:gd name="T26" fmla="+- 0 1337 1337"/>
                                <a:gd name="T27" fmla="*/ 1337 h 119"/>
                                <a:gd name="T28" fmla="+- 0 5164 5143"/>
                                <a:gd name="T29" fmla="*/ T28 w 119"/>
                                <a:gd name="T30" fmla="+- 0 1337 1337"/>
                                <a:gd name="T31" fmla="*/ 1337 h 119"/>
                                <a:gd name="T32" fmla="+- 0 5240 5143"/>
                                <a:gd name="T33" fmla="*/ T32 w 119"/>
                                <a:gd name="T34" fmla="+- 0 1337 1337"/>
                                <a:gd name="T35" fmla="*/ 1337 h 119"/>
                                <a:gd name="T36" fmla="+- 0 5246 5143"/>
                                <a:gd name="T37" fmla="*/ T36 w 119"/>
                                <a:gd name="T38" fmla="+- 0 1337 1337"/>
                                <a:gd name="T39" fmla="*/ 1337 h 119"/>
                                <a:gd name="T40" fmla="+- 0 5251 5143"/>
                                <a:gd name="T41" fmla="*/ T40 w 119"/>
                                <a:gd name="T42" fmla="+- 0 1339 1337"/>
                                <a:gd name="T43" fmla="*/ 1339 h 119"/>
                                <a:gd name="T44" fmla="+- 0 5255 5143"/>
                                <a:gd name="T45" fmla="*/ T44 w 119"/>
                                <a:gd name="T46" fmla="+- 0 1343 1337"/>
                                <a:gd name="T47" fmla="*/ 1343 h 119"/>
                                <a:gd name="T48" fmla="+- 0 5259 5143"/>
                                <a:gd name="T49" fmla="*/ T48 w 119"/>
                                <a:gd name="T50" fmla="+- 0 1348 1337"/>
                                <a:gd name="T51" fmla="*/ 1348 h 119"/>
                                <a:gd name="T52" fmla="+- 0 5262 5143"/>
                                <a:gd name="T53" fmla="*/ T52 w 119"/>
                                <a:gd name="T54" fmla="+- 0 1353 1337"/>
                                <a:gd name="T55" fmla="*/ 1353 h 119"/>
                                <a:gd name="T56" fmla="+- 0 5262 5143"/>
                                <a:gd name="T57" fmla="*/ T56 w 119"/>
                                <a:gd name="T58" fmla="+- 0 1359 1337"/>
                                <a:gd name="T59" fmla="*/ 1359 h 119"/>
                                <a:gd name="T60" fmla="+- 0 5262 5143"/>
                                <a:gd name="T61" fmla="*/ T60 w 119"/>
                                <a:gd name="T62" fmla="+- 0 1434 1337"/>
                                <a:gd name="T63" fmla="*/ 1434 h 119"/>
                                <a:gd name="T64" fmla="+- 0 5240 5143"/>
                                <a:gd name="T65" fmla="*/ T64 w 119"/>
                                <a:gd name="T66" fmla="+- 0 1456 1337"/>
                                <a:gd name="T67" fmla="*/ 1456 h 119"/>
                                <a:gd name="T68" fmla="+- 0 5164 5143"/>
                                <a:gd name="T69" fmla="*/ T68 w 119"/>
                                <a:gd name="T70" fmla="+- 0 1456 1337"/>
                                <a:gd name="T71" fmla="*/ 1456 h 119"/>
                                <a:gd name="T72" fmla="+- 0 5143 5143"/>
                                <a:gd name="T73" fmla="*/ T72 w 119"/>
                                <a:gd name="T74" fmla="+- 0 1440 1337"/>
                                <a:gd name="T75" fmla="*/ 1440 h 119"/>
                                <a:gd name="T76" fmla="+- 0 5143 5143"/>
                                <a:gd name="T77" fmla="*/ T76 w 119"/>
                                <a:gd name="T78" fmla="+- 0 1434 1337"/>
                                <a:gd name="T79" fmla="*/ 143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0" y="2"/>
                                  </a:lnTo>
                                  <a:lnTo>
                                    <a:pt x="16" y="0"/>
                                  </a:lnTo>
                                  <a:lnTo>
                                    <a:pt x="21" y="0"/>
                                  </a:lnTo>
                                  <a:lnTo>
                                    <a:pt x="97" y="0"/>
                                  </a:lnTo>
                                  <a:lnTo>
                                    <a:pt x="103" y="0"/>
                                  </a:lnTo>
                                  <a:lnTo>
                                    <a:pt x="108" y="2"/>
                                  </a:lnTo>
                                  <a:lnTo>
                                    <a:pt x="112" y="6"/>
                                  </a:lnTo>
                                  <a:lnTo>
                                    <a:pt x="116" y="11"/>
                                  </a:lnTo>
                                  <a:lnTo>
                                    <a:pt x="119" y="16"/>
                                  </a:lnTo>
                                  <a:lnTo>
                                    <a:pt x="119" y="22"/>
                                  </a:lnTo>
                                  <a:lnTo>
                                    <a:pt x="119" y="97"/>
                                  </a:lnTo>
                                  <a:lnTo>
                                    <a:pt x="97" y="119"/>
                                  </a:lnTo>
                                  <a:lnTo>
                                    <a:pt x="21"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50" name="Group 78"/>
                        <wpg:cNvGrpSpPr>
                          <a:grpSpLocks/>
                        </wpg:cNvGrpSpPr>
                        <wpg:grpSpPr bwMode="auto">
                          <a:xfrm>
                            <a:off x="8005" y="1342"/>
                            <a:ext cx="130" cy="130"/>
                            <a:chOff x="8005" y="1342"/>
                            <a:chExt cx="130" cy="130"/>
                          </a:xfrm>
                        </wpg:grpSpPr>
                        <wps:wsp>
                          <wps:cNvPr id="551" name="Freeform 79"/>
                          <wps:cNvSpPr>
                            <a:spLocks/>
                          </wps:cNvSpPr>
                          <wps:spPr bwMode="auto">
                            <a:xfrm>
                              <a:off x="8005" y="1342"/>
                              <a:ext cx="130" cy="130"/>
                            </a:xfrm>
                            <a:custGeom>
                              <a:avLst/>
                              <a:gdLst>
                                <a:gd name="T0" fmla="+- 0 8119 8005"/>
                                <a:gd name="T1" fmla="*/ T0 w 130"/>
                                <a:gd name="T2" fmla="+- 0 1472 1342"/>
                                <a:gd name="T3" fmla="*/ 1472 h 130"/>
                                <a:gd name="T4" fmla="+- 0 8021 8005"/>
                                <a:gd name="T5" fmla="*/ T4 w 130"/>
                                <a:gd name="T6" fmla="+- 0 1472 1342"/>
                                <a:gd name="T7" fmla="*/ 1472 h 130"/>
                                <a:gd name="T8" fmla="+- 0 8016 8005"/>
                                <a:gd name="T9" fmla="*/ T8 w 130"/>
                                <a:gd name="T10" fmla="+- 0 1470 1342"/>
                                <a:gd name="T11" fmla="*/ 1470 h 130"/>
                                <a:gd name="T12" fmla="+- 0 8008 8005"/>
                                <a:gd name="T13" fmla="*/ T12 w 130"/>
                                <a:gd name="T14" fmla="+- 0 1461 1342"/>
                                <a:gd name="T15" fmla="*/ 1461 h 130"/>
                                <a:gd name="T16" fmla="+- 0 8005 8005"/>
                                <a:gd name="T17" fmla="*/ T16 w 130"/>
                                <a:gd name="T18" fmla="+- 0 1456 1342"/>
                                <a:gd name="T19" fmla="*/ 1456 h 130"/>
                                <a:gd name="T20" fmla="+- 0 8005 8005"/>
                                <a:gd name="T21" fmla="*/ T20 w 130"/>
                                <a:gd name="T22" fmla="+- 0 1358 1342"/>
                                <a:gd name="T23" fmla="*/ 1358 h 130"/>
                                <a:gd name="T24" fmla="+- 0 8008 8005"/>
                                <a:gd name="T25" fmla="*/ T24 w 130"/>
                                <a:gd name="T26" fmla="+- 0 1353 1342"/>
                                <a:gd name="T27" fmla="*/ 1353 h 130"/>
                                <a:gd name="T28" fmla="+- 0 8016 8005"/>
                                <a:gd name="T29" fmla="*/ T28 w 130"/>
                                <a:gd name="T30" fmla="+- 0 1345 1342"/>
                                <a:gd name="T31" fmla="*/ 1345 h 130"/>
                                <a:gd name="T32" fmla="+- 0 8021 8005"/>
                                <a:gd name="T33" fmla="*/ T32 w 130"/>
                                <a:gd name="T34" fmla="+- 0 1342 1342"/>
                                <a:gd name="T35" fmla="*/ 1342 h 130"/>
                                <a:gd name="T36" fmla="+- 0 8119 8005"/>
                                <a:gd name="T37" fmla="*/ T36 w 130"/>
                                <a:gd name="T38" fmla="+- 0 1342 1342"/>
                                <a:gd name="T39" fmla="*/ 1342 h 130"/>
                                <a:gd name="T40" fmla="+- 0 8124 8005"/>
                                <a:gd name="T41" fmla="*/ T40 w 130"/>
                                <a:gd name="T42" fmla="+- 0 1345 1342"/>
                                <a:gd name="T43" fmla="*/ 1345 h 130"/>
                                <a:gd name="T44" fmla="+- 0 8133 8005"/>
                                <a:gd name="T45" fmla="*/ T44 w 130"/>
                                <a:gd name="T46" fmla="+- 0 1353 1342"/>
                                <a:gd name="T47" fmla="*/ 1353 h 130"/>
                                <a:gd name="T48" fmla="+- 0 8135 8005"/>
                                <a:gd name="T49" fmla="*/ T48 w 130"/>
                                <a:gd name="T50" fmla="+- 0 1358 1342"/>
                                <a:gd name="T51" fmla="*/ 1358 h 130"/>
                                <a:gd name="T52" fmla="+- 0 8135 8005"/>
                                <a:gd name="T53" fmla="*/ T52 w 130"/>
                                <a:gd name="T54" fmla="+- 0 1456 1342"/>
                                <a:gd name="T55" fmla="*/ 1456 h 130"/>
                                <a:gd name="T56" fmla="+- 0 8133 8005"/>
                                <a:gd name="T57" fmla="*/ T56 w 130"/>
                                <a:gd name="T58" fmla="+- 0 1461 1342"/>
                                <a:gd name="T59" fmla="*/ 1461 h 130"/>
                                <a:gd name="T60" fmla="+- 0 8124 8005"/>
                                <a:gd name="T61" fmla="*/ T60 w 130"/>
                                <a:gd name="T62" fmla="+- 0 1470 1342"/>
                                <a:gd name="T63" fmla="*/ 1470 h 130"/>
                                <a:gd name="T64" fmla="+- 0 8119 8005"/>
                                <a:gd name="T65" fmla="*/ T64 w 130"/>
                                <a:gd name="T66" fmla="+- 0 1472 1342"/>
                                <a:gd name="T67" fmla="*/ 1472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4" y="130"/>
                                  </a:moveTo>
                                  <a:lnTo>
                                    <a:pt x="16" y="130"/>
                                  </a:lnTo>
                                  <a:lnTo>
                                    <a:pt x="11" y="128"/>
                                  </a:lnTo>
                                  <a:lnTo>
                                    <a:pt x="3" y="119"/>
                                  </a:lnTo>
                                  <a:lnTo>
                                    <a:pt x="0" y="114"/>
                                  </a:lnTo>
                                  <a:lnTo>
                                    <a:pt x="0" y="16"/>
                                  </a:lnTo>
                                  <a:lnTo>
                                    <a:pt x="3" y="11"/>
                                  </a:lnTo>
                                  <a:lnTo>
                                    <a:pt x="11" y="3"/>
                                  </a:lnTo>
                                  <a:lnTo>
                                    <a:pt x="16" y="0"/>
                                  </a:lnTo>
                                  <a:lnTo>
                                    <a:pt x="114" y="0"/>
                                  </a:lnTo>
                                  <a:lnTo>
                                    <a:pt x="119" y="3"/>
                                  </a:lnTo>
                                  <a:lnTo>
                                    <a:pt x="128" y="11"/>
                                  </a:lnTo>
                                  <a:lnTo>
                                    <a:pt x="130" y="16"/>
                                  </a:lnTo>
                                  <a:lnTo>
                                    <a:pt x="130" y="114"/>
                                  </a:lnTo>
                                  <a:lnTo>
                                    <a:pt x="128" y="119"/>
                                  </a:lnTo>
                                  <a:lnTo>
                                    <a:pt x="119" y="128"/>
                                  </a:lnTo>
                                  <a:lnTo>
                                    <a:pt x="114"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8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05" y="1332"/>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3" name="Group 81"/>
                        <wpg:cNvGrpSpPr>
                          <a:grpSpLocks/>
                        </wpg:cNvGrpSpPr>
                        <wpg:grpSpPr bwMode="auto">
                          <a:xfrm>
                            <a:off x="8011" y="1337"/>
                            <a:ext cx="119" cy="119"/>
                            <a:chOff x="8011" y="1337"/>
                            <a:chExt cx="119" cy="119"/>
                          </a:xfrm>
                        </wpg:grpSpPr>
                        <wps:wsp>
                          <wps:cNvPr id="554" name="Freeform 82"/>
                          <wps:cNvSpPr>
                            <a:spLocks/>
                          </wps:cNvSpPr>
                          <wps:spPr bwMode="auto">
                            <a:xfrm>
                              <a:off x="8011" y="1337"/>
                              <a:ext cx="119" cy="119"/>
                            </a:xfrm>
                            <a:custGeom>
                              <a:avLst/>
                              <a:gdLst>
                                <a:gd name="T0" fmla="+- 0 8011 8011"/>
                                <a:gd name="T1" fmla="*/ T0 w 119"/>
                                <a:gd name="T2" fmla="+- 0 1434 1337"/>
                                <a:gd name="T3" fmla="*/ 1434 h 119"/>
                                <a:gd name="T4" fmla="+- 0 8011 8011"/>
                                <a:gd name="T5" fmla="*/ T4 w 119"/>
                                <a:gd name="T6" fmla="+- 0 1359 1337"/>
                                <a:gd name="T7" fmla="*/ 1359 h 119"/>
                                <a:gd name="T8" fmla="+- 0 8011 8011"/>
                                <a:gd name="T9" fmla="*/ T8 w 119"/>
                                <a:gd name="T10" fmla="+- 0 1353 1337"/>
                                <a:gd name="T11" fmla="*/ 1353 h 119"/>
                                <a:gd name="T12" fmla="+- 0 8013 8011"/>
                                <a:gd name="T13" fmla="*/ T12 w 119"/>
                                <a:gd name="T14" fmla="+- 0 1348 1337"/>
                                <a:gd name="T15" fmla="*/ 1348 h 119"/>
                                <a:gd name="T16" fmla="+- 0 8017 8011"/>
                                <a:gd name="T17" fmla="*/ T16 w 119"/>
                                <a:gd name="T18" fmla="+- 0 1343 1337"/>
                                <a:gd name="T19" fmla="*/ 1343 h 119"/>
                                <a:gd name="T20" fmla="+- 0 8021 8011"/>
                                <a:gd name="T21" fmla="*/ T20 w 119"/>
                                <a:gd name="T22" fmla="+- 0 1339 1337"/>
                                <a:gd name="T23" fmla="*/ 1339 h 119"/>
                                <a:gd name="T24" fmla="+- 0 8026 8011"/>
                                <a:gd name="T25" fmla="*/ T24 w 119"/>
                                <a:gd name="T26" fmla="+- 0 1337 1337"/>
                                <a:gd name="T27" fmla="*/ 1337 h 119"/>
                                <a:gd name="T28" fmla="+- 0 8032 8011"/>
                                <a:gd name="T29" fmla="*/ T28 w 119"/>
                                <a:gd name="T30" fmla="+- 0 1337 1337"/>
                                <a:gd name="T31" fmla="*/ 1337 h 119"/>
                                <a:gd name="T32" fmla="+- 0 8108 8011"/>
                                <a:gd name="T33" fmla="*/ T32 w 119"/>
                                <a:gd name="T34" fmla="+- 0 1337 1337"/>
                                <a:gd name="T35" fmla="*/ 1337 h 119"/>
                                <a:gd name="T36" fmla="+- 0 8114 8011"/>
                                <a:gd name="T37" fmla="*/ T36 w 119"/>
                                <a:gd name="T38" fmla="+- 0 1337 1337"/>
                                <a:gd name="T39" fmla="*/ 1337 h 119"/>
                                <a:gd name="T40" fmla="+- 0 8119 8011"/>
                                <a:gd name="T41" fmla="*/ T40 w 119"/>
                                <a:gd name="T42" fmla="+- 0 1339 1337"/>
                                <a:gd name="T43" fmla="*/ 1339 h 119"/>
                                <a:gd name="T44" fmla="+- 0 8123 8011"/>
                                <a:gd name="T45" fmla="*/ T44 w 119"/>
                                <a:gd name="T46" fmla="+- 0 1343 1337"/>
                                <a:gd name="T47" fmla="*/ 1343 h 119"/>
                                <a:gd name="T48" fmla="+- 0 8127 8011"/>
                                <a:gd name="T49" fmla="*/ T48 w 119"/>
                                <a:gd name="T50" fmla="+- 0 1348 1337"/>
                                <a:gd name="T51" fmla="*/ 1348 h 119"/>
                                <a:gd name="T52" fmla="+- 0 8129 8011"/>
                                <a:gd name="T53" fmla="*/ T52 w 119"/>
                                <a:gd name="T54" fmla="+- 0 1353 1337"/>
                                <a:gd name="T55" fmla="*/ 1353 h 119"/>
                                <a:gd name="T56" fmla="+- 0 8129 8011"/>
                                <a:gd name="T57" fmla="*/ T56 w 119"/>
                                <a:gd name="T58" fmla="+- 0 1359 1337"/>
                                <a:gd name="T59" fmla="*/ 1359 h 119"/>
                                <a:gd name="T60" fmla="+- 0 8129 8011"/>
                                <a:gd name="T61" fmla="*/ T60 w 119"/>
                                <a:gd name="T62" fmla="+- 0 1434 1337"/>
                                <a:gd name="T63" fmla="*/ 1434 h 119"/>
                                <a:gd name="T64" fmla="+- 0 8108 8011"/>
                                <a:gd name="T65" fmla="*/ T64 w 119"/>
                                <a:gd name="T66" fmla="+- 0 1456 1337"/>
                                <a:gd name="T67" fmla="*/ 1456 h 119"/>
                                <a:gd name="T68" fmla="+- 0 8032 8011"/>
                                <a:gd name="T69" fmla="*/ T68 w 119"/>
                                <a:gd name="T70" fmla="+- 0 1456 1337"/>
                                <a:gd name="T71" fmla="*/ 1456 h 119"/>
                                <a:gd name="T72" fmla="+- 0 8026 8011"/>
                                <a:gd name="T73" fmla="*/ T72 w 119"/>
                                <a:gd name="T74" fmla="+- 0 1456 1337"/>
                                <a:gd name="T75" fmla="*/ 1456 h 119"/>
                                <a:gd name="T76" fmla="+- 0 8021 8011"/>
                                <a:gd name="T77" fmla="*/ T76 w 119"/>
                                <a:gd name="T78" fmla="+- 0 1454 1337"/>
                                <a:gd name="T79" fmla="*/ 1454 h 119"/>
                                <a:gd name="T80" fmla="+- 0 8017 8011"/>
                                <a:gd name="T81" fmla="*/ T80 w 119"/>
                                <a:gd name="T82" fmla="+- 0 1449 1337"/>
                                <a:gd name="T83" fmla="*/ 1449 h 119"/>
                                <a:gd name="T84" fmla="+- 0 8013 8011"/>
                                <a:gd name="T85" fmla="*/ T84 w 119"/>
                                <a:gd name="T86" fmla="+- 0 1445 1337"/>
                                <a:gd name="T87" fmla="*/ 1445 h 119"/>
                                <a:gd name="T88" fmla="+- 0 8011 8011"/>
                                <a:gd name="T89" fmla="*/ T88 w 119"/>
                                <a:gd name="T90" fmla="+- 0 1440 1337"/>
                                <a:gd name="T91" fmla="*/ 1440 h 119"/>
                                <a:gd name="T92" fmla="+- 0 8011 8011"/>
                                <a:gd name="T93" fmla="*/ T92 w 119"/>
                                <a:gd name="T94" fmla="+- 0 1434 1337"/>
                                <a:gd name="T95" fmla="*/ 1434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9" h="119">
                                  <a:moveTo>
                                    <a:pt x="0" y="97"/>
                                  </a:moveTo>
                                  <a:lnTo>
                                    <a:pt x="0" y="22"/>
                                  </a:lnTo>
                                  <a:lnTo>
                                    <a:pt x="0" y="16"/>
                                  </a:lnTo>
                                  <a:lnTo>
                                    <a:pt x="2" y="11"/>
                                  </a:lnTo>
                                  <a:lnTo>
                                    <a:pt x="6" y="6"/>
                                  </a:lnTo>
                                  <a:lnTo>
                                    <a:pt x="10" y="2"/>
                                  </a:lnTo>
                                  <a:lnTo>
                                    <a:pt x="15" y="0"/>
                                  </a:lnTo>
                                  <a:lnTo>
                                    <a:pt x="21" y="0"/>
                                  </a:lnTo>
                                  <a:lnTo>
                                    <a:pt x="97" y="0"/>
                                  </a:lnTo>
                                  <a:lnTo>
                                    <a:pt x="103" y="0"/>
                                  </a:lnTo>
                                  <a:lnTo>
                                    <a:pt x="108" y="2"/>
                                  </a:lnTo>
                                  <a:lnTo>
                                    <a:pt x="112" y="6"/>
                                  </a:lnTo>
                                  <a:lnTo>
                                    <a:pt x="116" y="11"/>
                                  </a:lnTo>
                                  <a:lnTo>
                                    <a:pt x="118" y="16"/>
                                  </a:lnTo>
                                  <a:lnTo>
                                    <a:pt x="118" y="22"/>
                                  </a:lnTo>
                                  <a:lnTo>
                                    <a:pt x="118" y="97"/>
                                  </a:lnTo>
                                  <a:lnTo>
                                    <a:pt x="97" y="119"/>
                                  </a:lnTo>
                                  <a:lnTo>
                                    <a:pt x="21" y="119"/>
                                  </a:lnTo>
                                  <a:lnTo>
                                    <a:pt x="15" y="119"/>
                                  </a:lnTo>
                                  <a:lnTo>
                                    <a:pt x="10"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55" name="Group 83"/>
                        <wpg:cNvGrpSpPr>
                          <a:grpSpLocks/>
                        </wpg:cNvGrpSpPr>
                        <wpg:grpSpPr bwMode="auto">
                          <a:xfrm>
                            <a:off x="5138" y="1634"/>
                            <a:ext cx="130" cy="130"/>
                            <a:chOff x="5138" y="1634"/>
                            <a:chExt cx="130" cy="130"/>
                          </a:xfrm>
                        </wpg:grpSpPr>
                        <wps:wsp>
                          <wps:cNvPr id="556" name="Freeform 84"/>
                          <wps:cNvSpPr>
                            <a:spLocks/>
                          </wps:cNvSpPr>
                          <wps:spPr bwMode="auto">
                            <a:xfrm>
                              <a:off x="5138" y="1634"/>
                              <a:ext cx="130" cy="130"/>
                            </a:xfrm>
                            <a:custGeom>
                              <a:avLst/>
                              <a:gdLst>
                                <a:gd name="T0" fmla="+- 0 5251 5138"/>
                                <a:gd name="T1" fmla="*/ T0 w 130"/>
                                <a:gd name="T2" fmla="+- 0 1763 1634"/>
                                <a:gd name="T3" fmla="*/ 1763 h 130"/>
                                <a:gd name="T4" fmla="+- 0 5153 5138"/>
                                <a:gd name="T5" fmla="*/ T4 w 130"/>
                                <a:gd name="T6" fmla="+- 0 1763 1634"/>
                                <a:gd name="T7" fmla="*/ 1763 h 130"/>
                                <a:gd name="T8" fmla="+- 0 5148 5138"/>
                                <a:gd name="T9" fmla="*/ T8 w 130"/>
                                <a:gd name="T10" fmla="+- 0 1761 1634"/>
                                <a:gd name="T11" fmla="*/ 1761 h 130"/>
                                <a:gd name="T12" fmla="+- 0 5140 5138"/>
                                <a:gd name="T13" fmla="*/ T12 w 130"/>
                                <a:gd name="T14" fmla="+- 0 1752 1634"/>
                                <a:gd name="T15" fmla="*/ 1752 h 130"/>
                                <a:gd name="T16" fmla="+- 0 5138 5138"/>
                                <a:gd name="T17" fmla="*/ T16 w 130"/>
                                <a:gd name="T18" fmla="+- 0 1747 1634"/>
                                <a:gd name="T19" fmla="*/ 1747 h 130"/>
                                <a:gd name="T20" fmla="+- 0 5138 5138"/>
                                <a:gd name="T21" fmla="*/ T20 w 130"/>
                                <a:gd name="T22" fmla="+- 0 1649 1634"/>
                                <a:gd name="T23" fmla="*/ 1649 h 130"/>
                                <a:gd name="T24" fmla="+- 0 5140 5138"/>
                                <a:gd name="T25" fmla="*/ T24 w 130"/>
                                <a:gd name="T26" fmla="+- 0 1644 1634"/>
                                <a:gd name="T27" fmla="*/ 1644 h 130"/>
                                <a:gd name="T28" fmla="+- 0 5148 5138"/>
                                <a:gd name="T29" fmla="*/ T28 w 130"/>
                                <a:gd name="T30" fmla="+- 0 1636 1634"/>
                                <a:gd name="T31" fmla="*/ 1636 h 130"/>
                                <a:gd name="T32" fmla="+- 0 5153 5138"/>
                                <a:gd name="T33" fmla="*/ T32 w 130"/>
                                <a:gd name="T34" fmla="+- 0 1634 1634"/>
                                <a:gd name="T35" fmla="*/ 1634 h 130"/>
                                <a:gd name="T36" fmla="+- 0 5251 5138"/>
                                <a:gd name="T37" fmla="*/ T36 w 130"/>
                                <a:gd name="T38" fmla="+- 0 1634 1634"/>
                                <a:gd name="T39" fmla="*/ 1634 h 130"/>
                                <a:gd name="T40" fmla="+- 0 5256 5138"/>
                                <a:gd name="T41" fmla="*/ T40 w 130"/>
                                <a:gd name="T42" fmla="+- 0 1636 1634"/>
                                <a:gd name="T43" fmla="*/ 1636 h 130"/>
                                <a:gd name="T44" fmla="+- 0 5265 5138"/>
                                <a:gd name="T45" fmla="*/ T44 w 130"/>
                                <a:gd name="T46" fmla="+- 0 1644 1634"/>
                                <a:gd name="T47" fmla="*/ 1644 h 130"/>
                                <a:gd name="T48" fmla="+- 0 5267 5138"/>
                                <a:gd name="T49" fmla="*/ T48 w 130"/>
                                <a:gd name="T50" fmla="+- 0 1649 1634"/>
                                <a:gd name="T51" fmla="*/ 1649 h 130"/>
                                <a:gd name="T52" fmla="+- 0 5267 5138"/>
                                <a:gd name="T53" fmla="*/ T52 w 130"/>
                                <a:gd name="T54" fmla="+- 0 1747 1634"/>
                                <a:gd name="T55" fmla="*/ 1747 h 130"/>
                                <a:gd name="T56" fmla="+- 0 5265 5138"/>
                                <a:gd name="T57" fmla="*/ T56 w 130"/>
                                <a:gd name="T58" fmla="+- 0 1752 1634"/>
                                <a:gd name="T59" fmla="*/ 1752 h 130"/>
                                <a:gd name="T60" fmla="+- 0 5256 5138"/>
                                <a:gd name="T61" fmla="*/ T60 w 130"/>
                                <a:gd name="T62" fmla="+- 0 1761 1634"/>
                                <a:gd name="T63" fmla="*/ 1761 h 130"/>
                                <a:gd name="T64" fmla="+- 0 5251 5138"/>
                                <a:gd name="T65" fmla="*/ T64 w 130"/>
                                <a:gd name="T66" fmla="+- 0 1763 1634"/>
                                <a:gd name="T67" fmla="*/ 176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8" y="2"/>
                                  </a:lnTo>
                                  <a:lnTo>
                                    <a:pt x="127" y="10"/>
                                  </a:lnTo>
                                  <a:lnTo>
                                    <a:pt x="129" y="15"/>
                                  </a:lnTo>
                                  <a:lnTo>
                                    <a:pt x="129" y="113"/>
                                  </a:lnTo>
                                  <a:lnTo>
                                    <a:pt x="127" y="118"/>
                                  </a:lnTo>
                                  <a:lnTo>
                                    <a:pt x="118"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7" name="Picture 8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38" y="1623"/>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58" name="Group 86"/>
                        <wpg:cNvGrpSpPr>
                          <a:grpSpLocks/>
                        </wpg:cNvGrpSpPr>
                        <wpg:grpSpPr bwMode="auto">
                          <a:xfrm>
                            <a:off x="5143" y="1628"/>
                            <a:ext cx="119" cy="119"/>
                            <a:chOff x="5143" y="1628"/>
                            <a:chExt cx="119" cy="119"/>
                          </a:xfrm>
                        </wpg:grpSpPr>
                        <wps:wsp>
                          <wps:cNvPr id="559" name="Freeform 87"/>
                          <wps:cNvSpPr>
                            <a:spLocks/>
                          </wps:cNvSpPr>
                          <wps:spPr bwMode="auto">
                            <a:xfrm>
                              <a:off x="5143" y="1628"/>
                              <a:ext cx="119" cy="119"/>
                            </a:xfrm>
                            <a:custGeom>
                              <a:avLst/>
                              <a:gdLst>
                                <a:gd name="T0" fmla="+- 0 5143 5143"/>
                                <a:gd name="T1" fmla="*/ T0 w 119"/>
                                <a:gd name="T2" fmla="+- 0 1725 1628"/>
                                <a:gd name="T3" fmla="*/ 1725 h 119"/>
                                <a:gd name="T4" fmla="+- 0 5143 5143"/>
                                <a:gd name="T5" fmla="*/ T4 w 119"/>
                                <a:gd name="T6" fmla="+- 0 1650 1628"/>
                                <a:gd name="T7" fmla="*/ 1650 h 119"/>
                                <a:gd name="T8" fmla="+- 0 5143 5143"/>
                                <a:gd name="T9" fmla="*/ T8 w 119"/>
                                <a:gd name="T10" fmla="+- 0 1644 1628"/>
                                <a:gd name="T11" fmla="*/ 1644 h 119"/>
                                <a:gd name="T12" fmla="+- 0 5145 5143"/>
                                <a:gd name="T13" fmla="*/ T12 w 119"/>
                                <a:gd name="T14" fmla="+- 0 1639 1628"/>
                                <a:gd name="T15" fmla="*/ 1639 h 119"/>
                                <a:gd name="T16" fmla="+- 0 5149 5143"/>
                                <a:gd name="T17" fmla="*/ T16 w 119"/>
                                <a:gd name="T18" fmla="+- 0 1634 1628"/>
                                <a:gd name="T19" fmla="*/ 1634 h 119"/>
                                <a:gd name="T20" fmla="+- 0 5153 5143"/>
                                <a:gd name="T21" fmla="*/ T20 w 119"/>
                                <a:gd name="T22" fmla="+- 0 1630 1628"/>
                                <a:gd name="T23" fmla="*/ 1630 h 119"/>
                                <a:gd name="T24" fmla="+- 0 5159 5143"/>
                                <a:gd name="T25" fmla="*/ T24 w 119"/>
                                <a:gd name="T26" fmla="+- 0 1628 1628"/>
                                <a:gd name="T27" fmla="*/ 1628 h 119"/>
                                <a:gd name="T28" fmla="+- 0 5164 5143"/>
                                <a:gd name="T29" fmla="*/ T28 w 119"/>
                                <a:gd name="T30" fmla="+- 0 1628 1628"/>
                                <a:gd name="T31" fmla="*/ 1628 h 119"/>
                                <a:gd name="T32" fmla="+- 0 5240 5143"/>
                                <a:gd name="T33" fmla="*/ T32 w 119"/>
                                <a:gd name="T34" fmla="+- 0 1628 1628"/>
                                <a:gd name="T35" fmla="*/ 1628 h 119"/>
                                <a:gd name="T36" fmla="+- 0 5246 5143"/>
                                <a:gd name="T37" fmla="*/ T36 w 119"/>
                                <a:gd name="T38" fmla="+- 0 1628 1628"/>
                                <a:gd name="T39" fmla="*/ 1628 h 119"/>
                                <a:gd name="T40" fmla="+- 0 5251 5143"/>
                                <a:gd name="T41" fmla="*/ T40 w 119"/>
                                <a:gd name="T42" fmla="+- 0 1630 1628"/>
                                <a:gd name="T43" fmla="*/ 1630 h 119"/>
                                <a:gd name="T44" fmla="+- 0 5255 5143"/>
                                <a:gd name="T45" fmla="*/ T44 w 119"/>
                                <a:gd name="T46" fmla="+- 0 1634 1628"/>
                                <a:gd name="T47" fmla="*/ 1634 h 119"/>
                                <a:gd name="T48" fmla="+- 0 5259 5143"/>
                                <a:gd name="T49" fmla="*/ T48 w 119"/>
                                <a:gd name="T50" fmla="+- 0 1639 1628"/>
                                <a:gd name="T51" fmla="*/ 1639 h 119"/>
                                <a:gd name="T52" fmla="+- 0 5262 5143"/>
                                <a:gd name="T53" fmla="*/ T52 w 119"/>
                                <a:gd name="T54" fmla="+- 0 1644 1628"/>
                                <a:gd name="T55" fmla="*/ 1644 h 119"/>
                                <a:gd name="T56" fmla="+- 0 5262 5143"/>
                                <a:gd name="T57" fmla="*/ T56 w 119"/>
                                <a:gd name="T58" fmla="+- 0 1650 1628"/>
                                <a:gd name="T59" fmla="*/ 1650 h 119"/>
                                <a:gd name="T60" fmla="+- 0 5262 5143"/>
                                <a:gd name="T61" fmla="*/ T60 w 119"/>
                                <a:gd name="T62" fmla="+- 0 1725 1628"/>
                                <a:gd name="T63" fmla="*/ 1725 h 119"/>
                                <a:gd name="T64" fmla="+- 0 5240 5143"/>
                                <a:gd name="T65" fmla="*/ T64 w 119"/>
                                <a:gd name="T66" fmla="+- 0 1747 1628"/>
                                <a:gd name="T67" fmla="*/ 1747 h 119"/>
                                <a:gd name="T68" fmla="+- 0 5164 5143"/>
                                <a:gd name="T69" fmla="*/ T68 w 119"/>
                                <a:gd name="T70" fmla="+- 0 1747 1628"/>
                                <a:gd name="T71" fmla="*/ 1747 h 119"/>
                                <a:gd name="T72" fmla="+- 0 5143 5143"/>
                                <a:gd name="T73" fmla="*/ T72 w 119"/>
                                <a:gd name="T74" fmla="+- 0 1731 1628"/>
                                <a:gd name="T75" fmla="*/ 1731 h 119"/>
                                <a:gd name="T76" fmla="+- 0 5143 5143"/>
                                <a:gd name="T77" fmla="*/ T76 w 119"/>
                                <a:gd name="T78" fmla="+- 0 1725 1628"/>
                                <a:gd name="T79" fmla="*/ 172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6"/>
                                  </a:lnTo>
                                  <a:lnTo>
                                    <a:pt x="10" y="2"/>
                                  </a:lnTo>
                                  <a:lnTo>
                                    <a:pt x="16" y="0"/>
                                  </a:lnTo>
                                  <a:lnTo>
                                    <a:pt x="21" y="0"/>
                                  </a:lnTo>
                                  <a:lnTo>
                                    <a:pt x="97" y="0"/>
                                  </a:lnTo>
                                  <a:lnTo>
                                    <a:pt x="103" y="0"/>
                                  </a:lnTo>
                                  <a:lnTo>
                                    <a:pt x="108" y="2"/>
                                  </a:lnTo>
                                  <a:lnTo>
                                    <a:pt x="112" y="6"/>
                                  </a:lnTo>
                                  <a:lnTo>
                                    <a:pt x="116" y="11"/>
                                  </a:lnTo>
                                  <a:lnTo>
                                    <a:pt x="119" y="16"/>
                                  </a:lnTo>
                                  <a:lnTo>
                                    <a:pt x="119" y="22"/>
                                  </a:lnTo>
                                  <a:lnTo>
                                    <a:pt x="119" y="97"/>
                                  </a:lnTo>
                                  <a:lnTo>
                                    <a:pt x="97" y="119"/>
                                  </a:lnTo>
                                  <a:lnTo>
                                    <a:pt x="21"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60" name="Group 88"/>
                        <wpg:cNvGrpSpPr>
                          <a:grpSpLocks/>
                        </wpg:cNvGrpSpPr>
                        <wpg:grpSpPr bwMode="auto">
                          <a:xfrm>
                            <a:off x="8005" y="1634"/>
                            <a:ext cx="130" cy="130"/>
                            <a:chOff x="8005" y="1634"/>
                            <a:chExt cx="130" cy="130"/>
                          </a:xfrm>
                        </wpg:grpSpPr>
                        <wps:wsp>
                          <wps:cNvPr id="561" name="Freeform 89"/>
                          <wps:cNvSpPr>
                            <a:spLocks/>
                          </wps:cNvSpPr>
                          <wps:spPr bwMode="auto">
                            <a:xfrm>
                              <a:off x="8005" y="1634"/>
                              <a:ext cx="130" cy="130"/>
                            </a:xfrm>
                            <a:custGeom>
                              <a:avLst/>
                              <a:gdLst>
                                <a:gd name="T0" fmla="+- 0 8119 8005"/>
                                <a:gd name="T1" fmla="*/ T0 w 130"/>
                                <a:gd name="T2" fmla="+- 0 1763 1634"/>
                                <a:gd name="T3" fmla="*/ 1763 h 130"/>
                                <a:gd name="T4" fmla="+- 0 8021 8005"/>
                                <a:gd name="T5" fmla="*/ T4 w 130"/>
                                <a:gd name="T6" fmla="+- 0 1763 1634"/>
                                <a:gd name="T7" fmla="*/ 1763 h 130"/>
                                <a:gd name="T8" fmla="+- 0 8016 8005"/>
                                <a:gd name="T9" fmla="*/ T8 w 130"/>
                                <a:gd name="T10" fmla="+- 0 1761 1634"/>
                                <a:gd name="T11" fmla="*/ 1761 h 130"/>
                                <a:gd name="T12" fmla="+- 0 8008 8005"/>
                                <a:gd name="T13" fmla="*/ T12 w 130"/>
                                <a:gd name="T14" fmla="+- 0 1752 1634"/>
                                <a:gd name="T15" fmla="*/ 1752 h 130"/>
                                <a:gd name="T16" fmla="+- 0 8005 8005"/>
                                <a:gd name="T17" fmla="*/ T16 w 130"/>
                                <a:gd name="T18" fmla="+- 0 1747 1634"/>
                                <a:gd name="T19" fmla="*/ 1747 h 130"/>
                                <a:gd name="T20" fmla="+- 0 8005 8005"/>
                                <a:gd name="T21" fmla="*/ T20 w 130"/>
                                <a:gd name="T22" fmla="+- 0 1649 1634"/>
                                <a:gd name="T23" fmla="*/ 1649 h 130"/>
                                <a:gd name="T24" fmla="+- 0 8008 8005"/>
                                <a:gd name="T25" fmla="*/ T24 w 130"/>
                                <a:gd name="T26" fmla="+- 0 1644 1634"/>
                                <a:gd name="T27" fmla="*/ 1644 h 130"/>
                                <a:gd name="T28" fmla="+- 0 8016 8005"/>
                                <a:gd name="T29" fmla="*/ T28 w 130"/>
                                <a:gd name="T30" fmla="+- 0 1636 1634"/>
                                <a:gd name="T31" fmla="*/ 1636 h 130"/>
                                <a:gd name="T32" fmla="+- 0 8021 8005"/>
                                <a:gd name="T33" fmla="*/ T32 w 130"/>
                                <a:gd name="T34" fmla="+- 0 1634 1634"/>
                                <a:gd name="T35" fmla="*/ 1634 h 130"/>
                                <a:gd name="T36" fmla="+- 0 8119 8005"/>
                                <a:gd name="T37" fmla="*/ T36 w 130"/>
                                <a:gd name="T38" fmla="+- 0 1634 1634"/>
                                <a:gd name="T39" fmla="*/ 1634 h 130"/>
                                <a:gd name="T40" fmla="+- 0 8124 8005"/>
                                <a:gd name="T41" fmla="*/ T40 w 130"/>
                                <a:gd name="T42" fmla="+- 0 1636 1634"/>
                                <a:gd name="T43" fmla="*/ 1636 h 130"/>
                                <a:gd name="T44" fmla="+- 0 8133 8005"/>
                                <a:gd name="T45" fmla="*/ T44 w 130"/>
                                <a:gd name="T46" fmla="+- 0 1644 1634"/>
                                <a:gd name="T47" fmla="*/ 1644 h 130"/>
                                <a:gd name="T48" fmla="+- 0 8135 8005"/>
                                <a:gd name="T49" fmla="*/ T48 w 130"/>
                                <a:gd name="T50" fmla="+- 0 1649 1634"/>
                                <a:gd name="T51" fmla="*/ 1649 h 130"/>
                                <a:gd name="T52" fmla="+- 0 8135 8005"/>
                                <a:gd name="T53" fmla="*/ T52 w 130"/>
                                <a:gd name="T54" fmla="+- 0 1747 1634"/>
                                <a:gd name="T55" fmla="*/ 1747 h 130"/>
                                <a:gd name="T56" fmla="+- 0 8133 8005"/>
                                <a:gd name="T57" fmla="*/ T56 w 130"/>
                                <a:gd name="T58" fmla="+- 0 1752 1634"/>
                                <a:gd name="T59" fmla="*/ 1752 h 130"/>
                                <a:gd name="T60" fmla="+- 0 8124 8005"/>
                                <a:gd name="T61" fmla="*/ T60 w 130"/>
                                <a:gd name="T62" fmla="+- 0 1761 1634"/>
                                <a:gd name="T63" fmla="*/ 1761 h 130"/>
                                <a:gd name="T64" fmla="+- 0 8119 8005"/>
                                <a:gd name="T65" fmla="*/ T64 w 130"/>
                                <a:gd name="T66" fmla="+- 0 1763 1634"/>
                                <a:gd name="T67" fmla="*/ 1763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4" y="129"/>
                                  </a:moveTo>
                                  <a:lnTo>
                                    <a:pt x="16" y="129"/>
                                  </a:lnTo>
                                  <a:lnTo>
                                    <a:pt x="11" y="127"/>
                                  </a:lnTo>
                                  <a:lnTo>
                                    <a:pt x="3" y="118"/>
                                  </a:lnTo>
                                  <a:lnTo>
                                    <a:pt x="0" y="113"/>
                                  </a:lnTo>
                                  <a:lnTo>
                                    <a:pt x="0" y="15"/>
                                  </a:lnTo>
                                  <a:lnTo>
                                    <a:pt x="3" y="10"/>
                                  </a:lnTo>
                                  <a:lnTo>
                                    <a:pt x="11" y="2"/>
                                  </a:lnTo>
                                  <a:lnTo>
                                    <a:pt x="16" y="0"/>
                                  </a:lnTo>
                                  <a:lnTo>
                                    <a:pt x="114" y="0"/>
                                  </a:lnTo>
                                  <a:lnTo>
                                    <a:pt x="119" y="2"/>
                                  </a:lnTo>
                                  <a:lnTo>
                                    <a:pt x="128" y="10"/>
                                  </a:lnTo>
                                  <a:lnTo>
                                    <a:pt x="130" y="15"/>
                                  </a:lnTo>
                                  <a:lnTo>
                                    <a:pt x="130" y="113"/>
                                  </a:lnTo>
                                  <a:lnTo>
                                    <a:pt x="128" y="118"/>
                                  </a:lnTo>
                                  <a:lnTo>
                                    <a:pt x="119" y="127"/>
                                  </a:lnTo>
                                  <a:lnTo>
                                    <a:pt x="11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2" name="Picture 9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05" y="1623"/>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3" name="Group 91"/>
                        <wpg:cNvGrpSpPr>
                          <a:grpSpLocks/>
                        </wpg:cNvGrpSpPr>
                        <wpg:grpSpPr bwMode="auto">
                          <a:xfrm>
                            <a:off x="8011" y="1628"/>
                            <a:ext cx="119" cy="119"/>
                            <a:chOff x="8011" y="1628"/>
                            <a:chExt cx="119" cy="119"/>
                          </a:xfrm>
                        </wpg:grpSpPr>
                        <wps:wsp>
                          <wps:cNvPr id="564" name="Freeform 92"/>
                          <wps:cNvSpPr>
                            <a:spLocks/>
                          </wps:cNvSpPr>
                          <wps:spPr bwMode="auto">
                            <a:xfrm>
                              <a:off x="8011" y="1628"/>
                              <a:ext cx="119" cy="119"/>
                            </a:xfrm>
                            <a:custGeom>
                              <a:avLst/>
                              <a:gdLst>
                                <a:gd name="T0" fmla="+- 0 8011 8011"/>
                                <a:gd name="T1" fmla="*/ T0 w 119"/>
                                <a:gd name="T2" fmla="+- 0 1725 1628"/>
                                <a:gd name="T3" fmla="*/ 1725 h 119"/>
                                <a:gd name="T4" fmla="+- 0 8011 8011"/>
                                <a:gd name="T5" fmla="*/ T4 w 119"/>
                                <a:gd name="T6" fmla="+- 0 1650 1628"/>
                                <a:gd name="T7" fmla="*/ 1650 h 119"/>
                                <a:gd name="T8" fmla="+- 0 8011 8011"/>
                                <a:gd name="T9" fmla="*/ T8 w 119"/>
                                <a:gd name="T10" fmla="+- 0 1644 1628"/>
                                <a:gd name="T11" fmla="*/ 1644 h 119"/>
                                <a:gd name="T12" fmla="+- 0 8013 8011"/>
                                <a:gd name="T13" fmla="*/ T12 w 119"/>
                                <a:gd name="T14" fmla="+- 0 1639 1628"/>
                                <a:gd name="T15" fmla="*/ 1639 h 119"/>
                                <a:gd name="T16" fmla="+- 0 8017 8011"/>
                                <a:gd name="T17" fmla="*/ T16 w 119"/>
                                <a:gd name="T18" fmla="+- 0 1634 1628"/>
                                <a:gd name="T19" fmla="*/ 1634 h 119"/>
                                <a:gd name="T20" fmla="+- 0 8021 8011"/>
                                <a:gd name="T21" fmla="*/ T20 w 119"/>
                                <a:gd name="T22" fmla="+- 0 1630 1628"/>
                                <a:gd name="T23" fmla="*/ 1630 h 119"/>
                                <a:gd name="T24" fmla="+- 0 8026 8011"/>
                                <a:gd name="T25" fmla="*/ T24 w 119"/>
                                <a:gd name="T26" fmla="+- 0 1628 1628"/>
                                <a:gd name="T27" fmla="*/ 1628 h 119"/>
                                <a:gd name="T28" fmla="+- 0 8032 8011"/>
                                <a:gd name="T29" fmla="*/ T28 w 119"/>
                                <a:gd name="T30" fmla="+- 0 1628 1628"/>
                                <a:gd name="T31" fmla="*/ 1628 h 119"/>
                                <a:gd name="T32" fmla="+- 0 8108 8011"/>
                                <a:gd name="T33" fmla="*/ T32 w 119"/>
                                <a:gd name="T34" fmla="+- 0 1628 1628"/>
                                <a:gd name="T35" fmla="*/ 1628 h 119"/>
                                <a:gd name="T36" fmla="+- 0 8114 8011"/>
                                <a:gd name="T37" fmla="*/ T36 w 119"/>
                                <a:gd name="T38" fmla="+- 0 1628 1628"/>
                                <a:gd name="T39" fmla="*/ 1628 h 119"/>
                                <a:gd name="T40" fmla="+- 0 8119 8011"/>
                                <a:gd name="T41" fmla="*/ T40 w 119"/>
                                <a:gd name="T42" fmla="+- 0 1630 1628"/>
                                <a:gd name="T43" fmla="*/ 1630 h 119"/>
                                <a:gd name="T44" fmla="+- 0 8123 8011"/>
                                <a:gd name="T45" fmla="*/ T44 w 119"/>
                                <a:gd name="T46" fmla="+- 0 1634 1628"/>
                                <a:gd name="T47" fmla="*/ 1634 h 119"/>
                                <a:gd name="T48" fmla="+- 0 8127 8011"/>
                                <a:gd name="T49" fmla="*/ T48 w 119"/>
                                <a:gd name="T50" fmla="+- 0 1639 1628"/>
                                <a:gd name="T51" fmla="*/ 1639 h 119"/>
                                <a:gd name="T52" fmla="+- 0 8129 8011"/>
                                <a:gd name="T53" fmla="*/ T52 w 119"/>
                                <a:gd name="T54" fmla="+- 0 1644 1628"/>
                                <a:gd name="T55" fmla="*/ 1644 h 119"/>
                                <a:gd name="T56" fmla="+- 0 8129 8011"/>
                                <a:gd name="T57" fmla="*/ T56 w 119"/>
                                <a:gd name="T58" fmla="+- 0 1650 1628"/>
                                <a:gd name="T59" fmla="*/ 1650 h 119"/>
                                <a:gd name="T60" fmla="+- 0 8129 8011"/>
                                <a:gd name="T61" fmla="*/ T60 w 119"/>
                                <a:gd name="T62" fmla="+- 0 1725 1628"/>
                                <a:gd name="T63" fmla="*/ 1725 h 119"/>
                                <a:gd name="T64" fmla="+- 0 8108 8011"/>
                                <a:gd name="T65" fmla="*/ T64 w 119"/>
                                <a:gd name="T66" fmla="+- 0 1747 1628"/>
                                <a:gd name="T67" fmla="*/ 1747 h 119"/>
                                <a:gd name="T68" fmla="+- 0 8032 8011"/>
                                <a:gd name="T69" fmla="*/ T68 w 119"/>
                                <a:gd name="T70" fmla="+- 0 1747 1628"/>
                                <a:gd name="T71" fmla="*/ 1747 h 119"/>
                                <a:gd name="T72" fmla="+- 0 8026 8011"/>
                                <a:gd name="T73" fmla="*/ T72 w 119"/>
                                <a:gd name="T74" fmla="+- 0 1747 1628"/>
                                <a:gd name="T75" fmla="*/ 1747 h 119"/>
                                <a:gd name="T76" fmla="+- 0 8021 8011"/>
                                <a:gd name="T77" fmla="*/ T76 w 119"/>
                                <a:gd name="T78" fmla="+- 0 1745 1628"/>
                                <a:gd name="T79" fmla="*/ 1745 h 119"/>
                                <a:gd name="T80" fmla="+- 0 8017 8011"/>
                                <a:gd name="T81" fmla="*/ T80 w 119"/>
                                <a:gd name="T82" fmla="+- 0 1740 1628"/>
                                <a:gd name="T83" fmla="*/ 1740 h 119"/>
                                <a:gd name="T84" fmla="+- 0 8013 8011"/>
                                <a:gd name="T85" fmla="*/ T84 w 119"/>
                                <a:gd name="T86" fmla="+- 0 1736 1628"/>
                                <a:gd name="T87" fmla="*/ 1736 h 119"/>
                                <a:gd name="T88" fmla="+- 0 8011 8011"/>
                                <a:gd name="T89" fmla="*/ T88 w 119"/>
                                <a:gd name="T90" fmla="+- 0 1731 1628"/>
                                <a:gd name="T91" fmla="*/ 1731 h 119"/>
                                <a:gd name="T92" fmla="+- 0 8011 8011"/>
                                <a:gd name="T93" fmla="*/ T92 w 119"/>
                                <a:gd name="T94" fmla="+- 0 1725 1628"/>
                                <a:gd name="T95" fmla="*/ 1725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9" h="119">
                                  <a:moveTo>
                                    <a:pt x="0" y="97"/>
                                  </a:moveTo>
                                  <a:lnTo>
                                    <a:pt x="0" y="22"/>
                                  </a:lnTo>
                                  <a:lnTo>
                                    <a:pt x="0" y="16"/>
                                  </a:lnTo>
                                  <a:lnTo>
                                    <a:pt x="2" y="11"/>
                                  </a:lnTo>
                                  <a:lnTo>
                                    <a:pt x="6" y="6"/>
                                  </a:lnTo>
                                  <a:lnTo>
                                    <a:pt x="10" y="2"/>
                                  </a:lnTo>
                                  <a:lnTo>
                                    <a:pt x="15" y="0"/>
                                  </a:lnTo>
                                  <a:lnTo>
                                    <a:pt x="21" y="0"/>
                                  </a:lnTo>
                                  <a:lnTo>
                                    <a:pt x="97" y="0"/>
                                  </a:lnTo>
                                  <a:lnTo>
                                    <a:pt x="103" y="0"/>
                                  </a:lnTo>
                                  <a:lnTo>
                                    <a:pt x="108" y="2"/>
                                  </a:lnTo>
                                  <a:lnTo>
                                    <a:pt x="112" y="6"/>
                                  </a:lnTo>
                                  <a:lnTo>
                                    <a:pt x="116" y="11"/>
                                  </a:lnTo>
                                  <a:lnTo>
                                    <a:pt x="118" y="16"/>
                                  </a:lnTo>
                                  <a:lnTo>
                                    <a:pt x="118" y="22"/>
                                  </a:lnTo>
                                  <a:lnTo>
                                    <a:pt x="118" y="97"/>
                                  </a:lnTo>
                                  <a:lnTo>
                                    <a:pt x="97" y="119"/>
                                  </a:lnTo>
                                  <a:lnTo>
                                    <a:pt x="21" y="119"/>
                                  </a:lnTo>
                                  <a:lnTo>
                                    <a:pt x="15" y="119"/>
                                  </a:lnTo>
                                  <a:lnTo>
                                    <a:pt x="10"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65" name="Group 93"/>
                        <wpg:cNvGrpSpPr>
                          <a:grpSpLocks/>
                        </wpg:cNvGrpSpPr>
                        <wpg:grpSpPr bwMode="auto">
                          <a:xfrm>
                            <a:off x="5138" y="1925"/>
                            <a:ext cx="130" cy="130"/>
                            <a:chOff x="5138" y="1925"/>
                            <a:chExt cx="130" cy="130"/>
                          </a:xfrm>
                        </wpg:grpSpPr>
                        <wps:wsp>
                          <wps:cNvPr id="566" name="Freeform 94"/>
                          <wps:cNvSpPr>
                            <a:spLocks/>
                          </wps:cNvSpPr>
                          <wps:spPr bwMode="auto">
                            <a:xfrm>
                              <a:off x="5138" y="1925"/>
                              <a:ext cx="130" cy="130"/>
                            </a:xfrm>
                            <a:custGeom>
                              <a:avLst/>
                              <a:gdLst>
                                <a:gd name="T0" fmla="+- 0 5251 5138"/>
                                <a:gd name="T1" fmla="*/ T0 w 130"/>
                                <a:gd name="T2" fmla="+- 0 2054 1925"/>
                                <a:gd name="T3" fmla="*/ 2054 h 130"/>
                                <a:gd name="T4" fmla="+- 0 5153 5138"/>
                                <a:gd name="T5" fmla="*/ T4 w 130"/>
                                <a:gd name="T6" fmla="+- 0 2054 1925"/>
                                <a:gd name="T7" fmla="*/ 2054 h 130"/>
                                <a:gd name="T8" fmla="+- 0 5148 5138"/>
                                <a:gd name="T9" fmla="*/ T8 w 130"/>
                                <a:gd name="T10" fmla="+- 0 2052 1925"/>
                                <a:gd name="T11" fmla="*/ 2052 h 130"/>
                                <a:gd name="T12" fmla="+- 0 5140 5138"/>
                                <a:gd name="T13" fmla="*/ T12 w 130"/>
                                <a:gd name="T14" fmla="+- 0 2043 1925"/>
                                <a:gd name="T15" fmla="*/ 2043 h 130"/>
                                <a:gd name="T16" fmla="+- 0 5138 5138"/>
                                <a:gd name="T17" fmla="*/ T16 w 130"/>
                                <a:gd name="T18" fmla="+- 0 2038 1925"/>
                                <a:gd name="T19" fmla="*/ 2038 h 130"/>
                                <a:gd name="T20" fmla="+- 0 5138 5138"/>
                                <a:gd name="T21" fmla="*/ T20 w 130"/>
                                <a:gd name="T22" fmla="+- 0 1940 1925"/>
                                <a:gd name="T23" fmla="*/ 1940 h 130"/>
                                <a:gd name="T24" fmla="+- 0 5140 5138"/>
                                <a:gd name="T25" fmla="*/ T24 w 130"/>
                                <a:gd name="T26" fmla="+- 0 1935 1925"/>
                                <a:gd name="T27" fmla="*/ 1935 h 130"/>
                                <a:gd name="T28" fmla="+- 0 5148 5138"/>
                                <a:gd name="T29" fmla="*/ T28 w 130"/>
                                <a:gd name="T30" fmla="+- 0 1927 1925"/>
                                <a:gd name="T31" fmla="*/ 1927 h 130"/>
                                <a:gd name="T32" fmla="+- 0 5153 5138"/>
                                <a:gd name="T33" fmla="*/ T32 w 130"/>
                                <a:gd name="T34" fmla="+- 0 1925 1925"/>
                                <a:gd name="T35" fmla="*/ 1925 h 130"/>
                                <a:gd name="T36" fmla="+- 0 5251 5138"/>
                                <a:gd name="T37" fmla="*/ T36 w 130"/>
                                <a:gd name="T38" fmla="+- 0 1925 1925"/>
                                <a:gd name="T39" fmla="*/ 1925 h 130"/>
                                <a:gd name="T40" fmla="+- 0 5256 5138"/>
                                <a:gd name="T41" fmla="*/ T40 w 130"/>
                                <a:gd name="T42" fmla="+- 0 1927 1925"/>
                                <a:gd name="T43" fmla="*/ 1927 h 130"/>
                                <a:gd name="T44" fmla="+- 0 5265 5138"/>
                                <a:gd name="T45" fmla="*/ T44 w 130"/>
                                <a:gd name="T46" fmla="+- 0 1935 1925"/>
                                <a:gd name="T47" fmla="*/ 1935 h 130"/>
                                <a:gd name="T48" fmla="+- 0 5267 5138"/>
                                <a:gd name="T49" fmla="*/ T48 w 130"/>
                                <a:gd name="T50" fmla="+- 0 1940 1925"/>
                                <a:gd name="T51" fmla="*/ 1940 h 130"/>
                                <a:gd name="T52" fmla="+- 0 5267 5138"/>
                                <a:gd name="T53" fmla="*/ T52 w 130"/>
                                <a:gd name="T54" fmla="+- 0 2038 1925"/>
                                <a:gd name="T55" fmla="*/ 2038 h 130"/>
                                <a:gd name="T56" fmla="+- 0 5265 5138"/>
                                <a:gd name="T57" fmla="*/ T56 w 130"/>
                                <a:gd name="T58" fmla="+- 0 2043 1925"/>
                                <a:gd name="T59" fmla="*/ 2043 h 130"/>
                                <a:gd name="T60" fmla="+- 0 5256 5138"/>
                                <a:gd name="T61" fmla="*/ T60 w 130"/>
                                <a:gd name="T62" fmla="+- 0 2052 1925"/>
                                <a:gd name="T63" fmla="*/ 2052 h 130"/>
                                <a:gd name="T64" fmla="+- 0 5251 5138"/>
                                <a:gd name="T65" fmla="*/ T64 w 130"/>
                                <a:gd name="T66" fmla="+- 0 2054 1925"/>
                                <a:gd name="T67" fmla="*/ 205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8"/>
                                  </a:lnTo>
                                  <a:lnTo>
                                    <a:pt x="0" y="113"/>
                                  </a:lnTo>
                                  <a:lnTo>
                                    <a:pt x="0" y="15"/>
                                  </a:lnTo>
                                  <a:lnTo>
                                    <a:pt x="2" y="10"/>
                                  </a:lnTo>
                                  <a:lnTo>
                                    <a:pt x="10" y="2"/>
                                  </a:lnTo>
                                  <a:lnTo>
                                    <a:pt x="15" y="0"/>
                                  </a:lnTo>
                                  <a:lnTo>
                                    <a:pt x="113" y="0"/>
                                  </a:lnTo>
                                  <a:lnTo>
                                    <a:pt x="118" y="2"/>
                                  </a:lnTo>
                                  <a:lnTo>
                                    <a:pt x="127" y="10"/>
                                  </a:lnTo>
                                  <a:lnTo>
                                    <a:pt x="129" y="15"/>
                                  </a:lnTo>
                                  <a:lnTo>
                                    <a:pt x="129" y="113"/>
                                  </a:lnTo>
                                  <a:lnTo>
                                    <a:pt x="127" y="118"/>
                                  </a:lnTo>
                                  <a:lnTo>
                                    <a:pt x="118"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7" name="Picture 9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38" y="1914"/>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68" name="Group 96"/>
                        <wpg:cNvGrpSpPr>
                          <a:grpSpLocks/>
                        </wpg:cNvGrpSpPr>
                        <wpg:grpSpPr bwMode="auto">
                          <a:xfrm>
                            <a:off x="5143" y="1919"/>
                            <a:ext cx="119" cy="119"/>
                            <a:chOff x="5143" y="1919"/>
                            <a:chExt cx="119" cy="119"/>
                          </a:xfrm>
                        </wpg:grpSpPr>
                        <wps:wsp>
                          <wps:cNvPr id="569" name="Freeform 97"/>
                          <wps:cNvSpPr>
                            <a:spLocks/>
                          </wps:cNvSpPr>
                          <wps:spPr bwMode="auto">
                            <a:xfrm>
                              <a:off x="5143" y="1919"/>
                              <a:ext cx="119" cy="119"/>
                            </a:xfrm>
                            <a:custGeom>
                              <a:avLst/>
                              <a:gdLst>
                                <a:gd name="T0" fmla="+- 0 5143 5143"/>
                                <a:gd name="T1" fmla="*/ T0 w 119"/>
                                <a:gd name="T2" fmla="+- 0 2016 1919"/>
                                <a:gd name="T3" fmla="*/ 2016 h 119"/>
                                <a:gd name="T4" fmla="+- 0 5143 5143"/>
                                <a:gd name="T5" fmla="*/ T4 w 119"/>
                                <a:gd name="T6" fmla="+- 0 1941 1919"/>
                                <a:gd name="T7" fmla="*/ 1941 h 119"/>
                                <a:gd name="T8" fmla="+- 0 5143 5143"/>
                                <a:gd name="T9" fmla="*/ T8 w 119"/>
                                <a:gd name="T10" fmla="+- 0 1935 1919"/>
                                <a:gd name="T11" fmla="*/ 1935 h 119"/>
                                <a:gd name="T12" fmla="+- 0 5145 5143"/>
                                <a:gd name="T13" fmla="*/ T12 w 119"/>
                                <a:gd name="T14" fmla="+- 0 1930 1919"/>
                                <a:gd name="T15" fmla="*/ 1930 h 119"/>
                                <a:gd name="T16" fmla="+- 0 5149 5143"/>
                                <a:gd name="T17" fmla="*/ T16 w 119"/>
                                <a:gd name="T18" fmla="+- 0 1926 1919"/>
                                <a:gd name="T19" fmla="*/ 1926 h 119"/>
                                <a:gd name="T20" fmla="+- 0 5153 5143"/>
                                <a:gd name="T21" fmla="*/ T20 w 119"/>
                                <a:gd name="T22" fmla="+- 0 1921 1919"/>
                                <a:gd name="T23" fmla="*/ 1921 h 119"/>
                                <a:gd name="T24" fmla="+- 0 5159 5143"/>
                                <a:gd name="T25" fmla="*/ T24 w 119"/>
                                <a:gd name="T26" fmla="+- 0 1919 1919"/>
                                <a:gd name="T27" fmla="*/ 1919 h 119"/>
                                <a:gd name="T28" fmla="+- 0 5164 5143"/>
                                <a:gd name="T29" fmla="*/ T28 w 119"/>
                                <a:gd name="T30" fmla="+- 0 1919 1919"/>
                                <a:gd name="T31" fmla="*/ 1919 h 119"/>
                                <a:gd name="T32" fmla="+- 0 5240 5143"/>
                                <a:gd name="T33" fmla="*/ T32 w 119"/>
                                <a:gd name="T34" fmla="+- 0 1919 1919"/>
                                <a:gd name="T35" fmla="*/ 1919 h 119"/>
                                <a:gd name="T36" fmla="+- 0 5246 5143"/>
                                <a:gd name="T37" fmla="*/ T36 w 119"/>
                                <a:gd name="T38" fmla="+- 0 1919 1919"/>
                                <a:gd name="T39" fmla="*/ 1919 h 119"/>
                                <a:gd name="T40" fmla="+- 0 5251 5143"/>
                                <a:gd name="T41" fmla="*/ T40 w 119"/>
                                <a:gd name="T42" fmla="+- 0 1921 1919"/>
                                <a:gd name="T43" fmla="*/ 1921 h 119"/>
                                <a:gd name="T44" fmla="+- 0 5255 5143"/>
                                <a:gd name="T45" fmla="*/ T44 w 119"/>
                                <a:gd name="T46" fmla="+- 0 1926 1919"/>
                                <a:gd name="T47" fmla="*/ 1926 h 119"/>
                                <a:gd name="T48" fmla="+- 0 5259 5143"/>
                                <a:gd name="T49" fmla="*/ T48 w 119"/>
                                <a:gd name="T50" fmla="+- 0 1930 1919"/>
                                <a:gd name="T51" fmla="*/ 1930 h 119"/>
                                <a:gd name="T52" fmla="+- 0 5262 5143"/>
                                <a:gd name="T53" fmla="*/ T52 w 119"/>
                                <a:gd name="T54" fmla="+- 0 1935 1919"/>
                                <a:gd name="T55" fmla="*/ 1935 h 119"/>
                                <a:gd name="T56" fmla="+- 0 5262 5143"/>
                                <a:gd name="T57" fmla="*/ T56 w 119"/>
                                <a:gd name="T58" fmla="+- 0 1941 1919"/>
                                <a:gd name="T59" fmla="*/ 1941 h 119"/>
                                <a:gd name="T60" fmla="+- 0 5262 5143"/>
                                <a:gd name="T61" fmla="*/ T60 w 119"/>
                                <a:gd name="T62" fmla="+- 0 2016 1919"/>
                                <a:gd name="T63" fmla="*/ 2016 h 119"/>
                                <a:gd name="T64" fmla="+- 0 5240 5143"/>
                                <a:gd name="T65" fmla="*/ T64 w 119"/>
                                <a:gd name="T66" fmla="+- 0 2038 1919"/>
                                <a:gd name="T67" fmla="*/ 2038 h 119"/>
                                <a:gd name="T68" fmla="+- 0 5164 5143"/>
                                <a:gd name="T69" fmla="*/ T68 w 119"/>
                                <a:gd name="T70" fmla="+- 0 2038 1919"/>
                                <a:gd name="T71" fmla="*/ 2038 h 119"/>
                                <a:gd name="T72" fmla="+- 0 5143 5143"/>
                                <a:gd name="T73" fmla="*/ T72 w 119"/>
                                <a:gd name="T74" fmla="+- 0 2022 1919"/>
                                <a:gd name="T75" fmla="*/ 2022 h 119"/>
                                <a:gd name="T76" fmla="+- 0 5143 5143"/>
                                <a:gd name="T77" fmla="*/ T76 w 119"/>
                                <a:gd name="T78" fmla="+- 0 2016 1919"/>
                                <a:gd name="T79" fmla="*/ 201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7"/>
                                  </a:lnTo>
                                  <a:lnTo>
                                    <a:pt x="10" y="2"/>
                                  </a:lnTo>
                                  <a:lnTo>
                                    <a:pt x="16" y="0"/>
                                  </a:lnTo>
                                  <a:lnTo>
                                    <a:pt x="21" y="0"/>
                                  </a:lnTo>
                                  <a:lnTo>
                                    <a:pt x="97" y="0"/>
                                  </a:lnTo>
                                  <a:lnTo>
                                    <a:pt x="103" y="0"/>
                                  </a:lnTo>
                                  <a:lnTo>
                                    <a:pt x="108" y="2"/>
                                  </a:lnTo>
                                  <a:lnTo>
                                    <a:pt x="112" y="7"/>
                                  </a:lnTo>
                                  <a:lnTo>
                                    <a:pt x="116" y="11"/>
                                  </a:lnTo>
                                  <a:lnTo>
                                    <a:pt x="119" y="16"/>
                                  </a:lnTo>
                                  <a:lnTo>
                                    <a:pt x="119" y="22"/>
                                  </a:lnTo>
                                  <a:lnTo>
                                    <a:pt x="119" y="97"/>
                                  </a:lnTo>
                                  <a:lnTo>
                                    <a:pt x="97" y="119"/>
                                  </a:lnTo>
                                  <a:lnTo>
                                    <a:pt x="21"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70" name="Group 98"/>
                        <wpg:cNvGrpSpPr>
                          <a:grpSpLocks/>
                        </wpg:cNvGrpSpPr>
                        <wpg:grpSpPr bwMode="auto">
                          <a:xfrm>
                            <a:off x="8005" y="1925"/>
                            <a:ext cx="130" cy="130"/>
                            <a:chOff x="8005" y="1925"/>
                            <a:chExt cx="130" cy="130"/>
                          </a:xfrm>
                        </wpg:grpSpPr>
                        <wps:wsp>
                          <wps:cNvPr id="571" name="Freeform 99"/>
                          <wps:cNvSpPr>
                            <a:spLocks/>
                          </wps:cNvSpPr>
                          <wps:spPr bwMode="auto">
                            <a:xfrm>
                              <a:off x="8005" y="1925"/>
                              <a:ext cx="130" cy="130"/>
                            </a:xfrm>
                            <a:custGeom>
                              <a:avLst/>
                              <a:gdLst>
                                <a:gd name="T0" fmla="+- 0 8119 8005"/>
                                <a:gd name="T1" fmla="*/ T0 w 130"/>
                                <a:gd name="T2" fmla="+- 0 2054 1925"/>
                                <a:gd name="T3" fmla="*/ 2054 h 130"/>
                                <a:gd name="T4" fmla="+- 0 8021 8005"/>
                                <a:gd name="T5" fmla="*/ T4 w 130"/>
                                <a:gd name="T6" fmla="+- 0 2054 1925"/>
                                <a:gd name="T7" fmla="*/ 2054 h 130"/>
                                <a:gd name="T8" fmla="+- 0 8016 8005"/>
                                <a:gd name="T9" fmla="*/ T8 w 130"/>
                                <a:gd name="T10" fmla="+- 0 2052 1925"/>
                                <a:gd name="T11" fmla="*/ 2052 h 130"/>
                                <a:gd name="T12" fmla="+- 0 8008 8005"/>
                                <a:gd name="T13" fmla="*/ T12 w 130"/>
                                <a:gd name="T14" fmla="+- 0 2043 1925"/>
                                <a:gd name="T15" fmla="*/ 2043 h 130"/>
                                <a:gd name="T16" fmla="+- 0 8005 8005"/>
                                <a:gd name="T17" fmla="*/ T16 w 130"/>
                                <a:gd name="T18" fmla="+- 0 2038 1925"/>
                                <a:gd name="T19" fmla="*/ 2038 h 130"/>
                                <a:gd name="T20" fmla="+- 0 8005 8005"/>
                                <a:gd name="T21" fmla="*/ T20 w 130"/>
                                <a:gd name="T22" fmla="+- 0 1940 1925"/>
                                <a:gd name="T23" fmla="*/ 1940 h 130"/>
                                <a:gd name="T24" fmla="+- 0 8008 8005"/>
                                <a:gd name="T25" fmla="*/ T24 w 130"/>
                                <a:gd name="T26" fmla="+- 0 1935 1925"/>
                                <a:gd name="T27" fmla="*/ 1935 h 130"/>
                                <a:gd name="T28" fmla="+- 0 8016 8005"/>
                                <a:gd name="T29" fmla="*/ T28 w 130"/>
                                <a:gd name="T30" fmla="+- 0 1927 1925"/>
                                <a:gd name="T31" fmla="*/ 1927 h 130"/>
                                <a:gd name="T32" fmla="+- 0 8021 8005"/>
                                <a:gd name="T33" fmla="*/ T32 w 130"/>
                                <a:gd name="T34" fmla="+- 0 1925 1925"/>
                                <a:gd name="T35" fmla="*/ 1925 h 130"/>
                                <a:gd name="T36" fmla="+- 0 8119 8005"/>
                                <a:gd name="T37" fmla="*/ T36 w 130"/>
                                <a:gd name="T38" fmla="+- 0 1925 1925"/>
                                <a:gd name="T39" fmla="*/ 1925 h 130"/>
                                <a:gd name="T40" fmla="+- 0 8124 8005"/>
                                <a:gd name="T41" fmla="*/ T40 w 130"/>
                                <a:gd name="T42" fmla="+- 0 1927 1925"/>
                                <a:gd name="T43" fmla="*/ 1927 h 130"/>
                                <a:gd name="T44" fmla="+- 0 8133 8005"/>
                                <a:gd name="T45" fmla="*/ T44 w 130"/>
                                <a:gd name="T46" fmla="+- 0 1935 1925"/>
                                <a:gd name="T47" fmla="*/ 1935 h 130"/>
                                <a:gd name="T48" fmla="+- 0 8135 8005"/>
                                <a:gd name="T49" fmla="*/ T48 w 130"/>
                                <a:gd name="T50" fmla="+- 0 1940 1925"/>
                                <a:gd name="T51" fmla="*/ 1940 h 130"/>
                                <a:gd name="T52" fmla="+- 0 8135 8005"/>
                                <a:gd name="T53" fmla="*/ T52 w 130"/>
                                <a:gd name="T54" fmla="+- 0 2038 1925"/>
                                <a:gd name="T55" fmla="*/ 2038 h 130"/>
                                <a:gd name="T56" fmla="+- 0 8133 8005"/>
                                <a:gd name="T57" fmla="*/ T56 w 130"/>
                                <a:gd name="T58" fmla="+- 0 2043 1925"/>
                                <a:gd name="T59" fmla="*/ 2043 h 130"/>
                                <a:gd name="T60" fmla="+- 0 8124 8005"/>
                                <a:gd name="T61" fmla="*/ T60 w 130"/>
                                <a:gd name="T62" fmla="+- 0 2052 1925"/>
                                <a:gd name="T63" fmla="*/ 2052 h 130"/>
                                <a:gd name="T64" fmla="+- 0 8119 8005"/>
                                <a:gd name="T65" fmla="*/ T64 w 130"/>
                                <a:gd name="T66" fmla="+- 0 2054 1925"/>
                                <a:gd name="T67" fmla="*/ 2054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4" y="129"/>
                                  </a:moveTo>
                                  <a:lnTo>
                                    <a:pt x="16" y="129"/>
                                  </a:lnTo>
                                  <a:lnTo>
                                    <a:pt x="11" y="127"/>
                                  </a:lnTo>
                                  <a:lnTo>
                                    <a:pt x="3" y="118"/>
                                  </a:lnTo>
                                  <a:lnTo>
                                    <a:pt x="0" y="113"/>
                                  </a:lnTo>
                                  <a:lnTo>
                                    <a:pt x="0" y="15"/>
                                  </a:lnTo>
                                  <a:lnTo>
                                    <a:pt x="3" y="10"/>
                                  </a:lnTo>
                                  <a:lnTo>
                                    <a:pt x="11" y="2"/>
                                  </a:lnTo>
                                  <a:lnTo>
                                    <a:pt x="16" y="0"/>
                                  </a:lnTo>
                                  <a:lnTo>
                                    <a:pt x="114" y="0"/>
                                  </a:lnTo>
                                  <a:lnTo>
                                    <a:pt x="119" y="2"/>
                                  </a:lnTo>
                                  <a:lnTo>
                                    <a:pt x="128" y="10"/>
                                  </a:lnTo>
                                  <a:lnTo>
                                    <a:pt x="130" y="15"/>
                                  </a:lnTo>
                                  <a:lnTo>
                                    <a:pt x="130" y="113"/>
                                  </a:lnTo>
                                  <a:lnTo>
                                    <a:pt x="128" y="118"/>
                                  </a:lnTo>
                                  <a:lnTo>
                                    <a:pt x="119" y="127"/>
                                  </a:lnTo>
                                  <a:lnTo>
                                    <a:pt x="11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2" name="Picture 10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05" y="1914"/>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573" name="Group 101"/>
                        <wpg:cNvGrpSpPr>
                          <a:grpSpLocks/>
                        </wpg:cNvGrpSpPr>
                        <wpg:grpSpPr bwMode="auto">
                          <a:xfrm>
                            <a:off x="8011" y="1919"/>
                            <a:ext cx="119" cy="119"/>
                            <a:chOff x="8011" y="1919"/>
                            <a:chExt cx="119" cy="119"/>
                          </a:xfrm>
                        </wpg:grpSpPr>
                        <wps:wsp>
                          <wps:cNvPr id="574" name="Freeform 102"/>
                          <wps:cNvSpPr>
                            <a:spLocks/>
                          </wps:cNvSpPr>
                          <wps:spPr bwMode="auto">
                            <a:xfrm>
                              <a:off x="8011" y="1919"/>
                              <a:ext cx="119" cy="119"/>
                            </a:xfrm>
                            <a:custGeom>
                              <a:avLst/>
                              <a:gdLst>
                                <a:gd name="T0" fmla="+- 0 8011 8011"/>
                                <a:gd name="T1" fmla="*/ T0 w 119"/>
                                <a:gd name="T2" fmla="+- 0 2016 1919"/>
                                <a:gd name="T3" fmla="*/ 2016 h 119"/>
                                <a:gd name="T4" fmla="+- 0 8011 8011"/>
                                <a:gd name="T5" fmla="*/ T4 w 119"/>
                                <a:gd name="T6" fmla="+- 0 1941 1919"/>
                                <a:gd name="T7" fmla="*/ 1941 h 119"/>
                                <a:gd name="T8" fmla="+- 0 8011 8011"/>
                                <a:gd name="T9" fmla="*/ T8 w 119"/>
                                <a:gd name="T10" fmla="+- 0 1935 1919"/>
                                <a:gd name="T11" fmla="*/ 1935 h 119"/>
                                <a:gd name="T12" fmla="+- 0 8013 8011"/>
                                <a:gd name="T13" fmla="*/ T12 w 119"/>
                                <a:gd name="T14" fmla="+- 0 1930 1919"/>
                                <a:gd name="T15" fmla="*/ 1930 h 119"/>
                                <a:gd name="T16" fmla="+- 0 8017 8011"/>
                                <a:gd name="T17" fmla="*/ T16 w 119"/>
                                <a:gd name="T18" fmla="+- 0 1926 1919"/>
                                <a:gd name="T19" fmla="*/ 1926 h 119"/>
                                <a:gd name="T20" fmla="+- 0 8021 8011"/>
                                <a:gd name="T21" fmla="*/ T20 w 119"/>
                                <a:gd name="T22" fmla="+- 0 1921 1919"/>
                                <a:gd name="T23" fmla="*/ 1921 h 119"/>
                                <a:gd name="T24" fmla="+- 0 8026 8011"/>
                                <a:gd name="T25" fmla="*/ T24 w 119"/>
                                <a:gd name="T26" fmla="+- 0 1919 1919"/>
                                <a:gd name="T27" fmla="*/ 1919 h 119"/>
                                <a:gd name="T28" fmla="+- 0 8032 8011"/>
                                <a:gd name="T29" fmla="*/ T28 w 119"/>
                                <a:gd name="T30" fmla="+- 0 1919 1919"/>
                                <a:gd name="T31" fmla="*/ 1919 h 119"/>
                                <a:gd name="T32" fmla="+- 0 8108 8011"/>
                                <a:gd name="T33" fmla="*/ T32 w 119"/>
                                <a:gd name="T34" fmla="+- 0 1919 1919"/>
                                <a:gd name="T35" fmla="*/ 1919 h 119"/>
                                <a:gd name="T36" fmla="+- 0 8114 8011"/>
                                <a:gd name="T37" fmla="*/ T36 w 119"/>
                                <a:gd name="T38" fmla="+- 0 1919 1919"/>
                                <a:gd name="T39" fmla="*/ 1919 h 119"/>
                                <a:gd name="T40" fmla="+- 0 8119 8011"/>
                                <a:gd name="T41" fmla="*/ T40 w 119"/>
                                <a:gd name="T42" fmla="+- 0 1921 1919"/>
                                <a:gd name="T43" fmla="*/ 1921 h 119"/>
                                <a:gd name="T44" fmla="+- 0 8123 8011"/>
                                <a:gd name="T45" fmla="*/ T44 w 119"/>
                                <a:gd name="T46" fmla="+- 0 1926 1919"/>
                                <a:gd name="T47" fmla="*/ 1926 h 119"/>
                                <a:gd name="T48" fmla="+- 0 8127 8011"/>
                                <a:gd name="T49" fmla="*/ T48 w 119"/>
                                <a:gd name="T50" fmla="+- 0 1930 1919"/>
                                <a:gd name="T51" fmla="*/ 1930 h 119"/>
                                <a:gd name="T52" fmla="+- 0 8129 8011"/>
                                <a:gd name="T53" fmla="*/ T52 w 119"/>
                                <a:gd name="T54" fmla="+- 0 1935 1919"/>
                                <a:gd name="T55" fmla="*/ 1935 h 119"/>
                                <a:gd name="T56" fmla="+- 0 8129 8011"/>
                                <a:gd name="T57" fmla="*/ T56 w 119"/>
                                <a:gd name="T58" fmla="+- 0 1941 1919"/>
                                <a:gd name="T59" fmla="*/ 1941 h 119"/>
                                <a:gd name="T60" fmla="+- 0 8129 8011"/>
                                <a:gd name="T61" fmla="*/ T60 w 119"/>
                                <a:gd name="T62" fmla="+- 0 2016 1919"/>
                                <a:gd name="T63" fmla="*/ 2016 h 119"/>
                                <a:gd name="T64" fmla="+- 0 8108 8011"/>
                                <a:gd name="T65" fmla="*/ T64 w 119"/>
                                <a:gd name="T66" fmla="+- 0 2038 1919"/>
                                <a:gd name="T67" fmla="*/ 2038 h 119"/>
                                <a:gd name="T68" fmla="+- 0 8032 8011"/>
                                <a:gd name="T69" fmla="*/ T68 w 119"/>
                                <a:gd name="T70" fmla="+- 0 2038 1919"/>
                                <a:gd name="T71" fmla="*/ 2038 h 119"/>
                                <a:gd name="T72" fmla="+- 0 8026 8011"/>
                                <a:gd name="T73" fmla="*/ T72 w 119"/>
                                <a:gd name="T74" fmla="+- 0 2038 1919"/>
                                <a:gd name="T75" fmla="*/ 2038 h 119"/>
                                <a:gd name="T76" fmla="+- 0 8021 8011"/>
                                <a:gd name="T77" fmla="*/ T76 w 119"/>
                                <a:gd name="T78" fmla="+- 0 2036 1919"/>
                                <a:gd name="T79" fmla="*/ 2036 h 119"/>
                                <a:gd name="T80" fmla="+- 0 8017 8011"/>
                                <a:gd name="T81" fmla="*/ T80 w 119"/>
                                <a:gd name="T82" fmla="+- 0 2031 1919"/>
                                <a:gd name="T83" fmla="*/ 2031 h 119"/>
                                <a:gd name="T84" fmla="+- 0 8013 8011"/>
                                <a:gd name="T85" fmla="*/ T84 w 119"/>
                                <a:gd name="T86" fmla="+- 0 2027 1919"/>
                                <a:gd name="T87" fmla="*/ 2027 h 119"/>
                                <a:gd name="T88" fmla="+- 0 8011 8011"/>
                                <a:gd name="T89" fmla="*/ T88 w 119"/>
                                <a:gd name="T90" fmla="+- 0 2022 1919"/>
                                <a:gd name="T91" fmla="*/ 2022 h 119"/>
                                <a:gd name="T92" fmla="+- 0 8011 8011"/>
                                <a:gd name="T93" fmla="*/ T92 w 119"/>
                                <a:gd name="T94" fmla="+- 0 2016 1919"/>
                                <a:gd name="T95" fmla="*/ 2016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9" h="119">
                                  <a:moveTo>
                                    <a:pt x="0" y="97"/>
                                  </a:moveTo>
                                  <a:lnTo>
                                    <a:pt x="0" y="22"/>
                                  </a:lnTo>
                                  <a:lnTo>
                                    <a:pt x="0" y="16"/>
                                  </a:lnTo>
                                  <a:lnTo>
                                    <a:pt x="2" y="11"/>
                                  </a:lnTo>
                                  <a:lnTo>
                                    <a:pt x="6" y="7"/>
                                  </a:lnTo>
                                  <a:lnTo>
                                    <a:pt x="10" y="2"/>
                                  </a:lnTo>
                                  <a:lnTo>
                                    <a:pt x="15" y="0"/>
                                  </a:lnTo>
                                  <a:lnTo>
                                    <a:pt x="21" y="0"/>
                                  </a:lnTo>
                                  <a:lnTo>
                                    <a:pt x="97" y="0"/>
                                  </a:lnTo>
                                  <a:lnTo>
                                    <a:pt x="103" y="0"/>
                                  </a:lnTo>
                                  <a:lnTo>
                                    <a:pt x="108" y="2"/>
                                  </a:lnTo>
                                  <a:lnTo>
                                    <a:pt x="112" y="7"/>
                                  </a:lnTo>
                                  <a:lnTo>
                                    <a:pt x="116" y="11"/>
                                  </a:lnTo>
                                  <a:lnTo>
                                    <a:pt x="118" y="16"/>
                                  </a:lnTo>
                                  <a:lnTo>
                                    <a:pt x="118" y="22"/>
                                  </a:lnTo>
                                  <a:lnTo>
                                    <a:pt x="118" y="97"/>
                                  </a:lnTo>
                                  <a:lnTo>
                                    <a:pt x="97" y="119"/>
                                  </a:lnTo>
                                  <a:lnTo>
                                    <a:pt x="21" y="119"/>
                                  </a:lnTo>
                                  <a:lnTo>
                                    <a:pt x="15" y="119"/>
                                  </a:lnTo>
                                  <a:lnTo>
                                    <a:pt x="10" y="117"/>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75" name="Group 103"/>
                        <wpg:cNvGrpSpPr>
                          <a:grpSpLocks/>
                        </wpg:cNvGrpSpPr>
                        <wpg:grpSpPr bwMode="auto">
                          <a:xfrm>
                            <a:off x="5138" y="2216"/>
                            <a:ext cx="130" cy="130"/>
                            <a:chOff x="5138" y="2216"/>
                            <a:chExt cx="130" cy="130"/>
                          </a:xfrm>
                        </wpg:grpSpPr>
                        <wps:wsp>
                          <wps:cNvPr id="704" name="Freeform 104"/>
                          <wps:cNvSpPr>
                            <a:spLocks/>
                          </wps:cNvSpPr>
                          <wps:spPr bwMode="auto">
                            <a:xfrm>
                              <a:off x="5138" y="2216"/>
                              <a:ext cx="130" cy="130"/>
                            </a:xfrm>
                            <a:custGeom>
                              <a:avLst/>
                              <a:gdLst>
                                <a:gd name="T0" fmla="+- 0 5251 5138"/>
                                <a:gd name="T1" fmla="*/ T0 w 130"/>
                                <a:gd name="T2" fmla="+- 0 2345 2216"/>
                                <a:gd name="T3" fmla="*/ 2345 h 130"/>
                                <a:gd name="T4" fmla="+- 0 5153 5138"/>
                                <a:gd name="T5" fmla="*/ T4 w 130"/>
                                <a:gd name="T6" fmla="+- 0 2345 2216"/>
                                <a:gd name="T7" fmla="*/ 2345 h 130"/>
                                <a:gd name="T8" fmla="+- 0 5148 5138"/>
                                <a:gd name="T9" fmla="*/ T8 w 130"/>
                                <a:gd name="T10" fmla="+- 0 2343 2216"/>
                                <a:gd name="T11" fmla="*/ 2343 h 130"/>
                                <a:gd name="T12" fmla="+- 0 5140 5138"/>
                                <a:gd name="T13" fmla="*/ T12 w 130"/>
                                <a:gd name="T14" fmla="+- 0 2335 2216"/>
                                <a:gd name="T15" fmla="*/ 2335 h 130"/>
                                <a:gd name="T16" fmla="+- 0 5138 5138"/>
                                <a:gd name="T17" fmla="*/ T16 w 130"/>
                                <a:gd name="T18" fmla="+- 0 2329 2216"/>
                                <a:gd name="T19" fmla="*/ 2329 h 130"/>
                                <a:gd name="T20" fmla="+- 0 5138 5138"/>
                                <a:gd name="T21" fmla="*/ T20 w 130"/>
                                <a:gd name="T22" fmla="+- 0 2231 2216"/>
                                <a:gd name="T23" fmla="*/ 2231 h 130"/>
                                <a:gd name="T24" fmla="+- 0 5140 5138"/>
                                <a:gd name="T25" fmla="*/ T24 w 130"/>
                                <a:gd name="T26" fmla="+- 0 2226 2216"/>
                                <a:gd name="T27" fmla="*/ 2226 h 130"/>
                                <a:gd name="T28" fmla="+- 0 5148 5138"/>
                                <a:gd name="T29" fmla="*/ T28 w 130"/>
                                <a:gd name="T30" fmla="+- 0 2218 2216"/>
                                <a:gd name="T31" fmla="*/ 2218 h 130"/>
                                <a:gd name="T32" fmla="+- 0 5153 5138"/>
                                <a:gd name="T33" fmla="*/ T32 w 130"/>
                                <a:gd name="T34" fmla="+- 0 2216 2216"/>
                                <a:gd name="T35" fmla="*/ 2216 h 130"/>
                                <a:gd name="T36" fmla="+- 0 5251 5138"/>
                                <a:gd name="T37" fmla="*/ T36 w 130"/>
                                <a:gd name="T38" fmla="+- 0 2216 2216"/>
                                <a:gd name="T39" fmla="*/ 2216 h 130"/>
                                <a:gd name="T40" fmla="+- 0 5256 5138"/>
                                <a:gd name="T41" fmla="*/ T40 w 130"/>
                                <a:gd name="T42" fmla="+- 0 2218 2216"/>
                                <a:gd name="T43" fmla="*/ 2218 h 130"/>
                                <a:gd name="T44" fmla="+- 0 5265 5138"/>
                                <a:gd name="T45" fmla="*/ T44 w 130"/>
                                <a:gd name="T46" fmla="+- 0 2226 2216"/>
                                <a:gd name="T47" fmla="*/ 2226 h 130"/>
                                <a:gd name="T48" fmla="+- 0 5267 5138"/>
                                <a:gd name="T49" fmla="*/ T48 w 130"/>
                                <a:gd name="T50" fmla="+- 0 2231 2216"/>
                                <a:gd name="T51" fmla="*/ 2231 h 130"/>
                                <a:gd name="T52" fmla="+- 0 5267 5138"/>
                                <a:gd name="T53" fmla="*/ T52 w 130"/>
                                <a:gd name="T54" fmla="+- 0 2329 2216"/>
                                <a:gd name="T55" fmla="*/ 2329 h 130"/>
                                <a:gd name="T56" fmla="+- 0 5265 5138"/>
                                <a:gd name="T57" fmla="*/ T56 w 130"/>
                                <a:gd name="T58" fmla="+- 0 2335 2216"/>
                                <a:gd name="T59" fmla="*/ 2335 h 130"/>
                                <a:gd name="T60" fmla="+- 0 5256 5138"/>
                                <a:gd name="T61" fmla="*/ T60 w 130"/>
                                <a:gd name="T62" fmla="+- 0 2343 2216"/>
                                <a:gd name="T63" fmla="*/ 2343 h 130"/>
                                <a:gd name="T64" fmla="+- 0 5251 5138"/>
                                <a:gd name="T65" fmla="*/ T64 w 130"/>
                                <a:gd name="T66" fmla="+- 0 2345 2216"/>
                                <a:gd name="T67" fmla="*/ 234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9"/>
                                  </a:lnTo>
                                  <a:lnTo>
                                    <a:pt x="0" y="113"/>
                                  </a:lnTo>
                                  <a:lnTo>
                                    <a:pt x="0" y="15"/>
                                  </a:lnTo>
                                  <a:lnTo>
                                    <a:pt x="2" y="10"/>
                                  </a:lnTo>
                                  <a:lnTo>
                                    <a:pt x="10" y="2"/>
                                  </a:lnTo>
                                  <a:lnTo>
                                    <a:pt x="15" y="0"/>
                                  </a:lnTo>
                                  <a:lnTo>
                                    <a:pt x="113" y="0"/>
                                  </a:lnTo>
                                  <a:lnTo>
                                    <a:pt x="118" y="2"/>
                                  </a:lnTo>
                                  <a:lnTo>
                                    <a:pt x="127" y="10"/>
                                  </a:lnTo>
                                  <a:lnTo>
                                    <a:pt x="129" y="15"/>
                                  </a:lnTo>
                                  <a:lnTo>
                                    <a:pt x="129" y="113"/>
                                  </a:lnTo>
                                  <a:lnTo>
                                    <a:pt x="127" y="119"/>
                                  </a:lnTo>
                                  <a:lnTo>
                                    <a:pt x="118"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5" name="Picture 10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38" y="2205"/>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06" name="Group 106"/>
                        <wpg:cNvGrpSpPr>
                          <a:grpSpLocks/>
                        </wpg:cNvGrpSpPr>
                        <wpg:grpSpPr bwMode="auto">
                          <a:xfrm>
                            <a:off x="5143" y="2210"/>
                            <a:ext cx="119" cy="119"/>
                            <a:chOff x="5143" y="2210"/>
                            <a:chExt cx="119" cy="119"/>
                          </a:xfrm>
                        </wpg:grpSpPr>
                        <wps:wsp>
                          <wps:cNvPr id="707" name="Freeform 107"/>
                          <wps:cNvSpPr>
                            <a:spLocks/>
                          </wps:cNvSpPr>
                          <wps:spPr bwMode="auto">
                            <a:xfrm>
                              <a:off x="5143" y="2210"/>
                              <a:ext cx="119" cy="119"/>
                            </a:xfrm>
                            <a:custGeom>
                              <a:avLst/>
                              <a:gdLst>
                                <a:gd name="T0" fmla="+- 0 5143 5143"/>
                                <a:gd name="T1" fmla="*/ T0 w 119"/>
                                <a:gd name="T2" fmla="+- 0 2307 2210"/>
                                <a:gd name="T3" fmla="*/ 2307 h 119"/>
                                <a:gd name="T4" fmla="+- 0 5143 5143"/>
                                <a:gd name="T5" fmla="*/ T4 w 119"/>
                                <a:gd name="T6" fmla="+- 0 2232 2210"/>
                                <a:gd name="T7" fmla="*/ 2232 h 119"/>
                                <a:gd name="T8" fmla="+- 0 5143 5143"/>
                                <a:gd name="T9" fmla="*/ T8 w 119"/>
                                <a:gd name="T10" fmla="+- 0 2226 2210"/>
                                <a:gd name="T11" fmla="*/ 2226 h 119"/>
                                <a:gd name="T12" fmla="+- 0 5145 5143"/>
                                <a:gd name="T13" fmla="*/ T12 w 119"/>
                                <a:gd name="T14" fmla="+- 0 2221 2210"/>
                                <a:gd name="T15" fmla="*/ 2221 h 119"/>
                                <a:gd name="T16" fmla="+- 0 5149 5143"/>
                                <a:gd name="T17" fmla="*/ T16 w 119"/>
                                <a:gd name="T18" fmla="+- 0 2217 2210"/>
                                <a:gd name="T19" fmla="*/ 2217 h 119"/>
                                <a:gd name="T20" fmla="+- 0 5153 5143"/>
                                <a:gd name="T21" fmla="*/ T20 w 119"/>
                                <a:gd name="T22" fmla="+- 0 2212 2210"/>
                                <a:gd name="T23" fmla="*/ 2212 h 119"/>
                                <a:gd name="T24" fmla="+- 0 5159 5143"/>
                                <a:gd name="T25" fmla="*/ T24 w 119"/>
                                <a:gd name="T26" fmla="+- 0 2210 2210"/>
                                <a:gd name="T27" fmla="*/ 2210 h 119"/>
                                <a:gd name="T28" fmla="+- 0 5164 5143"/>
                                <a:gd name="T29" fmla="*/ T28 w 119"/>
                                <a:gd name="T30" fmla="+- 0 2210 2210"/>
                                <a:gd name="T31" fmla="*/ 2210 h 119"/>
                                <a:gd name="T32" fmla="+- 0 5240 5143"/>
                                <a:gd name="T33" fmla="*/ T32 w 119"/>
                                <a:gd name="T34" fmla="+- 0 2210 2210"/>
                                <a:gd name="T35" fmla="*/ 2210 h 119"/>
                                <a:gd name="T36" fmla="+- 0 5246 5143"/>
                                <a:gd name="T37" fmla="*/ T36 w 119"/>
                                <a:gd name="T38" fmla="+- 0 2210 2210"/>
                                <a:gd name="T39" fmla="*/ 2210 h 119"/>
                                <a:gd name="T40" fmla="+- 0 5251 5143"/>
                                <a:gd name="T41" fmla="*/ T40 w 119"/>
                                <a:gd name="T42" fmla="+- 0 2212 2210"/>
                                <a:gd name="T43" fmla="*/ 2212 h 119"/>
                                <a:gd name="T44" fmla="+- 0 5255 5143"/>
                                <a:gd name="T45" fmla="*/ T44 w 119"/>
                                <a:gd name="T46" fmla="+- 0 2217 2210"/>
                                <a:gd name="T47" fmla="*/ 2217 h 119"/>
                                <a:gd name="T48" fmla="+- 0 5259 5143"/>
                                <a:gd name="T49" fmla="*/ T48 w 119"/>
                                <a:gd name="T50" fmla="+- 0 2221 2210"/>
                                <a:gd name="T51" fmla="*/ 2221 h 119"/>
                                <a:gd name="T52" fmla="+- 0 5262 5143"/>
                                <a:gd name="T53" fmla="*/ T52 w 119"/>
                                <a:gd name="T54" fmla="+- 0 2226 2210"/>
                                <a:gd name="T55" fmla="*/ 2226 h 119"/>
                                <a:gd name="T56" fmla="+- 0 5262 5143"/>
                                <a:gd name="T57" fmla="*/ T56 w 119"/>
                                <a:gd name="T58" fmla="+- 0 2232 2210"/>
                                <a:gd name="T59" fmla="*/ 2232 h 119"/>
                                <a:gd name="T60" fmla="+- 0 5262 5143"/>
                                <a:gd name="T61" fmla="*/ T60 w 119"/>
                                <a:gd name="T62" fmla="+- 0 2307 2210"/>
                                <a:gd name="T63" fmla="*/ 2307 h 119"/>
                                <a:gd name="T64" fmla="+- 0 5240 5143"/>
                                <a:gd name="T65" fmla="*/ T64 w 119"/>
                                <a:gd name="T66" fmla="+- 0 2329 2210"/>
                                <a:gd name="T67" fmla="*/ 2329 h 119"/>
                                <a:gd name="T68" fmla="+- 0 5164 5143"/>
                                <a:gd name="T69" fmla="*/ T68 w 119"/>
                                <a:gd name="T70" fmla="+- 0 2329 2210"/>
                                <a:gd name="T71" fmla="*/ 2329 h 119"/>
                                <a:gd name="T72" fmla="+- 0 5143 5143"/>
                                <a:gd name="T73" fmla="*/ T72 w 119"/>
                                <a:gd name="T74" fmla="+- 0 2313 2210"/>
                                <a:gd name="T75" fmla="*/ 2313 h 119"/>
                                <a:gd name="T76" fmla="+- 0 5143 5143"/>
                                <a:gd name="T77" fmla="*/ T76 w 119"/>
                                <a:gd name="T78" fmla="+- 0 2307 2210"/>
                                <a:gd name="T79" fmla="*/ 230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7"/>
                                  </a:lnTo>
                                  <a:lnTo>
                                    <a:pt x="10" y="2"/>
                                  </a:lnTo>
                                  <a:lnTo>
                                    <a:pt x="16" y="0"/>
                                  </a:lnTo>
                                  <a:lnTo>
                                    <a:pt x="21" y="0"/>
                                  </a:lnTo>
                                  <a:lnTo>
                                    <a:pt x="97" y="0"/>
                                  </a:lnTo>
                                  <a:lnTo>
                                    <a:pt x="103" y="0"/>
                                  </a:lnTo>
                                  <a:lnTo>
                                    <a:pt x="108" y="2"/>
                                  </a:lnTo>
                                  <a:lnTo>
                                    <a:pt x="112" y="7"/>
                                  </a:lnTo>
                                  <a:lnTo>
                                    <a:pt x="116" y="11"/>
                                  </a:lnTo>
                                  <a:lnTo>
                                    <a:pt x="119" y="16"/>
                                  </a:lnTo>
                                  <a:lnTo>
                                    <a:pt x="119" y="22"/>
                                  </a:lnTo>
                                  <a:lnTo>
                                    <a:pt x="119" y="97"/>
                                  </a:lnTo>
                                  <a:lnTo>
                                    <a:pt x="97" y="119"/>
                                  </a:lnTo>
                                  <a:lnTo>
                                    <a:pt x="21"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08" name="Group 108"/>
                        <wpg:cNvGrpSpPr>
                          <a:grpSpLocks/>
                        </wpg:cNvGrpSpPr>
                        <wpg:grpSpPr bwMode="auto">
                          <a:xfrm>
                            <a:off x="8005" y="2216"/>
                            <a:ext cx="130" cy="130"/>
                            <a:chOff x="8005" y="2216"/>
                            <a:chExt cx="130" cy="130"/>
                          </a:xfrm>
                        </wpg:grpSpPr>
                        <wps:wsp>
                          <wps:cNvPr id="709" name="Freeform 109"/>
                          <wps:cNvSpPr>
                            <a:spLocks/>
                          </wps:cNvSpPr>
                          <wps:spPr bwMode="auto">
                            <a:xfrm>
                              <a:off x="8005" y="2216"/>
                              <a:ext cx="130" cy="130"/>
                            </a:xfrm>
                            <a:custGeom>
                              <a:avLst/>
                              <a:gdLst>
                                <a:gd name="T0" fmla="+- 0 8119 8005"/>
                                <a:gd name="T1" fmla="*/ T0 w 130"/>
                                <a:gd name="T2" fmla="+- 0 2345 2216"/>
                                <a:gd name="T3" fmla="*/ 2345 h 130"/>
                                <a:gd name="T4" fmla="+- 0 8021 8005"/>
                                <a:gd name="T5" fmla="*/ T4 w 130"/>
                                <a:gd name="T6" fmla="+- 0 2345 2216"/>
                                <a:gd name="T7" fmla="*/ 2345 h 130"/>
                                <a:gd name="T8" fmla="+- 0 8016 8005"/>
                                <a:gd name="T9" fmla="*/ T8 w 130"/>
                                <a:gd name="T10" fmla="+- 0 2343 2216"/>
                                <a:gd name="T11" fmla="*/ 2343 h 130"/>
                                <a:gd name="T12" fmla="+- 0 8008 8005"/>
                                <a:gd name="T13" fmla="*/ T12 w 130"/>
                                <a:gd name="T14" fmla="+- 0 2335 2216"/>
                                <a:gd name="T15" fmla="*/ 2335 h 130"/>
                                <a:gd name="T16" fmla="+- 0 8005 8005"/>
                                <a:gd name="T17" fmla="*/ T16 w 130"/>
                                <a:gd name="T18" fmla="+- 0 2329 2216"/>
                                <a:gd name="T19" fmla="*/ 2329 h 130"/>
                                <a:gd name="T20" fmla="+- 0 8005 8005"/>
                                <a:gd name="T21" fmla="*/ T20 w 130"/>
                                <a:gd name="T22" fmla="+- 0 2231 2216"/>
                                <a:gd name="T23" fmla="*/ 2231 h 130"/>
                                <a:gd name="T24" fmla="+- 0 8008 8005"/>
                                <a:gd name="T25" fmla="*/ T24 w 130"/>
                                <a:gd name="T26" fmla="+- 0 2226 2216"/>
                                <a:gd name="T27" fmla="*/ 2226 h 130"/>
                                <a:gd name="T28" fmla="+- 0 8016 8005"/>
                                <a:gd name="T29" fmla="*/ T28 w 130"/>
                                <a:gd name="T30" fmla="+- 0 2218 2216"/>
                                <a:gd name="T31" fmla="*/ 2218 h 130"/>
                                <a:gd name="T32" fmla="+- 0 8021 8005"/>
                                <a:gd name="T33" fmla="*/ T32 w 130"/>
                                <a:gd name="T34" fmla="+- 0 2216 2216"/>
                                <a:gd name="T35" fmla="*/ 2216 h 130"/>
                                <a:gd name="T36" fmla="+- 0 8119 8005"/>
                                <a:gd name="T37" fmla="*/ T36 w 130"/>
                                <a:gd name="T38" fmla="+- 0 2216 2216"/>
                                <a:gd name="T39" fmla="*/ 2216 h 130"/>
                                <a:gd name="T40" fmla="+- 0 8124 8005"/>
                                <a:gd name="T41" fmla="*/ T40 w 130"/>
                                <a:gd name="T42" fmla="+- 0 2218 2216"/>
                                <a:gd name="T43" fmla="*/ 2218 h 130"/>
                                <a:gd name="T44" fmla="+- 0 8133 8005"/>
                                <a:gd name="T45" fmla="*/ T44 w 130"/>
                                <a:gd name="T46" fmla="+- 0 2226 2216"/>
                                <a:gd name="T47" fmla="*/ 2226 h 130"/>
                                <a:gd name="T48" fmla="+- 0 8135 8005"/>
                                <a:gd name="T49" fmla="*/ T48 w 130"/>
                                <a:gd name="T50" fmla="+- 0 2231 2216"/>
                                <a:gd name="T51" fmla="*/ 2231 h 130"/>
                                <a:gd name="T52" fmla="+- 0 8135 8005"/>
                                <a:gd name="T53" fmla="*/ T52 w 130"/>
                                <a:gd name="T54" fmla="+- 0 2329 2216"/>
                                <a:gd name="T55" fmla="*/ 2329 h 130"/>
                                <a:gd name="T56" fmla="+- 0 8133 8005"/>
                                <a:gd name="T57" fmla="*/ T56 w 130"/>
                                <a:gd name="T58" fmla="+- 0 2335 2216"/>
                                <a:gd name="T59" fmla="*/ 2335 h 130"/>
                                <a:gd name="T60" fmla="+- 0 8124 8005"/>
                                <a:gd name="T61" fmla="*/ T60 w 130"/>
                                <a:gd name="T62" fmla="+- 0 2343 2216"/>
                                <a:gd name="T63" fmla="*/ 2343 h 130"/>
                                <a:gd name="T64" fmla="+- 0 8119 8005"/>
                                <a:gd name="T65" fmla="*/ T64 w 130"/>
                                <a:gd name="T66" fmla="+- 0 2345 2216"/>
                                <a:gd name="T67" fmla="*/ 2345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4" y="129"/>
                                  </a:moveTo>
                                  <a:lnTo>
                                    <a:pt x="16" y="129"/>
                                  </a:lnTo>
                                  <a:lnTo>
                                    <a:pt x="11" y="127"/>
                                  </a:lnTo>
                                  <a:lnTo>
                                    <a:pt x="3" y="119"/>
                                  </a:lnTo>
                                  <a:lnTo>
                                    <a:pt x="0" y="113"/>
                                  </a:lnTo>
                                  <a:lnTo>
                                    <a:pt x="0" y="15"/>
                                  </a:lnTo>
                                  <a:lnTo>
                                    <a:pt x="3" y="10"/>
                                  </a:lnTo>
                                  <a:lnTo>
                                    <a:pt x="11" y="2"/>
                                  </a:lnTo>
                                  <a:lnTo>
                                    <a:pt x="16" y="0"/>
                                  </a:lnTo>
                                  <a:lnTo>
                                    <a:pt x="114" y="0"/>
                                  </a:lnTo>
                                  <a:lnTo>
                                    <a:pt x="119" y="2"/>
                                  </a:lnTo>
                                  <a:lnTo>
                                    <a:pt x="128" y="10"/>
                                  </a:lnTo>
                                  <a:lnTo>
                                    <a:pt x="130" y="15"/>
                                  </a:lnTo>
                                  <a:lnTo>
                                    <a:pt x="130" y="113"/>
                                  </a:lnTo>
                                  <a:lnTo>
                                    <a:pt x="128" y="119"/>
                                  </a:lnTo>
                                  <a:lnTo>
                                    <a:pt x="119" y="127"/>
                                  </a:lnTo>
                                  <a:lnTo>
                                    <a:pt x="11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0" name="Picture 1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05" y="2205"/>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1" name="Group 111"/>
                        <wpg:cNvGrpSpPr>
                          <a:grpSpLocks/>
                        </wpg:cNvGrpSpPr>
                        <wpg:grpSpPr bwMode="auto">
                          <a:xfrm>
                            <a:off x="8011" y="2210"/>
                            <a:ext cx="119" cy="119"/>
                            <a:chOff x="8011" y="2210"/>
                            <a:chExt cx="119" cy="119"/>
                          </a:xfrm>
                        </wpg:grpSpPr>
                        <wps:wsp>
                          <wps:cNvPr id="712" name="Freeform 112"/>
                          <wps:cNvSpPr>
                            <a:spLocks/>
                          </wps:cNvSpPr>
                          <wps:spPr bwMode="auto">
                            <a:xfrm>
                              <a:off x="8011" y="2210"/>
                              <a:ext cx="119" cy="119"/>
                            </a:xfrm>
                            <a:custGeom>
                              <a:avLst/>
                              <a:gdLst>
                                <a:gd name="T0" fmla="+- 0 8011 8011"/>
                                <a:gd name="T1" fmla="*/ T0 w 119"/>
                                <a:gd name="T2" fmla="+- 0 2307 2210"/>
                                <a:gd name="T3" fmla="*/ 2307 h 119"/>
                                <a:gd name="T4" fmla="+- 0 8011 8011"/>
                                <a:gd name="T5" fmla="*/ T4 w 119"/>
                                <a:gd name="T6" fmla="+- 0 2232 2210"/>
                                <a:gd name="T7" fmla="*/ 2232 h 119"/>
                                <a:gd name="T8" fmla="+- 0 8011 8011"/>
                                <a:gd name="T9" fmla="*/ T8 w 119"/>
                                <a:gd name="T10" fmla="+- 0 2226 2210"/>
                                <a:gd name="T11" fmla="*/ 2226 h 119"/>
                                <a:gd name="T12" fmla="+- 0 8013 8011"/>
                                <a:gd name="T13" fmla="*/ T12 w 119"/>
                                <a:gd name="T14" fmla="+- 0 2221 2210"/>
                                <a:gd name="T15" fmla="*/ 2221 h 119"/>
                                <a:gd name="T16" fmla="+- 0 8017 8011"/>
                                <a:gd name="T17" fmla="*/ T16 w 119"/>
                                <a:gd name="T18" fmla="+- 0 2217 2210"/>
                                <a:gd name="T19" fmla="*/ 2217 h 119"/>
                                <a:gd name="T20" fmla="+- 0 8021 8011"/>
                                <a:gd name="T21" fmla="*/ T20 w 119"/>
                                <a:gd name="T22" fmla="+- 0 2212 2210"/>
                                <a:gd name="T23" fmla="*/ 2212 h 119"/>
                                <a:gd name="T24" fmla="+- 0 8026 8011"/>
                                <a:gd name="T25" fmla="*/ T24 w 119"/>
                                <a:gd name="T26" fmla="+- 0 2210 2210"/>
                                <a:gd name="T27" fmla="*/ 2210 h 119"/>
                                <a:gd name="T28" fmla="+- 0 8032 8011"/>
                                <a:gd name="T29" fmla="*/ T28 w 119"/>
                                <a:gd name="T30" fmla="+- 0 2210 2210"/>
                                <a:gd name="T31" fmla="*/ 2210 h 119"/>
                                <a:gd name="T32" fmla="+- 0 8108 8011"/>
                                <a:gd name="T33" fmla="*/ T32 w 119"/>
                                <a:gd name="T34" fmla="+- 0 2210 2210"/>
                                <a:gd name="T35" fmla="*/ 2210 h 119"/>
                                <a:gd name="T36" fmla="+- 0 8114 8011"/>
                                <a:gd name="T37" fmla="*/ T36 w 119"/>
                                <a:gd name="T38" fmla="+- 0 2210 2210"/>
                                <a:gd name="T39" fmla="*/ 2210 h 119"/>
                                <a:gd name="T40" fmla="+- 0 8119 8011"/>
                                <a:gd name="T41" fmla="*/ T40 w 119"/>
                                <a:gd name="T42" fmla="+- 0 2212 2210"/>
                                <a:gd name="T43" fmla="*/ 2212 h 119"/>
                                <a:gd name="T44" fmla="+- 0 8123 8011"/>
                                <a:gd name="T45" fmla="*/ T44 w 119"/>
                                <a:gd name="T46" fmla="+- 0 2217 2210"/>
                                <a:gd name="T47" fmla="*/ 2217 h 119"/>
                                <a:gd name="T48" fmla="+- 0 8127 8011"/>
                                <a:gd name="T49" fmla="*/ T48 w 119"/>
                                <a:gd name="T50" fmla="+- 0 2221 2210"/>
                                <a:gd name="T51" fmla="*/ 2221 h 119"/>
                                <a:gd name="T52" fmla="+- 0 8129 8011"/>
                                <a:gd name="T53" fmla="*/ T52 w 119"/>
                                <a:gd name="T54" fmla="+- 0 2226 2210"/>
                                <a:gd name="T55" fmla="*/ 2226 h 119"/>
                                <a:gd name="T56" fmla="+- 0 8129 8011"/>
                                <a:gd name="T57" fmla="*/ T56 w 119"/>
                                <a:gd name="T58" fmla="+- 0 2232 2210"/>
                                <a:gd name="T59" fmla="*/ 2232 h 119"/>
                                <a:gd name="T60" fmla="+- 0 8129 8011"/>
                                <a:gd name="T61" fmla="*/ T60 w 119"/>
                                <a:gd name="T62" fmla="+- 0 2307 2210"/>
                                <a:gd name="T63" fmla="*/ 2307 h 119"/>
                                <a:gd name="T64" fmla="+- 0 8108 8011"/>
                                <a:gd name="T65" fmla="*/ T64 w 119"/>
                                <a:gd name="T66" fmla="+- 0 2329 2210"/>
                                <a:gd name="T67" fmla="*/ 2329 h 119"/>
                                <a:gd name="T68" fmla="+- 0 8032 8011"/>
                                <a:gd name="T69" fmla="*/ T68 w 119"/>
                                <a:gd name="T70" fmla="+- 0 2329 2210"/>
                                <a:gd name="T71" fmla="*/ 2329 h 119"/>
                                <a:gd name="T72" fmla="+- 0 8026 8011"/>
                                <a:gd name="T73" fmla="*/ T72 w 119"/>
                                <a:gd name="T74" fmla="+- 0 2329 2210"/>
                                <a:gd name="T75" fmla="*/ 2329 h 119"/>
                                <a:gd name="T76" fmla="+- 0 8021 8011"/>
                                <a:gd name="T77" fmla="*/ T76 w 119"/>
                                <a:gd name="T78" fmla="+- 0 2327 2210"/>
                                <a:gd name="T79" fmla="*/ 2327 h 119"/>
                                <a:gd name="T80" fmla="+- 0 8017 8011"/>
                                <a:gd name="T81" fmla="*/ T80 w 119"/>
                                <a:gd name="T82" fmla="+- 0 2323 2210"/>
                                <a:gd name="T83" fmla="*/ 2323 h 119"/>
                                <a:gd name="T84" fmla="+- 0 8013 8011"/>
                                <a:gd name="T85" fmla="*/ T84 w 119"/>
                                <a:gd name="T86" fmla="+- 0 2318 2210"/>
                                <a:gd name="T87" fmla="*/ 2318 h 119"/>
                                <a:gd name="T88" fmla="+- 0 8011 8011"/>
                                <a:gd name="T89" fmla="*/ T88 w 119"/>
                                <a:gd name="T90" fmla="+- 0 2313 2210"/>
                                <a:gd name="T91" fmla="*/ 2313 h 119"/>
                                <a:gd name="T92" fmla="+- 0 8011 8011"/>
                                <a:gd name="T93" fmla="*/ T92 w 119"/>
                                <a:gd name="T94" fmla="+- 0 2307 2210"/>
                                <a:gd name="T95" fmla="*/ 2307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9" h="119">
                                  <a:moveTo>
                                    <a:pt x="0" y="97"/>
                                  </a:moveTo>
                                  <a:lnTo>
                                    <a:pt x="0" y="22"/>
                                  </a:lnTo>
                                  <a:lnTo>
                                    <a:pt x="0" y="16"/>
                                  </a:lnTo>
                                  <a:lnTo>
                                    <a:pt x="2" y="11"/>
                                  </a:lnTo>
                                  <a:lnTo>
                                    <a:pt x="6" y="7"/>
                                  </a:lnTo>
                                  <a:lnTo>
                                    <a:pt x="10" y="2"/>
                                  </a:lnTo>
                                  <a:lnTo>
                                    <a:pt x="15" y="0"/>
                                  </a:lnTo>
                                  <a:lnTo>
                                    <a:pt x="21" y="0"/>
                                  </a:lnTo>
                                  <a:lnTo>
                                    <a:pt x="97" y="0"/>
                                  </a:lnTo>
                                  <a:lnTo>
                                    <a:pt x="103" y="0"/>
                                  </a:lnTo>
                                  <a:lnTo>
                                    <a:pt x="108" y="2"/>
                                  </a:lnTo>
                                  <a:lnTo>
                                    <a:pt x="112" y="7"/>
                                  </a:lnTo>
                                  <a:lnTo>
                                    <a:pt x="116" y="11"/>
                                  </a:lnTo>
                                  <a:lnTo>
                                    <a:pt x="118" y="16"/>
                                  </a:lnTo>
                                  <a:lnTo>
                                    <a:pt x="118" y="22"/>
                                  </a:lnTo>
                                  <a:lnTo>
                                    <a:pt x="118" y="97"/>
                                  </a:lnTo>
                                  <a:lnTo>
                                    <a:pt x="97" y="119"/>
                                  </a:lnTo>
                                  <a:lnTo>
                                    <a:pt x="21" y="119"/>
                                  </a:lnTo>
                                  <a:lnTo>
                                    <a:pt x="15" y="119"/>
                                  </a:lnTo>
                                  <a:lnTo>
                                    <a:pt x="10" y="117"/>
                                  </a:lnTo>
                                  <a:lnTo>
                                    <a:pt x="6" y="113"/>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13" name="Group 113"/>
                        <wpg:cNvGrpSpPr>
                          <a:grpSpLocks/>
                        </wpg:cNvGrpSpPr>
                        <wpg:grpSpPr bwMode="auto">
                          <a:xfrm>
                            <a:off x="5138" y="2507"/>
                            <a:ext cx="130" cy="130"/>
                            <a:chOff x="5138" y="2507"/>
                            <a:chExt cx="130" cy="130"/>
                          </a:xfrm>
                        </wpg:grpSpPr>
                        <wps:wsp>
                          <wps:cNvPr id="714" name="Freeform 114"/>
                          <wps:cNvSpPr>
                            <a:spLocks/>
                          </wps:cNvSpPr>
                          <wps:spPr bwMode="auto">
                            <a:xfrm>
                              <a:off x="5138" y="2507"/>
                              <a:ext cx="130" cy="130"/>
                            </a:xfrm>
                            <a:custGeom>
                              <a:avLst/>
                              <a:gdLst>
                                <a:gd name="T0" fmla="+- 0 5251 5138"/>
                                <a:gd name="T1" fmla="*/ T0 w 130"/>
                                <a:gd name="T2" fmla="+- 0 2636 2507"/>
                                <a:gd name="T3" fmla="*/ 2636 h 130"/>
                                <a:gd name="T4" fmla="+- 0 5153 5138"/>
                                <a:gd name="T5" fmla="*/ T4 w 130"/>
                                <a:gd name="T6" fmla="+- 0 2636 2507"/>
                                <a:gd name="T7" fmla="*/ 2636 h 130"/>
                                <a:gd name="T8" fmla="+- 0 5148 5138"/>
                                <a:gd name="T9" fmla="*/ T8 w 130"/>
                                <a:gd name="T10" fmla="+- 0 2634 2507"/>
                                <a:gd name="T11" fmla="*/ 2634 h 130"/>
                                <a:gd name="T12" fmla="+- 0 5140 5138"/>
                                <a:gd name="T13" fmla="*/ T12 w 130"/>
                                <a:gd name="T14" fmla="+- 0 2626 2507"/>
                                <a:gd name="T15" fmla="*/ 2626 h 130"/>
                                <a:gd name="T16" fmla="+- 0 5138 5138"/>
                                <a:gd name="T17" fmla="*/ T16 w 130"/>
                                <a:gd name="T18" fmla="+- 0 2621 2507"/>
                                <a:gd name="T19" fmla="*/ 2621 h 130"/>
                                <a:gd name="T20" fmla="+- 0 5138 5138"/>
                                <a:gd name="T21" fmla="*/ T20 w 130"/>
                                <a:gd name="T22" fmla="+- 0 2522 2507"/>
                                <a:gd name="T23" fmla="*/ 2522 h 130"/>
                                <a:gd name="T24" fmla="+- 0 5140 5138"/>
                                <a:gd name="T25" fmla="*/ T24 w 130"/>
                                <a:gd name="T26" fmla="+- 0 2517 2507"/>
                                <a:gd name="T27" fmla="*/ 2517 h 130"/>
                                <a:gd name="T28" fmla="+- 0 5148 5138"/>
                                <a:gd name="T29" fmla="*/ T28 w 130"/>
                                <a:gd name="T30" fmla="+- 0 2509 2507"/>
                                <a:gd name="T31" fmla="*/ 2509 h 130"/>
                                <a:gd name="T32" fmla="+- 0 5153 5138"/>
                                <a:gd name="T33" fmla="*/ T32 w 130"/>
                                <a:gd name="T34" fmla="+- 0 2507 2507"/>
                                <a:gd name="T35" fmla="*/ 2507 h 130"/>
                                <a:gd name="T36" fmla="+- 0 5251 5138"/>
                                <a:gd name="T37" fmla="*/ T36 w 130"/>
                                <a:gd name="T38" fmla="+- 0 2507 2507"/>
                                <a:gd name="T39" fmla="*/ 2507 h 130"/>
                                <a:gd name="T40" fmla="+- 0 5256 5138"/>
                                <a:gd name="T41" fmla="*/ T40 w 130"/>
                                <a:gd name="T42" fmla="+- 0 2509 2507"/>
                                <a:gd name="T43" fmla="*/ 2509 h 130"/>
                                <a:gd name="T44" fmla="+- 0 5265 5138"/>
                                <a:gd name="T45" fmla="*/ T44 w 130"/>
                                <a:gd name="T46" fmla="+- 0 2517 2507"/>
                                <a:gd name="T47" fmla="*/ 2517 h 130"/>
                                <a:gd name="T48" fmla="+- 0 5267 5138"/>
                                <a:gd name="T49" fmla="*/ T48 w 130"/>
                                <a:gd name="T50" fmla="+- 0 2522 2507"/>
                                <a:gd name="T51" fmla="*/ 2522 h 130"/>
                                <a:gd name="T52" fmla="+- 0 5267 5138"/>
                                <a:gd name="T53" fmla="*/ T52 w 130"/>
                                <a:gd name="T54" fmla="+- 0 2621 2507"/>
                                <a:gd name="T55" fmla="*/ 2621 h 130"/>
                                <a:gd name="T56" fmla="+- 0 5265 5138"/>
                                <a:gd name="T57" fmla="*/ T56 w 130"/>
                                <a:gd name="T58" fmla="+- 0 2626 2507"/>
                                <a:gd name="T59" fmla="*/ 2626 h 130"/>
                                <a:gd name="T60" fmla="+- 0 5256 5138"/>
                                <a:gd name="T61" fmla="*/ T60 w 130"/>
                                <a:gd name="T62" fmla="+- 0 2634 2507"/>
                                <a:gd name="T63" fmla="*/ 2634 h 130"/>
                                <a:gd name="T64" fmla="+- 0 5251 5138"/>
                                <a:gd name="T65" fmla="*/ T64 w 130"/>
                                <a:gd name="T66" fmla="+- 0 2636 2507"/>
                                <a:gd name="T67" fmla="*/ 263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9"/>
                                  </a:lnTo>
                                  <a:lnTo>
                                    <a:pt x="0" y="114"/>
                                  </a:lnTo>
                                  <a:lnTo>
                                    <a:pt x="0" y="15"/>
                                  </a:lnTo>
                                  <a:lnTo>
                                    <a:pt x="2" y="10"/>
                                  </a:lnTo>
                                  <a:lnTo>
                                    <a:pt x="10" y="2"/>
                                  </a:lnTo>
                                  <a:lnTo>
                                    <a:pt x="15" y="0"/>
                                  </a:lnTo>
                                  <a:lnTo>
                                    <a:pt x="113" y="0"/>
                                  </a:lnTo>
                                  <a:lnTo>
                                    <a:pt x="118" y="2"/>
                                  </a:lnTo>
                                  <a:lnTo>
                                    <a:pt x="127" y="10"/>
                                  </a:lnTo>
                                  <a:lnTo>
                                    <a:pt x="129" y="15"/>
                                  </a:lnTo>
                                  <a:lnTo>
                                    <a:pt x="129" y="114"/>
                                  </a:lnTo>
                                  <a:lnTo>
                                    <a:pt x="127" y="119"/>
                                  </a:lnTo>
                                  <a:lnTo>
                                    <a:pt x="118"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5" name="Picture 1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38" y="249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16" name="Group 116"/>
                        <wpg:cNvGrpSpPr>
                          <a:grpSpLocks/>
                        </wpg:cNvGrpSpPr>
                        <wpg:grpSpPr bwMode="auto">
                          <a:xfrm>
                            <a:off x="5143" y="2501"/>
                            <a:ext cx="119" cy="119"/>
                            <a:chOff x="5143" y="2501"/>
                            <a:chExt cx="119" cy="119"/>
                          </a:xfrm>
                        </wpg:grpSpPr>
                        <wps:wsp>
                          <wps:cNvPr id="717" name="Freeform 117"/>
                          <wps:cNvSpPr>
                            <a:spLocks/>
                          </wps:cNvSpPr>
                          <wps:spPr bwMode="auto">
                            <a:xfrm>
                              <a:off x="5143" y="2501"/>
                              <a:ext cx="119" cy="119"/>
                            </a:xfrm>
                            <a:custGeom>
                              <a:avLst/>
                              <a:gdLst>
                                <a:gd name="T0" fmla="+- 0 5143 5143"/>
                                <a:gd name="T1" fmla="*/ T0 w 119"/>
                                <a:gd name="T2" fmla="+- 0 2598 2501"/>
                                <a:gd name="T3" fmla="*/ 2598 h 119"/>
                                <a:gd name="T4" fmla="+- 0 5143 5143"/>
                                <a:gd name="T5" fmla="*/ T4 w 119"/>
                                <a:gd name="T6" fmla="+- 0 2523 2501"/>
                                <a:gd name="T7" fmla="*/ 2523 h 119"/>
                                <a:gd name="T8" fmla="+- 0 5143 5143"/>
                                <a:gd name="T9" fmla="*/ T8 w 119"/>
                                <a:gd name="T10" fmla="+- 0 2517 2501"/>
                                <a:gd name="T11" fmla="*/ 2517 h 119"/>
                                <a:gd name="T12" fmla="+- 0 5145 5143"/>
                                <a:gd name="T13" fmla="*/ T12 w 119"/>
                                <a:gd name="T14" fmla="+- 0 2512 2501"/>
                                <a:gd name="T15" fmla="*/ 2512 h 119"/>
                                <a:gd name="T16" fmla="+- 0 5149 5143"/>
                                <a:gd name="T17" fmla="*/ T16 w 119"/>
                                <a:gd name="T18" fmla="+- 0 2508 2501"/>
                                <a:gd name="T19" fmla="*/ 2508 h 119"/>
                                <a:gd name="T20" fmla="+- 0 5153 5143"/>
                                <a:gd name="T21" fmla="*/ T20 w 119"/>
                                <a:gd name="T22" fmla="+- 0 2504 2501"/>
                                <a:gd name="T23" fmla="*/ 2504 h 119"/>
                                <a:gd name="T24" fmla="+- 0 5159 5143"/>
                                <a:gd name="T25" fmla="*/ T24 w 119"/>
                                <a:gd name="T26" fmla="+- 0 2501 2501"/>
                                <a:gd name="T27" fmla="*/ 2501 h 119"/>
                                <a:gd name="T28" fmla="+- 0 5164 5143"/>
                                <a:gd name="T29" fmla="*/ T28 w 119"/>
                                <a:gd name="T30" fmla="+- 0 2501 2501"/>
                                <a:gd name="T31" fmla="*/ 2501 h 119"/>
                                <a:gd name="T32" fmla="+- 0 5240 5143"/>
                                <a:gd name="T33" fmla="*/ T32 w 119"/>
                                <a:gd name="T34" fmla="+- 0 2501 2501"/>
                                <a:gd name="T35" fmla="*/ 2501 h 119"/>
                                <a:gd name="T36" fmla="+- 0 5246 5143"/>
                                <a:gd name="T37" fmla="*/ T36 w 119"/>
                                <a:gd name="T38" fmla="+- 0 2501 2501"/>
                                <a:gd name="T39" fmla="*/ 2501 h 119"/>
                                <a:gd name="T40" fmla="+- 0 5251 5143"/>
                                <a:gd name="T41" fmla="*/ T40 w 119"/>
                                <a:gd name="T42" fmla="+- 0 2504 2501"/>
                                <a:gd name="T43" fmla="*/ 2504 h 119"/>
                                <a:gd name="T44" fmla="+- 0 5255 5143"/>
                                <a:gd name="T45" fmla="*/ T44 w 119"/>
                                <a:gd name="T46" fmla="+- 0 2508 2501"/>
                                <a:gd name="T47" fmla="*/ 2508 h 119"/>
                                <a:gd name="T48" fmla="+- 0 5259 5143"/>
                                <a:gd name="T49" fmla="*/ T48 w 119"/>
                                <a:gd name="T50" fmla="+- 0 2512 2501"/>
                                <a:gd name="T51" fmla="*/ 2512 h 119"/>
                                <a:gd name="T52" fmla="+- 0 5262 5143"/>
                                <a:gd name="T53" fmla="*/ T52 w 119"/>
                                <a:gd name="T54" fmla="+- 0 2517 2501"/>
                                <a:gd name="T55" fmla="*/ 2517 h 119"/>
                                <a:gd name="T56" fmla="+- 0 5262 5143"/>
                                <a:gd name="T57" fmla="*/ T56 w 119"/>
                                <a:gd name="T58" fmla="+- 0 2523 2501"/>
                                <a:gd name="T59" fmla="*/ 2523 h 119"/>
                                <a:gd name="T60" fmla="+- 0 5262 5143"/>
                                <a:gd name="T61" fmla="*/ T60 w 119"/>
                                <a:gd name="T62" fmla="+- 0 2598 2501"/>
                                <a:gd name="T63" fmla="*/ 2598 h 119"/>
                                <a:gd name="T64" fmla="+- 0 5240 5143"/>
                                <a:gd name="T65" fmla="*/ T64 w 119"/>
                                <a:gd name="T66" fmla="+- 0 2620 2501"/>
                                <a:gd name="T67" fmla="*/ 2620 h 119"/>
                                <a:gd name="T68" fmla="+- 0 5164 5143"/>
                                <a:gd name="T69" fmla="*/ T68 w 119"/>
                                <a:gd name="T70" fmla="+- 0 2620 2501"/>
                                <a:gd name="T71" fmla="*/ 2620 h 119"/>
                                <a:gd name="T72" fmla="+- 0 5143 5143"/>
                                <a:gd name="T73" fmla="*/ T72 w 119"/>
                                <a:gd name="T74" fmla="+- 0 2604 2501"/>
                                <a:gd name="T75" fmla="*/ 2604 h 119"/>
                                <a:gd name="T76" fmla="+- 0 5143 5143"/>
                                <a:gd name="T77" fmla="*/ T76 w 119"/>
                                <a:gd name="T78" fmla="+- 0 2598 2501"/>
                                <a:gd name="T79" fmla="*/ 25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1"/>
                                  </a:lnTo>
                                  <a:lnTo>
                                    <a:pt x="6" y="7"/>
                                  </a:lnTo>
                                  <a:lnTo>
                                    <a:pt x="10" y="3"/>
                                  </a:lnTo>
                                  <a:lnTo>
                                    <a:pt x="16" y="0"/>
                                  </a:lnTo>
                                  <a:lnTo>
                                    <a:pt x="21" y="0"/>
                                  </a:lnTo>
                                  <a:lnTo>
                                    <a:pt x="97" y="0"/>
                                  </a:lnTo>
                                  <a:lnTo>
                                    <a:pt x="103" y="0"/>
                                  </a:lnTo>
                                  <a:lnTo>
                                    <a:pt x="108" y="3"/>
                                  </a:lnTo>
                                  <a:lnTo>
                                    <a:pt x="112" y="7"/>
                                  </a:lnTo>
                                  <a:lnTo>
                                    <a:pt x="116" y="11"/>
                                  </a:lnTo>
                                  <a:lnTo>
                                    <a:pt x="119" y="16"/>
                                  </a:lnTo>
                                  <a:lnTo>
                                    <a:pt x="119" y="22"/>
                                  </a:lnTo>
                                  <a:lnTo>
                                    <a:pt x="119" y="97"/>
                                  </a:lnTo>
                                  <a:lnTo>
                                    <a:pt x="97" y="119"/>
                                  </a:lnTo>
                                  <a:lnTo>
                                    <a:pt x="21"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18" name="Group 118"/>
                        <wpg:cNvGrpSpPr>
                          <a:grpSpLocks/>
                        </wpg:cNvGrpSpPr>
                        <wpg:grpSpPr bwMode="auto">
                          <a:xfrm>
                            <a:off x="8005" y="2507"/>
                            <a:ext cx="130" cy="130"/>
                            <a:chOff x="8005" y="2507"/>
                            <a:chExt cx="130" cy="130"/>
                          </a:xfrm>
                        </wpg:grpSpPr>
                        <wps:wsp>
                          <wps:cNvPr id="719" name="Freeform 119"/>
                          <wps:cNvSpPr>
                            <a:spLocks/>
                          </wps:cNvSpPr>
                          <wps:spPr bwMode="auto">
                            <a:xfrm>
                              <a:off x="8005" y="2507"/>
                              <a:ext cx="130" cy="130"/>
                            </a:xfrm>
                            <a:custGeom>
                              <a:avLst/>
                              <a:gdLst>
                                <a:gd name="T0" fmla="+- 0 8119 8005"/>
                                <a:gd name="T1" fmla="*/ T0 w 130"/>
                                <a:gd name="T2" fmla="+- 0 2636 2507"/>
                                <a:gd name="T3" fmla="*/ 2636 h 130"/>
                                <a:gd name="T4" fmla="+- 0 8021 8005"/>
                                <a:gd name="T5" fmla="*/ T4 w 130"/>
                                <a:gd name="T6" fmla="+- 0 2636 2507"/>
                                <a:gd name="T7" fmla="*/ 2636 h 130"/>
                                <a:gd name="T8" fmla="+- 0 8016 8005"/>
                                <a:gd name="T9" fmla="*/ T8 w 130"/>
                                <a:gd name="T10" fmla="+- 0 2634 2507"/>
                                <a:gd name="T11" fmla="*/ 2634 h 130"/>
                                <a:gd name="T12" fmla="+- 0 8008 8005"/>
                                <a:gd name="T13" fmla="*/ T12 w 130"/>
                                <a:gd name="T14" fmla="+- 0 2626 2507"/>
                                <a:gd name="T15" fmla="*/ 2626 h 130"/>
                                <a:gd name="T16" fmla="+- 0 8005 8005"/>
                                <a:gd name="T17" fmla="*/ T16 w 130"/>
                                <a:gd name="T18" fmla="+- 0 2621 2507"/>
                                <a:gd name="T19" fmla="*/ 2621 h 130"/>
                                <a:gd name="T20" fmla="+- 0 8005 8005"/>
                                <a:gd name="T21" fmla="*/ T20 w 130"/>
                                <a:gd name="T22" fmla="+- 0 2522 2507"/>
                                <a:gd name="T23" fmla="*/ 2522 h 130"/>
                                <a:gd name="T24" fmla="+- 0 8008 8005"/>
                                <a:gd name="T25" fmla="*/ T24 w 130"/>
                                <a:gd name="T26" fmla="+- 0 2517 2507"/>
                                <a:gd name="T27" fmla="*/ 2517 h 130"/>
                                <a:gd name="T28" fmla="+- 0 8016 8005"/>
                                <a:gd name="T29" fmla="*/ T28 w 130"/>
                                <a:gd name="T30" fmla="+- 0 2509 2507"/>
                                <a:gd name="T31" fmla="*/ 2509 h 130"/>
                                <a:gd name="T32" fmla="+- 0 8021 8005"/>
                                <a:gd name="T33" fmla="*/ T32 w 130"/>
                                <a:gd name="T34" fmla="+- 0 2507 2507"/>
                                <a:gd name="T35" fmla="*/ 2507 h 130"/>
                                <a:gd name="T36" fmla="+- 0 8119 8005"/>
                                <a:gd name="T37" fmla="*/ T36 w 130"/>
                                <a:gd name="T38" fmla="+- 0 2507 2507"/>
                                <a:gd name="T39" fmla="*/ 2507 h 130"/>
                                <a:gd name="T40" fmla="+- 0 8124 8005"/>
                                <a:gd name="T41" fmla="*/ T40 w 130"/>
                                <a:gd name="T42" fmla="+- 0 2509 2507"/>
                                <a:gd name="T43" fmla="*/ 2509 h 130"/>
                                <a:gd name="T44" fmla="+- 0 8133 8005"/>
                                <a:gd name="T45" fmla="*/ T44 w 130"/>
                                <a:gd name="T46" fmla="+- 0 2517 2507"/>
                                <a:gd name="T47" fmla="*/ 2517 h 130"/>
                                <a:gd name="T48" fmla="+- 0 8135 8005"/>
                                <a:gd name="T49" fmla="*/ T48 w 130"/>
                                <a:gd name="T50" fmla="+- 0 2522 2507"/>
                                <a:gd name="T51" fmla="*/ 2522 h 130"/>
                                <a:gd name="T52" fmla="+- 0 8135 8005"/>
                                <a:gd name="T53" fmla="*/ T52 w 130"/>
                                <a:gd name="T54" fmla="+- 0 2621 2507"/>
                                <a:gd name="T55" fmla="*/ 2621 h 130"/>
                                <a:gd name="T56" fmla="+- 0 8133 8005"/>
                                <a:gd name="T57" fmla="*/ T56 w 130"/>
                                <a:gd name="T58" fmla="+- 0 2626 2507"/>
                                <a:gd name="T59" fmla="*/ 2626 h 130"/>
                                <a:gd name="T60" fmla="+- 0 8124 8005"/>
                                <a:gd name="T61" fmla="*/ T60 w 130"/>
                                <a:gd name="T62" fmla="+- 0 2634 2507"/>
                                <a:gd name="T63" fmla="*/ 2634 h 130"/>
                                <a:gd name="T64" fmla="+- 0 8119 8005"/>
                                <a:gd name="T65" fmla="*/ T64 w 130"/>
                                <a:gd name="T66" fmla="+- 0 2636 2507"/>
                                <a:gd name="T67" fmla="*/ 263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4" y="129"/>
                                  </a:moveTo>
                                  <a:lnTo>
                                    <a:pt x="16" y="129"/>
                                  </a:lnTo>
                                  <a:lnTo>
                                    <a:pt x="11" y="127"/>
                                  </a:lnTo>
                                  <a:lnTo>
                                    <a:pt x="3" y="119"/>
                                  </a:lnTo>
                                  <a:lnTo>
                                    <a:pt x="0" y="114"/>
                                  </a:lnTo>
                                  <a:lnTo>
                                    <a:pt x="0" y="15"/>
                                  </a:lnTo>
                                  <a:lnTo>
                                    <a:pt x="3" y="10"/>
                                  </a:lnTo>
                                  <a:lnTo>
                                    <a:pt x="11" y="2"/>
                                  </a:lnTo>
                                  <a:lnTo>
                                    <a:pt x="16" y="0"/>
                                  </a:lnTo>
                                  <a:lnTo>
                                    <a:pt x="114" y="0"/>
                                  </a:lnTo>
                                  <a:lnTo>
                                    <a:pt x="119" y="2"/>
                                  </a:lnTo>
                                  <a:lnTo>
                                    <a:pt x="128" y="10"/>
                                  </a:lnTo>
                                  <a:lnTo>
                                    <a:pt x="130" y="15"/>
                                  </a:lnTo>
                                  <a:lnTo>
                                    <a:pt x="130" y="114"/>
                                  </a:lnTo>
                                  <a:lnTo>
                                    <a:pt x="128" y="119"/>
                                  </a:lnTo>
                                  <a:lnTo>
                                    <a:pt x="119" y="127"/>
                                  </a:lnTo>
                                  <a:lnTo>
                                    <a:pt x="11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05" y="249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1" name="Group 121"/>
                        <wpg:cNvGrpSpPr>
                          <a:grpSpLocks/>
                        </wpg:cNvGrpSpPr>
                        <wpg:grpSpPr bwMode="auto">
                          <a:xfrm>
                            <a:off x="8011" y="2501"/>
                            <a:ext cx="119" cy="119"/>
                            <a:chOff x="8011" y="2501"/>
                            <a:chExt cx="119" cy="119"/>
                          </a:xfrm>
                        </wpg:grpSpPr>
                        <wps:wsp>
                          <wps:cNvPr id="722" name="Freeform 122"/>
                          <wps:cNvSpPr>
                            <a:spLocks/>
                          </wps:cNvSpPr>
                          <wps:spPr bwMode="auto">
                            <a:xfrm>
                              <a:off x="8011" y="2501"/>
                              <a:ext cx="119" cy="119"/>
                            </a:xfrm>
                            <a:custGeom>
                              <a:avLst/>
                              <a:gdLst>
                                <a:gd name="T0" fmla="+- 0 8011 8011"/>
                                <a:gd name="T1" fmla="*/ T0 w 119"/>
                                <a:gd name="T2" fmla="+- 0 2598 2501"/>
                                <a:gd name="T3" fmla="*/ 2598 h 119"/>
                                <a:gd name="T4" fmla="+- 0 8011 8011"/>
                                <a:gd name="T5" fmla="*/ T4 w 119"/>
                                <a:gd name="T6" fmla="+- 0 2523 2501"/>
                                <a:gd name="T7" fmla="*/ 2523 h 119"/>
                                <a:gd name="T8" fmla="+- 0 8011 8011"/>
                                <a:gd name="T9" fmla="*/ T8 w 119"/>
                                <a:gd name="T10" fmla="+- 0 2517 2501"/>
                                <a:gd name="T11" fmla="*/ 2517 h 119"/>
                                <a:gd name="T12" fmla="+- 0 8013 8011"/>
                                <a:gd name="T13" fmla="*/ T12 w 119"/>
                                <a:gd name="T14" fmla="+- 0 2512 2501"/>
                                <a:gd name="T15" fmla="*/ 2512 h 119"/>
                                <a:gd name="T16" fmla="+- 0 8017 8011"/>
                                <a:gd name="T17" fmla="*/ T16 w 119"/>
                                <a:gd name="T18" fmla="+- 0 2508 2501"/>
                                <a:gd name="T19" fmla="*/ 2508 h 119"/>
                                <a:gd name="T20" fmla="+- 0 8021 8011"/>
                                <a:gd name="T21" fmla="*/ T20 w 119"/>
                                <a:gd name="T22" fmla="+- 0 2504 2501"/>
                                <a:gd name="T23" fmla="*/ 2504 h 119"/>
                                <a:gd name="T24" fmla="+- 0 8026 8011"/>
                                <a:gd name="T25" fmla="*/ T24 w 119"/>
                                <a:gd name="T26" fmla="+- 0 2501 2501"/>
                                <a:gd name="T27" fmla="*/ 2501 h 119"/>
                                <a:gd name="T28" fmla="+- 0 8032 8011"/>
                                <a:gd name="T29" fmla="*/ T28 w 119"/>
                                <a:gd name="T30" fmla="+- 0 2501 2501"/>
                                <a:gd name="T31" fmla="*/ 2501 h 119"/>
                                <a:gd name="T32" fmla="+- 0 8108 8011"/>
                                <a:gd name="T33" fmla="*/ T32 w 119"/>
                                <a:gd name="T34" fmla="+- 0 2501 2501"/>
                                <a:gd name="T35" fmla="*/ 2501 h 119"/>
                                <a:gd name="T36" fmla="+- 0 8114 8011"/>
                                <a:gd name="T37" fmla="*/ T36 w 119"/>
                                <a:gd name="T38" fmla="+- 0 2501 2501"/>
                                <a:gd name="T39" fmla="*/ 2501 h 119"/>
                                <a:gd name="T40" fmla="+- 0 8119 8011"/>
                                <a:gd name="T41" fmla="*/ T40 w 119"/>
                                <a:gd name="T42" fmla="+- 0 2504 2501"/>
                                <a:gd name="T43" fmla="*/ 2504 h 119"/>
                                <a:gd name="T44" fmla="+- 0 8123 8011"/>
                                <a:gd name="T45" fmla="*/ T44 w 119"/>
                                <a:gd name="T46" fmla="+- 0 2508 2501"/>
                                <a:gd name="T47" fmla="*/ 2508 h 119"/>
                                <a:gd name="T48" fmla="+- 0 8127 8011"/>
                                <a:gd name="T49" fmla="*/ T48 w 119"/>
                                <a:gd name="T50" fmla="+- 0 2512 2501"/>
                                <a:gd name="T51" fmla="*/ 2512 h 119"/>
                                <a:gd name="T52" fmla="+- 0 8129 8011"/>
                                <a:gd name="T53" fmla="*/ T52 w 119"/>
                                <a:gd name="T54" fmla="+- 0 2517 2501"/>
                                <a:gd name="T55" fmla="*/ 2517 h 119"/>
                                <a:gd name="T56" fmla="+- 0 8129 8011"/>
                                <a:gd name="T57" fmla="*/ T56 w 119"/>
                                <a:gd name="T58" fmla="+- 0 2523 2501"/>
                                <a:gd name="T59" fmla="*/ 2523 h 119"/>
                                <a:gd name="T60" fmla="+- 0 8129 8011"/>
                                <a:gd name="T61" fmla="*/ T60 w 119"/>
                                <a:gd name="T62" fmla="+- 0 2598 2501"/>
                                <a:gd name="T63" fmla="*/ 2598 h 119"/>
                                <a:gd name="T64" fmla="+- 0 8108 8011"/>
                                <a:gd name="T65" fmla="*/ T64 w 119"/>
                                <a:gd name="T66" fmla="+- 0 2620 2501"/>
                                <a:gd name="T67" fmla="*/ 2620 h 119"/>
                                <a:gd name="T68" fmla="+- 0 8032 8011"/>
                                <a:gd name="T69" fmla="*/ T68 w 119"/>
                                <a:gd name="T70" fmla="+- 0 2620 2501"/>
                                <a:gd name="T71" fmla="*/ 2620 h 119"/>
                                <a:gd name="T72" fmla="+- 0 8026 8011"/>
                                <a:gd name="T73" fmla="*/ T72 w 119"/>
                                <a:gd name="T74" fmla="+- 0 2620 2501"/>
                                <a:gd name="T75" fmla="*/ 2620 h 119"/>
                                <a:gd name="T76" fmla="+- 0 8021 8011"/>
                                <a:gd name="T77" fmla="*/ T76 w 119"/>
                                <a:gd name="T78" fmla="+- 0 2618 2501"/>
                                <a:gd name="T79" fmla="*/ 2618 h 119"/>
                                <a:gd name="T80" fmla="+- 0 8017 8011"/>
                                <a:gd name="T81" fmla="*/ T80 w 119"/>
                                <a:gd name="T82" fmla="+- 0 2614 2501"/>
                                <a:gd name="T83" fmla="*/ 2614 h 119"/>
                                <a:gd name="T84" fmla="+- 0 8013 8011"/>
                                <a:gd name="T85" fmla="*/ T84 w 119"/>
                                <a:gd name="T86" fmla="+- 0 2609 2501"/>
                                <a:gd name="T87" fmla="*/ 2609 h 119"/>
                                <a:gd name="T88" fmla="+- 0 8011 8011"/>
                                <a:gd name="T89" fmla="*/ T88 w 119"/>
                                <a:gd name="T90" fmla="+- 0 2604 2501"/>
                                <a:gd name="T91" fmla="*/ 2604 h 119"/>
                                <a:gd name="T92" fmla="+- 0 8011 8011"/>
                                <a:gd name="T93" fmla="*/ T92 w 119"/>
                                <a:gd name="T94" fmla="+- 0 2598 2501"/>
                                <a:gd name="T95" fmla="*/ 259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9" h="119">
                                  <a:moveTo>
                                    <a:pt x="0" y="97"/>
                                  </a:moveTo>
                                  <a:lnTo>
                                    <a:pt x="0" y="22"/>
                                  </a:lnTo>
                                  <a:lnTo>
                                    <a:pt x="0" y="16"/>
                                  </a:lnTo>
                                  <a:lnTo>
                                    <a:pt x="2" y="11"/>
                                  </a:lnTo>
                                  <a:lnTo>
                                    <a:pt x="6" y="7"/>
                                  </a:lnTo>
                                  <a:lnTo>
                                    <a:pt x="10" y="3"/>
                                  </a:lnTo>
                                  <a:lnTo>
                                    <a:pt x="15" y="0"/>
                                  </a:lnTo>
                                  <a:lnTo>
                                    <a:pt x="21" y="0"/>
                                  </a:lnTo>
                                  <a:lnTo>
                                    <a:pt x="97" y="0"/>
                                  </a:lnTo>
                                  <a:lnTo>
                                    <a:pt x="103" y="0"/>
                                  </a:lnTo>
                                  <a:lnTo>
                                    <a:pt x="108" y="3"/>
                                  </a:lnTo>
                                  <a:lnTo>
                                    <a:pt x="112" y="7"/>
                                  </a:lnTo>
                                  <a:lnTo>
                                    <a:pt x="116" y="11"/>
                                  </a:lnTo>
                                  <a:lnTo>
                                    <a:pt x="118" y="16"/>
                                  </a:lnTo>
                                  <a:lnTo>
                                    <a:pt x="118" y="22"/>
                                  </a:lnTo>
                                  <a:lnTo>
                                    <a:pt x="118" y="97"/>
                                  </a:lnTo>
                                  <a:lnTo>
                                    <a:pt x="97" y="119"/>
                                  </a:lnTo>
                                  <a:lnTo>
                                    <a:pt x="21" y="119"/>
                                  </a:lnTo>
                                  <a:lnTo>
                                    <a:pt x="15" y="119"/>
                                  </a:lnTo>
                                  <a:lnTo>
                                    <a:pt x="10" y="117"/>
                                  </a:lnTo>
                                  <a:lnTo>
                                    <a:pt x="6" y="113"/>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23" name="Group 123"/>
                        <wpg:cNvGrpSpPr>
                          <a:grpSpLocks/>
                        </wpg:cNvGrpSpPr>
                        <wpg:grpSpPr bwMode="auto">
                          <a:xfrm>
                            <a:off x="5138" y="2798"/>
                            <a:ext cx="130" cy="130"/>
                            <a:chOff x="5138" y="2798"/>
                            <a:chExt cx="130" cy="130"/>
                          </a:xfrm>
                        </wpg:grpSpPr>
                        <wps:wsp>
                          <wps:cNvPr id="724" name="Freeform 124"/>
                          <wps:cNvSpPr>
                            <a:spLocks/>
                          </wps:cNvSpPr>
                          <wps:spPr bwMode="auto">
                            <a:xfrm>
                              <a:off x="5138" y="2798"/>
                              <a:ext cx="130" cy="130"/>
                            </a:xfrm>
                            <a:custGeom>
                              <a:avLst/>
                              <a:gdLst>
                                <a:gd name="T0" fmla="+- 0 5251 5138"/>
                                <a:gd name="T1" fmla="*/ T0 w 130"/>
                                <a:gd name="T2" fmla="+- 0 2927 2798"/>
                                <a:gd name="T3" fmla="*/ 2927 h 130"/>
                                <a:gd name="T4" fmla="+- 0 5153 5138"/>
                                <a:gd name="T5" fmla="*/ T4 w 130"/>
                                <a:gd name="T6" fmla="+- 0 2927 2798"/>
                                <a:gd name="T7" fmla="*/ 2927 h 130"/>
                                <a:gd name="T8" fmla="+- 0 5148 5138"/>
                                <a:gd name="T9" fmla="*/ T8 w 130"/>
                                <a:gd name="T10" fmla="+- 0 2925 2798"/>
                                <a:gd name="T11" fmla="*/ 2925 h 130"/>
                                <a:gd name="T12" fmla="+- 0 5140 5138"/>
                                <a:gd name="T13" fmla="*/ T12 w 130"/>
                                <a:gd name="T14" fmla="+- 0 2917 2798"/>
                                <a:gd name="T15" fmla="*/ 2917 h 130"/>
                                <a:gd name="T16" fmla="+- 0 5138 5138"/>
                                <a:gd name="T17" fmla="*/ T16 w 130"/>
                                <a:gd name="T18" fmla="+- 0 2912 2798"/>
                                <a:gd name="T19" fmla="*/ 2912 h 130"/>
                                <a:gd name="T20" fmla="+- 0 5138 5138"/>
                                <a:gd name="T21" fmla="*/ T20 w 130"/>
                                <a:gd name="T22" fmla="+- 0 2814 2798"/>
                                <a:gd name="T23" fmla="*/ 2814 h 130"/>
                                <a:gd name="T24" fmla="+- 0 5140 5138"/>
                                <a:gd name="T25" fmla="*/ T24 w 130"/>
                                <a:gd name="T26" fmla="+- 0 2808 2798"/>
                                <a:gd name="T27" fmla="*/ 2808 h 130"/>
                                <a:gd name="T28" fmla="+- 0 5148 5138"/>
                                <a:gd name="T29" fmla="*/ T28 w 130"/>
                                <a:gd name="T30" fmla="+- 0 2800 2798"/>
                                <a:gd name="T31" fmla="*/ 2800 h 130"/>
                                <a:gd name="T32" fmla="+- 0 5153 5138"/>
                                <a:gd name="T33" fmla="*/ T32 w 130"/>
                                <a:gd name="T34" fmla="+- 0 2798 2798"/>
                                <a:gd name="T35" fmla="*/ 2798 h 130"/>
                                <a:gd name="T36" fmla="+- 0 5251 5138"/>
                                <a:gd name="T37" fmla="*/ T36 w 130"/>
                                <a:gd name="T38" fmla="+- 0 2798 2798"/>
                                <a:gd name="T39" fmla="*/ 2798 h 130"/>
                                <a:gd name="T40" fmla="+- 0 5256 5138"/>
                                <a:gd name="T41" fmla="*/ T40 w 130"/>
                                <a:gd name="T42" fmla="+- 0 2800 2798"/>
                                <a:gd name="T43" fmla="*/ 2800 h 130"/>
                                <a:gd name="T44" fmla="+- 0 5265 5138"/>
                                <a:gd name="T45" fmla="*/ T44 w 130"/>
                                <a:gd name="T46" fmla="+- 0 2808 2798"/>
                                <a:gd name="T47" fmla="*/ 2808 h 130"/>
                                <a:gd name="T48" fmla="+- 0 5267 5138"/>
                                <a:gd name="T49" fmla="*/ T48 w 130"/>
                                <a:gd name="T50" fmla="+- 0 2814 2798"/>
                                <a:gd name="T51" fmla="*/ 2814 h 130"/>
                                <a:gd name="T52" fmla="+- 0 5267 5138"/>
                                <a:gd name="T53" fmla="*/ T52 w 130"/>
                                <a:gd name="T54" fmla="+- 0 2912 2798"/>
                                <a:gd name="T55" fmla="*/ 2912 h 130"/>
                                <a:gd name="T56" fmla="+- 0 5265 5138"/>
                                <a:gd name="T57" fmla="*/ T56 w 130"/>
                                <a:gd name="T58" fmla="+- 0 2917 2798"/>
                                <a:gd name="T59" fmla="*/ 2917 h 130"/>
                                <a:gd name="T60" fmla="+- 0 5256 5138"/>
                                <a:gd name="T61" fmla="*/ T60 w 130"/>
                                <a:gd name="T62" fmla="+- 0 2925 2798"/>
                                <a:gd name="T63" fmla="*/ 2925 h 130"/>
                                <a:gd name="T64" fmla="+- 0 5251 5138"/>
                                <a:gd name="T65" fmla="*/ T64 w 130"/>
                                <a:gd name="T66" fmla="+- 0 2927 2798"/>
                                <a:gd name="T67" fmla="*/ 292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9"/>
                                  </a:lnTo>
                                  <a:lnTo>
                                    <a:pt x="0" y="114"/>
                                  </a:lnTo>
                                  <a:lnTo>
                                    <a:pt x="0" y="16"/>
                                  </a:lnTo>
                                  <a:lnTo>
                                    <a:pt x="2" y="10"/>
                                  </a:lnTo>
                                  <a:lnTo>
                                    <a:pt x="10" y="2"/>
                                  </a:lnTo>
                                  <a:lnTo>
                                    <a:pt x="15" y="0"/>
                                  </a:lnTo>
                                  <a:lnTo>
                                    <a:pt x="113" y="0"/>
                                  </a:lnTo>
                                  <a:lnTo>
                                    <a:pt x="118" y="2"/>
                                  </a:lnTo>
                                  <a:lnTo>
                                    <a:pt x="127" y="10"/>
                                  </a:lnTo>
                                  <a:lnTo>
                                    <a:pt x="129" y="16"/>
                                  </a:lnTo>
                                  <a:lnTo>
                                    <a:pt x="129" y="114"/>
                                  </a:lnTo>
                                  <a:lnTo>
                                    <a:pt x="127" y="119"/>
                                  </a:lnTo>
                                  <a:lnTo>
                                    <a:pt x="118"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5" name="Picture 12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38" y="2787"/>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26" name="Group 126"/>
                        <wpg:cNvGrpSpPr>
                          <a:grpSpLocks/>
                        </wpg:cNvGrpSpPr>
                        <wpg:grpSpPr bwMode="auto">
                          <a:xfrm>
                            <a:off x="5143" y="2793"/>
                            <a:ext cx="119" cy="119"/>
                            <a:chOff x="5143" y="2793"/>
                            <a:chExt cx="119" cy="119"/>
                          </a:xfrm>
                        </wpg:grpSpPr>
                        <wps:wsp>
                          <wps:cNvPr id="727" name="Freeform 127"/>
                          <wps:cNvSpPr>
                            <a:spLocks/>
                          </wps:cNvSpPr>
                          <wps:spPr bwMode="auto">
                            <a:xfrm>
                              <a:off x="5143" y="2793"/>
                              <a:ext cx="119" cy="119"/>
                            </a:xfrm>
                            <a:custGeom>
                              <a:avLst/>
                              <a:gdLst>
                                <a:gd name="T0" fmla="+- 0 5143 5143"/>
                                <a:gd name="T1" fmla="*/ T0 w 119"/>
                                <a:gd name="T2" fmla="+- 0 2890 2793"/>
                                <a:gd name="T3" fmla="*/ 2890 h 119"/>
                                <a:gd name="T4" fmla="+- 0 5143 5143"/>
                                <a:gd name="T5" fmla="*/ T4 w 119"/>
                                <a:gd name="T6" fmla="+- 0 2814 2793"/>
                                <a:gd name="T7" fmla="*/ 2814 h 119"/>
                                <a:gd name="T8" fmla="+- 0 5143 5143"/>
                                <a:gd name="T9" fmla="*/ T8 w 119"/>
                                <a:gd name="T10" fmla="+- 0 2808 2793"/>
                                <a:gd name="T11" fmla="*/ 2808 h 119"/>
                                <a:gd name="T12" fmla="+- 0 5145 5143"/>
                                <a:gd name="T13" fmla="*/ T12 w 119"/>
                                <a:gd name="T14" fmla="+- 0 2803 2793"/>
                                <a:gd name="T15" fmla="*/ 2803 h 119"/>
                                <a:gd name="T16" fmla="+- 0 5149 5143"/>
                                <a:gd name="T17" fmla="*/ T16 w 119"/>
                                <a:gd name="T18" fmla="+- 0 2799 2793"/>
                                <a:gd name="T19" fmla="*/ 2799 h 119"/>
                                <a:gd name="T20" fmla="+- 0 5153 5143"/>
                                <a:gd name="T21" fmla="*/ T20 w 119"/>
                                <a:gd name="T22" fmla="+- 0 2795 2793"/>
                                <a:gd name="T23" fmla="*/ 2795 h 119"/>
                                <a:gd name="T24" fmla="+- 0 5159 5143"/>
                                <a:gd name="T25" fmla="*/ T24 w 119"/>
                                <a:gd name="T26" fmla="+- 0 2793 2793"/>
                                <a:gd name="T27" fmla="*/ 2793 h 119"/>
                                <a:gd name="T28" fmla="+- 0 5164 5143"/>
                                <a:gd name="T29" fmla="*/ T28 w 119"/>
                                <a:gd name="T30" fmla="+- 0 2793 2793"/>
                                <a:gd name="T31" fmla="*/ 2793 h 119"/>
                                <a:gd name="T32" fmla="+- 0 5240 5143"/>
                                <a:gd name="T33" fmla="*/ T32 w 119"/>
                                <a:gd name="T34" fmla="+- 0 2793 2793"/>
                                <a:gd name="T35" fmla="*/ 2793 h 119"/>
                                <a:gd name="T36" fmla="+- 0 5246 5143"/>
                                <a:gd name="T37" fmla="*/ T36 w 119"/>
                                <a:gd name="T38" fmla="+- 0 2793 2793"/>
                                <a:gd name="T39" fmla="*/ 2793 h 119"/>
                                <a:gd name="T40" fmla="+- 0 5251 5143"/>
                                <a:gd name="T41" fmla="*/ T40 w 119"/>
                                <a:gd name="T42" fmla="+- 0 2795 2793"/>
                                <a:gd name="T43" fmla="*/ 2795 h 119"/>
                                <a:gd name="T44" fmla="+- 0 5255 5143"/>
                                <a:gd name="T45" fmla="*/ T44 w 119"/>
                                <a:gd name="T46" fmla="+- 0 2799 2793"/>
                                <a:gd name="T47" fmla="*/ 2799 h 119"/>
                                <a:gd name="T48" fmla="+- 0 5259 5143"/>
                                <a:gd name="T49" fmla="*/ T48 w 119"/>
                                <a:gd name="T50" fmla="+- 0 2803 2793"/>
                                <a:gd name="T51" fmla="*/ 2803 h 119"/>
                                <a:gd name="T52" fmla="+- 0 5262 5143"/>
                                <a:gd name="T53" fmla="*/ T52 w 119"/>
                                <a:gd name="T54" fmla="+- 0 2808 2793"/>
                                <a:gd name="T55" fmla="*/ 2808 h 119"/>
                                <a:gd name="T56" fmla="+- 0 5262 5143"/>
                                <a:gd name="T57" fmla="*/ T56 w 119"/>
                                <a:gd name="T58" fmla="+- 0 2814 2793"/>
                                <a:gd name="T59" fmla="*/ 2814 h 119"/>
                                <a:gd name="T60" fmla="+- 0 5262 5143"/>
                                <a:gd name="T61" fmla="*/ T60 w 119"/>
                                <a:gd name="T62" fmla="+- 0 2890 2793"/>
                                <a:gd name="T63" fmla="*/ 2890 h 119"/>
                                <a:gd name="T64" fmla="+- 0 5240 5143"/>
                                <a:gd name="T65" fmla="*/ T64 w 119"/>
                                <a:gd name="T66" fmla="+- 0 2911 2793"/>
                                <a:gd name="T67" fmla="*/ 2911 h 119"/>
                                <a:gd name="T68" fmla="+- 0 5164 5143"/>
                                <a:gd name="T69" fmla="*/ T68 w 119"/>
                                <a:gd name="T70" fmla="+- 0 2911 2793"/>
                                <a:gd name="T71" fmla="*/ 2911 h 119"/>
                                <a:gd name="T72" fmla="+- 0 5143 5143"/>
                                <a:gd name="T73" fmla="*/ T72 w 119"/>
                                <a:gd name="T74" fmla="+- 0 2896 2793"/>
                                <a:gd name="T75" fmla="*/ 2896 h 119"/>
                                <a:gd name="T76" fmla="+- 0 5143 5143"/>
                                <a:gd name="T77" fmla="*/ T76 w 119"/>
                                <a:gd name="T78" fmla="+- 0 2890 2793"/>
                                <a:gd name="T79" fmla="*/ 289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1"/>
                                  </a:lnTo>
                                  <a:lnTo>
                                    <a:pt x="0" y="15"/>
                                  </a:lnTo>
                                  <a:lnTo>
                                    <a:pt x="2" y="10"/>
                                  </a:lnTo>
                                  <a:lnTo>
                                    <a:pt x="6" y="6"/>
                                  </a:lnTo>
                                  <a:lnTo>
                                    <a:pt x="10" y="2"/>
                                  </a:lnTo>
                                  <a:lnTo>
                                    <a:pt x="16" y="0"/>
                                  </a:lnTo>
                                  <a:lnTo>
                                    <a:pt x="21" y="0"/>
                                  </a:lnTo>
                                  <a:lnTo>
                                    <a:pt x="97" y="0"/>
                                  </a:lnTo>
                                  <a:lnTo>
                                    <a:pt x="103" y="0"/>
                                  </a:lnTo>
                                  <a:lnTo>
                                    <a:pt x="108" y="2"/>
                                  </a:lnTo>
                                  <a:lnTo>
                                    <a:pt x="112" y="6"/>
                                  </a:lnTo>
                                  <a:lnTo>
                                    <a:pt x="116" y="10"/>
                                  </a:lnTo>
                                  <a:lnTo>
                                    <a:pt x="119" y="15"/>
                                  </a:lnTo>
                                  <a:lnTo>
                                    <a:pt x="119" y="21"/>
                                  </a:lnTo>
                                  <a:lnTo>
                                    <a:pt x="119" y="97"/>
                                  </a:lnTo>
                                  <a:lnTo>
                                    <a:pt x="97" y="118"/>
                                  </a:lnTo>
                                  <a:lnTo>
                                    <a:pt x="21" y="11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28" name="Group 128"/>
                        <wpg:cNvGrpSpPr>
                          <a:grpSpLocks/>
                        </wpg:cNvGrpSpPr>
                        <wpg:grpSpPr bwMode="auto">
                          <a:xfrm>
                            <a:off x="8005" y="2798"/>
                            <a:ext cx="130" cy="130"/>
                            <a:chOff x="8005" y="2798"/>
                            <a:chExt cx="130" cy="130"/>
                          </a:xfrm>
                        </wpg:grpSpPr>
                        <wps:wsp>
                          <wps:cNvPr id="729" name="Freeform 129"/>
                          <wps:cNvSpPr>
                            <a:spLocks/>
                          </wps:cNvSpPr>
                          <wps:spPr bwMode="auto">
                            <a:xfrm>
                              <a:off x="8005" y="2798"/>
                              <a:ext cx="130" cy="130"/>
                            </a:xfrm>
                            <a:custGeom>
                              <a:avLst/>
                              <a:gdLst>
                                <a:gd name="T0" fmla="+- 0 8119 8005"/>
                                <a:gd name="T1" fmla="*/ T0 w 130"/>
                                <a:gd name="T2" fmla="+- 0 2927 2798"/>
                                <a:gd name="T3" fmla="*/ 2927 h 130"/>
                                <a:gd name="T4" fmla="+- 0 8021 8005"/>
                                <a:gd name="T5" fmla="*/ T4 w 130"/>
                                <a:gd name="T6" fmla="+- 0 2927 2798"/>
                                <a:gd name="T7" fmla="*/ 2927 h 130"/>
                                <a:gd name="T8" fmla="+- 0 8016 8005"/>
                                <a:gd name="T9" fmla="*/ T8 w 130"/>
                                <a:gd name="T10" fmla="+- 0 2925 2798"/>
                                <a:gd name="T11" fmla="*/ 2925 h 130"/>
                                <a:gd name="T12" fmla="+- 0 8008 8005"/>
                                <a:gd name="T13" fmla="*/ T12 w 130"/>
                                <a:gd name="T14" fmla="+- 0 2917 2798"/>
                                <a:gd name="T15" fmla="*/ 2917 h 130"/>
                                <a:gd name="T16" fmla="+- 0 8005 8005"/>
                                <a:gd name="T17" fmla="*/ T16 w 130"/>
                                <a:gd name="T18" fmla="+- 0 2912 2798"/>
                                <a:gd name="T19" fmla="*/ 2912 h 130"/>
                                <a:gd name="T20" fmla="+- 0 8005 8005"/>
                                <a:gd name="T21" fmla="*/ T20 w 130"/>
                                <a:gd name="T22" fmla="+- 0 2814 2798"/>
                                <a:gd name="T23" fmla="*/ 2814 h 130"/>
                                <a:gd name="T24" fmla="+- 0 8008 8005"/>
                                <a:gd name="T25" fmla="*/ T24 w 130"/>
                                <a:gd name="T26" fmla="+- 0 2808 2798"/>
                                <a:gd name="T27" fmla="*/ 2808 h 130"/>
                                <a:gd name="T28" fmla="+- 0 8016 8005"/>
                                <a:gd name="T29" fmla="*/ T28 w 130"/>
                                <a:gd name="T30" fmla="+- 0 2800 2798"/>
                                <a:gd name="T31" fmla="*/ 2800 h 130"/>
                                <a:gd name="T32" fmla="+- 0 8021 8005"/>
                                <a:gd name="T33" fmla="*/ T32 w 130"/>
                                <a:gd name="T34" fmla="+- 0 2798 2798"/>
                                <a:gd name="T35" fmla="*/ 2798 h 130"/>
                                <a:gd name="T36" fmla="+- 0 8119 8005"/>
                                <a:gd name="T37" fmla="*/ T36 w 130"/>
                                <a:gd name="T38" fmla="+- 0 2798 2798"/>
                                <a:gd name="T39" fmla="*/ 2798 h 130"/>
                                <a:gd name="T40" fmla="+- 0 8124 8005"/>
                                <a:gd name="T41" fmla="*/ T40 w 130"/>
                                <a:gd name="T42" fmla="+- 0 2800 2798"/>
                                <a:gd name="T43" fmla="*/ 2800 h 130"/>
                                <a:gd name="T44" fmla="+- 0 8133 8005"/>
                                <a:gd name="T45" fmla="*/ T44 w 130"/>
                                <a:gd name="T46" fmla="+- 0 2808 2798"/>
                                <a:gd name="T47" fmla="*/ 2808 h 130"/>
                                <a:gd name="T48" fmla="+- 0 8135 8005"/>
                                <a:gd name="T49" fmla="*/ T48 w 130"/>
                                <a:gd name="T50" fmla="+- 0 2814 2798"/>
                                <a:gd name="T51" fmla="*/ 2814 h 130"/>
                                <a:gd name="T52" fmla="+- 0 8135 8005"/>
                                <a:gd name="T53" fmla="*/ T52 w 130"/>
                                <a:gd name="T54" fmla="+- 0 2912 2798"/>
                                <a:gd name="T55" fmla="*/ 2912 h 130"/>
                                <a:gd name="T56" fmla="+- 0 8133 8005"/>
                                <a:gd name="T57" fmla="*/ T56 w 130"/>
                                <a:gd name="T58" fmla="+- 0 2917 2798"/>
                                <a:gd name="T59" fmla="*/ 2917 h 130"/>
                                <a:gd name="T60" fmla="+- 0 8124 8005"/>
                                <a:gd name="T61" fmla="*/ T60 w 130"/>
                                <a:gd name="T62" fmla="+- 0 2925 2798"/>
                                <a:gd name="T63" fmla="*/ 2925 h 130"/>
                                <a:gd name="T64" fmla="+- 0 8119 8005"/>
                                <a:gd name="T65" fmla="*/ T64 w 130"/>
                                <a:gd name="T66" fmla="+- 0 2927 2798"/>
                                <a:gd name="T67" fmla="*/ 2927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4" y="129"/>
                                  </a:moveTo>
                                  <a:lnTo>
                                    <a:pt x="16" y="129"/>
                                  </a:lnTo>
                                  <a:lnTo>
                                    <a:pt x="11" y="127"/>
                                  </a:lnTo>
                                  <a:lnTo>
                                    <a:pt x="3" y="119"/>
                                  </a:lnTo>
                                  <a:lnTo>
                                    <a:pt x="0" y="114"/>
                                  </a:lnTo>
                                  <a:lnTo>
                                    <a:pt x="0" y="16"/>
                                  </a:lnTo>
                                  <a:lnTo>
                                    <a:pt x="3" y="10"/>
                                  </a:lnTo>
                                  <a:lnTo>
                                    <a:pt x="11" y="2"/>
                                  </a:lnTo>
                                  <a:lnTo>
                                    <a:pt x="16" y="0"/>
                                  </a:lnTo>
                                  <a:lnTo>
                                    <a:pt x="114" y="0"/>
                                  </a:lnTo>
                                  <a:lnTo>
                                    <a:pt x="119" y="2"/>
                                  </a:lnTo>
                                  <a:lnTo>
                                    <a:pt x="128" y="10"/>
                                  </a:lnTo>
                                  <a:lnTo>
                                    <a:pt x="130" y="16"/>
                                  </a:lnTo>
                                  <a:lnTo>
                                    <a:pt x="130" y="114"/>
                                  </a:lnTo>
                                  <a:lnTo>
                                    <a:pt x="128" y="119"/>
                                  </a:lnTo>
                                  <a:lnTo>
                                    <a:pt x="119" y="127"/>
                                  </a:lnTo>
                                  <a:lnTo>
                                    <a:pt x="11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0" name="Picture 13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05" y="2787"/>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31" name="Group 131"/>
                        <wpg:cNvGrpSpPr>
                          <a:grpSpLocks/>
                        </wpg:cNvGrpSpPr>
                        <wpg:grpSpPr bwMode="auto">
                          <a:xfrm>
                            <a:off x="8011" y="2793"/>
                            <a:ext cx="119" cy="119"/>
                            <a:chOff x="8011" y="2793"/>
                            <a:chExt cx="119" cy="119"/>
                          </a:xfrm>
                        </wpg:grpSpPr>
                        <wps:wsp>
                          <wps:cNvPr id="732" name="Freeform 132"/>
                          <wps:cNvSpPr>
                            <a:spLocks/>
                          </wps:cNvSpPr>
                          <wps:spPr bwMode="auto">
                            <a:xfrm>
                              <a:off x="8011" y="2793"/>
                              <a:ext cx="119" cy="119"/>
                            </a:xfrm>
                            <a:custGeom>
                              <a:avLst/>
                              <a:gdLst>
                                <a:gd name="T0" fmla="+- 0 8011 8011"/>
                                <a:gd name="T1" fmla="*/ T0 w 119"/>
                                <a:gd name="T2" fmla="+- 0 2890 2793"/>
                                <a:gd name="T3" fmla="*/ 2890 h 119"/>
                                <a:gd name="T4" fmla="+- 0 8011 8011"/>
                                <a:gd name="T5" fmla="*/ T4 w 119"/>
                                <a:gd name="T6" fmla="+- 0 2814 2793"/>
                                <a:gd name="T7" fmla="*/ 2814 h 119"/>
                                <a:gd name="T8" fmla="+- 0 8011 8011"/>
                                <a:gd name="T9" fmla="*/ T8 w 119"/>
                                <a:gd name="T10" fmla="+- 0 2808 2793"/>
                                <a:gd name="T11" fmla="*/ 2808 h 119"/>
                                <a:gd name="T12" fmla="+- 0 8013 8011"/>
                                <a:gd name="T13" fmla="*/ T12 w 119"/>
                                <a:gd name="T14" fmla="+- 0 2803 2793"/>
                                <a:gd name="T15" fmla="*/ 2803 h 119"/>
                                <a:gd name="T16" fmla="+- 0 8017 8011"/>
                                <a:gd name="T17" fmla="*/ T16 w 119"/>
                                <a:gd name="T18" fmla="+- 0 2799 2793"/>
                                <a:gd name="T19" fmla="*/ 2799 h 119"/>
                                <a:gd name="T20" fmla="+- 0 8021 8011"/>
                                <a:gd name="T21" fmla="*/ T20 w 119"/>
                                <a:gd name="T22" fmla="+- 0 2795 2793"/>
                                <a:gd name="T23" fmla="*/ 2795 h 119"/>
                                <a:gd name="T24" fmla="+- 0 8026 8011"/>
                                <a:gd name="T25" fmla="*/ T24 w 119"/>
                                <a:gd name="T26" fmla="+- 0 2793 2793"/>
                                <a:gd name="T27" fmla="*/ 2793 h 119"/>
                                <a:gd name="T28" fmla="+- 0 8032 8011"/>
                                <a:gd name="T29" fmla="*/ T28 w 119"/>
                                <a:gd name="T30" fmla="+- 0 2793 2793"/>
                                <a:gd name="T31" fmla="*/ 2793 h 119"/>
                                <a:gd name="T32" fmla="+- 0 8108 8011"/>
                                <a:gd name="T33" fmla="*/ T32 w 119"/>
                                <a:gd name="T34" fmla="+- 0 2793 2793"/>
                                <a:gd name="T35" fmla="*/ 2793 h 119"/>
                                <a:gd name="T36" fmla="+- 0 8114 8011"/>
                                <a:gd name="T37" fmla="*/ T36 w 119"/>
                                <a:gd name="T38" fmla="+- 0 2793 2793"/>
                                <a:gd name="T39" fmla="*/ 2793 h 119"/>
                                <a:gd name="T40" fmla="+- 0 8119 8011"/>
                                <a:gd name="T41" fmla="*/ T40 w 119"/>
                                <a:gd name="T42" fmla="+- 0 2795 2793"/>
                                <a:gd name="T43" fmla="*/ 2795 h 119"/>
                                <a:gd name="T44" fmla="+- 0 8123 8011"/>
                                <a:gd name="T45" fmla="*/ T44 w 119"/>
                                <a:gd name="T46" fmla="+- 0 2799 2793"/>
                                <a:gd name="T47" fmla="*/ 2799 h 119"/>
                                <a:gd name="T48" fmla="+- 0 8127 8011"/>
                                <a:gd name="T49" fmla="*/ T48 w 119"/>
                                <a:gd name="T50" fmla="+- 0 2803 2793"/>
                                <a:gd name="T51" fmla="*/ 2803 h 119"/>
                                <a:gd name="T52" fmla="+- 0 8129 8011"/>
                                <a:gd name="T53" fmla="*/ T52 w 119"/>
                                <a:gd name="T54" fmla="+- 0 2808 2793"/>
                                <a:gd name="T55" fmla="*/ 2808 h 119"/>
                                <a:gd name="T56" fmla="+- 0 8129 8011"/>
                                <a:gd name="T57" fmla="*/ T56 w 119"/>
                                <a:gd name="T58" fmla="+- 0 2814 2793"/>
                                <a:gd name="T59" fmla="*/ 2814 h 119"/>
                                <a:gd name="T60" fmla="+- 0 8129 8011"/>
                                <a:gd name="T61" fmla="*/ T60 w 119"/>
                                <a:gd name="T62" fmla="+- 0 2890 2793"/>
                                <a:gd name="T63" fmla="*/ 2890 h 119"/>
                                <a:gd name="T64" fmla="+- 0 8108 8011"/>
                                <a:gd name="T65" fmla="*/ T64 w 119"/>
                                <a:gd name="T66" fmla="+- 0 2911 2793"/>
                                <a:gd name="T67" fmla="*/ 2911 h 119"/>
                                <a:gd name="T68" fmla="+- 0 8032 8011"/>
                                <a:gd name="T69" fmla="*/ T68 w 119"/>
                                <a:gd name="T70" fmla="+- 0 2911 2793"/>
                                <a:gd name="T71" fmla="*/ 2911 h 119"/>
                                <a:gd name="T72" fmla="+- 0 8026 8011"/>
                                <a:gd name="T73" fmla="*/ T72 w 119"/>
                                <a:gd name="T74" fmla="+- 0 2911 2793"/>
                                <a:gd name="T75" fmla="*/ 2911 h 119"/>
                                <a:gd name="T76" fmla="+- 0 8021 8011"/>
                                <a:gd name="T77" fmla="*/ T76 w 119"/>
                                <a:gd name="T78" fmla="+- 0 2909 2793"/>
                                <a:gd name="T79" fmla="*/ 2909 h 119"/>
                                <a:gd name="T80" fmla="+- 0 8017 8011"/>
                                <a:gd name="T81" fmla="*/ T80 w 119"/>
                                <a:gd name="T82" fmla="+- 0 2905 2793"/>
                                <a:gd name="T83" fmla="*/ 2905 h 119"/>
                                <a:gd name="T84" fmla="+- 0 8013 8011"/>
                                <a:gd name="T85" fmla="*/ T84 w 119"/>
                                <a:gd name="T86" fmla="+- 0 2901 2793"/>
                                <a:gd name="T87" fmla="*/ 2901 h 119"/>
                                <a:gd name="T88" fmla="+- 0 8011 8011"/>
                                <a:gd name="T89" fmla="*/ T88 w 119"/>
                                <a:gd name="T90" fmla="+- 0 2896 2793"/>
                                <a:gd name="T91" fmla="*/ 2896 h 119"/>
                                <a:gd name="T92" fmla="+- 0 8011 8011"/>
                                <a:gd name="T93" fmla="*/ T92 w 119"/>
                                <a:gd name="T94" fmla="+- 0 2890 2793"/>
                                <a:gd name="T95" fmla="*/ 2890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9" h="119">
                                  <a:moveTo>
                                    <a:pt x="0" y="97"/>
                                  </a:moveTo>
                                  <a:lnTo>
                                    <a:pt x="0" y="21"/>
                                  </a:lnTo>
                                  <a:lnTo>
                                    <a:pt x="0" y="15"/>
                                  </a:lnTo>
                                  <a:lnTo>
                                    <a:pt x="2" y="10"/>
                                  </a:lnTo>
                                  <a:lnTo>
                                    <a:pt x="6" y="6"/>
                                  </a:lnTo>
                                  <a:lnTo>
                                    <a:pt x="10" y="2"/>
                                  </a:lnTo>
                                  <a:lnTo>
                                    <a:pt x="15" y="0"/>
                                  </a:lnTo>
                                  <a:lnTo>
                                    <a:pt x="21" y="0"/>
                                  </a:lnTo>
                                  <a:lnTo>
                                    <a:pt x="97" y="0"/>
                                  </a:lnTo>
                                  <a:lnTo>
                                    <a:pt x="103" y="0"/>
                                  </a:lnTo>
                                  <a:lnTo>
                                    <a:pt x="108" y="2"/>
                                  </a:lnTo>
                                  <a:lnTo>
                                    <a:pt x="112" y="6"/>
                                  </a:lnTo>
                                  <a:lnTo>
                                    <a:pt x="116" y="10"/>
                                  </a:lnTo>
                                  <a:lnTo>
                                    <a:pt x="118" y="15"/>
                                  </a:lnTo>
                                  <a:lnTo>
                                    <a:pt x="118" y="21"/>
                                  </a:lnTo>
                                  <a:lnTo>
                                    <a:pt x="118" y="97"/>
                                  </a:lnTo>
                                  <a:lnTo>
                                    <a:pt x="97" y="118"/>
                                  </a:lnTo>
                                  <a:lnTo>
                                    <a:pt x="21" y="118"/>
                                  </a:lnTo>
                                  <a:lnTo>
                                    <a:pt x="15" y="118"/>
                                  </a:lnTo>
                                  <a:lnTo>
                                    <a:pt x="10" y="116"/>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40" name="Group 133"/>
                        <wpg:cNvGrpSpPr>
                          <a:grpSpLocks/>
                        </wpg:cNvGrpSpPr>
                        <wpg:grpSpPr bwMode="auto">
                          <a:xfrm>
                            <a:off x="5138" y="3089"/>
                            <a:ext cx="130" cy="130"/>
                            <a:chOff x="5138" y="3089"/>
                            <a:chExt cx="130" cy="130"/>
                          </a:xfrm>
                        </wpg:grpSpPr>
                        <wps:wsp>
                          <wps:cNvPr id="741" name="Freeform 134"/>
                          <wps:cNvSpPr>
                            <a:spLocks/>
                          </wps:cNvSpPr>
                          <wps:spPr bwMode="auto">
                            <a:xfrm>
                              <a:off x="5138" y="3089"/>
                              <a:ext cx="130" cy="130"/>
                            </a:xfrm>
                            <a:custGeom>
                              <a:avLst/>
                              <a:gdLst>
                                <a:gd name="T0" fmla="+- 0 5251 5138"/>
                                <a:gd name="T1" fmla="*/ T0 w 130"/>
                                <a:gd name="T2" fmla="+- 0 3218 3089"/>
                                <a:gd name="T3" fmla="*/ 3218 h 130"/>
                                <a:gd name="T4" fmla="+- 0 5153 5138"/>
                                <a:gd name="T5" fmla="*/ T4 w 130"/>
                                <a:gd name="T6" fmla="+- 0 3218 3089"/>
                                <a:gd name="T7" fmla="*/ 3218 h 130"/>
                                <a:gd name="T8" fmla="+- 0 5148 5138"/>
                                <a:gd name="T9" fmla="*/ T8 w 130"/>
                                <a:gd name="T10" fmla="+- 0 3216 3089"/>
                                <a:gd name="T11" fmla="*/ 3216 h 130"/>
                                <a:gd name="T12" fmla="+- 0 5140 5138"/>
                                <a:gd name="T13" fmla="*/ T12 w 130"/>
                                <a:gd name="T14" fmla="+- 0 3208 3089"/>
                                <a:gd name="T15" fmla="*/ 3208 h 130"/>
                                <a:gd name="T16" fmla="+- 0 5138 5138"/>
                                <a:gd name="T17" fmla="*/ T16 w 130"/>
                                <a:gd name="T18" fmla="+- 0 3203 3089"/>
                                <a:gd name="T19" fmla="*/ 3203 h 130"/>
                                <a:gd name="T20" fmla="+- 0 5138 5138"/>
                                <a:gd name="T21" fmla="*/ T20 w 130"/>
                                <a:gd name="T22" fmla="+- 0 3105 3089"/>
                                <a:gd name="T23" fmla="*/ 3105 h 130"/>
                                <a:gd name="T24" fmla="+- 0 5140 5138"/>
                                <a:gd name="T25" fmla="*/ T24 w 130"/>
                                <a:gd name="T26" fmla="+- 0 3100 3089"/>
                                <a:gd name="T27" fmla="*/ 3100 h 130"/>
                                <a:gd name="T28" fmla="+- 0 5148 5138"/>
                                <a:gd name="T29" fmla="*/ T28 w 130"/>
                                <a:gd name="T30" fmla="+- 0 3091 3089"/>
                                <a:gd name="T31" fmla="*/ 3091 h 130"/>
                                <a:gd name="T32" fmla="+- 0 5153 5138"/>
                                <a:gd name="T33" fmla="*/ T32 w 130"/>
                                <a:gd name="T34" fmla="+- 0 3089 3089"/>
                                <a:gd name="T35" fmla="*/ 3089 h 130"/>
                                <a:gd name="T36" fmla="+- 0 5251 5138"/>
                                <a:gd name="T37" fmla="*/ T36 w 130"/>
                                <a:gd name="T38" fmla="+- 0 3089 3089"/>
                                <a:gd name="T39" fmla="*/ 3089 h 130"/>
                                <a:gd name="T40" fmla="+- 0 5256 5138"/>
                                <a:gd name="T41" fmla="*/ T40 w 130"/>
                                <a:gd name="T42" fmla="+- 0 3091 3089"/>
                                <a:gd name="T43" fmla="*/ 3091 h 130"/>
                                <a:gd name="T44" fmla="+- 0 5265 5138"/>
                                <a:gd name="T45" fmla="*/ T44 w 130"/>
                                <a:gd name="T46" fmla="+- 0 3100 3089"/>
                                <a:gd name="T47" fmla="*/ 3100 h 130"/>
                                <a:gd name="T48" fmla="+- 0 5267 5138"/>
                                <a:gd name="T49" fmla="*/ T48 w 130"/>
                                <a:gd name="T50" fmla="+- 0 3105 3089"/>
                                <a:gd name="T51" fmla="*/ 3105 h 130"/>
                                <a:gd name="T52" fmla="+- 0 5267 5138"/>
                                <a:gd name="T53" fmla="*/ T52 w 130"/>
                                <a:gd name="T54" fmla="+- 0 3203 3089"/>
                                <a:gd name="T55" fmla="*/ 3203 h 130"/>
                                <a:gd name="T56" fmla="+- 0 5265 5138"/>
                                <a:gd name="T57" fmla="*/ T56 w 130"/>
                                <a:gd name="T58" fmla="+- 0 3208 3089"/>
                                <a:gd name="T59" fmla="*/ 3208 h 130"/>
                                <a:gd name="T60" fmla="+- 0 5256 5138"/>
                                <a:gd name="T61" fmla="*/ T60 w 130"/>
                                <a:gd name="T62" fmla="+- 0 3216 3089"/>
                                <a:gd name="T63" fmla="*/ 3216 h 130"/>
                                <a:gd name="T64" fmla="+- 0 5251 5138"/>
                                <a:gd name="T65" fmla="*/ T64 w 130"/>
                                <a:gd name="T66" fmla="+- 0 3218 3089"/>
                                <a:gd name="T67" fmla="*/ 321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29"/>
                                  </a:moveTo>
                                  <a:lnTo>
                                    <a:pt x="15" y="129"/>
                                  </a:lnTo>
                                  <a:lnTo>
                                    <a:pt x="10" y="127"/>
                                  </a:lnTo>
                                  <a:lnTo>
                                    <a:pt x="2" y="119"/>
                                  </a:lnTo>
                                  <a:lnTo>
                                    <a:pt x="0" y="114"/>
                                  </a:lnTo>
                                  <a:lnTo>
                                    <a:pt x="0" y="16"/>
                                  </a:lnTo>
                                  <a:lnTo>
                                    <a:pt x="2" y="11"/>
                                  </a:lnTo>
                                  <a:lnTo>
                                    <a:pt x="10" y="2"/>
                                  </a:lnTo>
                                  <a:lnTo>
                                    <a:pt x="15" y="0"/>
                                  </a:lnTo>
                                  <a:lnTo>
                                    <a:pt x="113" y="0"/>
                                  </a:lnTo>
                                  <a:lnTo>
                                    <a:pt x="118" y="2"/>
                                  </a:lnTo>
                                  <a:lnTo>
                                    <a:pt x="127" y="11"/>
                                  </a:lnTo>
                                  <a:lnTo>
                                    <a:pt x="129" y="16"/>
                                  </a:lnTo>
                                  <a:lnTo>
                                    <a:pt x="129" y="114"/>
                                  </a:lnTo>
                                  <a:lnTo>
                                    <a:pt x="127" y="119"/>
                                  </a:lnTo>
                                  <a:lnTo>
                                    <a:pt x="118" y="127"/>
                                  </a:lnTo>
                                  <a:lnTo>
                                    <a:pt x="113"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13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38" y="307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3" name="Group 136"/>
                        <wpg:cNvGrpSpPr>
                          <a:grpSpLocks/>
                        </wpg:cNvGrpSpPr>
                        <wpg:grpSpPr bwMode="auto">
                          <a:xfrm>
                            <a:off x="5143" y="3084"/>
                            <a:ext cx="119" cy="119"/>
                            <a:chOff x="5143" y="3084"/>
                            <a:chExt cx="119" cy="119"/>
                          </a:xfrm>
                        </wpg:grpSpPr>
                        <wps:wsp>
                          <wps:cNvPr id="744" name="Freeform 137"/>
                          <wps:cNvSpPr>
                            <a:spLocks/>
                          </wps:cNvSpPr>
                          <wps:spPr bwMode="auto">
                            <a:xfrm>
                              <a:off x="5143" y="3084"/>
                              <a:ext cx="119" cy="119"/>
                            </a:xfrm>
                            <a:custGeom>
                              <a:avLst/>
                              <a:gdLst>
                                <a:gd name="T0" fmla="+- 0 5143 5143"/>
                                <a:gd name="T1" fmla="*/ T0 w 119"/>
                                <a:gd name="T2" fmla="+- 0 3181 3084"/>
                                <a:gd name="T3" fmla="*/ 3181 h 119"/>
                                <a:gd name="T4" fmla="+- 0 5143 5143"/>
                                <a:gd name="T5" fmla="*/ T4 w 119"/>
                                <a:gd name="T6" fmla="+- 0 3105 3084"/>
                                <a:gd name="T7" fmla="*/ 3105 h 119"/>
                                <a:gd name="T8" fmla="+- 0 5143 5143"/>
                                <a:gd name="T9" fmla="*/ T8 w 119"/>
                                <a:gd name="T10" fmla="+- 0 3099 3084"/>
                                <a:gd name="T11" fmla="*/ 3099 h 119"/>
                                <a:gd name="T12" fmla="+- 0 5145 5143"/>
                                <a:gd name="T13" fmla="*/ T12 w 119"/>
                                <a:gd name="T14" fmla="+- 0 3094 3084"/>
                                <a:gd name="T15" fmla="*/ 3094 h 119"/>
                                <a:gd name="T16" fmla="+- 0 5149 5143"/>
                                <a:gd name="T17" fmla="*/ T16 w 119"/>
                                <a:gd name="T18" fmla="+- 0 3090 3084"/>
                                <a:gd name="T19" fmla="*/ 3090 h 119"/>
                                <a:gd name="T20" fmla="+- 0 5153 5143"/>
                                <a:gd name="T21" fmla="*/ T20 w 119"/>
                                <a:gd name="T22" fmla="+- 0 3086 3084"/>
                                <a:gd name="T23" fmla="*/ 3086 h 119"/>
                                <a:gd name="T24" fmla="+- 0 5159 5143"/>
                                <a:gd name="T25" fmla="*/ T24 w 119"/>
                                <a:gd name="T26" fmla="+- 0 3084 3084"/>
                                <a:gd name="T27" fmla="*/ 3084 h 119"/>
                                <a:gd name="T28" fmla="+- 0 5164 5143"/>
                                <a:gd name="T29" fmla="*/ T28 w 119"/>
                                <a:gd name="T30" fmla="+- 0 3084 3084"/>
                                <a:gd name="T31" fmla="*/ 3084 h 119"/>
                                <a:gd name="T32" fmla="+- 0 5240 5143"/>
                                <a:gd name="T33" fmla="*/ T32 w 119"/>
                                <a:gd name="T34" fmla="+- 0 3084 3084"/>
                                <a:gd name="T35" fmla="*/ 3084 h 119"/>
                                <a:gd name="T36" fmla="+- 0 5246 5143"/>
                                <a:gd name="T37" fmla="*/ T36 w 119"/>
                                <a:gd name="T38" fmla="+- 0 3084 3084"/>
                                <a:gd name="T39" fmla="*/ 3084 h 119"/>
                                <a:gd name="T40" fmla="+- 0 5251 5143"/>
                                <a:gd name="T41" fmla="*/ T40 w 119"/>
                                <a:gd name="T42" fmla="+- 0 3086 3084"/>
                                <a:gd name="T43" fmla="*/ 3086 h 119"/>
                                <a:gd name="T44" fmla="+- 0 5255 5143"/>
                                <a:gd name="T45" fmla="*/ T44 w 119"/>
                                <a:gd name="T46" fmla="+- 0 3090 3084"/>
                                <a:gd name="T47" fmla="*/ 3090 h 119"/>
                                <a:gd name="T48" fmla="+- 0 5259 5143"/>
                                <a:gd name="T49" fmla="*/ T48 w 119"/>
                                <a:gd name="T50" fmla="+- 0 3094 3084"/>
                                <a:gd name="T51" fmla="*/ 3094 h 119"/>
                                <a:gd name="T52" fmla="+- 0 5262 5143"/>
                                <a:gd name="T53" fmla="*/ T52 w 119"/>
                                <a:gd name="T54" fmla="+- 0 3099 3084"/>
                                <a:gd name="T55" fmla="*/ 3099 h 119"/>
                                <a:gd name="T56" fmla="+- 0 5262 5143"/>
                                <a:gd name="T57" fmla="*/ T56 w 119"/>
                                <a:gd name="T58" fmla="+- 0 3105 3084"/>
                                <a:gd name="T59" fmla="*/ 3105 h 119"/>
                                <a:gd name="T60" fmla="+- 0 5262 5143"/>
                                <a:gd name="T61" fmla="*/ T60 w 119"/>
                                <a:gd name="T62" fmla="+- 0 3181 3084"/>
                                <a:gd name="T63" fmla="*/ 3181 h 119"/>
                                <a:gd name="T64" fmla="+- 0 5246 5143"/>
                                <a:gd name="T65" fmla="*/ T64 w 119"/>
                                <a:gd name="T66" fmla="+- 0 3202 3084"/>
                                <a:gd name="T67" fmla="*/ 3202 h 119"/>
                                <a:gd name="T68" fmla="+- 0 5240 5143"/>
                                <a:gd name="T69" fmla="*/ T68 w 119"/>
                                <a:gd name="T70" fmla="+- 0 3202 3084"/>
                                <a:gd name="T71" fmla="*/ 3202 h 119"/>
                                <a:gd name="T72" fmla="+- 0 5164 5143"/>
                                <a:gd name="T73" fmla="*/ T72 w 119"/>
                                <a:gd name="T74" fmla="+- 0 3202 3084"/>
                                <a:gd name="T75" fmla="*/ 3202 h 119"/>
                                <a:gd name="T76" fmla="+- 0 5159 5143"/>
                                <a:gd name="T77" fmla="*/ T76 w 119"/>
                                <a:gd name="T78" fmla="+- 0 3202 3084"/>
                                <a:gd name="T79" fmla="*/ 3202 h 119"/>
                                <a:gd name="T80" fmla="+- 0 5153 5143"/>
                                <a:gd name="T81" fmla="*/ T80 w 119"/>
                                <a:gd name="T82" fmla="+- 0 3200 3084"/>
                                <a:gd name="T83" fmla="*/ 3200 h 119"/>
                                <a:gd name="T84" fmla="+- 0 5149 5143"/>
                                <a:gd name="T85" fmla="*/ T84 w 119"/>
                                <a:gd name="T86" fmla="+- 0 3196 3084"/>
                                <a:gd name="T87" fmla="*/ 3196 h 119"/>
                                <a:gd name="T88" fmla="+- 0 5145 5143"/>
                                <a:gd name="T89" fmla="*/ T88 w 119"/>
                                <a:gd name="T90" fmla="+- 0 3192 3084"/>
                                <a:gd name="T91" fmla="*/ 3192 h 119"/>
                                <a:gd name="T92" fmla="+- 0 5143 5143"/>
                                <a:gd name="T93" fmla="*/ T92 w 119"/>
                                <a:gd name="T94" fmla="+- 0 3187 3084"/>
                                <a:gd name="T95" fmla="*/ 3187 h 119"/>
                                <a:gd name="T96" fmla="+- 0 5143 5143"/>
                                <a:gd name="T97" fmla="*/ T96 w 119"/>
                                <a:gd name="T98" fmla="+- 0 3181 3084"/>
                                <a:gd name="T99" fmla="*/ 31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9">
                                  <a:moveTo>
                                    <a:pt x="0" y="97"/>
                                  </a:moveTo>
                                  <a:lnTo>
                                    <a:pt x="0" y="21"/>
                                  </a:lnTo>
                                  <a:lnTo>
                                    <a:pt x="0" y="15"/>
                                  </a:lnTo>
                                  <a:lnTo>
                                    <a:pt x="2" y="10"/>
                                  </a:lnTo>
                                  <a:lnTo>
                                    <a:pt x="6" y="6"/>
                                  </a:lnTo>
                                  <a:lnTo>
                                    <a:pt x="10" y="2"/>
                                  </a:lnTo>
                                  <a:lnTo>
                                    <a:pt x="16" y="0"/>
                                  </a:lnTo>
                                  <a:lnTo>
                                    <a:pt x="21" y="0"/>
                                  </a:lnTo>
                                  <a:lnTo>
                                    <a:pt x="97" y="0"/>
                                  </a:lnTo>
                                  <a:lnTo>
                                    <a:pt x="103" y="0"/>
                                  </a:lnTo>
                                  <a:lnTo>
                                    <a:pt x="108" y="2"/>
                                  </a:lnTo>
                                  <a:lnTo>
                                    <a:pt x="112" y="6"/>
                                  </a:lnTo>
                                  <a:lnTo>
                                    <a:pt x="116" y="10"/>
                                  </a:lnTo>
                                  <a:lnTo>
                                    <a:pt x="119" y="15"/>
                                  </a:lnTo>
                                  <a:lnTo>
                                    <a:pt x="119" y="21"/>
                                  </a:lnTo>
                                  <a:lnTo>
                                    <a:pt x="119" y="97"/>
                                  </a:lnTo>
                                  <a:lnTo>
                                    <a:pt x="103" y="118"/>
                                  </a:lnTo>
                                  <a:lnTo>
                                    <a:pt x="97" y="118"/>
                                  </a:lnTo>
                                  <a:lnTo>
                                    <a:pt x="21" y="118"/>
                                  </a:lnTo>
                                  <a:lnTo>
                                    <a:pt x="16" y="118"/>
                                  </a:lnTo>
                                  <a:lnTo>
                                    <a:pt x="10" y="116"/>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45" name="Group 138"/>
                        <wpg:cNvGrpSpPr>
                          <a:grpSpLocks/>
                        </wpg:cNvGrpSpPr>
                        <wpg:grpSpPr bwMode="auto">
                          <a:xfrm>
                            <a:off x="8005" y="3089"/>
                            <a:ext cx="130" cy="130"/>
                            <a:chOff x="8005" y="3089"/>
                            <a:chExt cx="130" cy="130"/>
                          </a:xfrm>
                        </wpg:grpSpPr>
                        <wps:wsp>
                          <wps:cNvPr id="746" name="Freeform 139"/>
                          <wps:cNvSpPr>
                            <a:spLocks/>
                          </wps:cNvSpPr>
                          <wps:spPr bwMode="auto">
                            <a:xfrm>
                              <a:off x="8005" y="3089"/>
                              <a:ext cx="130" cy="130"/>
                            </a:xfrm>
                            <a:custGeom>
                              <a:avLst/>
                              <a:gdLst>
                                <a:gd name="T0" fmla="+- 0 8119 8005"/>
                                <a:gd name="T1" fmla="*/ T0 w 130"/>
                                <a:gd name="T2" fmla="+- 0 3218 3089"/>
                                <a:gd name="T3" fmla="*/ 3218 h 130"/>
                                <a:gd name="T4" fmla="+- 0 8021 8005"/>
                                <a:gd name="T5" fmla="*/ T4 w 130"/>
                                <a:gd name="T6" fmla="+- 0 3218 3089"/>
                                <a:gd name="T7" fmla="*/ 3218 h 130"/>
                                <a:gd name="T8" fmla="+- 0 8016 8005"/>
                                <a:gd name="T9" fmla="*/ T8 w 130"/>
                                <a:gd name="T10" fmla="+- 0 3216 3089"/>
                                <a:gd name="T11" fmla="*/ 3216 h 130"/>
                                <a:gd name="T12" fmla="+- 0 8008 8005"/>
                                <a:gd name="T13" fmla="*/ T12 w 130"/>
                                <a:gd name="T14" fmla="+- 0 3208 3089"/>
                                <a:gd name="T15" fmla="*/ 3208 h 130"/>
                                <a:gd name="T16" fmla="+- 0 8005 8005"/>
                                <a:gd name="T17" fmla="*/ T16 w 130"/>
                                <a:gd name="T18" fmla="+- 0 3203 3089"/>
                                <a:gd name="T19" fmla="*/ 3203 h 130"/>
                                <a:gd name="T20" fmla="+- 0 8005 8005"/>
                                <a:gd name="T21" fmla="*/ T20 w 130"/>
                                <a:gd name="T22" fmla="+- 0 3105 3089"/>
                                <a:gd name="T23" fmla="*/ 3105 h 130"/>
                                <a:gd name="T24" fmla="+- 0 8008 8005"/>
                                <a:gd name="T25" fmla="*/ T24 w 130"/>
                                <a:gd name="T26" fmla="+- 0 3100 3089"/>
                                <a:gd name="T27" fmla="*/ 3100 h 130"/>
                                <a:gd name="T28" fmla="+- 0 8016 8005"/>
                                <a:gd name="T29" fmla="*/ T28 w 130"/>
                                <a:gd name="T30" fmla="+- 0 3091 3089"/>
                                <a:gd name="T31" fmla="*/ 3091 h 130"/>
                                <a:gd name="T32" fmla="+- 0 8021 8005"/>
                                <a:gd name="T33" fmla="*/ T32 w 130"/>
                                <a:gd name="T34" fmla="+- 0 3089 3089"/>
                                <a:gd name="T35" fmla="*/ 3089 h 130"/>
                                <a:gd name="T36" fmla="+- 0 8119 8005"/>
                                <a:gd name="T37" fmla="*/ T36 w 130"/>
                                <a:gd name="T38" fmla="+- 0 3089 3089"/>
                                <a:gd name="T39" fmla="*/ 3089 h 130"/>
                                <a:gd name="T40" fmla="+- 0 8124 8005"/>
                                <a:gd name="T41" fmla="*/ T40 w 130"/>
                                <a:gd name="T42" fmla="+- 0 3091 3089"/>
                                <a:gd name="T43" fmla="*/ 3091 h 130"/>
                                <a:gd name="T44" fmla="+- 0 8133 8005"/>
                                <a:gd name="T45" fmla="*/ T44 w 130"/>
                                <a:gd name="T46" fmla="+- 0 3100 3089"/>
                                <a:gd name="T47" fmla="*/ 3100 h 130"/>
                                <a:gd name="T48" fmla="+- 0 8135 8005"/>
                                <a:gd name="T49" fmla="*/ T48 w 130"/>
                                <a:gd name="T50" fmla="+- 0 3105 3089"/>
                                <a:gd name="T51" fmla="*/ 3105 h 130"/>
                                <a:gd name="T52" fmla="+- 0 8135 8005"/>
                                <a:gd name="T53" fmla="*/ T52 w 130"/>
                                <a:gd name="T54" fmla="+- 0 3203 3089"/>
                                <a:gd name="T55" fmla="*/ 3203 h 130"/>
                                <a:gd name="T56" fmla="+- 0 8133 8005"/>
                                <a:gd name="T57" fmla="*/ T56 w 130"/>
                                <a:gd name="T58" fmla="+- 0 3208 3089"/>
                                <a:gd name="T59" fmla="*/ 3208 h 130"/>
                                <a:gd name="T60" fmla="+- 0 8124 8005"/>
                                <a:gd name="T61" fmla="*/ T60 w 130"/>
                                <a:gd name="T62" fmla="+- 0 3216 3089"/>
                                <a:gd name="T63" fmla="*/ 3216 h 130"/>
                                <a:gd name="T64" fmla="+- 0 8119 8005"/>
                                <a:gd name="T65" fmla="*/ T64 w 130"/>
                                <a:gd name="T66" fmla="+- 0 3218 3089"/>
                                <a:gd name="T67" fmla="*/ 321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4" y="129"/>
                                  </a:moveTo>
                                  <a:lnTo>
                                    <a:pt x="16" y="129"/>
                                  </a:lnTo>
                                  <a:lnTo>
                                    <a:pt x="11" y="127"/>
                                  </a:lnTo>
                                  <a:lnTo>
                                    <a:pt x="3" y="119"/>
                                  </a:lnTo>
                                  <a:lnTo>
                                    <a:pt x="0" y="114"/>
                                  </a:lnTo>
                                  <a:lnTo>
                                    <a:pt x="0" y="16"/>
                                  </a:lnTo>
                                  <a:lnTo>
                                    <a:pt x="3" y="11"/>
                                  </a:lnTo>
                                  <a:lnTo>
                                    <a:pt x="11" y="2"/>
                                  </a:lnTo>
                                  <a:lnTo>
                                    <a:pt x="16" y="0"/>
                                  </a:lnTo>
                                  <a:lnTo>
                                    <a:pt x="114" y="0"/>
                                  </a:lnTo>
                                  <a:lnTo>
                                    <a:pt x="119" y="2"/>
                                  </a:lnTo>
                                  <a:lnTo>
                                    <a:pt x="128" y="11"/>
                                  </a:lnTo>
                                  <a:lnTo>
                                    <a:pt x="130" y="16"/>
                                  </a:lnTo>
                                  <a:lnTo>
                                    <a:pt x="130" y="114"/>
                                  </a:lnTo>
                                  <a:lnTo>
                                    <a:pt x="128" y="119"/>
                                  </a:lnTo>
                                  <a:lnTo>
                                    <a:pt x="119" y="127"/>
                                  </a:lnTo>
                                  <a:lnTo>
                                    <a:pt x="114" y="129"/>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7" name="Picture 1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05" y="3078"/>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748" name="Group 141"/>
                        <wpg:cNvGrpSpPr>
                          <a:grpSpLocks/>
                        </wpg:cNvGrpSpPr>
                        <wpg:grpSpPr bwMode="auto">
                          <a:xfrm>
                            <a:off x="8011" y="3084"/>
                            <a:ext cx="119" cy="119"/>
                            <a:chOff x="8011" y="3084"/>
                            <a:chExt cx="119" cy="119"/>
                          </a:xfrm>
                        </wpg:grpSpPr>
                        <wps:wsp>
                          <wps:cNvPr id="749" name="Freeform 142"/>
                          <wps:cNvSpPr>
                            <a:spLocks/>
                          </wps:cNvSpPr>
                          <wps:spPr bwMode="auto">
                            <a:xfrm>
                              <a:off x="8011" y="3084"/>
                              <a:ext cx="119" cy="119"/>
                            </a:xfrm>
                            <a:custGeom>
                              <a:avLst/>
                              <a:gdLst>
                                <a:gd name="T0" fmla="+- 0 8011 8011"/>
                                <a:gd name="T1" fmla="*/ T0 w 119"/>
                                <a:gd name="T2" fmla="+- 0 3181 3084"/>
                                <a:gd name="T3" fmla="*/ 3181 h 119"/>
                                <a:gd name="T4" fmla="+- 0 8011 8011"/>
                                <a:gd name="T5" fmla="*/ T4 w 119"/>
                                <a:gd name="T6" fmla="+- 0 3105 3084"/>
                                <a:gd name="T7" fmla="*/ 3105 h 119"/>
                                <a:gd name="T8" fmla="+- 0 8011 8011"/>
                                <a:gd name="T9" fmla="*/ T8 w 119"/>
                                <a:gd name="T10" fmla="+- 0 3099 3084"/>
                                <a:gd name="T11" fmla="*/ 3099 h 119"/>
                                <a:gd name="T12" fmla="+- 0 8013 8011"/>
                                <a:gd name="T13" fmla="*/ T12 w 119"/>
                                <a:gd name="T14" fmla="+- 0 3094 3084"/>
                                <a:gd name="T15" fmla="*/ 3094 h 119"/>
                                <a:gd name="T16" fmla="+- 0 8017 8011"/>
                                <a:gd name="T17" fmla="*/ T16 w 119"/>
                                <a:gd name="T18" fmla="+- 0 3090 3084"/>
                                <a:gd name="T19" fmla="*/ 3090 h 119"/>
                                <a:gd name="T20" fmla="+- 0 8021 8011"/>
                                <a:gd name="T21" fmla="*/ T20 w 119"/>
                                <a:gd name="T22" fmla="+- 0 3086 3084"/>
                                <a:gd name="T23" fmla="*/ 3086 h 119"/>
                                <a:gd name="T24" fmla="+- 0 8026 8011"/>
                                <a:gd name="T25" fmla="*/ T24 w 119"/>
                                <a:gd name="T26" fmla="+- 0 3084 3084"/>
                                <a:gd name="T27" fmla="*/ 3084 h 119"/>
                                <a:gd name="T28" fmla="+- 0 8032 8011"/>
                                <a:gd name="T29" fmla="*/ T28 w 119"/>
                                <a:gd name="T30" fmla="+- 0 3084 3084"/>
                                <a:gd name="T31" fmla="*/ 3084 h 119"/>
                                <a:gd name="T32" fmla="+- 0 8108 8011"/>
                                <a:gd name="T33" fmla="*/ T32 w 119"/>
                                <a:gd name="T34" fmla="+- 0 3084 3084"/>
                                <a:gd name="T35" fmla="*/ 3084 h 119"/>
                                <a:gd name="T36" fmla="+- 0 8114 8011"/>
                                <a:gd name="T37" fmla="*/ T36 w 119"/>
                                <a:gd name="T38" fmla="+- 0 3084 3084"/>
                                <a:gd name="T39" fmla="*/ 3084 h 119"/>
                                <a:gd name="T40" fmla="+- 0 8119 8011"/>
                                <a:gd name="T41" fmla="*/ T40 w 119"/>
                                <a:gd name="T42" fmla="+- 0 3086 3084"/>
                                <a:gd name="T43" fmla="*/ 3086 h 119"/>
                                <a:gd name="T44" fmla="+- 0 8123 8011"/>
                                <a:gd name="T45" fmla="*/ T44 w 119"/>
                                <a:gd name="T46" fmla="+- 0 3090 3084"/>
                                <a:gd name="T47" fmla="*/ 3090 h 119"/>
                                <a:gd name="T48" fmla="+- 0 8127 8011"/>
                                <a:gd name="T49" fmla="*/ T48 w 119"/>
                                <a:gd name="T50" fmla="+- 0 3094 3084"/>
                                <a:gd name="T51" fmla="*/ 3094 h 119"/>
                                <a:gd name="T52" fmla="+- 0 8129 8011"/>
                                <a:gd name="T53" fmla="*/ T52 w 119"/>
                                <a:gd name="T54" fmla="+- 0 3099 3084"/>
                                <a:gd name="T55" fmla="*/ 3099 h 119"/>
                                <a:gd name="T56" fmla="+- 0 8129 8011"/>
                                <a:gd name="T57" fmla="*/ T56 w 119"/>
                                <a:gd name="T58" fmla="+- 0 3105 3084"/>
                                <a:gd name="T59" fmla="*/ 3105 h 119"/>
                                <a:gd name="T60" fmla="+- 0 8129 8011"/>
                                <a:gd name="T61" fmla="*/ T60 w 119"/>
                                <a:gd name="T62" fmla="+- 0 3181 3084"/>
                                <a:gd name="T63" fmla="*/ 3181 h 119"/>
                                <a:gd name="T64" fmla="+- 0 8114 8011"/>
                                <a:gd name="T65" fmla="*/ T64 w 119"/>
                                <a:gd name="T66" fmla="+- 0 3202 3084"/>
                                <a:gd name="T67" fmla="*/ 3202 h 119"/>
                                <a:gd name="T68" fmla="+- 0 8108 8011"/>
                                <a:gd name="T69" fmla="*/ T68 w 119"/>
                                <a:gd name="T70" fmla="+- 0 3202 3084"/>
                                <a:gd name="T71" fmla="*/ 3202 h 119"/>
                                <a:gd name="T72" fmla="+- 0 8032 8011"/>
                                <a:gd name="T73" fmla="*/ T72 w 119"/>
                                <a:gd name="T74" fmla="+- 0 3202 3084"/>
                                <a:gd name="T75" fmla="*/ 3202 h 119"/>
                                <a:gd name="T76" fmla="+- 0 8026 8011"/>
                                <a:gd name="T77" fmla="*/ T76 w 119"/>
                                <a:gd name="T78" fmla="+- 0 3202 3084"/>
                                <a:gd name="T79" fmla="*/ 3202 h 119"/>
                                <a:gd name="T80" fmla="+- 0 8021 8011"/>
                                <a:gd name="T81" fmla="*/ T80 w 119"/>
                                <a:gd name="T82" fmla="+- 0 3200 3084"/>
                                <a:gd name="T83" fmla="*/ 3200 h 119"/>
                                <a:gd name="T84" fmla="+- 0 8017 8011"/>
                                <a:gd name="T85" fmla="*/ T84 w 119"/>
                                <a:gd name="T86" fmla="+- 0 3196 3084"/>
                                <a:gd name="T87" fmla="*/ 3196 h 119"/>
                                <a:gd name="T88" fmla="+- 0 8013 8011"/>
                                <a:gd name="T89" fmla="*/ T88 w 119"/>
                                <a:gd name="T90" fmla="+- 0 3192 3084"/>
                                <a:gd name="T91" fmla="*/ 3192 h 119"/>
                                <a:gd name="T92" fmla="+- 0 8011 8011"/>
                                <a:gd name="T93" fmla="*/ T92 w 119"/>
                                <a:gd name="T94" fmla="+- 0 3187 3084"/>
                                <a:gd name="T95" fmla="*/ 3187 h 119"/>
                                <a:gd name="T96" fmla="+- 0 8011 8011"/>
                                <a:gd name="T97" fmla="*/ T96 w 119"/>
                                <a:gd name="T98" fmla="+- 0 3181 3084"/>
                                <a:gd name="T99" fmla="*/ 3181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9" h="119">
                                  <a:moveTo>
                                    <a:pt x="0" y="97"/>
                                  </a:moveTo>
                                  <a:lnTo>
                                    <a:pt x="0" y="21"/>
                                  </a:lnTo>
                                  <a:lnTo>
                                    <a:pt x="0" y="15"/>
                                  </a:lnTo>
                                  <a:lnTo>
                                    <a:pt x="2" y="10"/>
                                  </a:lnTo>
                                  <a:lnTo>
                                    <a:pt x="6" y="6"/>
                                  </a:lnTo>
                                  <a:lnTo>
                                    <a:pt x="10" y="2"/>
                                  </a:lnTo>
                                  <a:lnTo>
                                    <a:pt x="15" y="0"/>
                                  </a:lnTo>
                                  <a:lnTo>
                                    <a:pt x="21" y="0"/>
                                  </a:lnTo>
                                  <a:lnTo>
                                    <a:pt x="97" y="0"/>
                                  </a:lnTo>
                                  <a:lnTo>
                                    <a:pt x="103" y="0"/>
                                  </a:lnTo>
                                  <a:lnTo>
                                    <a:pt x="108" y="2"/>
                                  </a:lnTo>
                                  <a:lnTo>
                                    <a:pt x="112" y="6"/>
                                  </a:lnTo>
                                  <a:lnTo>
                                    <a:pt x="116" y="10"/>
                                  </a:lnTo>
                                  <a:lnTo>
                                    <a:pt x="118" y="15"/>
                                  </a:lnTo>
                                  <a:lnTo>
                                    <a:pt x="118" y="21"/>
                                  </a:lnTo>
                                  <a:lnTo>
                                    <a:pt x="118" y="97"/>
                                  </a:lnTo>
                                  <a:lnTo>
                                    <a:pt x="103" y="118"/>
                                  </a:lnTo>
                                  <a:lnTo>
                                    <a:pt x="97" y="118"/>
                                  </a:lnTo>
                                  <a:lnTo>
                                    <a:pt x="21" y="118"/>
                                  </a:lnTo>
                                  <a:lnTo>
                                    <a:pt x="15" y="118"/>
                                  </a:lnTo>
                                  <a:lnTo>
                                    <a:pt x="10" y="116"/>
                                  </a:lnTo>
                                  <a:lnTo>
                                    <a:pt x="6" y="112"/>
                                  </a:lnTo>
                                  <a:lnTo>
                                    <a:pt x="2" y="108"/>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0" name="Group 143"/>
                        <wpg:cNvGrpSpPr>
                          <a:grpSpLocks/>
                        </wpg:cNvGrpSpPr>
                        <wpg:grpSpPr bwMode="auto">
                          <a:xfrm>
                            <a:off x="92" y="3510"/>
                            <a:ext cx="3688" cy="216"/>
                            <a:chOff x="92" y="3510"/>
                            <a:chExt cx="3688" cy="216"/>
                          </a:xfrm>
                        </wpg:grpSpPr>
                        <wps:wsp>
                          <wps:cNvPr id="751" name="Freeform 144"/>
                          <wps:cNvSpPr>
                            <a:spLocks/>
                          </wps:cNvSpPr>
                          <wps:spPr bwMode="auto">
                            <a:xfrm>
                              <a:off x="92" y="3510"/>
                              <a:ext cx="3688" cy="216"/>
                            </a:xfrm>
                            <a:custGeom>
                              <a:avLst/>
                              <a:gdLst>
                                <a:gd name="T0" fmla="+- 0 92 92"/>
                                <a:gd name="T1" fmla="*/ T0 w 3688"/>
                                <a:gd name="T2" fmla="+- 0 3510 3510"/>
                                <a:gd name="T3" fmla="*/ 3510 h 216"/>
                                <a:gd name="T4" fmla="+- 0 3779 92"/>
                                <a:gd name="T5" fmla="*/ T4 w 3688"/>
                                <a:gd name="T6" fmla="+- 0 3510 3510"/>
                                <a:gd name="T7" fmla="*/ 3510 h 216"/>
                                <a:gd name="T8" fmla="+- 0 3779 92"/>
                                <a:gd name="T9" fmla="*/ T8 w 3688"/>
                                <a:gd name="T10" fmla="+- 0 3725 3510"/>
                                <a:gd name="T11" fmla="*/ 3725 h 216"/>
                                <a:gd name="T12" fmla="+- 0 92 92"/>
                                <a:gd name="T13" fmla="*/ T12 w 3688"/>
                                <a:gd name="T14" fmla="+- 0 3725 3510"/>
                                <a:gd name="T15" fmla="*/ 3725 h 216"/>
                                <a:gd name="T16" fmla="+- 0 92 92"/>
                                <a:gd name="T17" fmla="*/ T16 w 3688"/>
                                <a:gd name="T18" fmla="+- 0 3510 3510"/>
                                <a:gd name="T19" fmla="*/ 3510 h 216"/>
                              </a:gdLst>
                              <a:ahLst/>
                              <a:cxnLst>
                                <a:cxn ang="0">
                                  <a:pos x="T1" y="T3"/>
                                </a:cxn>
                                <a:cxn ang="0">
                                  <a:pos x="T5" y="T7"/>
                                </a:cxn>
                                <a:cxn ang="0">
                                  <a:pos x="T9" y="T11"/>
                                </a:cxn>
                                <a:cxn ang="0">
                                  <a:pos x="T13" y="T15"/>
                                </a:cxn>
                                <a:cxn ang="0">
                                  <a:pos x="T17" y="T19"/>
                                </a:cxn>
                              </a:cxnLst>
                              <a:rect l="0" t="0" r="r" b="b"/>
                              <a:pathLst>
                                <a:path w="3688" h="216">
                                  <a:moveTo>
                                    <a:pt x="0" y="0"/>
                                  </a:moveTo>
                                  <a:lnTo>
                                    <a:pt x="3687" y="0"/>
                                  </a:lnTo>
                                  <a:lnTo>
                                    <a:pt x="3687" y="215"/>
                                  </a:lnTo>
                                  <a:lnTo>
                                    <a:pt x="0" y="215"/>
                                  </a:lnTo>
                                  <a:lnTo>
                                    <a:pt x="0" y="0"/>
                                  </a:lnTo>
                                  <a:close/>
                                </a:path>
                              </a:pathLst>
                            </a:custGeom>
                            <a:noFill/>
                            <a:ln w="0">
                              <a:solidFill>
                                <a:srgbClr val="A9A9A9"/>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2" name="Group 145"/>
                        <wpg:cNvGrpSpPr>
                          <a:grpSpLocks/>
                        </wpg:cNvGrpSpPr>
                        <wpg:grpSpPr bwMode="auto">
                          <a:xfrm>
                            <a:off x="5138" y="3466"/>
                            <a:ext cx="130" cy="130"/>
                            <a:chOff x="5138" y="3466"/>
                            <a:chExt cx="130" cy="130"/>
                          </a:xfrm>
                        </wpg:grpSpPr>
                        <wps:wsp>
                          <wps:cNvPr id="753" name="Freeform 146"/>
                          <wps:cNvSpPr>
                            <a:spLocks/>
                          </wps:cNvSpPr>
                          <wps:spPr bwMode="auto">
                            <a:xfrm>
                              <a:off x="5138" y="3466"/>
                              <a:ext cx="130" cy="130"/>
                            </a:xfrm>
                            <a:custGeom>
                              <a:avLst/>
                              <a:gdLst>
                                <a:gd name="T0" fmla="+- 0 5251 5138"/>
                                <a:gd name="T1" fmla="*/ T0 w 130"/>
                                <a:gd name="T2" fmla="+- 0 3596 3466"/>
                                <a:gd name="T3" fmla="*/ 3596 h 130"/>
                                <a:gd name="T4" fmla="+- 0 5153 5138"/>
                                <a:gd name="T5" fmla="*/ T4 w 130"/>
                                <a:gd name="T6" fmla="+- 0 3596 3466"/>
                                <a:gd name="T7" fmla="*/ 3596 h 130"/>
                                <a:gd name="T8" fmla="+- 0 5148 5138"/>
                                <a:gd name="T9" fmla="*/ T8 w 130"/>
                                <a:gd name="T10" fmla="+- 0 3594 3466"/>
                                <a:gd name="T11" fmla="*/ 3594 h 130"/>
                                <a:gd name="T12" fmla="+- 0 5140 5138"/>
                                <a:gd name="T13" fmla="*/ T12 w 130"/>
                                <a:gd name="T14" fmla="+- 0 3585 3466"/>
                                <a:gd name="T15" fmla="*/ 3585 h 130"/>
                                <a:gd name="T16" fmla="+- 0 5138 5138"/>
                                <a:gd name="T17" fmla="*/ T16 w 130"/>
                                <a:gd name="T18" fmla="+- 0 3580 3466"/>
                                <a:gd name="T19" fmla="*/ 3580 h 130"/>
                                <a:gd name="T20" fmla="+- 0 5138 5138"/>
                                <a:gd name="T21" fmla="*/ T20 w 130"/>
                                <a:gd name="T22" fmla="+- 0 3482 3466"/>
                                <a:gd name="T23" fmla="*/ 3482 h 130"/>
                                <a:gd name="T24" fmla="+- 0 5140 5138"/>
                                <a:gd name="T25" fmla="*/ T24 w 130"/>
                                <a:gd name="T26" fmla="+- 0 3477 3466"/>
                                <a:gd name="T27" fmla="*/ 3477 h 130"/>
                                <a:gd name="T28" fmla="+- 0 5148 5138"/>
                                <a:gd name="T29" fmla="*/ T28 w 130"/>
                                <a:gd name="T30" fmla="+- 0 3468 3466"/>
                                <a:gd name="T31" fmla="*/ 3468 h 130"/>
                                <a:gd name="T32" fmla="+- 0 5153 5138"/>
                                <a:gd name="T33" fmla="*/ T32 w 130"/>
                                <a:gd name="T34" fmla="+- 0 3466 3466"/>
                                <a:gd name="T35" fmla="*/ 3466 h 130"/>
                                <a:gd name="T36" fmla="+- 0 5251 5138"/>
                                <a:gd name="T37" fmla="*/ T36 w 130"/>
                                <a:gd name="T38" fmla="+- 0 3466 3466"/>
                                <a:gd name="T39" fmla="*/ 3466 h 130"/>
                                <a:gd name="T40" fmla="+- 0 5256 5138"/>
                                <a:gd name="T41" fmla="*/ T40 w 130"/>
                                <a:gd name="T42" fmla="+- 0 3468 3466"/>
                                <a:gd name="T43" fmla="*/ 3468 h 130"/>
                                <a:gd name="T44" fmla="+- 0 5265 5138"/>
                                <a:gd name="T45" fmla="*/ T44 w 130"/>
                                <a:gd name="T46" fmla="+- 0 3477 3466"/>
                                <a:gd name="T47" fmla="*/ 3477 h 130"/>
                                <a:gd name="T48" fmla="+- 0 5267 5138"/>
                                <a:gd name="T49" fmla="*/ T48 w 130"/>
                                <a:gd name="T50" fmla="+- 0 3482 3466"/>
                                <a:gd name="T51" fmla="*/ 3482 h 130"/>
                                <a:gd name="T52" fmla="+- 0 5267 5138"/>
                                <a:gd name="T53" fmla="*/ T52 w 130"/>
                                <a:gd name="T54" fmla="+- 0 3580 3466"/>
                                <a:gd name="T55" fmla="*/ 3580 h 130"/>
                                <a:gd name="T56" fmla="+- 0 5265 5138"/>
                                <a:gd name="T57" fmla="*/ T56 w 130"/>
                                <a:gd name="T58" fmla="+- 0 3585 3466"/>
                                <a:gd name="T59" fmla="*/ 3585 h 130"/>
                                <a:gd name="T60" fmla="+- 0 5256 5138"/>
                                <a:gd name="T61" fmla="*/ T60 w 130"/>
                                <a:gd name="T62" fmla="+- 0 3594 3466"/>
                                <a:gd name="T63" fmla="*/ 3594 h 130"/>
                                <a:gd name="T64" fmla="+- 0 5251 5138"/>
                                <a:gd name="T65" fmla="*/ T64 w 130"/>
                                <a:gd name="T66" fmla="+- 0 3596 3466"/>
                                <a:gd name="T67" fmla="*/ 359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3" y="130"/>
                                  </a:moveTo>
                                  <a:lnTo>
                                    <a:pt x="15" y="130"/>
                                  </a:lnTo>
                                  <a:lnTo>
                                    <a:pt x="10" y="128"/>
                                  </a:lnTo>
                                  <a:lnTo>
                                    <a:pt x="2" y="119"/>
                                  </a:lnTo>
                                  <a:lnTo>
                                    <a:pt x="0" y="114"/>
                                  </a:lnTo>
                                  <a:lnTo>
                                    <a:pt x="0" y="16"/>
                                  </a:lnTo>
                                  <a:lnTo>
                                    <a:pt x="2" y="11"/>
                                  </a:lnTo>
                                  <a:lnTo>
                                    <a:pt x="10" y="2"/>
                                  </a:lnTo>
                                  <a:lnTo>
                                    <a:pt x="15" y="0"/>
                                  </a:lnTo>
                                  <a:lnTo>
                                    <a:pt x="113" y="0"/>
                                  </a:lnTo>
                                  <a:lnTo>
                                    <a:pt x="118" y="2"/>
                                  </a:lnTo>
                                  <a:lnTo>
                                    <a:pt x="127" y="11"/>
                                  </a:lnTo>
                                  <a:lnTo>
                                    <a:pt x="129" y="16"/>
                                  </a:lnTo>
                                  <a:lnTo>
                                    <a:pt x="129" y="114"/>
                                  </a:lnTo>
                                  <a:lnTo>
                                    <a:pt x="127" y="119"/>
                                  </a:lnTo>
                                  <a:lnTo>
                                    <a:pt x="118" y="128"/>
                                  </a:lnTo>
                                  <a:lnTo>
                                    <a:pt x="113"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0" name="Picture 14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138" y="345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481" name="Group 148"/>
                        <wpg:cNvGrpSpPr>
                          <a:grpSpLocks/>
                        </wpg:cNvGrpSpPr>
                        <wpg:grpSpPr bwMode="auto">
                          <a:xfrm>
                            <a:off x="5143" y="3461"/>
                            <a:ext cx="119" cy="119"/>
                            <a:chOff x="5143" y="3461"/>
                            <a:chExt cx="119" cy="119"/>
                          </a:xfrm>
                        </wpg:grpSpPr>
                        <wps:wsp>
                          <wps:cNvPr id="4482" name="Freeform 149"/>
                          <wps:cNvSpPr>
                            <a:spLocks/>
                          </wps:cNvSpPr>
                          <wps:spPr bwMode="auto">
                            <a:xfrm>
                              <a:off x="5143" y="3461"/>
                              <a:ext cx="119" cy="119"/>
                            </a:xfrm>
                            <a:custGeom>
                              <a:avLst/>
                              <a:gdLst>
                                <a:gd name="T0" fmla="+- 0 5143 5143"/>
                                <a:gd name="T1" fmla="*/ T0 w 119"/>
                                <a:gd name="T2" fmla="+- 0 3558 3461"/>
                                <a:gd name="T3" fmla="*/ 3558 h 119"/>
                                <a:gd name="T4" fmla="+- 0 5143 5143"/>
                                <a:gd name="T5" fmla="*/ T4 w 119"/>
                                <a:gd name="T6" fmla="+- 0 3483 3461"/>
                                <a:gd name="T7" fmla="*/ 3483 h 119"/>
                                <a:gd name="T8" fmla="+- 0 5143 5143"/>
                                <a:gd name="T9" fmla="*/ T8 w 119"/>
                                <a:gd name="T10" fmla="+- 0 3477 3461"/>
                                <a:gd name="T11" fmla="*/ 3477 h 119"/>
                                <a:gd name="T12" fmla="+- 0 5145 5143"/>
                                <a:gd name="T13" fmla="*/ T12 w 119"/>
                                <a:gd name="T14" fmla="+- 0 3471 3461"/>
                                <a:gd name="T15" fmla="*/ 3471 h 119"/>
                                <a:gd name="T16" fmla="+- 0 5149 5143"/>
                                <a:gd name="T17" fmla="*/ T16 w 119"/>
                                <a:gd name="T18" fmla="+- 0 3467 3461"/>
                                <a:gd name="T19" fmla="*/ 3467 h 119"/>
                                <a:gd name="T20" fmla="+- 0 5153 5143"/>
                                <a:gd name="T21" fmla="*/ T20 w 119"/>
                                <a:gd name="T22" fmla="+- 0 3463 3461"/>
                                <a:gd name="T23" fmla="*/ 3463 h 119"/>
                                <a:gd name="T24" fmla="+- 0 5159 5143"/>
                                <a:gd name="T25" fmla="*/ T24 w 119"/>
                                <a:gd name="T26" fmla="+- 0 3461 3461"/>
                                <a:gd name="T27" fmla="*/ 3461 h 119"/>
                                <a:gd name="T28" fmla="+- 0 5164 5143"/>
                                <a:gd name="T29" fmla="*/ T28 w 119"/>
                                <a:gd name="T30" fmla="+- 0 3461 3461"/>
                                <a:gd name="T31" fmla="*/ 3461 h 119"/>
                                <a:gd name="T32" fmla="+- 0 5240 5143"/>
                                <a:gd name="T33" fmla="*/ T32 w 119"/>
                                <a:gd name="T34" fmla="+- 0 3461 3461"/>
                                <a:gd name="T35" fmla="*/ 3461 h 119"/>
                                <a:gd name="T36" fmla="+- 0 5246 5143"/>
                                <a:gd name="T37" fmla="*/ T36 w 119"/>
                                <a:gd name="T38" fmla="+- 0 3461 3461"/>
                                <a:gd name="T39" fmla="*/ 3461 h 119"/>
                                <a:gd name="T40" fmla="+- 0 5251 5143"/>
                                <a:gd name="T41" fmla="*/ T40 w 119"/>
                                <a:gd name="T42" fmla="+- 0 3463 3461"/>
                                <a:gd name="T43" fmla="*/ 3463 h 119"/>
                                <a:gd name="T44" fmla="+- 0 5255 5143"/>
                                <a:gd name="T45" fmla="*/ T44 w 119"/>
                                <a:gd name="T46" fmla="+- 0 3467 3461"/>
                                <a:gd name="T47" fmla="*/ 3467 h 119"/>
                                <a:gd name="T48" fmla="+- 0 5259 5143"/>
                                <a:gd name="T49" fmla="*/ T48 w 119"/>
                                <a:gd name="T50" fmla="+- 0 3471 3461"/>
                                <a:gd name="T51" fmla="*/ 3471 h 119"/>
                                <a:gd name="T52" fmla="+- 0 5262 5143"/>
                                <a:gd name="T53" fmla="*/ T52 w 119"/>
                                <a:gd name="T54" fmla="+- 0 3477 3461"/>
                                <a:gd name="T55" fmla="*/ 3477 h 119"/>
                                <a:gd name="T56" fmla="+- 0 5262 5143"/>
                                <a:gd name="T57" fmla="*/ T56 w 119"/>
                                <a:gd name="T58" fmla="+- 0 3483 3461"/>
                                <a:gd name="T59" fmla="*/ 3483 h 119"/>
                                <a:gd name="T60" fmla="+- 0 5262 5143"/>
                                <a:gd name="T61" fmla="*/ T60 w 119"/>
                                <a:gd name="T62" fmla="+- 0 3558 3461"/>
                                <a:gd name="T63" fmla="*/ 3558 h 119"/>
                                <a:gd name="T64" fmla="+- 0 5240 5143"/>
                                <a:gd name="T65" fmla="*/ T64 w 119"/>
                                <a:gd name="T66" fmla="+- 0 3580 3461"/>
                                <a:gd name="T67" fmla="*/ 3580 h 119"/>
                                <a:gd name="T68" fmla="+- 0 5164 5143"/>
                                <a:gd name="T69" fmla="*/ T68 w 119"/>
                                <a:gd name="T70" fmla="+- 0 3580 3461"/>
                                <a:gd name="T71" fmla="*/ 3580 h 119"/>
                                <a:gd name="T72" fmla="+- 0 5143 5143"/>
                                <a:gd name="T73" fmla="*/ T72 w 119"/>
                                <a:gd name="T74" fmla="+- 0 3564 3461"/>
                                <a:gd name="T75" fmla="*/ 3564 h 119"/>
                                <a:gd name="T76" fmla="+- 0 5143 5143"/>
                                <a:gd name="T77" fmla="*/ T76 w 119"/>
                                <a:gd name="T78" fmla="+- 0 3558 3461"/>
                                <a:gd name="T79" fmla="*/ 355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0"/>
                                  </a:lnTo>
                                  <a:lnTo>
                                    <a:pt x="6" y="6"/>
                                  </a:lnTo>
                                  <a:lnTo>
                                    <a:pt x="10" y="2"/>
                                  </a:lnTo>
                                  <a:lnTo>
                                    <a:pt x="16" y="0"/>
                                  </a:lnTo>
                                  <a:lnTo>
                                    <a:pt x="21" y="0"/>
                                  </a:lnTo>
                                  <a:lnTo>
                                    <a:pt x="97" y="0"/>
                                  </a:lnTo>
                                  <a:lnTo>
                                    <a:pt x="103" y="0"/>
                                  </a:lnTo>
                                  <a:lnTo>
                                    <a:pt x="108" y="2"/>
                                  </a:lnTo>
                                  <a:lnTo>
                                    <a:pt x="112" y="6"/>
                                  </a:lnTo>
                                  <a:lnTo>
                                    <a:pt x="116" y="10"/>
                                  </a:lnTo>
                                  <a:lnTo>
                                    <a:pt x="119" y="16"/>
                                  </a:lnTo>
                                  <a:lnTo>
                                    <a:pt x="119" y="22"/>
                                  </a:lnTo>
                                  <a:lnTo>
                                    <a:pt x="119" y="97"/>
                                  </a:lnTo>
                                  <a:lnTo>
                                    <a:pt x="97" y="119"/>
                                  </a:lnTo>
                                  <a:lnTo>
                                    <a:pt x="21"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83" name="Group 150"/>
                        <wpg:cNvGrpSpPr>
                          <a:grpSpLocks/>
                        </wpg:cNvGrpSpPr>
                        <wpg:grpSpPr bwMode="auto">
                          <a:xfrm>
                            <a:off x="8005" y="3466"/>
                            <a:ext cx="130" cy="130"/>
                            <a:chOff x="8005" y="3466"/>
                            <a:chExt cx="130" cy="130"/>
                          </a:xfrm>
                        </wpg:grpSpPr>
                        <wps:wsp>
                          <wps:cNvPr id="4484" name="Freeform 151"/>
                          <wps:cNvSpPr>
                            <a:spLocks/>
                          </wps:cNvSpPr>
                          <wps:spPr bwMode="auto">
                            <a:xfrm>
                              <a:off x="8005" y="3466"/>
                              <a:ext cx="130" cy="130"/>
                            </a:xfrm>
                            <a:custGeom>
                              <a:avLst/>
                              <a:gdLst>
                                <a:gd name="T0" fmla="+- 0 8119 8005"/>
                                <a:gd name="T1" fmla="*/ T0 w 130"/>
                                <a:gd name="T2" fmla="+- 0 3596 3466"/>
                                <a:gd name="T3" fmla="*/ 3596 h 130"/>
                                <a:gd name="T4" fmla="+- 0 8021 8005"/>
                                <a:gd name="T5" fmla="*/ T4 w 130"/>
                                <a:gd name="T6" fmla="+- 0 3596 3466"/>
                                <a:gd name="T7" fmla="*/ 3596 h 130"/>
                                <a:gd name="T8" fmla="+- 0 8016 8005"/>
                                <a:gd name="T9" fmla="*/ T8 w 130"/>
                                <a:gd name="T10" fmla="+- 0 3594 3466"/>
                                <a:gd name="T11" fmla="*/ 3594 h 130"/>
                                <a:gd name="T12" fmla="+- 0 8008 8005"/>
                                <a:gd name="T13" fmla="*/ T12 w 130"/>
                                <a:gd name="T14" fmla="+- 0 3585 3466"/>
                                <a:gd name="T15" fmla="*/ 3585 h 130"/>
                                <a:gd name="T16" fmla="+- 0 8005 8005"/>
                                <a:gd name="T17" fmla="*/ T16 w 130"/>
                                <a:gd name="T18" fmla="+- 0 3580 3466"/>
                                <a:gd name="T19" fmla="*/ 3580 h 130"/>
                                <a:gd name="T20" fmla="+- 0 8005 8005"/>
                                <a:gd name="T21" fmla="*/ T20 w 130"/>
                                <a:gd name="T22" fmla="+- 0 3482 3466"/>
                                <a:gd name="T23" fmla="*/ 3482 h 130"/>
                                <a:gd name="T24" fmla="+- 0 8008 8005"/>
                                <a:gd name="T25" fmla="*/ T24 w 130"/>
                                <a:gd name="T26" fmla="+- 0 3477 3466"/>
                                <a:gd name="T27" fmla="*/ 3477 h 130"/>
                                <a:gd name="T28" fmla="+- 0 8016 8005"/>
                                <a:gd name="T29" fmla="*/ T28 w 130"/>
                                <a:gd name="T30" fmla="+- 0 3468 3466"/>
                                <a:gd name="T31" fmla="*/ 3468 h 130"/>
                                <a:gd name="T32" fmla="+- 0 8021 8005"/>
                                <a:gd name="T33" fmla="*/ T32 w 130"/>
                                <a:gd name="T34" fmla="+- 0 3466 3466"/>
                                <a:gd name="T35" fmla="*/ 3466 h 130"/>
                                <a:gd name="T36" fmla="+- 0 8119 8005"/>
                                <a:gd name="T37" fmla="*/ T36 w 130"/>
                                <a:gd name="T38" fmla="+- 0 3466 3466"/>
                                <a:gd name="T39" fmla="*/ 3466 h 130"/>
                                <a:gd name="T40" fmla="+- 0 8124 8005"/>
                                <a:gd name="T41" fmla="*/ T40 w 130"/>
                                <a:gd name="T42" fmla="+- 0 3468 3466"/>
                                <a:gd name="T43" fmla="*/ 3468 h 130"/>
                                <a:gd name="T44" fmla="+- 0 8133 8005"/>
                                <a:gd name="T45" fmla="*/ T44 w 130"/>
                                <a:gd name="T46" fmla="+- 0 3477 3466"/>
                                <a:gd name="T47" fmla="*/ 3477 h 130"/>
                                <a:gd name="T48" fmla="+- 0 8135 8005"/>
                                <a:gd name="T49" fmla="*/ T48 w 130"/>
                                <a:gd name="T50" fmla="+- 0 3482 3466"/>
                                <a:gd name="T51" fmla="*/ 3482 h 130"/>
                                <a:gd name="T52" fmla="+- 0 8135 8005"/>
                                <a:gd name="T53" fmla="*/ T52 w 130"/>
                                <a:gd name="T54" fmla="+- 0 3580 3466"/>
                                <a:gd name="T55" fmla="*/ 3580 h 130"/>
                                <a:gd name="T56" fmla="+- 0 8133 8005"/>
                                <a:gd name="T57" fmla="*/ T56 w 130"/>
                                <a:gd name="T58" fmla="+- 0 3585 3466"/>
                                <a:gd name="T59" fmla="*/ 3585 h 130"/>
                                <a:gd name="T60" fmla="+- 0 8124 8005"/>
                                <a:gd name="T61" fmla="*/ T60 w 130"/>
                                <a:gd name="T62" fmla="+- 0 3594 3466"/>
                                <a:gd name="T63" fmla="*/ 3594 h 130"/>
                                <a:gd name="T64" fmla="+- 0 8119 8005"/>
                                <a:gd name="T65" fmla="*/ T64 w 130"/>
                                <a:gd name="T66" fmla="+- 0 3596 3466"/>
                                <a:gd name="T67" fmla="*/ 3596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0" h="130">
                                  <a:moveTo>
                                    <a:pt x="114" y="130"/>
                                  </a:moveTo>
                                  <a:lnTo>
                                    <a:pt x="16" y="130"/>
                                  </a:lnTo>
                                  <a:lnTo>
                                    <a:pt x="11" y="128"/>
                                  </a:lnTo>
                                  <a:lnTo>
                                    <a:pt x="3" y="119"/>
                                  </a:lnTo>
                                  <a:lnTo>
                                    <a:pt x="0" y="114"/>
                                  </a:lnTo>
                                  <a:lnTo>
                                    <a:pt x="0" y="16"/>
                                  </a:lnTo>
                                  <a:lnTo>
                                    <a:pt x="3" y="11"/>
                                  </a:lnTo>
                                  <a:lnTo>
                                    <a:pt x="11" y="2"/>
                                  </a:lnTo>
                                  <a:lnTo>
                                    <a:pt x="16" y="0"/>
                                  </a:lnTo>
                                  <a:lnTo>
                                    <a:pt x="114" y="0"/>
                                  </a:lnTo>
                                  <a:lnTo>
                                    <a:pt x="119" y="2"/>
                                  </a:lnTo>
                                  <a:lnTo>
                                    <a:pt x="128" y="11"/>
                                  </a:lnTo>
                                  <a:lnTo>
                                    <a:pt x="130" y="16"/>
                                  </a:lnTo>
                                  <a:lnTo>
                                    <a:pt x="130" y="114"/>
                                  </a:lnTo>
                                  <a:lnTo>
                                    <a:pt x="128" y="119"/>
                                  </a:lnTo>
                                  <a:lnTo>
                                    <a:pt x="119" y="128"/>
                                  </a:lnTo>
                                  <a:lnTo>
                                    <a:pt x="114" y="130"/>
                                  </a:lnTo>
                                  <a:close/>
                                </a:path>
                              </a:pathLst>
                            </a:custGeom>
                            <a:solidFill>
                              <a:srgbClr val="000000">
                                <a:alpha val="8235"/>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85" name="Picture 15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8005" y="3456"/>
                              <a:ext cx="129" cy="129"/>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grpSp>
                      <wpg:grpSp>
                        <wpg:cNvPr id="4486" name="Group 153"/>
                        <wpg:cNvGrpSpPr>
                          <a:grpSpLocks/>
                        </wpg:cNvGrpSpPr>
                        <wpg:grpSpPr bwMode="auto">
                          <a:xfrm>
                            <a:off x="8011" y="3461"/>
                            <a:ext cx="119" cy="119"/>
                            <a:chOff x="8011" y="3461"/>
                            <a:chExt cx="119" cy="119"/>
                          </a:xfrm>
                        </wpg:grpSpPr>
                        <wps:wsp>
                          <wps:cNvPr id="4487" name="Freeform 154"/>
                          <wps:cNvSpPr>
                            <a:spLocks/>
                          </wps:cNvSpPr>
                          <wps:spPr bwMode="auto">
                            <a:xfrm>
                              <a:off x="8011" y="3461"/>
                              <a:ext cx="119" cy="119"/>
                            </a:xfrm>
                            <a:custGeom>
                              <a:avLst/>
                              <a:gdLst>
                                <a:gd name="T0" fmla="+- 0 8011 8011"/>
                                <a:gd name="T1" fmla="*/ T0 w 119"/>
                                <a:gd name="T2" fmla="+- 0 3558 3461"/>
                                <a:gd name="T3" fmla="*/ 3558 h 119"/>
                                <a:gd name="T4" fmla="+- 0 8011 8011"/>
                                <a:gd name="T5" fmla="*/ T4 w 119"/>
                                <a:gd name="T6" fmla="+- 0 3483 3461"/>
                                <a:gd name="T7" fmla="*/ 3483 h 119"/>
                                <a:gd name="T8" fmla="+- 0 8011 8011"/>
                                <a:gd name="T9" fmla="*/ T8 w 119"/>
                                <a:gd name="T10" fmla="+- 0 3477 3461"/>
                                <a:gd name="T11" fmla="*/ 3477 h 119"/>
                                <a:gd name="T12" fmla="+- 0 8013 8011"/>
                                <a:gd name="T13" fmla="*/ T12 w 119"/>
                                <a:gd name="T14" fmla="+- 0 3471 3461"/>
                                <a:gd name="T15" fmla="*/ 3471 h 119"/>
                                <a:gd name="T16" fmla="+- 0 8017 8011"/>
                                <a:gd name="T17" fmla="*/ T16 w 119"/>
                                <a:gd name="T18" fmla="+- 0 3467 3461"/>
                                <a:gd name="T19" fmla="*/ 3467 h 119"/>
                                <a:gd name="T20" fmla="+- 0 8021 8011"/>
                                <a:gd name="T21" fmla="*/ T20 w 119"/>
                                <a:gd name="T22" fmla="+- 0 3463 3461"/>
                                <a:gd name="T23" fmla="*/ 3463 h 119"/>
                                <a:gd name="T24" fmla="+- 0 8026 8011"/>
                                <a:gd name="T25" fmla="*/ T24 w 119"/>
                                <a:gd name="T26" fmla="+- 0 3461 3461"/>
                                <a:gd name="T27" fmla="*/ 3461 h 119"/>
                                <a:gd name="T28" fmla="+- 0 8032 8011"/>
                                <a:gd name="T29" fmla="*/ T28 w 119"/>
                                <a:gd name="T30" fmla="+- 0 3461 3461"/>
                                <a:gd name="T31" fmla="*/ 3461 h 119"/>
                                <a:gd name="T32" fmla="+- 0 8108 8011"/>
                                <a:gd name="T33" fmla="*/ T32 w 119"/>
                                <a:gd name="T34" fmla="+- 0 3461 3461"/>
                                <a:gd name="T35" fmla="*/ 3461 h 119"/>
                                <a:gd name="T36" fmla="+- 0 8114 8011"/>
                                <a:gd name="T37" fmla="*/ T36 w 119"/>
                                <a:gd name="T38" fmla="+- 0 3461 3461"/>
                                <a:gd name="T39" fmla="*/ 3461 h 119"/>
                                <a:gd name="T40" fmla="+- 0 8119 8011"/>
                                <a:gd name="T41" fmla="*/ T40 w 119"/>
                                <a:gd name="T42" fmla="+- 0 3463 3461"/>
                                <a:gd name="T43" fmla="*/ 3463 h 119"/>
                                <a:gd name="T44" fmla="+- 0 8123 8011"/>
                                <a:gd name="T45" fmla="*/ T44 w 119"/>
                                <a:gd name="T46" fmla="+- 0 3467 3461"/>
                                <a:gd name="T47" fmla="*/ 3467 h 119"/>
                                <a:gd name="T48" fmla="+- 0 8127 8011"/>
                                <a:gd name="T49" fmla="*/ T48 w 119"/>
                                <a:gd name="T50" fmla="+- 0 3471 3461"/>
                                <a:gd name="T51" fmla="*/ 3471 h 119"/>
                                <a:gd name="T52" fmla="+- 0 8129 8011"/>
                                <a:gd name="T53" fmla="*/ T52 w 119"/>
                                <a:gd name="T54" fmla="+- 0 3477 3461"/>
                                <a:gd name="T55" fmla="*/ 3477 h 119"/>
                                <a:gd name="T56" fmla="+- 0 8129 8011"/>
                                <a:gd name="T57" fmla="*/ T56 w 119"/>
                                <a:gd name="T58" fmla="+- 0 3483 3461"/>
                                <a:gd name="T59" fmla="*/ 3483 h 119"/>
                                <a:gd name="T60" fmla="+- 0 8129 8011"/>
                                <a:gd name="T61" fmla="*/ T60 w 119"/>
                                <a:gd name="T62" fmla="+- 0 3558 3461"/>
                                <a:gd name="T63" fmla="*/ 3558 h 119"/>
                                <a:gd name="T64" fmla="+- 0 8108 8011"/>
                                <a:gd name="T65" fmla="*/ T64 w 119"/>
                                <a:gd name="T66" fmla="+- 0 3580 3461"/>
                                <a:gd name="T67" fmla="*/ 3580 h 119"/>
                                <a:gd name="T68" fmla="+- 0 8032 8011"/>
                                <a:gd name="T69" fmla="*/ T68 w 119"/>
                                <a:gd name="T70" fmla="+- 0 3580 3461"/>
                                <a:gd name="T71" fmla="*/ 3580 h 119"/>
                                <a:gd name="T72" fmla="+- 0 8011 8011"/>
                                <a:gd name="T73" fmla="*/ T72 w 119"/>
                                <a:gd name="T74" fmla="+- 0 3564 3461"/>
                                <a:gd name="T75" fmla="*/ 3564 h 119"/>
                                <a:gd name="T76" fmla="+- 0 8011 8011"/>
                                <a:gd name="T77" fmla="*/ T76 w 119"/>
                                <a:gd name="T78" fmla="+- 0 3558 3461"/>
                                <a:gd name="T79" fmla="*/ 3558 h 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19" h="119">
                                  <a:moveTo>
                                    <a:pt x="0" y="97"/>
                                  </a:moveTo>
                                  <a:lnTo>
                                    <a:pt x="0" y="22"/>
                                  </a:lnTo>
                                  <a:lnTo>
                                    <a:pt x="0" y="16"/>
                                  </a:lnTo>
                                  <a:lnTo>
                                    <a:pt x="2" y="10"/>
                                  </a:lnTo>
                                  <a:lnTo>
                                    <a:pt x="6" y="6"/>
                                  </a:lnTo>
                                  <a:lnTo>
                                    <a:pt x="10" y="2"/>
                                  </a:lnTo>
                                  <a:lnTo>
                                    <a:pt x="15" y="0"/>
                                  </a:lnTo>
                                  <a:lnTo>
                                    <a:pt x="21" y="0"/>
                                  </a:lnTo>
                                  <a:lnTo>
                                    <a:pt x="97" y="0"/>
                                  </a:lnTo>
                                  <a:lnTo>
                                    <a:pt x="103" y="0"/>
                                  </a:lnTo>
                                  <a:lnTo>
                                    <a:pt x="108" y="2"/>
                                  </a:lnTo>
                                  <a:lnTo>
                                    <a:pt x="112" y="6"/>
                                  </a:lnTo>
                                  <a:lnTo>
                                    <a:pt x="116" y="10"/>
                                  </a:lnTo>
                                  <a:lnTo>
                                    <a:pt x="118" y="16"/>
                                  </a:lnTo>
                                  <a:lnTo>
                                    <a:pt x="118" y="22"/>
                                  </a:lnTo>
                                  <a:lnTo>
                                    <a:pt x="118" y="97"/>
                                  </a:lnTo>
                                  <a:lnTo>
                                    <a:pt x="97" y="119"/>
                                  </a:lnTo>
                                  <a:lnTo>
                                    <a:pt x="21" y="119"/>
                                  </a:lnTo>
                                  <a:lnTo>
                                    <a:pt x="0" y="103"/>
                                  </a:lnTo>
                                  <a:lnTo>
                                    <a:pt x="0" y="97"/>
                                  </a:lnTo>
                                  <a:close/>
                                </a:path>
                              </a:pathLst>
                            </a:custGeom>
                            <a:noFill/>
                            <a:ln w="684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488" name="Text Box 155"/>
                          <wps:cNvSpPr txBox="1">
                            <a:spLocks noChangeArrowheads="1"/>
                          </wps:cNvSpPr>
                          <wps:spPr bwMode="auto">
                            <a:xfrm>
                              <a:off x="4065" y="61"/>
                              <a:ext cx="2275" cy="84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3C8D01C" w14:textId="77777777" w:rsidR="00BA0F88" w:rsidRDefault="00BA0F88">
                                <w:pPr>
                                  <w:spacing w:line="175" w:lineRule="exact"/>
                                  <w:ind w:left="-1"/>
                                  <w:jc w:val="center"/>
                                  <w:rPr>
                                    <w:rFonts w:ascii="Times New Roman" w:hAnsi="Times New Roman"/>
                                    <w:sz w:val="17"/>
                                    <w:szCs w:val="17"/>
                                  </w:rPr>
                                </w:pPr>
                                <w:r>
                                  <w:rPr>
                                    <w:rFonts w:ascii="Times New Roman"/>
                                    <w:sz w:val="17"/>
                                  </w:rPr>
                                  <w:t>Which occupational category</w:t>
                                </w:r>
                                <w:r>
                                  <w:rPr>
                                    <w:rFonts w:ascii="Times New Roman"/>
                                    <w:spacing w:val="31"/>
                                    <w:sz w:val="17"/>
                                  </w:rPr>
                                  <w:t xml:space="preserve"> </w:t>
                                </w:r>
                                <w:r>
                                  <w:rPr>
                                    <w:rFonts w:ascii="Times New Roman"/>
                                    <w:sz w:val="17"/>
                                  </w:rPr>
                                  <w:t>are</w:t>
                                </w:r>
                              </w:p>
                              <w:p w14:paraId="29E4BD5B" w14:textId="77777777" w:rsidR="00BA0F88" w:rsidRDefault="00BA0F88">
                                <w:pPr>
                                  <w:ind w:left="124" w:right="122"/>
                                  <w:jc w:val="center"/>
                                  <w:rPr>
                                    <w:rFonts w:ascii="Times New Roman" w:hAnsi="Times New Roman"/>
                                    <w:sz w:val="17"/>
                                    <w:szCs w:val="17"/>
                                  </w:rPr>
                                </w:pPr>
                                <w:r>
                                  <w:rPr>
                                    <w:rFonts w:ascii="Times New Roman"/>
                                    <w:sz w:val="17"/>
                                  </w:rPr>
                                  <w:t>you experiencing the greatest need for new digital</w:t>
                                </w:r>
                                <w:r>
                                  <w:rPr>
                                    <w:rFonts w:ascii="Times New Roman"/>
                                    <w:spacing w:val="24"/>
                                    <w:sz w:val="17"/>
                                  </w:rPr>
                                  <w:t xml:space="preserve"> </w:t>
                                </w:r>
                                <w:r>
                                  <w:rPr>
                                    <w:rFonts w:ascii="Times New Roman"/>
                                    <w:sz w:val="17"/>
                                  </w:rPr>
                                  <w:t>skills?</w:t>
                                </w:r>
                              </w:p>
                              <w:p w14:paraId="47411736" w14:textId="77777777" w:rsidR="00BA0F88" w:rsidRDefault="00BA0F88">
                                <w:pPr>
                                  <w:spacing w:before="85" w:line="192" w:lineRule="exact"/>
                                  <w:jc w:val="center"/>
                                  <w:rPr>
                                    <w:rFonts w:ascii="Times New Roman" w:hAnsi="Times New Roman"/>
                                    <w:sz w:val="17"/>
                                    <w:szCs w:val="17"/>
                                  </w:rPr>
                                </w:pPr>
                                <w:r>
                                  <w:rPr>
                                    <w:rFonts w:ascii="Times New Roman"/>
                                    <w:sz w:val="17"/>
                                  </w:rPr>
                                  <w:t>Need for new digital</w:t>
                                </w:r>
                                <w:r>
                                  <w:rPr>
                                    <w:rFonts w:ascii="Times New Roman"/>
                                    <w:spacing w:val="24"/>
                                    <w:sz w:val="17"/>
                                  </w:rPr>
                                  <w:t xml:space="preserve"> </w:t>
                                </w:r>
                                <w:r>
                                  <w:rPr>
                                    <w:rFonts w:ascii="Times New Roman"/>
                                    <w:sz w:val="17"/>
                                  </w:rPr>
                                  <w:t>skills</w:t>
                                </w:r>
                              </w:p>
                            </w:txbxContent>
                          </wps:txbx>
                          <wps:bodyPr rot="0" vert="horz" wrap="square" lIns="0" tIns="0" rIns="0" bIns="0" anchor="t" anchorCtr="0" upright="1">
                            <a:noAutofit/>
                          </wps:bodyPr>
                        </wps:wsp>
                        <wps:wsp>
                          <wps:cNvPr id="4489" name="Text Box 156"/>
                          <wps:cNvSpPr txBox="1">
                            <a:spLocks noChangeArrowheads="1"/>
                          </wps:cNvSpPr>
                          <wps:spPr bwMode="auto">
                            <a:xfrm>
                              <a:off x="6782" y="158"/>
                              <a:ext cx="2577" cy="7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7A709E4" w14:textId="77777777" w:rsidR="00BA0F88" w:rsidRDefault="00BA0F88">
                                <w:pPr>
                                  <w:spacing w:line="175" w:lineRule="exact"/>
                                  <w:jc w:val="center"/>
                                  <w:rPr>
                                    <w:rFonts w:ascii="Times New Roman" w:hAnsi="Times New Roman"/>
                                    <w:sz w:val="17"/>
                                    <w:szCs w:val="17"/>
                                  </w:rPr>
                                </w:pPr>
                                <w:r>
                                  <w:rPr>
                                    <w:rFonts w:ascii="Times New Roman"/>
                                    <w:sz w:val="17"/>
                                  </w:rPr>
                                  <w:t>Which occupational category are</w:t>
                                </w:r>
                                <w:r>
                                  <w:rPr>
                                    <w:rFonts w:ascii="Times New Roman"/>
                                    <w:spacing w:val="34"/>
                                    <w:sz w:val="17"/>
                                  </w:rPr>
                                  <w:t xml:space="preserve"> </w:t>
                                </w:r>
                                <w:r>
                                  <w:rPr>
                                    <w:rFonts w:ascii="Times New Roman"/>
                                    <w:sz w:val="17"/>
                                  </w:rPr>
                                  <w:t>you</w:t>
                                </w:r>
                              </w:p>
                              <w:p w14:paraId="1E33415A" w14:textId="77777777" w:rsidR="00BA0F88" w:rsidRDefault="00BA0F88">
                                <w:pPr>
                                  <w:spacing w:line="195" w:lineRule="exact"/>
                                  <w:jc w:val="center"/>
                                  <w:rPr>
                                    <w:rFonts w:ascii="Times New Roman" w:hAnsi="Times New Roman"/>
                                    <w:sz w:val="17"/>
                                    <w:szCs w:val="17"/>
                                  </w:rPr>
                                </w:pPr>
                                <w:r>
                                  <w:rPr>
                                    <w:rFonts w:ascii="Times New Roman"/>
                                    <w:sz w:val="17"/>
                                  </w:rPr>
                                  <w:t>experiencing digital skill</w:t>
                                </w:r>
                                <w:r>
                                  <w:rPr>
                                    <w:rFonts w:ascii="Times New Roman"/>
                                    <w:spacing w:val="34"/>
                                    <w:sz w:val="17"/>
                                  </w:rPr>
                                  <w:t xml:space="preserve"> </w:t>
                                </w:r>
                                <w:r>
                                  <w:rPr>
                                    <w:rFonts w:ascii="Times New Roman"/>
                                    <w:sz w:val="17"/>
                                  </w:rPr>
                                  <w:t>shortages?</w:t>
                                </w:r>
                              </w:p>
                              <w:p w14:paraId="2F5EE526" w14:textId="77777777" w:rsidR="00BA0F88" w:rsidRDefault="00BA0F88">
                                <w:pPr>
                                  <w:spacing w:before="9"/>
                                  <w:rPr>
                                    <w:rFonts w:ascii="Arial" w:eastAsia="Arial" w:hAnsi="Arial" w:cs="Arial"/>
                                    <w:b/>
                                    <w:bCs/>
                                    <w:sz w:val="15"/>
                                    <w:szCs w:val="15"/>
                                  </w:rPr>
                                </w:pPr>
                              </w:p>
                              <w:p w14:paraId="6689B945" w14:textId="77777777" w:rsidR="00BA0F88" w:rsidRDefault="00BA0F88">
                                <w:pPr>
                                  <w:spacing w:line="192" w:lineRule="exact"/>
                                  <w:jc w:val="center"/>
                                  <w:rPr>
                                    <w:rFonts w:ascii="Times New Roman" w:hAnsi="Times New Roman"/>
                                    <w:sz w:val="17"/>
                                    <w:szCs w:val="17"/>
                                  </w:rPr>
                                </w:pPr>
                                <w:r>
                                  <w:rPr>
                                    <w:rFonts w:ascii="Times New Roman"/>
                                    <w:sz w:val="17"/>
                                  </w:rPr>
                                  <w:t>Shortage of digital</w:t>
                                </w:r>
                                <w:r>
                                  <w:rPr>
                                    <w:rFonts w:ascii="Times New Roman"/>
                                    <w:spacing w:val="22"/>
                                    <w:sz w:val="17"/>
                                  </w:rPr>
                                  <w:t xml:space="preserve"> </w:t>
                                </w:r>
                                <w:r>
                                  <w:rPr>
                                    <w:rFonts w:ascii="Times New Roman"/>
                                    <w:sz w:val="17"/>
                                  </w:rPr>
                                  <w:t>skills</w:t>
                                </w:r>
                              </w:p>
                            </w:txbxContent>
                          </wps:txbx>
                          <wps:bodyPr rot="0" vert="horz" wrap="square" lIns="0" tIns="0" rIns="0" bIns="0" anchor="t" anchorCtr="0" upright="1">
                            <a:noAutofit/>
                          </wps:bodyPr>
                        </wps:wsp>
                        <wps:wsp>
                          <wps:cNvPr id="4490" name="Text Box 157"/>
                          <wps:cNvSpPr txBox="1">
                            <a:spLocks noChangeArrowheads="1"/>
                          </wps:cNvSpPr>
                          <wps:spPr bwMode="auto">
                            <a:xfrm>
                              <a:off x="92" y="1020"/>
                              <a:ext cx="2942" cy="25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F9DE59" w14:textId="77777777" w:rsidR="00BA0F88" w:rsidRDefault="00BA0F88">
                                <w:pPr>
                                  <w:spacing w:line="176" w:lineRule="exact"/>
                                  <w:rPr>
                                    <w:rFonts w:ascii="Times New Roman" w:hAnsi="Times New Roman"/>
                                    <w:sz w:val="17"/>
                                    <w:szCs w:val="17"/>
                                  </w:rPr>
                                </w:pPr>
                                <w:r>
                                  <w:rPr>
                                    <w:rFonts w:ascii="Times New Roman"/>
                                    <w:sz w:val="17"/>
                                  </w:rPr>
                                  <w:t>Managers</w:t>
                                </w:r>
                              </w:p>
                              <w:p w14:paraId="15D3B9B4" w14:textId="77777777" w:rsidR="00BA0F88" w:rsidRDefault="00BA0F88">
                                <w:pPr>
                                  <w:spacing w:before="95"/>
                                  <w:rPr>
                                    <w:rFonts w:ascii="Times New Roman" w:hAnsi="Times New Roman"/>
                                    <w:sz w:val="17"/>
                                    <w:szCs w:val="17"/>
                                  </w:rPr>
                                </w:pPr>
                                <w:r>
                                  <w:rPr>
                                    <w:rFonts w:ascii="Times New Roman"/>
                                    <w:sz w:val="17"/>
                                  </w:rPr>
                                  <w:t>Professionals</w:t>
                                </w:r>
                              </w:p>
                              <w:p w14:paraId="7687D8CC" w14:textId="77777777" w:rsidR="00BA0F88" w:rsidRDefault="00BA0F88">
                                <w:pPr>
                                  <w:spacing w:before="95" w:line="357" w:lineRule="auto"/>
                                  <w:rPr>
                                    <w:rFonts w:ascii="Times New Roman" w:hAnsi="Times New Roman"/>
                                    <w:sz w:val="17"/>
                                    <w:szCs w:val="17"/>
                                  </w:rPr>
                                </w:pPr>
                                <w:r>
                                  <w:rPr>
                                    <w:rFonts w:ascii="Times New Roman"/>
                                    <w:sz w:val="17"/>
                                  </w:rPr>
                                  <w:t xml:space="preserve">Technicians and Trades workers Community and personal services workers </w:t>
                                </w:r>
                                <w:proofErr w:type="gramStart"/>
                                <w:r>
                                  <w:rPr>
                                    <w:rFonts w:ascii="Times New Roman"/>
                                    <w:sz w:val="17"/>
                                  </w:rPr>
                                  <w:t>Clerical  and</w:t>
                                </w:r>
                                <w:proofErr w:type="gramEnd"/>
                                <w:r>
                                  <w:rPr>
                                    <w:rFonts w:ascii="Times New Roman"/>
                                    <w:sz w:val="17"/>
                                  </w:rPr>
                                  <w:t xml:space="preserve">  Administrative  Workers Sales</w:t>
                                </w:r>
                                <w:r>
                                  <w:rPr>
                                    <w:rFonts w:ascii="Times New Roman"/>
                                    <w:spacing w:val="13"/>
                                    <w:sz w:val="17"/>
                                  </w:rPr>
                                  <w:t xml:space="preserve"> </w:t>
                                </w:r>
                                <w:r>
                                  <w:rPr>
                                    <w:rFonts w:ascii="Times New Roman"/>
                                    <w:sz w:val="17"/>
                                  </w:rPr>
                                  <w:t>workers</w:t>
                                </w:r>
                              </w:p>
                              <w:p w14:paraId="549502F8" w14:textId="77777777" w:rsidR="00BA0F88" w:rsidRDefault="00BA0F88">
                                <w:pPr>
                                  <w:spacing w:before="3" w:line="357" w:lineRule="auto"/>
                                  <w:ind w:right="694"/>
                                  <w:rPr>
                                    <w:rFonts w:ascii="Times New Roman" w:hAnsi="Times New Roman"/>
                                    <w:sz w:val="17"/>
                                    <w:szCs w:val="17"/>
                                  </w:rPr>
                                </w:pPr>
                                <w:r>
                                  <w:rPr>
                                    <w:rFonts w:ascii="Times New Roman"/>
                                    <w:sz w:val="17"/>
                                  </w:rPr>
                                  <w:t>Machinery operators and drivers Labourers</w:t>
                                </w:r>
                              </w:p>
                              <w:p w14:paraId="739FBD7B" w14:textId="77777777" w:rsidR="00BA0F88" w:rsidRDefault="00BA0F88">
                                <w:pPr>
                                  <w:spacing w:before="3" w:line="192" w:lineRule="exact"/>
                                  <w:rPr>
                                    <w:rFonts w:ascii="Times New Roman" w:hAnsi="Times New Roman"/>
                                    <w:sz w:val="17"/>
                                    <w:szCs w:val="17"/>
                                  </w:rPr>
                                </w:pPr>
                                <w:r>
                                  <w:rPr>
                                    <w:rFonts w:ascii="Times New Roman"/>
                                    <w:sz w:val="17"/>
                                  </w:rPr>
                                  <w:t xml:space="preserve">Others </w:t>
                                </w:r>
                                <w:proofErr w:type="gramStart"/>
                                <w:r>
                                  <w:rPr>
                                    <w:rFonts w:ascii="Times New Roman"/>
                                    <w:sz w:val="17"/>
                                  </w:rPr>
                                  <w:t>( please</w:t>
                                </w:r>
                                <w:proofErr w:type="gramEnd"/>
                                <w:r>
                                  <w:rPr>
                                    <w:rFonts w:ascii="Times New Roman"/>
                                    <w:spacing w:val="21"/>
                                    <w:sz w:val="17"/>
                                  </w:rPr>
                                  <w:t xml:space="preserve"> </w:t>
                                </w:r>
                                <w:r>
                                  <w:rPr>
                                    <w:rFonts w:ascii="Times New Roman"/>
                                    <w:sz w:val="17"/>
                                  </w:rPr>
                                  <w:t>specify</w:t>
                                </w:r>
                              </w:p>
                            </w:txbxContent>
                          </wps:txbx>
                          <wps:bodyPr rot="0" vert="horz" wrap="square" lIns="0" tIns="0" rIns="0" bIns="0" anchor="t" anchorCtr="0" upright="1">
                            <a:noAutofit/>
                          </wps:bodyPr>
                        </wps:wsp>
                      </wpg:grpSp>
                    </wpg:wgp>
                  </a:graphicData>
                </a:graphic>
              </wp:inline>
            </w:drawing>
          </mc:Choice>
          <mc:Fallback>
            <w:pict>
              <v:group w14:anchorId="5A90CD88" id="Group 2" o:spid="_x0000_s1532" style="width:485.2pt;height:188.15pt;mso-position-horizontal-relative:char;mso-position-vertical-relative:line" coordsize="9704,3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">
                <v:group id="Group 3" o:spid="_x0000_s1533" style="position:absolute;left:6480;top:3294;width:2;height:464" coordorigin="6480,3294"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4" o:spid="_x0000_s1534" style="position:absolute;left:6480;top:3294;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" path="m,l,463e" filled="f" strokecolor="#bababa" strokeweight=".19017mm">
                    <v:path arrowok="t" o:connecttype="custom" o:connectlocs="0,3294;0,3757" o:connectangles="0,0"/>
                  </v:shape>
                </v:group>
                <v:group id="Group 5" o:spid="_x0000_s1535" style="position:absolute;left:6480;top:3003;width:2;height:292" coordorigin="6480,3003"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6" o:spid="_x0000_s1536" style="position:absolute;left:6480;top:3003;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" path="m,l,291e" filled="f" strokecolor="#bababa" strokeweight=".19017mm">
                    <v:path arrowok="t" o:connecttype="custom" o:connectlocs="0,3003;0,3294" o:connectangles="0,0"/>
                  </v:shape>
                </v:group>
                <v:group id="Group 7" o:spid="_x0000_s1537" style="position:absolute;left:6480;top:2712;width:2;height:292" coordorigin="6480,2712"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8" o:spid="_x0000_s1538" style="position:absolute;left:6480;top:2712;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" path="m,l,291e" filled="f" strokecolor="#bababa" strokeweight=".19017mm">
                    <v:path arrowok="t" o:connecttype="custom" o:connectlocs="0,2712;0,3003" o:connectangles="0,0"/>
                  </v:shape>
                </v:group>
                <v:group id="Group 9" o:spid="_x0000_s1539" style="position:absolute;left:6480;top:2421;width:2;height:292" coordorigin="6480,2421"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0" o:spid="_x0000_s1540" style="position:absolute;left:6480;top:2421;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" path="m,l,291e" filled="f" strokecolor="#bababa" strokeweight=".19017mm">
                    <v:path arrowok="t" o:connecttype="custom" o:connectlocs="0,2421;0,2712" o:connectangles="0,0"/>
                  </v:shape>
                </v:group>
                <v:group id="Group 11" o:spid="_x0000_s1541" style="position:absolute;left:6480;top:2129;width:2;height:292" coordorigin="6480,2129"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12" o:spid="_x0000_s1542" style="position:absolute;left:6480;top:2129;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" path="m,l,292e" filled="f" strokecolor="#bababa" strokeweight=".19017mm">
                    <v:path arrowok="t" o:connecttype="custom" o:connectlocs="0,2129;0,2421" o:connectangles="0,0"/>
                  </v:shape>
                </v:group>
                <v:group id="Group 13" o:spid="_x0000_s1543" style="position:absolute;left:6480;top:1838;width:2;height:292" coordorigin="6480,1838"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4" o:spid="_x0000_s1544" style="position:absolute;left:6480;top:1838;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" path="m,l,291e" filled="f" strokecolor="#bababa" strokeweight=".19017mm">
                    <v:path arrowok="t" o:connecttype="custom" o:connectlocs="0,1838;0,2129" o:connectangles="0,0"/>
                  </v:shape>
                </v:group>
                <v:group id="Group 15" o:spid="_x0000_s1545" style="position:absolute;left:6480;top:1547;width:2;height:292" coordorigin="6480,1547"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6" o:spid="_x0000_s1546" style="position:absolute;left:6480;top:1547;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" path="m,l,291e" filled="f" strokecolor="#bababa" strokeweight=".19017mm">
                    <v:path arrowok="t" o:connecttype="custom" o:connectlocs="0,1547;0,1838" o:connectangles="0,0"/>
                  </v:shape>
                </v:group>
                <v:group id="Group 17" o:spid="_x0000_s1547" style="position:absolute;left:6480;top:1256;width:2;height:292" coordorigin="6480,1256"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8" o:spid="_x0000_s1548" style="position:absolute;left:6480;top:1256;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" path="m,l,291e" filled="f" strokecolor="#bababa" strokeweight=".19017mm">
                    <v:path arrowok="t" o:connecttype="custom" o:connectlocs="0,1256;0,1547" o:connectangles="0,0"/>
                  </v:shape>
                </v:group>
                <v:group id="Group 19" o:spid="_x0000_s1549" style="position:absolute;left:6480;top:954;width:2;height:302" coordorigin="6480,954"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20" o:spid="_x0000_s1550" style="position:absolute;left:6480;top:954;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" path="m,l,302e" filled="f" strokecolor="#bababa" strokeweight=".19017mm">
                    <v:path arrowok="t" o:connecttype="custom" o:connectlocs="0,954;0,1256" o:connectangles="0,0"/>
                  </v:shape>
                </v:group>
                <v:group id="Group 21" o:spid="_x0000_s1551" style="position:absolute;left:9569;top:960;width:130;height:2" coordorigin="9569,960"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22" o:spid="_x0000_s1552" style="position:absolute;left:9569;top:960;width:130;height:2;visibility:visible;mso-wrap-style:square;v-text-anchor:top" coordsize="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" path="m,l129,e" filled="f" strokecolor="#bababa" strokeweight=".19017mm">
                    <v:path arrowok="t" o:connecttype="custom" o:connectlocs="0,0;129,0" o:connectangles="0,0"/>
                  </v:shape>
                </v:group>
                <v:group id="Group 23" o:spid="_x0000_s1553" style="position:absolute;left:6571;top:960;width:2998;height:2" coordorigin="6571,960" coordsize="2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24" o:spid="_x0000_s1554" style="position:absolute;left:6571;top:960;width:2998;height:2;visibility:visible;mso-wrap-style:square;v-text-anchor:top" coordsize="2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" path="m,l2998,e" filled="f" strokecolor="#bababa" strokeweight=".19017mm">
                    <v:path arrowok="t" o:connecttype="custom" o:connectlocs="0,0;2998,0" o:connectangles="0,0"/>
                  </v:shape>
                </v:group>
                <v:group id="Group 25" o:spid="_x0000_s1555" style="position:absolute;left:6474;top:960;width:98;height:2" coordorigin="6474,960"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26" o:spid="_x0000_s1556" style="position:absolute;left:6474;top:960;width:98;height:2;visibility:visible;mso-wrap-style:square;v-text-anchor:top"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" path="m,l97,e" filled="f" strokecolor="#bababa" strokeweight=".19017mm">
                    <v:path arrowok="t" o:connecttype="custom" o:connectlocs="0,0;97,0" o:connectangles="0,0"/>
                  </v:shape>
                </v:group>
                <v:group id="Group 27" o:spid="_x0000_s1557" style="position:absolute;left:6388;top:960;width:98;height:2" coordorigin="6388,960"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28" o:spid="_x0000_s1558" style="position:absolute;left:6388;top:960;width:98;height:2;visibility:visible;mso-wrap-style:square;v-text-anchor:top"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" path="m,l97,e" filled="f" strokecolor="#bababa" strokeweight=".19017mm">
                    <v:path arrowok="t" o:connecttype="custom" o:connectlocs="0,0;97,0" o:connectangles="0,0"/>
                  </v:shape>
                </v:group>
                <v:group id="Group 29" o:spid="_x0000_s1559" style="position:absolute;left:6480;top:674;width:2;height:292" coordorigin="6480,674"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30" o:spid="_x0000_s1560" style="position:absolute;left:6480;top:674;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" path="m,l,291e" filled="f" strokecolor="#bababa" strokeweight=".19017mm">
                    <v:path arrowok="t" o:connecttype="custom" o:connectlocs="0,674;0,965" o:connectangles="0,0"/>
                  </v:shape>
                </v:group>
                <v:group id="Group 31" o:spid="_x0000_s1561" style="position:absolute;left:4016;top:960;width:2372;height:2" coordorigin="4016,960"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32" o:spid="_x0000_s1562" style="position:absolute;left:4016;top:960;width:2372;height:2;visibility:visible;mso-wrap-style:square;v-text-anchor:top" coordsize="2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" path="m,l2372,e" filled="f" strokecolor="#bababa" strokeweight=".19017mm">
                    <v:path arrowok="t" o:connecttype="custom" o:connectlocs="0,0;2372,0" o:connectangles="0,0"/>
                  </v:shape>
                </v:group>
                <v:group id="Group 33" o:spid="_x0000_s1563" style="position:absolute;left:3925;top:3294;width:2;height:464" coordorigin="3925,3294"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34" o:spid="_x0000_s1564" style="position:absolute;left:3925;top:3294;width:2;height:464;visibility:visible;mso-wrap-style:square;v-text-anchor:top" coordsize="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" path="m,l,463e" filled="f" strokecolor="#bababa" strokeweight=".19017mm">
                    <v:path arrowok="t" o:connecttype="custom" o:connectlocs="0,3294;0,3757" o:connectangles="0,0"/>
                  </v:shape>
                </v:group>
                <v:group id="Group 35" o:spid="_x0000_s1565" style="position:absolute;left:3925;top:3003;width:2;height:292" coordorigin="3925,3003"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36" o:spid="_x0000_s1566" style="position:absolute;left:3925;top:3003;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" path="m,l,291e" filled="f" strokecolor="#bababa" strokeweight=".19017mm">
                    <v:path arrowok="t" o:connecttype="custom" o:connectlocs="0,3003;0,3294" o:connectangles="0,0"/>
                  </v:shape>
                </v:group>
                <v:group id="Group 37" o:spid="_x0000_s1567" style="position:absolute;left:3925;top:2712;width:2;height:292" coordorigin="3925,2712"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38" o:spid="_x0000_s1568" style="position:absolute;left:3925;top:2712;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" path="m,l,291e" filled="f" strokecolor="#bababa" strokeweight=".19017mm">
                    <v:path arrowok="t" o:connecttype="custom" o:connectlocs="0,2712;0,3003" o:connectangles="0,0"/>
                  </v:shape>
                </v:group>
                <v:group id="Group 39" o:spid="_x0000_s1569" style="position:absolute;left:3925;top:2421;width:2;height:292" coordorigin="3925,2421"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0" o:spid="_x0000_s1570" style="position:absolute;left:3925;top:2421;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" path="m,l,291e" filled="f" strokecolor="#bababa" strokeweight=".19017mm">
                    <v:path arrowok="t" o:connecttype="custom" o:connectlocs="0,2421;0,2712" o:connectangles="0,0"/>
                  </v:shape>
                </v:group>
                <v:group id="Group 41" o:spid="_x0000_s1571" style="position:absolute;left:3925;top:2129;width:2;height:292" coordorigin="3925,2129"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">
                  <v:shape id="Freeform 42" o:spid="_x0000_s1572" style="position:absolute;left:3925;top:2129;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" path="m,l,292e" filled="f" strokecolor="#bababa" strokeweight=".19017mm">
                    <v:path arrowok="t" o:connecttype="custom" o:connectlocs="0,2129;0,2421" o:connectangles="0,0"/>
                  </v:shape>
                </v:group>
                <v:group id="Group 43" o:spid="_x0000_s1573" style="position:absolute;left:3925;top:1838;width:2;height:292" coordorigin="3925,1838"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">
                  <v:shape id="Freeform 44" o:spid="_x0000_s1574" style="position:absolute;left:3925;top:1838;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" path="m,l,291e" filled="f" strokecolor="#bababa" strokeweight=".19017mm">
                    <v:path arrowok="t" o:connecttype="custom" o:connectlocs="0,1838;0,2129" o:connectangles="0,0"/>
                  </v:shape>
                </v:group>
                <v:group id="Group 45" o:spid="_x0000_s1575" style="position:absolute;left:3925;top:1547;width:2;height:292" coordorigin="3925,1547"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">
                  <v:shape id="Freeform 46" o:spid="_x0000_s1576" style="position:absolute;left:3925;top:1547;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" path="m,l,291e" filled="f" strokecolor="#bababa" strokeweight=".19017mm">
                    <v:path arrowok="t" o:connecttype="custom" o:connectlocs="0,1547;0,1838" o:connectangles="0,0"/>
                  </v:shape>
                </v:group>
                <v:group id="Group 47" o:spid="_x0000_s1577" style="position:absolute;left:3925;top:1256;width:2;height:292" coordorigin="3925,1256"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48" o:spid="_x0000_s1578" style="position:absolute;left:3925;top:1256;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" path="m,l,291e" filled="f" strokecolor="#bababa" strokeweight=".19017mm">
                    <v:path arrowok="t" o:connecttype="custom" o:connectlocs="0,1256;0,1547" o:connectangles="0,0"/>
                  </v:shape>
                </v:group>
                <v:group id="Group 49" o:spid="_x0000_s1579" style="position:absolute;left:3925;top:954;width:2;height:302" coordorigin="3925,954"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50" o:spid="_x0000_s1580" style="position:absolute;left:3925;top:954;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" path="m,l,302e" filled="f" strokecolor="#bababa" strokeweight=".19017mm">
                    <v:path arrowok="t" o:connecttype="custom" o:connectlocs="0,954;0,1256" o:connectangles="0,0"/>
                  </v:shape>
                </v:group>
                <v:group id="Group 51" o:spid="_x0000_s1581" style="position:absolute;left:3919;top:960;width:98;height:2" coordorigin="3919,960"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52" o:spid="_x0000_s1582" style="position:absolute;left:3919;top:960;width:98;height:2;visibility:visible;mso-wrap-style:square;v-text-anchor:top"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" path="m,l97,e" filled="f" strokecolor="#bababa" strokeweight=".19017mm">
                    <v:path arrowok="t" o:connecttype="custom" o:connectlocs="0,0;97,0" o:connectangles="0,0"/>
                  </v:shape>
                </v:group>
                <v:group id="Group 53" o:spid="_x0000_s1583" style="position:absolute;left:3833;top:960;width:98;height:2" coordorigin="3833,960"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54" o:spid="_x0000_s1584" style="position:absolute;left:3833;top:960;width:98;height:2;visibility:visible;mso-wrap-style:square;v-text-anchor:top" coordsize="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" path="m,l97,e" filled="f" strokecolor="#bababa" strokeweight=".19017mm">
                    <v:path arrowok="t" o:connecttype="custom" o:connectlocs="0,0;97,0" o:connectangles="0,0"/>
                  </v:shape>
                </v:group>
                <v:group id="Group 55" o:spid="_x0000_s1585" style="position:absolute;left:3925;top:674;width:2;height:292" coordorigin="3925,674"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56" o:spid="_x0000_s1586" style="position:absolute;left:3925;top:674;width:2;height:292;visibility:visible;mso-wrap-style:square;v-text-anchor:top" coordsize="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" path="m,l,291e" filled="f" strokecolor="#bababa" strokeweight=".19017mm">
                    <v:path arrowok="t" o:connecttype="custom" o:connectlocs="0,674;0,965" o:connectangles="0,0"/>
                  </v:shape>
                </v:group>
                <v:group id="Group 57" o:spid="_x0000_s1587" style="position:absolute;left:6;top:960;width:3828;height:2" coordorigin="6,960" coordsize="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58" o:spid="_x0000_s1588" style="position:absolute;left:6;top:960;width:3828;height:2;visibility:visible;mso-wrap-style:square;v-text-anchor:top" coordsize="3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" path="m,l3827,e" filled="f" strokecolor="#bababa" strokeweight=".19017mm">
                    <v:path arrowok="t" o:connecttype="custom" o:connectlocs="0,0;3827,0" o:connectangles="0,0"/>
                  </v:shape>
                </v:group>
                <v:group id="Group 59" o:spid="_x0000_s1589" style="position:absolute;left:6480;top:6;width:2;height:669" coordorigin="6480,6"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60" o:spid="_x0000_s1590" style="position:absolute;left:6480;top:6;width:2;height:669;visibility:visible;mso-wrap-style:square;v-text-anchor:top"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" path="m,l,668e" filled="f" strokecolor="#bababa" strokeweight=".19017mm">
                    <v:path arrowok="t" o:connecttype="custom" o:connectlocs="0,6;0,674" o:connectangles="0,0"/>
                  </v:shape>
                </v:group>
                <v:group id="Group 61" o:spid="_x0000_s1591" style="position:absolute;left:3925;top:6;width:2;height:669" coordorigin="3925,6"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62" o:spid="_x0000_s1592" style="position:absolute;left:3925;top:6;width:2;height:669;visibility:visible;mso-wrap-style:square;v-text-anchor:top"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" path="m,l,668e" filled="f" strokecolor="#bababa" strokeweight=".19017mm">
                    <v:path arrowok="t" o:connecttype="custom" o:connectlocs="0,6;0,674" o:connectangles="0,0"/>
                  </v:shape>
                </v:group>
                <v:group id="Group 63" o:spid="_x0000_s1593" style="position:absolute;left:5138;top:1051;width:130;height:130" coordorigin="5138,105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64" o:spid="_x0000_s1594" style="position:absolute;left:5138;top:105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" path="m113,130r-98,l10,128,2,119,,114,,16,2,11,10,2,15,r98,l118,2r9,9l129,16r,98l127,119r-9,9l113,130xe" fillcolor="black" stroked="f">
                    <v:fill opacity="5397f"/>
                    <v:path arrowok="t" o:connecttype="custom" o:connectlocs="113,1181;15,1181;10,1179;2,1170;0,1165;0,1067;2,1062;10,1053;15,1051;113,1051;118,1053;127,1062;129,1067;129,1165;127,1170;118,1179;113,1181" o:connectangles="0,0,0,0,0,0,0,0,0,0,0,0,0,0,0,0,0"/>
                  </v:shape>
                  <v:shape id="Picture 65" o:spid="_x0000_s1595" type="#_x0000_t75" style="position:absolute;left:5138;top:1041;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">
                    <v:imagedata r:id="rId127" o:title=""/>
                  </v:shape>
                </v:group>
                <v:group id="Group 66" o:spid="_x0000_s1596" style="position:absolute;left:5143;top:1046;width:119;height:119" coordorigin="5143,104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67" o:spid="_x0000_s1597" style="position:absolute;left:5143;top:104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" path="m,97l,21,,16,2,10,6,6,10,2,16,r5,l97,r6,l108,2r4,4l116,10r3,6l119,21r,76l97,119r-76,l,103,,97xe" filled="f" strokeweight=".19017mm">
                    <v:path arrowok="t" o:connecttype="custom" o:connectlocs="0,1143;0,1067;0,1062;2,1056;6,1052;10,1048;16,1046;21,1046;97,1046;103,1046;108,1048;112,1052;116,1056;119,1062;119,1067;119,1143;97,1165;21,1165;0,1149;0,1143" o:connectangles="0,0,0,0,0,0,0,0,0,0,0,0,0,0,0,0,0,0,0,0"/>
                  </v:shape>
                </v:group>
                <v:group id="Group 68" o:spid="_x0000_s1598" style="position:absolute;left:8005;top:1051;width:130;height:130" coordorigin="8005,1051"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69" o:spid="_x0000_s1599" style="position:absolute;left:8005;top:1051;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" path="m114,130r-98,l11,128,3,119,,114,,16,3,11,11,2,16,r98,l119,2r9,9l130,16r,98l128,119r-9,9l114,130xe" fillcolor="black" stroked="f">
                    <v:fill opacity="5397f"/>
                    <v:path arrowok="t" o:connecttype="custom" o:connectlocs="114,1181;16,1181;11,1179;3,1170;0,1165;0,1067;3,1062;11,1053;16,1051;114,1051;119,1053;128,1062;130,1067;130,1165;128,1170;119,1179;114,1181" o:connectangles="0,0,0,0,0,0,0,0,0,0,0,0,0,0,0,0,0"/>
                  </v:shape>
                  <v:shape id="Picture 70" o:spid="_x0000_s1600" type="#_x0000_t75" style="position:absolute;left:8005;top:1041;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">
                    <v:imagedata r:id="rId127" o:title=""/>
                  </v:shape>
                </v:group>
                <v:group id="Group 71" o:spid="_x0000_s1601" style="position:absolute;left:8011;top:1046;width:119;height:119" coordorigin="8011,1046"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72" o:spid="_x0000_s1602" style="position:absolute;left:8011;top:1046;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" path="m,97l,21,,16,2,10,6,6,10,2,15,r6,l97,r6,l108,2r4,4l116,10r2,6l118,21r,76l97,119r-76,l15,119r-5,-3l6,112,2,108,,103,,97xe" filled="f" strokeweight=".19017mm">
                    <v:path arrowok="t" o:connecttype="custom" o:connectlocs="0,1143;0,1067;0,1062;2,1056;6,1052;10,1048;15,1046;21,1046;97,1046;103,1046;108,1048;112,1052;116,1056;118,1062;118,1067;118,1143;97,1165;21,1165;15,1165;10,1162;6,1158;2,1154;0,1149;0,1143" o:connectangles="0,0,0,0,0,0,0,0,0,0,0,0,0,0,0,0,0,0,0,0,0,0,0,0"/>
                  </v:shape>
                </v:group>
                <v:group id="Group 73" o:spid="_x0000_s1603" style="position:absolute;left:5138;top:1342;width:130;height:130" coordorigin="5138,1342"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74" o:spid="_x0000_s1604" style="position:absolute;left:5138;top:1342;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" path="m113,130r-98,l10,128,2,119,,114,,16,2,11,10,3,15,r98,l118,3r9,8l129,16r,98l127,119r-9,9l113,130xe" fillcolor="black" stroked="f">
                    <v:fill opacity="5397f"/>
                    <v:path arrowok="t" o:connecttype="custom" o:connectlocs="113,1472;15,1472;10,1470;2,1461;0,1456;0,1358;2,1353;10,1345;15,1342;113,1342;118,1345;127,1353;129,1358;129,1456;127,1461;118,1470;113,1472" o:connectangles="0,0,0,0,0,0,0,0,0,0,0,0,0,0,0,0,0"/>
                  </v:shape>
                  <v:shape id="Picture 75" o:spid="_x0000_s1605" type="#_x0000_t75" style="position:absolute;left:5138;top:133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">
                    <v:imagedata r:id="rId127" o:title=""/>
                  </v:shape>
                </v:group>
                <v:group id="Group 76" o:spid="_x0000_s1606" style="position:absolute;left:5143;top:1337;width:119;height:119" coordorigin="5143,133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77" o:spid="_x0000_s1607" style="position:absolute;left:5143;top:133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" path="m,97l,22,,16,2,11,6,6,10,2,16,r5,l97,r6,l108,2r4,4l116,11r3,5l119,22r,75l97,119r-76,l,103,,97xe" filled="f" strokeweight=".19017mm">
                    <v:path arrowok="t" o:connecttype="custom" o:connectlocs="0,1434;0,1359;0,1353;2,1348;6,1343;10,1339;16,1337;21,1337;97,1337;103,1337;108,1339;112,1343;116,1348;119,1353;119,1359;119,1434;97,1456;21,1456;0,1440;0,1434" o:connectangles="0,0,0,0,0,0,0,0,0,0,0,0,0,0,0,0,0,0,0,0"/>
                  </v:shape>
                </v:group>
                <v:group id="Group 78" o:spid="_x0000_s1608" style="position:absolute;left:8005;top:1342;width:130;height:130" coordorigin="8005,1342"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79" o:spid="_x0000_s1609" style="position:absolute;left:8005;top:1342;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" path="m114,130r-98,l11,128,3,119,,114,,16,3,11,11,3,16,r98,l119,3r9,8l130,16r,98l128,119r-9,9l114,130xe" fillcolor="black" stroked="f">
                    <v:fill opacity="5397f"/>
                    <v:path arrowok="t" o:connecttype="custom" o:connectlocs="114,1472;16,1472;11,1470;3,1461;0,1456;0,1358;3,1353;11,1345;16,1342;114,1342;119,1345;128,1353;130,1358;130,1456;128,1461;119,1470;114,1472" o:connectangles="0,0,0,0,0,0,0,0,0,0,0,0,0,0,0,0,0"/>
                  </v:shape>
                  <v:shape id="Picture 80" o:spid="_x0000_s1610" type="#_x0000_t75" style="position:absolute;left:8005;top:1332;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">
                    <v:imagedata r:id="rId127" o:title=""/>
                  </v:shape>
                </v:group>
                <v:group id="Group 81" o:spid="_x0000_s1611" style="position:absolute;left:8011;top:1337;width:119;height:119" coordorigin="8011,1337"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Freeform 82" o:spid="_x0000_s1612" style="position:absolute;left:8011;top:1337;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" path="m,97l,22,,16,2,11,6,6,10,2,15,r6,l97,r6,l108,2r4,4l116,11r2,5l118,22r,75l97,119r-76,l15,119r-5,-2l6,112,2,108,,103,,97xe" filled="f" strokeweight=".19017mm">
                    <v:path arrowok="t" o:connecttype="custom" o:connectlocs="0,1434;0,1359;0,1353;2,1348;6,1343;10,1339;15,1337;21,1337;97,1337;103,1337;108,1339;112,1343;116,1348;118,1353;118,1359;118,1434;97,1456;21,1456;15,1456;10,1454;6,1449;2,1445;0,1440;0,1434" o:connectangles="0,0,0,0,0,0,0,0,0,0,0,0,0,0,0,0,0,0,0,0,0,0,0,0"/>
                  </v:shape>
                </v:group>
                <v:group id="Group 83" o:spid="_x0000_s1613" style="position:absolute;left:5138;top:1634;width:130;height:130" coordorigin="5138,163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shape id="Freeform 84" o:spid="_x0000_s1614" style="position:absolute;left:5138;top:163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" path="m113,129r-98,l10,127,2,118,,113,,15,2,10,10,2,15,r98,l118,2r9,8l129,15r,98l127,118r-9,9l113,129xe" fillcolor="black" stroked="f">
                    <v:fill opacity="5397f"/>
                    <v:path arrowok="t" o:connecttype="custom" o:connectlocs="113,1763;15,1763;10,1761;2,1752;0,1747;0,1649;2,1644;10,1636;15,1634;113,1634;118,1636;127,1644;129,1649;129,1747;127,1752;118,1761;113,1763" o:connectangles="0,0,0,0,0,0,0,0,0,0,0,0,0,0,0,0,0"/>
                  </v:shape>
                  <v:shape id="Picture 85" o:spid="_x0000_s1615" type="#_x0000_t75" style="position:absolute;left:5138;top:162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">
                    <v:imagedata r:id="rId127" o:title=""/>
                  </v:shape>
                </v:group>
                <v:group id="Group 86" o:spid="_x0000_s1616" style="position:absolute;left:5143;top:1628;width:119;height:119" coordorigin="5143,162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87" o:spid="_x0000_s1617" style="position:absolute;left:5143;top:162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" path="m,97l,22,,16,2,11,6,6,10,2,16,r5,l97,r6,l108,2r4,4l116,11r3,5l119,22r,75l97,119r-76,l,103,,97xe" filled="f" strokeweight=".19017mm">
                    <v:path arrowok="t" o:connecttype="custom" o:connectlocs="0,1725;0,1650;0,1644;2,1639;6,1634;10,1630;16,1628;21,1628;97,1628;103,1628;108,1630;112,1634;116,1639;119,1644;119,1650;119,1725;97,1747;21,1747;0,1731;0,1725" o:connectangles="0,0,0,0,0,0,0,0,0,0,0,0,0,0,0,0,0,0,0,0"/>
                  </v:shape>
                </v:group>
                <v:group id="Group 88" o:spid="_x0000_s1618" style="position:absolute;left:8005;top:1634;width:130;height:130" coordorigin="8005,1634"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89" o:spid="_x0000_s1619" style="position:absolute;left:8005;top:1634;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" path="m114,129r-98,l11,127,3,118,,113,,15,3,10,11,2,16,r98,l119,2r9,8l130,15r,98l128,118r-9,9l114,129xe" fillcolor="black" stroked="f">
                    <v:fill opacity="5397f"/>
                    <v:path arrowok="t" o:connecttype="custom" o:connectlocs="114,1763;16,1763;11,1761;3,1752;0,1747;0,1649;3,1644;11,1636;16,1634;114,1634;119,1636;128,1644;130,1649;130,1747;128,1752;119,1761;114,1763" o:connectangles="0,0,0,0,0,0,0,0,0,0,0,0,0,0,0,0,0"/>
                  </v:shape>
                  <v:shape id="Picture 90" o:spid="_x0000_s1620" type="#_x0000_t75" style="position:absolute;left:8005;top:162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">
                    <v:imagedata r:id="rId127" o:title=""/>
                  </v:shape>
                </v:group>
                <v:group id="Group 91" o:spid="_x0000_s1621" style="position:absolute;left:8011;top:1628;width:119;height:119" coordorigin="8011,1628"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92" o:spid="_x0000_s1622" style="position:absolute;left:8011;top:1628;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" path="m,97l,22,,16,2,11,6,6,10,2,15,r6,l97,r6,l108,2r4,4l116,11r2,5l118,22r,75l97,119r-76,l15,119r-5,-2l6,112,2,108,,103,,97xe" filled="f" strokeweight=".19017mm">
                    <v:path arrowok="t" o:connecttype="custom" o:connectlocs="0,1725;0,1650;0,1644;2,1639;6,1634;10,1630;15,1628;21,1628;97,1628;103,1628;108,1630;112,1634;116,1639;118,1644;118,1650;118,1725;97,1747;21,1747;15,1747;10,1745;6,1740;2,1736;0,1731;0,1725" o:connectangles="0,0,0,0,0,0,0,0,0,0,0,0,0,0,0,0,0,0,0,0,0,0,0,0"/>
                  </v:shape>
                </v:group>
                <v:group id="Group 93" o:spid="_x0000_s1623" style="position:absolute;left:5138;top:1925;width:130;height:130" coordorigin="5138,192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Freeform 94" o:spid="_x0000_s1624" style="position:absolute;left:5138;top:192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" path="m113,129r-98,l10,127,2,118,,113,,15,2,10,10,2,15,r98,l118,2r9,8l129,15r,98l127,118r-9,9l113,129xe" fillcolor="black" stroked="f">
                    <v:fill opacity="5397f"/>
                    <v:path arrowok="t" o:connecttype="custom" o:connectlocs="113,2054;15,2054;10,2052;2,2043;0,2038;0,1940;2,1935;10,1927;15,1925;113,1925;118,1927;127,1935;129,1940;129,2038;127,2043;118,2052;113,2054" o:connectangles="0,0,0,0,0,0,0,0,0,0,0,0,0,0,0,0,0"/>
                  </v:shape>
                  <v:shape id="Picture 95" o:spid="_x0000_s1625" type="#_x0000_t75" style="position:absolute;left:5138;top:191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">
                    <v:imagedata r:id="rId127" o:title=""/>
                  </v:shape>
                </v:group>
                <v:group id="Group 96" o:spid="_x0000_s1626" style="position:absolute;left:5143;top:1919;width:119;height:119" coordorigin="5143,1919"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97" o:spid="_x0000_s1627" style="position:absolute;left:5143;top:1919;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" path="m,97l,22,,16,2,11,6,7,10,2,16,r5,l97,r6,l108,2r4,5l116,11r3,5l119,22r,75l97,119r-76,l,103,,97xe" filled="f" strokeweight=".19017mm">
                    <v:path arrowok="t" o:connecttype="custom" o:connectlocs="0,2016;0,1941;0,1935;2,1930;6,1926;10,1921;16,1919;21,1919;97,1919;103,1919;108,1921;112,1926;116,1930;119,1935;119,1941;119,2016;97,2038;21,2038;0,2022;0,2016" o:connectangles="0,0,0,0,0,0,0,0,0,0,0,0,0,0,0,0,0,0,0,0"/>
                  </v:shape>
                </v:group>
                <v:group id="Group 98" o:spid="_x0000_s1628" style="position:absolute;left:8005;top:1925;width:130;height:130" coordorigin="8005,1925"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99" o:spid="_x0000_s1629" style="position:absolute;left:8005;top:1925;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" path="m114,129r-98,l11,127,3,118,,113,,15,3,10,11,2,16,r98,l119,2r9,8l130,15r,98l128,118r-9,9l114,129xe" fillcolor="black" stroked="f">
                    <v:fill opacity="5397f"/>
                    <v:path arrowok="t" o:connecttype="custom" o:connectlocs="114,2054;16,2054;11,2052;3,2043;0,2038;0,1940;3,1935;11,1927;16,1925;114,1925;119,1927;128,1935;130,1940;130,2038;128,2043;119,2052;114,2054" o:connectangles="0,0,0,0,0,0,0,0,0,0,0,0,0,0,0,0,0"/>
                  </v:shape>
                  <v:shape id="Picture 100" o:spid="_x0000_s1630" type="#_x0000_t75" style="position:absolute;left:8005;top:191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">
                    <v:imagedata r:id="rId127" o:title=""/>
                  </v:shape>
                </v:group>
                <v:group id="Group 101" o:spid="_x0000_s1631" style="position:absolute;left:8011;top:1919;width:119;height:119" coordorigin="8011,1919"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102" o:spid="_x0000_s1632" style="position:absolute;left:8011;top:1919;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" path="m,97l,22,,16,2,11,6,7,10,2,15,r6,l97,r6,l108,2r4,5l116,11r2,5l118,22r,75l97,119r-76,l15,119r-5,-2l6,112,2,108,,103,,97xe" filled="f" strokeweight=".19017mm">
                    <v:path arrowok="t" o:connecttype="custom" o:connectlocs="0,2016;0,1941;0,1935;2,1930;6,1926;10,1921;15,1919;21,1919;97,1919;103,1919;108,1921;112,1926;116,1930;118,1935;118,1941;118,2016;97,2038;21,2038;15,2038;10,2036;6,2031;2,2027;0,2022;0,2016" o:connectangles="0,0,0,0,0,0,0,0,0,0,0,0,0,0,0,0,0,0,0,0,0,0,0,0"/>
                  </v:shape>
                </v:group>
                <v:group id="Group 103" o:spid="_x0000_s1633" style="position:absolute;left:5138;top:2216;width:130;height:130" coordorigin="5138,221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104" o:spid="_x0000_s1634" style="position:absolute;left:5138;top:221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" path="m113,129r-98,l10,127,2,119,,113,,15,2,10,10,2,15,r98,l118,2r9,8l129,15r,98l127,119r-9,8l113,129xe" fillcolor="black" stroked="f">
                    <v:fill opacity="5397f"/>
                    <v:path arrowok="t" o:connecttype="custom" o:connectlocs="113,2345;15,2345;10,2343;2,2335;0,2329;0,2231;2,2226;10,2218;15,2216;113,2216;118,2218;127,2226;129,2231;129,2329;127,2335;118,2343;113,2345" o:connectangles="0,0,0,0,0,0,0,0,0,0,0,0,0,0,0,0,0"/>
                  </v:shape>
                  <v:shape id="Picture 105" o:spid="_x0000_s1635" type="#_x0000_t75" style="position:absolute;left:5138;top:2205;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">
                    <v:imagedata r:id="rId127" o:title=""/>
                  </v:shape>
                </v:group>
                <v:group id="Group 106" o:spid="_x0000_s1636" style="position:absolute;left:5143;top:2210;width:119;height:119" coordorigin="5143,221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107" o:spid="_x0000_s1637" style="position:absolute;left:5143;top:221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" path="m,97l,22,,16,2,11,6,7,10,2,16,r5,l97,r6,l108,2r4,5l116,11r3,5l119,22r,75l97,119r-76,l,103,,97xe" filled="f" strokeweight=".19017mm">
                    <v:path arrowok="t" o:connecttype="custom" o:connectlocs="0,2307;0,2232;0,2226;2,2221;6,2217;10,2212;16,2210;21,2210;97,2210;103,2210;108,2212;112,2217;116,2221;119,2226;119,2232;119,2307;97,2329;21,2329;0,2313;0,2307" o:connectangles="0,0,0,0,0,0,0,0,0,0,0,0,0,0,0,0,0,0,0,0"/>
                  </v:shape>
                </v:group>
                <v:group id="Group 108" o:spid="_x0000_s1638" style="position:absolute;left:8005;top:2216;width:130;height:130" coordorigin="8005,221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109" o:spid="_x0000_s1639" style="position:absolute;left:8005;top:221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" path="m114,129r-98,l11,127,3,119,,113,,15,3,10,11,2,16,r98,l119,2r9,8l130,15r,98l128,119r-9,8l114,129xe" fillcolor="black" stroked="f">
                    <v:fill opacity="5397f"/>
                    <v:path arrowok="t" o:connecttype="custom" o:connectlocs="114,2345;16,2345;11,2343;3,2335;0,2329;0,2231;3,2226;11,2218;16,2216;114,2216;119,2218;128,2226;130,2231;130,2329;128,2335;119,2343;114,2345" o:connectangles="0,0,0,0,0,0,0,0,0,0,0,0,0,0,0,0,0"/>
                  </v:shape>
                  <v:shape id="Picture 110" o:spid="_x0000_s1640" type="#_x0000_t75" style="position:absolute;left:8005;top:2205;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">
                    <v:imagedata r:id="rId127" o:title=""/>
                  </v:shape>
                </v:group>
                <v:group id="Group 111" o:spid="_x0000_s1641" style="position:absolute;left:8011;top:2210;width:119;height:119" coordorigin="8011,2210"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shape id="Freeform 112" o:spid="_x0000_s1642" style="position:absolute;left:8011;top:2210;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" path="m,97l,22,,16,2,11,6,7,10,2,15,r6,l97,r6,l108,2r4,5l116,11r2,5l118,22r,75l97,119r-76,l15,119r-5,-2l6,113,2,108,,103,,97xe" filled="f" strokeweight=".19017mm">
                    <v:path arrowok="t" o:connecttype="custom" o:connectlocs="0,2307;0,2232;0,2226;2,2221;6,2217;10,2212;15,2210;21,2210;97,2210;103,2210;108,2212;112,2217;116,2221;118,2226;118,2232;118,2307;97,2329;21,2329;15,2329;10,2327;6,2323;2,2318;0,2313;0,2307" o:connectangles="0,0,0,0,0,0,0,0,0,0,0,0,0,0,0,0,0,0,0,0,0,0,0,0"/>
                  </v:shape>
                </v:group>
                <v:group id="Group 113" o:spid="_x0000_s1643" style="position:absolute;left:5138;top:2507;width:130;height:130" coordorigin="5138,250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114" o:spid="_x0000_s1644" style="position:absolute;left:5138;top:250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" path="m113,129r-98,l10,127,2,119,,114,,15,2,10,10,2,15,r98,l118,2r9,8l129,15r,99l127,119r-9,8l113,129xe" fillcolor="black" stroked="f">
                    <v:fill opacity="5397f"/>
                    <v:path arrowok="t" o:connecttype="custom" o:connectlocs="113,2636;15,2636;10,2634;2,2626;0,2621;0,2522;2,2517;10,2509;15,2507;113,2507;118,2509;127,2517;129,2522;129,2621;127,2626;118,2634;113,2636" o:connectangles="0,0,0,0,0,0,0,0,0,0,0,0,0,0,0,0,0"/>
                  </v:shape>
                  <v:shape id="Picture 115" o:spid="_x0000_s1645" type="#_x0000_t75" style="position:absolute;left:5138;top:249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">
                    <v:imagedata r:id="rId127" o:title=""/>
                  </v:shape>
                </v:group>
                <v:group id="Group 116" o:spid="_x0000_s1646" style="position:absolute;left:5143;top:2501;width:119;height:119" coordorigin="5143,250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117" o:spid="_x0000_s1647" style="position:absolute;left:5143;top:250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" path="m,97l,22,,16,2,11,6,7,10,3,16,r5,l97,r6,l108,3r4,4l116,11r3,5l119,22r,75l97,119r-76,l,103,,97xe" filled="f" strokeweight=".19017mm">
                    <v:path arrowok="t" o:connecttype="custom" o:connectlocs="0,2598;0,2523;0,2517;2,2512;6,2508;10,2504;16,2501;21,2501;97,2501;103,2501;108,2504;112,2508;116,2512;119,2517;119,2523;119,2598;97,2620;21,2620;0,2604;0,2598" o:connectangles="0,0,0,0,0,0,0,0,0,0,0,0,0,0,0,0,0,0,0,0"/>
                  </v:shape>
                </v:group>
                <v:group id="Group 118" o:spid="_x0000_s1648" style="position:absolute;left:8005;top:2507;width:130;height:130" coordorigin="8005,2507"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119" o:spid="_x0000_s1649" style="position:absolute;left:8005;top:2507;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" path="m114,129r-98,l11,127,3,119,,114,,15,3,10,11,2,16,r98,l119,2r9,8l130,15r,99l128,119r-9,8l114,129xe" fillcolor="black" stroked="f">
                    <v:fill opacity="5397f"/>
                    <v:path arrowok="t" o:connecttype="custom" o:connectlocs="114,2636;16,2636;11,2634;3,2626;0,2621;0,2522;3,2517;11,2509;16,2507;114,2507;119,2509;128,2517;130,2522;130,2621;128,2626;119,2634;114,2636" o:connectangles="0,0,0,0,0,0,0,0,0,0,0,0,0,0,0,0,0"/>
                  </v:shape>
                  <v:shape id="Picture 120" o:spid="_x0000_s1650" type="#_x0000_t75" style="position:absolute;left:8005;top:249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">
                    <v:imagedata r:id="rId127" o:title=""/>
                  </v:shape>
                </v:group>
                <v:group id="Group 121" o:spid="_x0000_s1651" style="position:absolute;left:8011;top:2501;width:119;height:119" coordorigin="8011,250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shape id="Freeform 122" o:spid="_x0000_s1652" style="position:absolute;left:8011;top:250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" path="m,97l,22,,16,2,11,6,7,10,3,15,r6,l97,r6,l108,3r4,4l116,11r2,5l118,22r,75l97,119r-76,l15,119r-5,-2l6,113,2,108,,103,,97xe" filled="f" strokeweight=".19017mm">
                    <v:path arrowok="t" o:connecttype="custom" o:connectlocs="0,2598;0,2523;0,2517;2,2512;6,2508;10,2504;15,2501;21,2501;97,2501;103,2501;108,2504;112,2508;116,2512;118,2517;118,2523;118,2598;97,2620;21,2620;15,2620;10,2618;6,2614;2,2609;0,2604;0,2598" o:connectangles="0,0,0,0,0,0,0,0,0,0,0,0,0,0,0,0,0,0,0,0,0,0,0,0"/>
                  </v:shape>
                </v:group>
                <v:group id="Group 123" o:spid="_x0000_s1653" style="position:absolute;left:5138;top:2798;width:130;height:130" coordorigin="5138,279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Jqz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SeHvTDgCcv0LAAD//wMAUEsBAi0AFAAGAAgAAAAhANvh9svuAAAAhQEAABMAAAAAAAAA&#10;AAAAAAAAAAAAAFtDb250ZW50X1R5cGVzXS54bWxQSwECLQAUAAYACAAAACEAWvQsW78AAAAVAQAA&#10;CwAAAAAAAAAAAAAAAAAfAQAAX3JlbHMvLnJlbHNQSwECLQAUAAYACAAAACEARuias8YAAADcAAAA&#10;DwAAAAAAAAAAAAAAAAAHAgAAZHJzL2Rvd25yZXYueG1sUEsFBgAAAAADAAMAtwAAAPoCAAAAAA==&#10;">
                  <v:shape id="Freeform 124" o:spid="_x0000_s1654" style="position:absolute;left:5138;top:279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" path="m113,129r-98,l10,127,2,119,,114,,16,2,10,10,2,15,r98,l118,2r9,8l129,16r,98l127,119r-9,8l113,129xe" fillcolor="black" stroked="f">
                    <v:fill opacity="5397f"/>
                    <v:path arrowok="t" o:connecttype="custom" o:connectlocs="113,2927;15,2927;10,2925;2,2917;0,2912;0,2814;2,2808;10,2800;15,2798;113,2798;118,2800;127,2808;129,2814;129,2912;127,2917;118,2925;113,2927" o:connectangles="0,0,0,0,0,0,0,0,0,0,0,0,0,0,0,0,0"/>
                  </v:shape>
                  <v:shape id="Picture 125" o:spid="_x0000_s1655" type="#_x0000_t75" style="position:absolute;left:5138;top:278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">
                    <v:imagedata r:id="rId127" o:title=""/>
                  </v:shape>
                </v:group>
                <v:group id="Group 126" o:spid="_x0000_s1656" style="position:absolute;left:5143;top:2793;width:119;height:119" coordorigin="5143,27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127" o:spid="_x0000_s1657" style="position:absolute;left:5143;top:27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" path="m,97l,21,,15,2,10,6,6,10,2,16,r5,l97,r6,l108,2r4,4l116,10r3,5l119,21r,76l97,118r-76,l,103,,97xe" filled="f" strokeweight=".19017mm">
                    <v:path arrowok="t" o:connecttype="custom" o:connectlocs="0,2890;0,2814;0,2808;2,2803;6,2799;10,2795;16,2793;21,2793;97,2793;103,2793;108,2795;112,2799;116,2803;119,2808;119,2814;119,2890;97,2911;21,2911;0,2896;0,2890" o:connectangles="0,0,0,0,0,0,0,0,0,0,0,0,0,0,0,0,0,0,0,0"/>
                  </v:shape>
                </v:group>
                <v:group id="Group 128" o:spid="_x0000_s1658" style="position:absolute;left:8005;top:2798;width:130;height:130" coordorigin="8005,2798"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129" o:spid="_x0000_s1659" style="position:absolute;left:8005;top:2798;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" path="m114,129r-98,l11,127,3,119,,114,,16,3,10,11,2,16,r98,l119,2r9,8l130,16r,98l128,119r-9,8l114,129xe" fillcolor="black" stroked="f">
                    <v:fill opacity="5397f"/>
                    <v:path arrowok="t" o:connecttype="custom" o:connectlocs="114,2927;16,2927;11,2925;3,2917;0,2912;0,2814;3,2808;11,2800;16,2798;114,2798;119,2800;128,2808;130,2814;130,2912;128,2917;119,2925;114,2927" o:connectangles="0,0,0,0,0,0,0,0,0,0,0,0,0,0,0,0,0"/>
                  </v:shape>
                  <v:shape id="Picture 130" o:spid="_x0000_s1660" type="#_x0000_t75" style="position:absolute;left:8005;top:278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">
                    <v:imagedata r:id="rId127" o:title=""/>
                  </v:shape>
                </v:group>
                <v:group id="Group 131" o:spid="_x0000_s1661" style="position:absolute;left:8011;top:2793;width:119;height:119" coordorigin="8011,2793"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">
                  <v:shape id="Freeform 132" o:spid="_x0000_s1662" style="position:absolute;left:8011;top:2793;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" path="m,97l,21,,15,2,10,6,6,10,2,15,r6,l97,r6,l108,2r4,4l116,10r2,5l118,21r,76l97,118r-76,l15,118r-5,-2l6,112,2,108,,103,,97xe" filled="f" strokeweight=".19017mm">
                    <v:path arrowok="t" o:connecttype="custom" o:connectlocs="0,2890;0,2814;0,2808;2,2803;6,2799;10,2795;15,2793;21,2793;97,2793;103,2793;108,2795;112,2799;116,2803;118,2808;118,2814;118,2890;97,2911;21,2911;15,2911;10,2909;6,2905;2,2901;0,2896;0,2890" o:connectangles="0,0,0,0,0,0,0,0,0,0,0,0,0,0,0,0,0,0,0,0,0,0,0,0"/>
                  </v:shape>
                </v:group>
                <v:group id="Group 133" o:spid="_x0000_s1663" style="position:absolute;left:5138;top:3089;width:130;height:130" coordorigin="5138,308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134" o:spid="_x0000_s1664" style="position:absolute;left:5138;top:308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" path="m113,129r-98,l10,127,2,119,,114,,16,2,11,10,2,15,r98,l118,2r9,9l129,16r,98l127,119r-9,8l113,129xe" fillcolor="black" stroked="f">
                    <v:fill opacity="5397f"/>
                    <v:path arrowok="t" o:connecttype="custom" o:connectlocs="113,3218;15,3218;10,3216;2,3208;0,3203;0,3105;2,3100;10,3091;15,3089;113,3089;118,3091;127,3100;129,3105;129,3203;127,3208;118,3216;113,3218" o:connectangles="0,0,0,0,0,0,0,0,0,0,0,0,0,0,0,0,0"/>
                  </v:shape>
                  <v:shape id="Picture 135" o:spid="_x0000_s1665" type="#_x0000_t75" style="position:absolute;left:5138;top:307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">
                    <v:imagedata r:id="rId127" o:title=""/>
                  </v:shape>
                </v:group>
                <v:group id="Group 136" o:spid="_x0000_s1666" style="position:absolute;left:5143;top:3084;width:119;height:119" coordorigin="5143,3084"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137" o:spid="_x0000_s1667" style="position:absolute;left:5143;top:3084;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" path="m,97l,21,,15,2,10,6,6,10,2,16,r5,l97,r6,l108,2r4,4l116,10r3,5l119,21r,76l103,118r-6,l21,118r-5,l10,116,6,112,2,108,,103,,97xe" filled="f" strokeweight=".19017mm">
                    <v:path arrowok="t" o:connecttype="custom" o:connectlocs="0,3181;0,3105;0,3099;2,3094;6,3090;10,3086;16,3084;21,3084;97,3084;103,3084;108,3086;112,3090;116,3094;119,3099;119,3105;119,3181;103,3202;97,3202;21,3202;16,3202;10,3200;6,3196;2,3192;0,3187;0,3181" o:connectangles="0,0,0,0,0,0,0,0,0,0,0,0,0,0,0,0,0,0,0,0,0,0,0,0,0"/>
                  </v:shape>
                </v:group>
                <v:group id="Group 138" o:spid="_x0000_s1668" style="position:absolute;left:8005;top:3089;width:130;height:130" coordorigin="8005,3089"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139" o:spid="_x0000_s1669" style="position:absolute;left:8005;top:3089;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" path="m114,129r-98,l11,127,3,119,,114,,16,3,11,11,2,16,r98,l119,2r9,9l130,16r,98l128,119r-9,8l114,129xe" fillcolor="black" stroked="f">
                    <v:fill opacity="5397f"/>
                    <v:path arrowok="t" o:connecttype="custom" o:connectlocs="114,3218;16,3218;11,3216;3,3208;0,3203;0,3105;3,3100;11,3091;16,3089;114,3089;119,3091;128,3100;130,3105;130,3203;128,3208;119,3216;114,3218" o:connectangles="0,0,0,0,0,0,0,0,0,0,0,0,0,0,0,0,0"/>
                  </v:shape>
                  <v:shape id="Picture 140" o:spid="_x0000_s1670" type="#_x0000_t75" style="position:absolute;left:8005;top:3078;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">
                    <v:imagedata r:id="rId127" o:title=""/>
                  </v:shape>
                </v:group>
                <v:group id="Group 141" o:spid="_x0000_s1671" style="position:absolute;left:8011;top:3084;width:119;height:119" coordorigin="8011,3084"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142" o:spid="_x0000_s1672" style="position:absolute;left:8011;top:3084;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" path="m,97l,21,,15,2,10,6,6,10,2,15,r6,l97,r6,l108,2r4,4l116,10r2,5l118,21r,76l103,118r-6,l21,118r-6,l10,116,6,112,2,108,,103,,97xe" filled="f" strokeweight=".19017mm">
                    <v:path arrowok="t" o:connecttype="custom" o:connectlocs="0,3181;0,3105;0,3099;2,3094;6,3090;10,3086;15,3084;21,3084;97,3084;103,3084;108,3086;112,3090;116,3094;118,3099;118,3105;118,3181;103,3202;97,3202;21,3202;15,3202;10,3200;6,3196;2,3192;0,3187;0,3181" o:connectangles="0,0,0,0,0,0,0,0,0,0,0,0,0,0,0,0,0,0,0,0,0,0,0,0,0"/>
                  </v:shape>
                </v:group>
                <v:group id="Group 143" o:spid="_x0000_s1673" style="position:absolute;left:92;top:3510;width:3688;height:216" coordorigin="92,3510" coordsize="368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144" o:spid="_x0000_s1674" style="position:absolute;left:92;top:3510;width:3688;height:216;visibility:visible;mso-wrap-style:square;v-text-anchor:top" coordsize="368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" path="m,l3687,r,215l,215,,xe" filled="f" strokecolor="#a9a9a9" strokeweight="0">
                    <v:path arrowok="t" o:connecttype="custom" o:connectlocs="0,3510;3687,3510;3687,3725;0,3725;0,3510" o:connectangles="0,0,0,0,0"/>
                  </v:shape>
                </v:group>
                <v:group id="Group 145" o:spid="_x0000_s1675" style="position:absolute;left:5138;top:3466;width:130;height:130" coordorigin="5138,346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146" o:spid="_x0000_s1676" style="position:absolute;left:5138;top:346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" path="m113,130r-98,l10,128,2,119,,114,,16,2,11,10,2,15,r98,l118,2r9,9l129,16r,98l127,119r-9,9l113,130xe" fillcolor="black" stroked="f">
                    <v:fill opacity="5397f"/>
                    <v:path arrowok="t" o:connecttype="custom" o:connectlocs="113,3596;15,3596;10,3594;2,3585;0,3580;0,3482;2,3477;10,3468;15,3466;113,3466;118,3468;127,3477;129,3482;129,3580;127,3585;118,3594;113,3596" o:connectangles="0,0,0,0,0,0,0,0,0,0,0,0,0,0,0,0,0"/>
                  </v:shape>
                  <v:shape id="Picture 147" o:spid="_x0000_s1677" type="#_x0000_t75" style="position:absolute;left:5138;top:345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">
                    <v:imagedata r:id="rId127" o:title=""/>
                  </v:shape>
                </v:group>
                <v:group id="Group 148" o:spid="_x0000_s1678" style="position:absolute;left:5143;top:3461;width:119;height:119" coordorigin="5143,346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">
                  <v:shape id="Freeform 149" o:spid="_x0000_s1679" style="position:absolute;left:5143;top:346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" path="m,97l,22,,16,2,10,6,6,10,2,16,r5,l97,r6,l108,2r4,4l116,10r3,6l119,22r,75l97,119r-76,l,103,,97xe" filled="f" strokeweight=".19017mm">
                    <v:path arrowok="t" o:connecttype="custom" o:connectlocs="0,3558;0,3483;0,3477;2,3471;6,3467;10,3463;16,3461;21,3461;97,3461;103,3461;108,3463;112,3467;116,3471;119,3477;119,3483;119,3558;97,3580;21,3580;0,3564;0,3558" o:connectangles="0,0,0,0,0,0,0,0,0,0,0,0,0,0,0,0,0,0,0,0"/>
                  </v:shape>
                </v:group>
                <v:group id="Group 150" o:spid="_x0000_s1680" style="position:absolute;left:8005;top:3466;width:130;height:130" coordorigin="8005,3466"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">
                  <v:shape id="Freeform 151" o:spid="_x0000_s1681" style="position:absolute;left:8005;top:3466;width:130;height:130;visibility:visible;mso-wrap-style:square;v-text-anchor:top" coordsize="13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" path="m114,130r-98,l11,128,3,119,,114,,16,3,11,11,2,16,r98,l119,2r9,9l130,16r,98l128,119r-9,9l114,130xe" fillcolor="black" stroked="f">
                    <v:fill opacity="5397f"/>
                    <v:path arrowok="t" o:connecttype="custom" o:connectlocs="114,3596;16,3596;11,3594;3,3585;0,3580;0,3482;3,3477;11,3468;16,3466;114,3466;119,3468;128,3477;130,3482;130,3580;128,3585;119,3594;114,3596" o:connectangles="0,0,0,0,0,0,0,0,0,0,0,0,0,0,0,0,0"/>
                  </v:shape>
                  <v:shape id="Picture 152" o:spid="_x0000_s1682" type="#_x0000_t75" style="position:absolute;left:8005;top:3456;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">
                    <v:imagedata r:id="rId127" o:title=""/>
                  </v:shape>
                </v:group>
                <v:group id="Group 153" o:spid="_x0000_s1683" style="position:absolute;left:8011;top:3461;width:119;height:119" coordorigin="8011,3461"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">
                  <v:shape id="Freeform 154" o:spid="_x0000_s1684" style="position:absolute;left:8011;top:3461;width:119;height:119;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" path="m,97l,22,,16,2,10,6,6,10,2,15,r6,l97,r6,l108,2r4,4l116,10r2,6l118,22r,75l97,119r-76,l,103,,97xe" filled="f" strokeweight=".19017mm">
                    <v:path arrowok="t" o:connecttype="custom" o:connectlocs="0,3558;0,3483;0,3477;2,3471;6,3467;10,3463;15,3461;21,3461;97,3461;103,3461;108,3463;112,3467;116,3471;118,3477;118,3483;118,3558;97,3580;21,3580;0,3564;0,3558" o:connectangles="0,0,0,0,0,0,0,0,0,0,0,0,0,0,0,0,0,0,0,0"/>
                  </v:shape>
                  <v:shape id="Text Box 155" o:spid="_x0000_s1685" type="#_x0000_t202" style="position:absolute;left:4065;top:61;width:2275;height: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" filled="f" stroked="f">
                    <v:textbox inset="0,0,0,0">
                      <w:txbxContent>
                        <w:p w14:paraId="63C8D01C" w14:textId="77777777" w:rsidR="00BA0F88" w:rsidRDefault="00BA0F88">
                          <w:pPr>
                            <w:spacing w:line="175" w:lineRule="exact"/>
                            <w:ind w:left="-1"/>
                            <w:jc w:val="center"/>
                            <w:rPr>
                              <w:rFonts w:ascii="Times New Roman" w:hAnsi="Times New Roman"/>
                              <w:sz w:val="17"/>
                              <w:szCs w:val="17"/>
                            </w:rPr>
                          </w:pPr>
                          <w:r>
                            <w:rPr>
                              <w:rFonts w:ascii="Times New Roman"/>
                              <w:sz w:val="17"/>
                            </w:rPr>
                            <w:t>Which occupational category</w:t>
                          </w:r>
                          <w:r>
                            <w:rPr>
                              <w:rFonts w:ascii="Times New Roman"/>
                              <w:spacing w:val="31"/>
                              <w:sz w:val="17"/>
                            </w:rPr>
                            <w:t xml:space="preserve"> </w:t>
                          </w:r>
                          <w:r>
                            <w:rPr>
                              <w:rFonts w:ascii="Times New Roman"/>
                              <w:sz w:val="17"/>
                            </w:rPr>
                            <w:t>are</w:t>
                          </w:r>
                        </w:p>
                        <w:p w14:paraId="29E4BD5B" w14:textId="77777777" w:rsidR="00BA0F88" w:rsidRDefault="00BA0F88">
                          <w:pPr>
                            <w:ind w:left="124" w:right="122"/>
                            <w:jc w:val="center"/>
                            <w:rPr>
                              <w:rFonts w:ascii="Times New Roman" w:hAnsi="Times New Roman"/>
                              <w:sz w:val="17"/>
                              <w:szCs w:val="17"/>
                            </w:rPr>
                          </w:pPr>
                          <w:r>
                            <w:rPr>
                              <w:rFonts w:ascii="Times New Roman"/>
                              <w:sz w:val="17"/>
                            </w:rPr>
                            <w:t>you experiencing the greatest need for new digital</w:t>
                          </w:r>
                          <w:r>
                            <w:rPr>
                              <w:rFonts w:ascii="Times New Roman"/>
                              <w:spacing w:val="24"/>
                              <w:sz w:val="17"/>
                            </w:rPr>
                            <w:t xml:space="preserve"> </w:t>
                          </w:r>
                          <w:r>
                            <w:rPr>
                              <w:rFonts w:ascii="Times New Roman"/>
                              <w:sz w:val="17"/>
                            </w:rPr>
                            <w:t>skills?</w:t>
                          </w:r>
                        </w:p>
                        <w:p w14:paraId="47411736" w14:textId="77777777" w:rsidR="00BA0F88" w:rsidRDefault="00BA0F88">
                          <w:pPr>
                            <w:spacing w:before="85" w:line="192" w:lineRule="exact"/>
                            <w:jc w:val="center"/>
                            <w:rPr>
                              <w:rFonts w:ascii="Times New Roman" w:hAnsi="Times New Roman"/>
                              <w:sz w:val="17"/>
                              <w:szCs w:val="17"/>
                            </w:rPr>
                          </w:pPr>
                          <w:r>
                            <w:rPr>
                              <w:rFonts w:ascii="Times New Roman"/>
                              <w:sz w:val="17"/>
                            </w:rPr>
                            <w:t>Need for new digital</w:t>
                          </w:r>
                          <w:r>
                            <w:rPr>
                              <w:rFonts w:ascii="Times New Roman"/>
                              <w:spacing w:val="24"/>
                              <w:sz w:val="17"/>
                            </w:rPr>
                            <w:t xml:space="preserve"> </w:t>
                          </w:r>
                          <w:r>
                            <w:rPr>
                              <w:rFonts w:ascii="Times New Roman"/>
                              <w:sz w:val="17"/>
                            </w:rPr>
                            <w:t>skills</w:t>
                          </w:r>
                        </w:p>
                      </w:txbxContent>
                    </v:textbox>
                  </v:shape>
                  <v:shape id="Text Box 156" o:spid="_x0000_s1686" type="#_x0000_t202" style="position:absolute;left:6782;top:158;width:2577;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" filled="f" stroked="f">
                    <v:textbox inset="0,0,0,0">
                      <w:txbxContent>
                        <w:p w14:paraId="37A709E4" w14:textId="77777777" w:rsidR="00BA0F88" w:rsidRDefault="00BA0F88">
                          <w:pPr>
                            <w:spacing w:line="175" w:lineRule="exact"/>
                            <w:jc w:val="center"/>
                            <w:rPr>
                              <w:rFonts w:ascii="Times New Roman" w:hAnsi="Times New Roman"/>
                              <w:sz w:val="17"/>
                              <w:szCs w:val="17"/>
                            </w:rPr>
                          </w:pPr>
                          <w:r>
                            <w:rPr>
                              <w:rFonts w:ascii="Times New Roman"/>
                              <w:sz w:val="17"/>
                            </w:rPr>
                            <w:t>Which occupational category are</w:t>
                          </w:r>
                          <w:r>
                            <w:rPr>
                              <w:rFonts w:ascii="Times New Roman"/>
                              <w:spacing w:val="34"/>
                              <w:sz w:val="17"/>
                            </w:rPr>
                            <w:t xml:space="preserve"> </w:t>
                          </w:r>
                          <w:r>
                            <w:rPr>
                              <w:rFonts w:ascii="Times New Roman"/>
                              <w:sz w:val="17"/>
                            </w:rPr>
                            <w:t>you</w:t>
                          </w:r>
                        </w:p>
                        <w:p w14:paraId="1E33415A" w14:textId="77777777" w:rsidR="00BA0F88" w:rsidRDefault="00BA0F88">
                          <w:pPr>
                            <w:spacing w:line="195" w:lineRule="exact"/>
                            <w:jc w:val="center"/>
                            <w:rPr>
                              <w:rFonts w:ascii="Times New Roman" w:hAnsi="Times New Roman"/>
                              <w:sz w:val="17"/>
                              <w:szCs w:val="17"/>
                            </w:rPr>
                          </w:pPr>
                          <w:r>
                            <w:rPr>
                              <w:rFonts w:ascii="Times New Roman"/>
                              <w:sz w:val="17"/>
                            </w:rPr>
                            <w:t>experiencing digital skill</w:t>
                          </w:r>
                          <w:r>
                            <w:rPr>
                              <w:rFonts w:ascii="Times New Roman"/>
                              <w:spacing w:val="34"/>
                              <w:sz w:val="17"/>
                            </w:rPr>
                            <w:t xml:space="preserve"> </w:t>
                          </w:r>
                          <w:r>
                            <w:rPr>
                              <w:rFonts w:ascii="Times New Roman"/>
                              <w:sz w:val="17"/>
                            </w:rPr>
                            <w:t>shortages?</w:t>
                          </w:r>
                        </w:p>
                        <w:p w14:paraId="2F5EE526" w14:textId="77777777" w:rsidR="00BA0F88" w:rsidRDefault="00BA0F88">
                          <w:pPr>
                            <w:spacing w:before="9"/>
                            <w:rPr>
                              <w:rFonts w:ascii="Arial" w:eastAsia="Arial" w:hAnsi="Arial" w:cs="Arial"/>
                              <w:b/>
                              <w:bCs/>
                              <w:sz w:val="15"/>
                              <w:szCs w:val="15"/>
                            </w:rPr>
                          </w:pPr>
                        </w:p>
                        <w:p w14:paraId="6689B945" w14:textId="77777777" w:rsidR="00BA0F88" w:rsidRDefault="00BA0F88">
                          <w:pPr>
                            <w:spacing w:line="192" w:lineRule="exact"/>
                            <w:jc w:val="center"/>
                            <w:rPr>
                              <w:rFonts w:ascii="Times New Roman" w:hAnsi="Times New Roman"/>
                              <w:sz w:val="17"/>
                              <w:szCs w:val="17"/>
                            </w:rPr>
                          </w:pPr>
                          <w:r>
                            <w:rPr>
                              <w:rFonts w:ascii="Times New Roman"/>
                              <w:sz w:val="17"/>
                            </w:rPr>
                            <w:t>Shortage of digital</w:t>
                          </w:r>
                          <w:r>
                            <w:rPr>
                              <w:rFonts w:ascii="Times New Roman"/>
                              <w:spacing w:val="22"/>
                              <w:sz w:val="17"/>
                            </w:rPr>
                            <w:t xml:space="preserve"> </w:t>
                          </w:r>
                          <w:r>
                            <w:rPr>
                              <w:rFonts w:ascii="Times New Roman"/>
                              <w:sz w:val="17"/>
                            </w:rPr>
                            <w:t>skills</w:t>
                          </w:r>
                        </w:p>
                      </w:txbxContent>
                    </v:textbox>
                  </v:shape>
                  <v:shape id="Text Box 157" o:spid="_x0000_s1687" type="#_x0000_t202" style="position:absolute;left:92;top:1020;width:2942;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" filled="f" stroked="f">
                    <v:textbox inset="0,0,0,0">
                      <w:txbxContent>
                        <w:p w14:paraId="1DF9DE59" w14:textId="77777777" w:rsidR="00BA0F88" w:rsidRDefault="00BA0F88">
                          <w:pPr>
                            <w:spacing w:line="176" w:lineRule="exact"/>
                            <w:rPr>
                              <w:rFonts w:ascii="Times New Roman" w:hAnsi="Times New Roman"/>
                              <w:sz w:val="17"/>
                              <w:szCs w:val="17"/>
                            </w:rPr>
                          </w:pPr>
                          <w:r>
                            <w:rPr>
                              <w:rFonts w:ascii="Times New Roman"/>
                              <w:sz w:val="17"/>
                            </w:rPr>
                            <w:t>Managers</w:t>
                          </w:r>
                        </w:p>
                        <w:p w14:paraId="15D3B9B4" w14:textId="77777777" w:rsidR="00BA0F88" w:rsidRDefault="00BA0F88">
                          <w:pPr>
                            <w:spacing w:before="95"/>
                            <w:rPr>
                              <w:rFonts w:ascii="Times New Roman" w:hAnsi="Times New Roman"/>
                              <w:sz w:val="17"/>
                              <w:szCs w:val="17"/>
                            </w:rPr>
                          </w:pPr>
                          <w:r>
                            <w:rPr>
                              <w:rFonts w:ascii="Times New Roman"/>
                              <w:sz w:val="17"/>
                            </w:rPr>
                            <w:t>Professionals</w:t>
                          </w:r>
                        </w:p>
                        <w:p w14:paraId="7687D8CC" w14:textId="77777777" w:rsidR="00BA0F88" w:rsidRDefault="00BA0F88">
                          <w:pPr>
                            <w:spacing w:before="95" w:line="357" w:lineRule="auto"/>
                            <w:rPr>
                              <w:rFonts w:ascii="Times New Roman" w:hAnsi="Times New Roman"/>
                              <w:sz w:val="17"/>
                              <w:szCs w:val="17"/>
                            </w:rPr>
                          </w:pPr>
                          <w:r>
                            <w:rPr>
                              <w:rFonts w:ascii="Times New Roman"/>
                              <w:sz w:val="17"/>
                            </w:rPr>
                            <w:t xml:space="preserve">Technicians and Trades workers Community and personal services workers </w:t>
                          </w:r>
                          <w:proofErr w:type="gramStart"/>
                          <w:r>
                            <w:rPr>
                              <w:rFonts w:ascii="Times New Roman"/>
                              <w:sz w:val="17"/>
                            </w:rPr>
                            <w:t>Clerical  and</w:t>
                          </w:r>
                          <w:proofErr w:type="gramEnd"/>
                          <w:r>
                            <w:rPr>
                              <w:rFonts w:ascii="Times New Roman"/>
                              <w:sz w:val="17"/>
                            </w:rPr>
                            <w:t xml:space="preserve">  Administrative  Workers Sales</w:t>
                          </w:r>
                          <w:r>
                            <w:rPr>
                              <w:rFonts w:ascii="Times New Roman"/>
                              <w:spacing w:val="13"/>
                              <w:sz w:val="17"/>
                            </w:rPr>
                            <w:t xml:space="preserve"> </w:t>
                          </w:r>
                          <w:r>
                            <w:rPr>
                              <w:rFonts w:ascii="Times New Roman"/>
                              <w:sz w:val="17"/>
                            </w:rPr>
                            <w:t>workers</w:t>
                          </w:r>
                        </w:p>
                        <w:p w14:paraId="549502F8" w14:textId="77777777" w:rsidR="00BA0F88" w:rsidRDefault="00BA0F88">
                          <w:pPr>
                            <w:spacing w:before="3" w:line="357" w:lineRule="auto"/>
                            <w:ind w:right="694"/>
                            <w:rPr>
                              <w:rFonts w:ascii="Times New Roman" w:hAnsi="Times New Roman"/>
                              <w:sz w:val="17"/>
                              <w:szCs w:val="17"/>
                            </w:rPr>
                          </w:pPr>
                          <w:r>
                            <w:rPr>
                              <w:rFonts w:ascii="Times New Roman"/>
                              <w:sz w:val="17"/>
                            </w:rPr>
                            <w:t>Machinery operators and drivers Labourers</w:t>
                          </w:r>
                        </w:p>
                        <w:p w14:paraId="739FBD7B" w14:textId="77777777" w:rsidR="00BA0F88" w:rsidRDefault="00BA0F88">
                          <w:pPr>
                            <w:spacing w:before="3" w:line="192" w:lineRule="exact"/>
                            <w:rPr>
                              <w:rFonts w:ascii="Times New Roman" w:hAnsi="Times New Roman"/>
                              <w:sz w:val="17"/>
                              <w:szCs w:val="17"/>
                            </w:rPr>
                          </w:pPr>
                          <w:r>
                            <w:rPr>
                              <w:rFonts w:ascii="Times New Roman"/>
                              <w:sz w:val="17"/>
                            </w:rPr>
                            <w:t xml:space="preserve">Others </w:t>
                          </w:r>
                          <w:proofErr w:type="gramStart"/>
                          <w:r>
                            <w:rPr>
                              <w:rFonts w:ascii="Times New Roman"/>
                              <w:sz w:val="17"/>
                            </w:rPr>
                            <w:t>( please</w:t>
                          </w:r>
                          <w:proofErr w:type="gramEnd"/>
                          <w:r>
                            <w:rPr>
                              <w:rFonts w:ascii="Times New Roman"/>
                              <w:spacing w:val="21"/>
                              <w:sz w:val="17"/>
                            </w:rPr>
                            <w:t xml:space="preserve"> </w:t>
                          </w:r>
                          <w:r>
                            <w:rPr>
                              <w:rFonts w:ascii="Times New Roman"/>
                              <w:sz w:val="17"/>
                            </w:rPr>
                            <w:t>specify</w:t>
                          </w:r>
                        </w:p>
                      </w:txbxContent>
                    </v:textbox>
                  </v:shape>
                </v:group>
                <w10:anchorlock/>
              </v:group>
            </w:pict>
          </mc:Fallback>
        </mc:AlternateContent>
      </w:r>
    </w:p>
    <w:p w14:paraId="0D37D768" w14:textId="77777777" w:rsidR="00086589" w:rsidRPr="006265AF" w:rsidRDefault="00086589">
      <w:pPr>
        <w:ind w:left="477"/>
        <w:rPr>
          <w:rFonts w:ascii="Arial" w:eastAsia="Arial" w:hAnsi="Arial" w:cs="Arial"/>
          <w:sz w:val="20"/>
        </w:rPr>
      </w:pPr>
    </w:p>
    <w:p w14:paraId="6C2C45A4" w14:textId="77777777" w:rsidR="00F608A2" w:rsidRPr="006265AF" w:rsidRDefault="00F608A2">
      <w:pPr>
        <w:rPr>
          <w:rFonts w:ascii="Arial" w:eastAsia="Arial" w:hAnsi="Arial" w:cs="Arial"/>
          <w:b/>
          <w:bCs/>
          <w:sz w:val="20"/>
        </w:rPr>
      </w:pPr>
    </w:p>
    <w:p w14:paraId="3E6D3018" w14:textId="77777777" w:rsidR="00F608A2" w:rsidRDefault="00F608A2">
      <w:pPr>
        <w:ind w:left="181"/>
        <w:rPr>
          <w:rFonts w:ascii="Arial" w:eastAsia="Arial" w:hAnsi="Arial" w:cs="Arial"/>
          <w:sz w:val="10"/>
          <w:szCs w:val="10"/>
        </w:rPr>
      </w:pPr>
      <w:r w:rsidRPr="00647D01">
        <w:rPr>
          <w:rFonts w:ascii="Arial"/>
          <w:w w:val="105"/>
          <w:sz w:val="10"/>
        </w:rPr>
        <w:t>Australian</w:t>
      </w:r>
      <w:r w:rsidRPr="00647D01">
        <w:rPr>
          <w:rFonts w:ascii="Arial"/>
          <w:spacing w:val="-10"/>
          <w:w w:val="105"/>
          <w:sz w:val="10"/>
        </w:rPr>
        <w:t xml:space="preserve"> </w:t>
      </w:r>
      <w:r w:rsidRPr="00647D01">
        <w:rPr>
          <w:rFonts w:ascii="Arial"/>
          <w:w w:val="105"/>
          <w:sz w:val="10"/>
        </w:rPr>
        <w:t>Workforce</w:t>
      </w:r>
      <w:r w:rsidRPr="00647D01">
        <w:rPr>
          <w:rFonts w:ascii="Arial"/>
          <w:spacing w:val="-10"/>
          <w:w w:val="105"/>
          <w:sz w:val="10"/>
        </w:rPr>
        <w:t xml:space="preserve"> </w:t>
      </w:r>
      <w:r w:rsidRPr="00647D01">
        <w:rPr>
          <w:rFonts w:ascii="Arial"/>
          <w:w w:val="105"/>
          <w:sz w:val="10"/>
        </w:rPr>
        <w:t>Digital</w:t>
      </w:r>
      <w:r w:rsidRPr="00647D01">
        <w:rPr>
          <w:rFonts w:ascii="Arial"/>
          <w:spacing w:val="-10"/>
          <w:w w:val="105"/>
          <w:sz w:val="10"/>
        </w:rPr>
        <w:t xml:space="preserve"> </w:t>
      </w:r>
      <w:r w:rsidRPr="00647D01">
        <w:rPr>
          <w:rFonts w:ascii="Arial"/>
          <w:w w:val="105"/>
          <w:sz w:val="10"/>
        </w:rPr>
        <w:t>Skills</w:t>
      </w:r>
    </w:p>
    <w:p w14:paraId="01043D67" w14:textId="0BE30BC3" w:rsidR="00C83F09" w:rsidRPr="00F17DF4" w:rsidRDefault="00C83F09" w:rsidP="00C83F09">
      <w:pPr>
        <w:spacing w:before="0" w:line="240" w:lineRule="auto"/>
      </w:pPr>
    </w:p>
    <w:sectPr w:rsidR="00C83F09" w:rsidRPr="00F17DF4">
      <w:headerReference w:type="even" r:id="rId128"/>
      <w:headerReference w:type="default" r:id="rId129"/>
      <w:pgSz w:w="11900" w:h="16840"/>
      <w:pgMar w:top="460" w:right="420" w:bottom="460" w:left="420" w:header="270" w:footer="2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C01CD" w14:textId="77777777" w:rsidR="00BA0F88" w:rsidRDefault="00BA0F88">
      <w:r>
        <w:separator/>
      </w:r>
    </w:p>
  </w:endnote>
  <w:endnote w:type="continuationSeparator" w:id="0">
    <w:p w14:paraId="7EF78E26" w14:textId="77777777" w:rsidR="00BA0F88" w:rsidRDefault="00BA0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FE6AA" w14:textId="4BCDA68C" w:rsidR="00BA0F88" w:rsidRPr="00E43743" w:rsidRDefault="00BA0F88" w:rsidP="00E43743">
    <w:pPr>
      <w:pStyle w:val="Footer"/>
      <w:ind w:right="360" w:firstLine="360"/>
      <w:jc w:val="right"/>
      <w:rPr>
        <w:b/>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D456C" w14:textId="1A6403A9" w:rsidR="00BA0F88" w:rsidRDefault="00BA0F88">
    <w:pPr>
      <w:spacing w:line="14" w:lineRule="auto"/>
      <w:rPr>
        <w:sz w:val="20"/>
      </w:rPr>
    </w:pPr>
    <w:r>
      <w:rPr>
        <w:noProof/>
        <w:sz w:val="22"/>
        <w:szCs w:val="22"/>
        <w:lang w:val="en-US"/>
      </w:rPr>
      <mc:AlternateContent>
        <mc:Choice Requires="wps">
          <w:drawing>
            <wp:anchor distT="0" distB="0" distL="114300" distR="114300" simplePos="0" relativeHeight="251682816" behindDoc="1" locked="0" layoutInCell="1" allowOverlap="1" wp14:anchorId="350AA677" wp14:editId="4A913D8E">
              <wp:simplePos x="0" y="0"/>
              <wp:positionH relativeFrom="page">
                <wp:posOffset>7053580</wp:posOffset>
              </wp:positionH>
              <wp:positionV relativeFrom="page">
                <wp:posOffset>10382250</wp:posOffset>
              </wp:positionV>
              <wp:extent cx="179705" cy="1270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01D572" w14:textId="77777777" w:rsidR="00BA0F88" w:rsidRDefault="00BA0F8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55</w:t>
                          </w:r>
                          <w:r>
                            <w:fldChar w:fldCharType="end"/>
                          </w:r>
                          <w:r>
                            <w:rPr>
                              <w:rFonts w:ascii="Arial"/>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0AA677" id="_x0000_t202" coordsize="21600,21600" o:spt="202" path="m,l,21600r21600,l21600,xe">
              <v:stroke joinstyle="miter"/>
              <v:path gradientshapeok="t" o:connecttype="rect"/>
            </v:shapetype>
            <v:shape id="_x0000_s1695" type="#_x0000_t202" style="position:absolute;margin-left:555.4pt;margin-top:817.5pt;width:14.15pt;height:1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" filled="f" stroked="f">
              <v:textbox inset="0,0,0,0">
                <w:txbxContent>
                  <w:p w14:paraId="7F01D572" w14:textId="77777777" w:rsidR="00BA0F88" w:rsidRDefault="00BA0F8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55</w:t>
                    </w:r>
                    <w:r>
                      <w:fldChar w:fldCharType="end"/>
                    </w:r>
                    <w:r>
                      <w:rPr>
                        <w:rFonts w:ascii="Arial"/>
                        <w:sz w:val="16"/>
                      </w:rPr>
                      <w:t>/8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98741920"/>
      <w:docPartObj>
        <w:docPartGallery w:val="Page Numbers (Bottom of Page)"/>
        <w:docPartUnique/>
      </w:docPartObj>
    </w:sdtPr>
    <w:sdtEndPr>
      <w:rPr>
        <w:rStyle w:val="PageNumber"/>
      </w:rPr>
    </w:sdtEndPr>
    <w:sdtContent>
      <w:p w14:paraId="1244AABF" w14:textId="6E21C3FB" w:rsidR="00BA0F88" w:rsidRDefault="00BA0F88" w:rsidP="006265AF">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1C291F51" w14:textId="77777777" w:rsidR="00BA0F88" w:rsidRDefault="00BA0F88" w:rsidP="00363A3E">
    <w:pPr>
      <w:pStyle w:val="Footer"/>
      <w:ind w:right="360" w:firstLine="360"/>
    </w:pPr>
    <w:r>
      <w:rPr>
        <w:noProof/>
        <w:lang w:val="en-US"/>
      </w:rPr>
      <mc:AlternateContent>
        <mc:Choice Requires="wps">
          <w:drawing>
            <wp:anchor distT="0" distB="0" distL="114300" distR="114300" simplePos="0" relativeHeight="251656704" behindDoc="0" locked="0" layoutInCell="1" allowOverlap="1" wp14:anchorId="5966B76F" wp14:editId="549815BC">
              <wp:simplePos x="0" y="0"/>
              <wp:positionH relativeFrom="column">
                <wp:posOffset>-264160</wp:posOffset>
              </wp:positionH>
              <wp:positionV relativeFrom="paragraph">
                <wp:posOffset>-10161270</wp:posOffset>
              </wp:positionV>
              <wp:extent cx="1104900" cy="10769600"/>
              <wp:effectExtent l="2540" t="1905"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7696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48FD47" w14:textId="77777777" w:rsidR="00BA0F88" w:rsidRPr="00A9334E" w:rsidRDefault="00BA0F88"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14:paraId="15294BD0" w14:textId="77777777" w:rsidR="00BA0F88" w:rsidRDefault="00BA0F88" w:rsidP="00940830"/>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6B76F" id="_x0000_t202" coordsize="21600,21600" o:spt="202" path="m,l,21600r21600,l21600,xe">
              <v:stroke joinstyle="miter"/>
              <v:path gradientshapeok="t" o:connecttype="rect"/>
            </v:shapetype>
            <v:shape id="Text Box 5" o:spid="_x0000_s1688" type="#_x0000_t202" style="position:absolute;left:0;text-align:left;margin-left:-20.8pt;margin-top:-800.1pt;width:87pt;height:8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" filled="f" stroked="f">
              <v:textbox style="layout-flow:vertical;mso-layout-flow-alt:bottom-to-top">
                <w:txbxContent>
                  <w:p w14:paraId="1248FD47" w14:textId="77777777" w:rsidR="00BA0F88" w:rsidRPr="00A9334E" w:rsidRDefault="00BA0F88" w:rsidP="00940830">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14:paraId="15294BD0" w14:textId="77777777" w:rsidR="00BA0F88" w:rsidRDefault="00BA0F88" w:rsidP="00940830"/>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CDC0" w14:textId="5BE1D296" w:rsidR="00BA0F88" w:rsidRDefault="00BA0F88">
    <w:pPr>
      <w:pStyle w:val="Footer"/>
    </w:pPr>
  </w:p>
  <w:p w14:paraId="5347F6C2" w14:textId="77777777" w:rsidR="00BA0F88" w:rsidRDefault="00BA0F88" w:rsidP="00E43743">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04911361"/>
      <w:docPartObj>
        <w:docPartGallery w:val="Page Numbers (Bottom of Page)"/>
        <w:docPartUnique/>
      </w:docPartObj>
    </w:sdtPr>
    <w:sdtEndPr>
      <w:rPr>
        <w:rStyle w:val="PageNumber"/>
      </w:rPr>
    </w:sdtEndPr>
    <w:sdtContent>
      <w:p w14:paraId="417361DB" w14:textId="77777777" w:rsidR="00BA0F88" w:rsidRDefault="00BA0F88" w:rsidP="006265AF">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027DF78A" w14:textId="5A88D552" w:rsidR="00BA0F88" w:rsidRPr="006265AF" w:rsidRDefault="00BA0F88" w:rsidP="006265AF">
    <w:pPr>
      <w:pStyle w:val="Footer"/>
      <w:ind w:right="72" w:firstLine="360"/>
      <w:jc w:val="right"/>
      <w:rPr>
        <w:b/>
      </w:rPr>
    </w:pPr>
    <w:r w:rsidRPr="003A38A7">
      <w:rPr>
        <w:b/>
      </w:rPr>
      <w:t>Case Studies and Survey Findings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74775700"/>
      <w:docPartObj>
        <w:docPartGallery w:val="Page Numbers (Bottom of Page)"/>
        <w:docPartUnique/>
      </w:docPartObj>
    </w:sdtPr>
    <w:sdtEndPr>
      <w:rPr>
        <w:rStyle w:val="PageNumber"/>
      </w:rPr>
    </w:sdtEndPr>
    <w:sdtContent>
      <w:p w14:paraId="30C89271" w14:textId="77777777" w:rsidR="00BA0F88" w:rsidRDefault="00BA0F88" w:rsidP="006265AF">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45</w:t>
        </w:r>
        <w:r>
          <w:rPr>
            <w:rStyle w:val="PageNumber"/>
          </w:rPr>
          <w:fldChar w:fldCharType="end"/>
        </w:r>
      </w:p>
    </w:sdtContent>
  </w:sdt>
  <w:p w14:paraId="19A6D298" w14:textId="56A444C2" w:rsidR="00BA0F88" w:rsidRDefault="00BA0F88" w:rsidP="006265AF">
    <w:pPr>
      <w:pStyle w:val="Footer"/>
      <w:ind w:right="360"/>
    </w:pPr>
    <w:r>
      <w:rPr>
        <w:b/>
      </w:rPr>
      <w:t>NCVER</w:t>
    </w:r>
    <w:r>
      <w:rPr>
        <w:noProof/>
        <w:lang w:val="en-GB" w:eastAsia="en-GB"/>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25083026"/>
      <w:docPartObj>
        <w:docPartGallery w:val="Page Numbers (Bottom of Page)"/>
        <w:docPartUnique/>
      </w:docPartObj>
    </w:sdtPr>
    <w:sdtEndPr>
      <w:rPr>
        <w:rStyle w:val="PageNumber"/>
      </w:rPr>
    </w:sdtEndPr>
    <w:sdtContent>
      <w:p w14:paraId="40759E37" w14:textId="2EE0485C" w:rsidR="00BA0F88" w:rsidRDefault="00BA0F88" w:rsidP="006265AF">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7E4862" w14:textId="65DB73B6" w:rsidR="00BA0F88" w:rsidRDefault="00BA0F88" w:rsidP="00363A3E">
    <w:pPr>
      <w:pStyle w:val="Footer"/>
      <w:ind w:right="360" w:firstLine="360"/>
    </w:pPr>
    <w:r>
      <w:rPr>
        <w:b/>
      </w:rPr>
      <w:t>NCVER</w:t>
    </w:r>
  </w:p>
  <w:p w14:paraId="53ABAC7F" w14:textId="77777777" w:rsidR="00BA0F88" w:rsidRDefault="00BA0F88" w:rsidP="00363A3E">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D964D" w14:textId="7769BFAE" w:rsidR="00BA0F88" w:rsidRPr="008E6C3A" w:rsidRDefault="00BA0F88" w:rsidP="008E6C3A">
    <w:pPr>
      <w:pStyle w:val="Footer"/>
      <w:tabs>
        <w:tab w:val="clear" w:pos="8505"/>
        <w:tab w:val="right" w:pos="8789"/>
      </w:tabs>
      <w:ind w:left="-1134"/>
      <w:rPr>
        <w:b/>
      </w:rPr>
    </w:pPr>
    <w:r w:rsidRPr="008E6C3A">
      <w:rPr>
        <w:rStyle w:val="PageNumber"/>
        <w:color w:val="000000" w:themeColor="text1"/>
      </w:rPr>
      <w:fldChar w:fldCharType="begin"/>
    </w:r>
    <w:r w:rsidRPr="008E6C3A">
      <w:rPr>
        <w:rStyle w:val="PageNumber"/>
        <w:color w:val="000000" w:themeColor="text1"/>
      </w:rPr>
      <w:instrText xml:space="preserve"> PAGE </w:instrText>
    </w:r>
    <w:r w:rsidRPr="008E6C3A">
      <w:rPr>
        <w:rStyle w:val="PageNumber"/>
        <w:color w:val="000000" w:themeColor="text1"/>
      </w:rPr>
      <w:fldChar w:fldCharType="separate"/>
    </w:r>
    <w:r>
      <w:rPr>
        <w:rStyle w:val="PageNumber"/>
        <w:noProof/>
        <w:color w:val="000000" w:themeColor="text1"/>
      </w:rPr>
      <w:t>46</w:t>
    </w:r>
    <w:r w:rsidRPr="008E6C3A">
      <w:rPr>
        <w:rStyle w:val="PageNumber"/>
        <w:color w:val="000000" w:themeColor="text1"/>
      </w:rPr>
      <w:fldChar w:fldCharType="end"/>
    </w:r>
    <w:r>
      <w:rPr>
        <w:rStyle w:val="PageNumber"/>
        <w:color w:val="000000" w:themeColor="text1"/>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F3279" w14:textId="2DFDF842" w:rsidR="00BA0F88" w:rsidRPr="009775C7" w:rsidRDefault="00BA0F88" w:rsidP="008E6C3A">
    <w:pPr>
      <w:pStyle w:val="Footer"/>
      <w:tabs>
        <w:tab w:val="clear" w:pos="8505"/>
        <w:tab w:val="right" w:pos="10206"/>
      </w:tabs>
      <w:jc w:val="right"/>
      <w:rPr>
        <w:color w:val="FFFFFF" w:themeColor="background1"/>
      </w:rPr>
    </w:pPr>
    <w:r w:rsidRPr="009775C7">
      <w:tab/>
    </w:r>
    <w:r w:rsidRPr="00513938">
      <w:rPr>
        <w:rStyle w:val="PageNumber"/>
        <w:b/>
        <w:color w:val="000000" w:themeColor="text1"/>
      </w:rPr>
      <w:fldChar w:fldCharType="begin"/>
    </w:r>
    <w:r w:rsidRPr="00513938">
      <w:rPr>
        <w:rStyle w:val="PageNumber"/>
        <w:color w:val="000000" w:themeColor="text1"/>
      </w:rPr>
      <w:instrText xml:space="preserve"> PAGE </w:instrText>
    </w:r>
    <w:r w:rsidRPr="00513938">
      <w:rPr>
        <w:rStyle w:val="PageNumber"/>
        <w:b/>
        <w:color w:val="000000" w:themeColor="text1"/>
      </w:rPr>
      <w:fldChar w:fldCharType="separate"/>
    </w:r>
    <w:r>
      <w:rPr>
        <w:rStyle w:val="PageNumber"/>
        <w:noProof/>
        <w:color w:val="000000" w:themeColor="text1"/>
      </w:rPr>
      <w:t>47</w:t>
    </w:r>
    <w:r w:rsidRPr="00513938">
      <w:rPr>
        <w:rStyle w:val="PageNumber"/>
        <w:b/>
        <w:color w:val="000000" w:themeColor="text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6D1CA" w14:textId="72A761E8" w:rsidR="00BA0F88" w:rsidRDefault="00BA0F88">
    <w:pPr>
      <w:spacing w:line="14" w:lineRule="auto"/>
      <w:rPr>
        <w:sz w:val="20"/>
      </w:rPr>
    </w:pPr>
    <w:r>
      <w:rPr>
        <w:noProof/>
        <w:sz w:val="22"/>
        <w:szCs w:val="22"/>
        <w:lang w:val="en-US"/>
      </w:rPr>
      <mc:AlternateContent>
        <mc:Choice Requires="wps">
          <w:drawing>
            <wp:anchor distT="0" distB="0" distL="114300" distR="114300" simplePos="0" relativeHeight="251684864" behindDoc="1" locked="0" layoutInCell="1" allowOverlap="1" wp14:anchorId="11D47416" wp14:editId="4899A935">
              <wp:simplePos x="0" y="0"/>
              <wp:positionH relativeFrom="page">
                <wp:posOffset>7053580</wp:posOffset>
              </wp:positionH>
              <wp:positionV relativeFrom="page">
                <wp:posOffset>10382250</wp:posOffset>
              </wp:positionV>
              <wp:extent cx="179705" cy="12700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2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D8AD78" w14:textId="77777777" w:rsidR="00BA0F88" w:rsidRDefault="00BA0F8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54</w:t>
                          </w:r>
                          <w:r>
                            <w:fldChar w:fldCharType="end"/>
                          </w:r>
                          <w:r>
                            <w:rPr>
                              <w:rFonts w:ascii="Arial"/>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D47416" id="_x0000_t202" coordsize="21600,21600" o:spt="202" path="m,l,21600r21600,l21600,xe">
              <v:stroke joinstyle="miter"/>
              <v:path gradientshapeok="t" o:connecttype="rect"/>
            </v:shapetype>
            <v:shape id="Text Box 7" o:spid="_x0000_s1694" type="#_x0000_t202" style="position:absolute;margin-left:555.4pt;margin-top:817.5pt;width:14.15pt;height:10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" filled="f" stroked="f">
              <v:textbox inset="0,0,0,0">
                <w:txbxContent>
                  <w:p w14:paraId="1DD8AD78" w14:textId="77777777" w:rsidR="00BA0F88" w:rsidRDefault="00BA0F88">
                    <w:pPr>
                      <w:spacing w:line="184" w:lineRule="exact"/>
                      <w:ind w:left="40"/>
                      <w:rPr>
                        <w:rFonts w:ascii="Arial" w:eastAsia="Arial" w:hAnsi="Arial" w:cs="Arial"/>
                        <w:sz w:val="16"/>
                        <w:szCs w:val="16"/>
                      </w:rPr>
                    </w:pPr>
                    <w:r>
                      <w:fldChar w:fldCharType="begin"/>
                    </w:r>
                    <w:r>
                      <w:rPr>
                        <w:rFonts w:ascii="Arial"/>
                        <w:sz w:val="16"/>
                      </w:rPr>
                      <w:instrText xml:space="preserve"> PAGE </w:instrText>
                    </w:r>
                    <w:r>
                      <w:fldChar w:fldCharType="separate"/>
                    </w:r>
                    <w:r>
                      <w:rPr>
                        <w:rFonts w:ascii="Arial"/>
                        <w:noProof/>
                        <w:sz w:val="16"/>
                      </w:rPr>
                      <w:t>54</w:t>
                    </w:r>
                    <w:r>
                      <w:fldChar w:fldCharType="end"/>
                    </w:r>
                    <w:r>
                      <w:rPr>
                        <w:rFonts w:ascii="Arial"/>
                        <w:sz w:val="16"/>
                      </w:rP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04EE5" w14:textId="77777777" w:rsidR="00BA0F88" w:rsidRDefault="00BA0F88">
      <w:r>
        <w:separator/>
      </w:r>
    </w:p>
  </w:footnote>
  <w:footnote w:type="continuationSeparator" w:id="0">
    <w:p w14:paraId="5C2E49E3" w14:textId="77777777" w:rsidR="00BA0F88" w:rsidRDefault="00BA0F88">
      <w:r>
        <w:continuationSeparator/>
      </w:r>
    </w:p>
  </w:footnote>
  <w:footnote w:id="1">
    <w:p w14:paraId="72EE5DB1" w14:textId="06BD03EF" w:rsidR="00BA0F88" w:rsidRDefault="00BA0F88">
      <w:pPr>
        <w:pStyle w:val="FootnoteText"/>
      </w:pPr>
      <w:r>
        <w:rPr>
          <w:rStyle w:val="FootnoteReference"/>
        </w:rPr>
        <w:footnoteRef/>
      </w:r>
      <w:r>
        <w:t xml:space="preserve"> </w:t>
      </w:r>
      <w:r w:rsidR="00A31CE4">
        <w:t xml:space="preserve">  </w:t>
      </w:r>
    </w:p>
  </w:footnote>
  <w:footnote w:id="2">
    <w:p w14:paraId="048A04A2" w14:textId="4720A467" w:rsidR="001A5046" w:rsidRPr="001A5046" w:rsidRDefault="001A5046" w:rsidP="001A5046">
      <w:pPr>
        <w:pStyle w:val="FootnoteText"/>
        <w:ind w:left="284" w:hanging="284"/>
        <w:rPr>
          <w:lang w:val="en-US"/>
        </w:rPr>
      </w:pPr>
      <w:r>
        <w:rPr>
          <w:rStyle w:val="FootnoteReference"/>
        </w:rPr>
        <w:footnoteRef/>
      </w:r>
      <w:r>
        <w:t xml:space="preserve"> </w:t>
      </w:r>
      <w:r>
        <w:rPr>
          <w:lang w:val="en-US"/>
        </w:rPr>
        <w:t>A qualitative data analysis software package.</w:t>
      </w:r>
    </w:p>
  </w:footnote>
  <w:footnote w:id="3">
    <w:p w14:paraId="3715AB6F" w14:textId="1CE5A40A" w:rsidR="00BA0F88" w:rsidRPr="00383195" w:rsidRDefault="00BA0F88">
      <w:pPr>
        <w:pStyle w:val="FootnoteText"/>
        <w:rPr>
          <w:lang w:val="en-US"/>
        </w:rPr>
      </w:pPr>
      <w:r>
        <w:rPr>
          <w:rStyle w:val="FootnoteReference"/>
        </w:rPr>
        <w:footnoteRef/>
      </w:r>
      <w:r>
        <w:t xml:space="preserve"> Australian Industry Standards (AIS) is a government-funded not-for-profit organisation that develops skills standards across a range of Australian industries (AIS, 2018).</w:t>
      </w:r>
    </w:p>
  </w:footnote>
  <w:footnote w:id="4">
    <w:p w14:paraId="490E6F07" w14:textId="45588CE3" w:rsidR="00BA0F88" w:rsidRPr="00B9304E" w:rsidRDefault="00BA0F88" w:rsidP="00C83F09">
      <w:pPr>
        <w:pStyle w:val="FootnoteText"/>
        <w:rPr>
          <w:lang w:val="en-US"/>
        </w:rPr>
      </w:pPr>
      <w:r>
        <w:rPr>
          <w:rStyle w:val="FootnoteReference"/>
        </w:rPr>
        <w:footnoteRef/>
      </w:r>
      <w:r>
        <w:t xml:space="preserve"> Australian Industry Standards (AIS) is a government-funded not-for-profit organisation that develops skills standards across a range of Australian industries, </w:t>
      </w:r>
      <w:r w:rsidRPr="00B808DB">
        <w:t>&lt;</w:t>
      </w:r>
      <w:hyperlink r:id="rId1" w:history="1">
        <w:r w:rsidRPr="00B808DB">
          <w:t>http://www.australianindustrystandards.org.au/about-us/</w:t>
        </w:r>
      </w:hyperlink>
      <w:r w:rsidRPr="00B808DB">
        <w:t>&gt;.</w:t>
      </w:r>
    </w:p>
  </w:footnote>
  <w:footnote w:id="5">
    <w:p w14:paraId="202D96CD" w14:textId="642338E6" w:rsidR="00BA0F88" w:rsidRDefault="00BA0F88">
      <w:pPr>
        <w:pStyle w:val="FootnoteText"/>
      </w:pPr>
      <w:r>
        <w:rPr>
          <w:rStyle w:val="FootnoteReference"/>
        </w:rPr>
        <w:footnoteRef/>
      </w:r>
      <w:r>
        <w:t xml:space="preserve"> Note that based on feedback from the AIS, and for better identification, on the survey, instead of Transport, Postal and Warehousing we used Transport, Logistics, Postal and Warehousing. Instead of Public Administration and Safety, we used Public Administration, Defence and Safety. For the sake of consistency, we use the ANZSIC classification in this report.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DB257" w14:textId="0DE4997B" w:rsidR="00BA0F88" w:rsidRDefault="00BA0F88">
    <w:pPr>
      <w:pStyle w:val="Header"/>
    </w:pPr>
    <w:r>
      <w:rPr>
        <w:noProof/>
        <w:lang w:eastAsia="en-AU"/>
      </w:rPr>
      <mc:AlternateContent>
        <mc:Choice Requires="wps">
          <w:drawing>
            <wp:anchor distT="0" distB="0" distL="114300" distR="114300" simplePos="0" relativeHeight="251691008" behindDoc="0" locked="0" layoutInCell="1" allowOverlap="1" wp14:anchorId="15E0B7C4" wp14:editId="7B4CE5E8">
              <wp:simplePos x="0" y="0"/>
              <wp:positionH relativeFrom="column">
                <wp:posOffset>0</wp:posOffset>
              </wp:positionH>
              <wp:positionV relativeFrom="paragraph">
                <wp:posOffset>-437846</wp:posOffset>
              </wp:positionV>
              <wp:extent cx="1104900" cy="107696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076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6D9B6" w14:textId="77777777" w:rsidR="00BA0F88" w:rsidRPr="00A9334E" w:rsidRDefault="00BA0F88" w:rsidP="003F3D42">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14:paraId="503AFF12" w14:textId="77777777" w:rsidR="00BA0F88" w:rsidRDefault="00BA0F88" w:rsidP="003F3D4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E0B7C4" id="_x0000_t202" coordsize="21600,21600" o:spt="202" path="m,l,21600r21600,l21600,xe">
              <v:stroke joinstyle="miter"/>
              <v:path gradientshapeok="t" o:connecttype="rect"/>
            </v:shapetype>
            <v:shape id="Text Box 11" o:spid="_x0000_s1689" type="#_x0000_t202" style="position:absolute;margin-left:0;margin-top:-34.5pt;width:87pt;height:8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" filled="f" stroked="f">
              <v:textbox style="layout-flow:vertical;mso-layout-flow-alt:bottom-to-top">
                <w:txbxContent>
                  <w:p w14:paraId="41E6D9B6" w14:textId="77777777" w:rsidR="00BA0F88" w:rsidRPr="00A9334E" w:rsidRDefault="00BA0F88" w:rsidP="003F3D42">
                    <w:pPr>
                      <w:spacing w:before="0" w:line="240" w:lineRule="auto"/>
                      <w:jc w:val="center"/>
                      <w:rPr>
                        <w:rFonts w:ascii="Tahoma" w:hAnsi="Tahoma" w:cs="Tahoma"/>
                        <w:color w:val="BFBFBF" w:themeColor="background1" w:themeShade="BF"/>
                        <w:sz w:val="120"/>
                        <w:szCs w:val="120"/>
                      </w:rPr>
                    </w:pPr>
                    <w:r w:rsidRPr="00A9334E">
                      <w:rPr>
                        <w:rFonts w:ascii="Tahoma" w:hAnsi="Tahoma" w:cs="Tahoma"/>
                        <w:color w:val="BFBFBF" w:themeColor="background1" w:themeShade="BF"/>
                        <w:sz w:val="120"/>
                        <w:szCs w:val="120"/>
                      </w:rPr>
                      <w:t>SUPPORT DOCUMENT</w:t>
                    </w:r>
                  </w:p>
                  <w:p w14:paraId="503AFF12" w14:textId="77777777" w:rsidR="00BA0F88" w:rsidRDefault="00BA0F88" w:rsidP="003F3D42"/>
                </w:txbxContent>
              </v:textbox>
            </v:shape>
          </w:pict>
        </mc:Fallback>
      </mc:AlternateContent>
    </w:r>
  </w:p>
  <w:p w14:paraId="5DCD7E64" w14:textId="77777777" w:rsidR="00BA0F88" w:rsidRDefault="00BA0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F9EB7" w14:textId="2ADD5344" w:rsidR="00BA0F88" w:rsidRDefault="00BA0F88">
    <w:pPr>
      <w:spacing w:line="14" w:lineRule="auto"/>
      <w:rPr>
        <w:sz w:val="20"/>
      </w:rPr>
    </w:pPr>
    <w:r>
      <w:rPr>
        <w:noProof/>
        <w:sz w:val="22"/>
        <w:szCs w:val="22"/>
        <w:lang w:val="en-US"/>
      </w:rPr>
      <mc:AlternateContent>
        <mc:Choice Requires="wps">
          <w:drawing>
            <wp:anchor distT="0" distB="0" distL="114300" distR="114300" simplePos="0" relativeHeight="251680768" behindDoc="1" locked="0" layoutInCell="1" allowOverlap="1" wp14:anchorId="4DE81F83" wp14:editId="75A08A0F">
              <wp:simplePos x="0" y="0"/>
              <wp:positionH relativeFrom="page">
                <wp:posOffset>3450590</wp:posOffset>
              </wp:positionH>
              <wp:positionV relativeFrom="page">
                <wp:posOffset>184150</wp:posOffset>
              </wp:positionV>
              <wp:extent cx="2044700" cy="273050"/>
              <wp:effectExtent l="2540" t="3175" r="63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273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D4FE43" w14:textId="77777777" w:rsidR="00BA0F88" w:rsidRDefault="00BA0F88">
                          <w:pPr>
                            <w:spacing w:line="184" w:lineRule="exact"/>
                            <w:ind w:left="20"/>
                            <w:rPr>
                              <w:rFonts w:ascii="Arial" w:eastAsia="Arial" w:hAnsi="Arial" w:cs="Arial"/>
                              <w:sz w:val="16"/>
                              <w:szCs w:val="16"/>
                            </w:rPr>
                          </w:pPr>
                          <w:r>
                            <w:rPr>
                              <w:rFonts w:ascii="Arial"/>
                              <w:sz w:val="16"/>
                            </w:rPr>
                            <w:t>Qualtrics Survey 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E81F83" id="_x0000_t202" coordsize="21600,21600" o:spt="202" path="m,l,21600r21600,l21600,xe">
              <v:stroke joinstyle="miter"/>
              <v:path gradientshapeok="t" o:connecttype="rect"/>
            </v:shapetype>
            <v:shape id="Text Box 12" o:spid="_x0000_s1690" type="#_x0000_t202" style="position:absolute;margin-left:271.7pt;margin-top:14.5pt;width:161pt;height:21.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" filled="f" stroked="f">
              <v:textbox inset="0,0,0,0">
                <w:txbxContent>
                  <w:p w14:paraId="49D4FE43" w14:textId="77777777" w:rsidR="00BA0F88" w:rsidRDefault="00BA0F88">
                    <w:pPr>
                      <w:spacing w:line="184" w:lineRule="exact"/>
                      <w:ind w:left="20"/>
                      <w:rPr>
                        <w:rFonts w:ascii="Arial" w:eastAsia="Arial" w:hAnsi="Arial" w:cs="Arial"/>
                        <w:sz w:val="16"/>
                        <w:szCs w:val="16"/>
                      </w:rPr>
                    </w:pPr>
                    <w:r>
                      <w:rPr>
                        <w:rFonts w:ascii="Arial"/>
                        <w:sz w:val="16"/>
                      </w:rPr>
                      <w:t>Qualtrics Survey Software</w:t>
                    </w:r>
                  </w:p>
                </w:txbxContent>
              </v:textbox>
              <w10:wrap anchorx="page" anchory="page"/>
            </v:shape>
          </w:pict>
        </mc:Fallback>
      </mc:AlternateContent>
    </w:r>
    <w:r>
      <w:rPr>
        <w:noProof/>
        <w:sz w:val="22"/>
        <w:szCs w:val="22"/>
        <w:lang w:val="en-US"/>
      </w:rPr>
      <mc:AlternateContent>
        <mc:Choice Requires="wps">
          <w:drawing>
            <wp:anchor distT="0" distB="0" distL="114300" distR="114300" simplePos="0" relativeHeight="251679744" behindDoc="1" locked="0" layoutInCell="1" allowOverlap="1" wp14:anchorId="7DDACC9A" wp14:editId="74F8DAEA">
              <wp:simplePos x="0" y="0"/>
              <wp:positionH relativeFrom="page">
                <wp:posOffset>323215</wp:posOffset>
              </wp:positionH>
              <wp:positionV relativeFrom="page">
                <wp:posOffset>184150</wp:posOffset>
              </wp:positionV>
              <wp:extent cx="746760" cy="273050"/>
              <wp:effectExtent l="0" t="3175" r="0"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2730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6BA63A" w14:textId="77777777" w:rsidR="00BA0F88" w:rsidRDefault="00BA0F88">
                          <w:pPr>
                            <w:spacing w:line="184" w:lineRule="exact"/>
                            <w:ind w:left="20"/>
                            <w:rPr>
                              <w:rFonts w:ascii="Arial" w:eastAsia="Arial" w:hAnsi="Arial" w:cs="Arial"/>
                              <w:sz w:val="16"/>
                              <w:szCs w:val="16"/>
                            </w:rPr>
                          </w:pPr>
                          <w:r>
                            <w:rPr>
                              <w:rFonts w:ascii="Arial"/>
                              <w:sz w:val="16"/>
                            </w:rPr>
                            <w:t>6/19/2018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CC9A" id="_x0000_s1691" type="#_x0000_t202" style="position:absolute;margin-left:25.45pt;margin-top:14.5pt;width:58.8pt;height:2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" filled="f" stroked="f">
              <v:textbox inset="0,0,0,0">
                <w:txbxContent>
                  <w:p w14:paraId="716BA63A" w14:textId="77777777" w:rsidR="00BA0F88" w:rsidRDefault="00BA0F88">
                    <w:pPr>
                      <w:spacing w:line="184" w:lineRule="exact"/>
                      <w:ind w:left="20"/>
                      <w:rPr>
                        <w:rFonts w:ascii="Arial" w:eastAsia="Arial" w:hAnsi="Arial" w:cs="Arial"/>
                        <w:sz w:val="16"/>
                        <w:szCs w:val="16"/>
                      </w:rPr>
                    </w:pPr>
                    <w:r>
                      <w:rPr>
                        <w:rFonts w:ascii="Arial"/>
                        <w:sz w:val="16"/>
                      </w:rPr>
                      <w:t>6/19/2018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CA92A" w14:textId="35831070" w:rsidR="00BA0F88" w:rsidRDefault="00BA0F88">
    <w:pPr>
      <w:spacing w:line="14" w:lineRule="auto"/>
      <w:rPr>
        <w:sz w:val="20"/>
      </w:rPr>
    </w:pPr>
    <w:r>
      <w:rPr>
        <w:noProof/>
        <w:sz w:val="22"/>
        <w:szCs w:val="22"/>
        <w:lang w:val="en-US"/>
      </w:rPr>
      <mc:AlternateContent>
        <mc:Choice Requires="wps">
          <w:drawing>
            <wp:anchor distT="0" distB="0" distL="114300" distR="114300" simplePos="0" relativeHeight="251678720" behindDoc="1" locked="0" layoutInCell="1" allowOverlap="1" wp14:anchorId="75FB74DA" wp14:editId="43C346E1">
              <wp:simplePos x="0" y="0"/>
              <wp:positionH relativeFrom="page">
                <wp:posOffset>3596005</wp:posOffset>
              </wp:positionH>
              <wp:positionV relativeFrom="page">
                <wp:posOffset>184150</wp:posOffset>
              </wp:positionV>
              <wp:extent cx="1519555" cy="229870"/>
              <wp:effectExtent l="0" t="3175" r="0"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2298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10C8340" w14:textId="77777777" w:rsidR="00BA0F88" w:rsidRDefault="00BA0F88">
                          <w:pPr>
                            <w:spacing w:line="184" w:lineRule="exact"/>
                            <w:ind w:left="20"/>
                            <w:rPr>
                              <w:rFonts w:ascii="Arial" w:eastAsia="Arial" w:hAnsi="Arial" w:cs="Arial"/>
                              <w:sz w:val="16"/>
                              <w:szCs w:val="16"/>
                            </w:rPr>
                          </w:pPr>
                          <w:r>
                            <w:rPr>
                              <w:rFonts w:ascii="Arial"/>
                              <w:sz w:val="16"/>
                            </w:rPr>
                            <w:t>Qualtrics Survey 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B74DA" id="_x0000_t202" coordsize="21600,21600" o:spt="202" path="m,l,21600r21600,l21600,xe">
              <v:stroke joinstyle="miter"/>
              <v:path gradientshapeok="t" o:connecttype="rect"/>
            </v:shapetype>
            <v:shape id="_x0000_s1692" type="#_x0000_t202" style="position:absolute;margin-left:283.15pt;margin-top:14.5pt;width:119.65pt;height:18.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" filled="f" stroked="f">
              <v:textbox inset="0,0,0,0">
                <w:txbxContent>
                  <w:p w14:paraId="110C8340" w14:textId="77777777" w:rsidR="00BA0F88" w:rsidRDefault="00BA0F88">
                    <w:pPr>
                      <w:spacing w:line="184" w:lineRule="exact"/>
                      <w:ind w:left="20"/>
                      <w:rPr>
                        <w:rFonts w:ascii="Arial" w:eastAsia="Arial" w:hAnsi="Arial" w:cs="Arial"/>
                        <w:sz w:val="16"/>
                        <w:szCs w:val="16"/>
                      </w:rPr>
                    </w:pPr>
                    <w:r>
                      <w:rPr>
                        <w:rFonts w:ascii="Arial"/>
                        <w:sz w:val="16"/>
                      </w:rPr>
                      <w:t>Qualtrics Survey Software</w:t>
                    </w:r>
                  </w:p>
                </w:txbxContent>
              </v:textbox>
              <w10:wrap anchorx="page" anchory="page"/>
            </v:shape>
          </w:pict>
        </mc:Fallback>
      </mc:AlternateContent>
    </w:r>
    <w:r>
      <w:rPr>
        <w:noProof/>
        <w:sz w:val="22"/>
        <w:szCs w:val="22"/>
        <w:lang w:val="en-US"/>
      </w:rPr>
      <mc:AlternateContent>
        <mc:Choice Requires="wps">
          <w:drawing>
            <wp:anchor distT="0" distB="0" distL="114300" distR="114300" simplePos="0" relativeHeight="251677696" behindDoc="1" locked="0" layoutInCell="1" allowOverlap="1" wp14:anchorId="5D0DD043" wp14:editId="27B8E22E">
              <wp:simplePos x="0" y="0"/>
              <wp:positionH relativeFrom="page">
                <wp:posOffset>323215</wp:posOffset>
              </wp:positionH>
              <wp:positionV relativeFrom="page">
                <wp:posOffset>184150</wp:posOffset>
              </wp:positionV>
              <wp:extent cx="840105" cy="229870"/>
              <wp:effectExtent l="0" t="3175"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2298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2B23E3" w14:textId="77777777" w:rsidR="00BA0F88" w:rsidRDefault="00BA0F88">
                          <w:pPr>
                            <w:spacing w:line="184" w:lineRule="exact"/>
                            <w:ind w:left="20"/>
                            <w:rPr>
                              <w:rFonts w:ascii="Arial" w:eastAsia="Arial" w:hAnsi="Arial" w:cs="Arial"/>
                              <w:sz w:val="16"/>
                              <w:szCs w:val="16"/>
                            </w:rPr>
                          </w:pPr>
                          <w:r>
                            <w:rPr>
                              <w:rFonts w:ascii="Arial"/>
                              <w:sz w:val="16"/>
                            </w:rPr>
                            <w:t>6/19/2018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DD043" id="Text Box 9" o:spid="_x0000_s1693" type="#_x0000_t202" style="position:absolute;margin-left:25.45pt;margin-top:14.5pt;width:66.15pt;height:18.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" filled="f" stroked="f">
              <v:textbox inset="0,0,0,0">
                <w:txbxContent>
                  <w:p w14:paraId="0B2B23E3" w14:textId="77777777" w:rsidR="00BA0F88" w:rsidRDefault="00BA0F88">
                    <w:pPr>
                      <w:spacing w:line="184" w:lineRule="exact"/>
                      <w:ind w:left="20"/>
                      <w:rPr>
                        <w:rFonts w:ascii="Arial" w:eastAsia="Arial" w:hAnsi="Arial" w:cs="Arial"/>
                        <w:sz w:val="16"/>
                        <w:szCs w:val="16"/>
                      </w:rPr>
                    </w:pPr>
                    <w:r>
                      <w:rPr>
                        <w:rFonts w:ascii="Arial"/>
                        <w:sz w:val="16"/>
                      </w:rPr>
                      <w:t>6/19/2018</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F70AE" w14:textId="0DDD5C26" w:rsidR="00BA0F88" w:rsidRDefault="00BA0F88">
    <w:pPr>
      <w:spacing w:line="14" w:lineRule="auto"/>
      <w:rPr>
        <w:sz w:val="20"/>
      </w:rPr>
    </w:pPr>
    <w:r>
      <w:rPr>
        <w:noProof/>
        <w:sz w:val="22"/>
        <w:szCs w:val="22"/>
        <w:lang w:val="en-US"/>
      </w:rPr>
      <mc:AlternateContent>
        <mc:Choice Requires="wps">
          <w:drawing>
            <wp:anchor distT="0" distB="0" distL="114300" distR="114300" simplePos="0" relativeHeight="251685888" behindDoc="1" locked="0" layoutInCell="1" allowOverlap="1" wp14:anchorId="74A0F5F3" wp14:editId="3F287355">
              <wp:simplePos x="0" y="0"/>
              <wp:positionH relativeFrom="page">
                <wp:posOffset>323215</wp:posOffset>
              </wp:positionH>
              <wp:positionV relativeFrom="page">
                <wp:posOffset>43180</wp:posOffset>
              </wp:positionV>
              <wp:extent cx="953770" cy="267970"/>
              <wp:effectExtent l="0" t="0" r="0"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267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6679C4" w14:textId="77777777" w:rsidR="00BA0F88" w:rsidRDefault="00BA0F88">
                          <w:pPr>
                            <w:spacing w:line="184" w:lineRule="exact"/>
                            <w:ind w:left="20"/>
                            <w:rPr>
                              <w:rFonts w:ascii="Arial" w:eastAsia="Arial" w:hAnsi="Arial" w:cs="Arial"/>
                              <w:sz w:val="16"/>
                              <w:szCs w:val="16"/>
                            </w:rPr>
                          </w:pPr>
                          <w:r>
                            <w:rPr>
                              <w:rFonts w:ascii="Arial"/>
                              <w:sz w:val="16"/>
                            </w:rPr>
                            <w:t>6/19/2018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A0F5F3" id="_x0000_t202" coordsize="21600,21600" o:spt="202" path="m,l,21600r21600,l21600,xe">
              <v:stroke joinstyle="miter"/>
              <v:path gradientshapeok="t" o:connecttype="rect"/>
            </v:shapetype>
            <v:shape id="Text Box 4" o:spid="_x0000_s1696" type="#_x0000_t202" style="position:absolute;margin-left:25.45pt;margin-top:3.4pt;width:75.1pt;height:21.1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" filled="f" stroked="f">
              <v:textbox inset="0,0,0,0">
                <w:txbxContent>
                  <w:p w14:paraId="046679C4" w14:textId="77777777" w:rsidR="00BA0F88" w:rsidRDefault="00BA0F88">
                    <w:pPr>
                      <w:spacing w:line="184" w:lineRule="exact"/>
                      <w:ind w:left="20"/>
                      <w:rPr>
                        <w:rFonts w:ascii="Arial" w:eastAsia="Arial" w:hAnsi="Arial" w:cs="Arial"/>
                        <w:sz w:val="16"/>
                        <w:szCs w:val="16"/>
                      </w:rPr>
                    </w:pPr>
                    <w:r>
                      <w:rPr>
                        <w:rFonts w:ascii="Arial"/>
                        <w:sz w:val="16"/>
                      </w:rPr>
                      <w:t>6/19/2018</w:t>
                    </w:r>
                  </w:p>
                </w:txbxContent>
              </v:textbox>
              <w10:wrap anchorx="page" anchory="page"/>
            </v:shape>
          </w:pict>
        </mc:Fallback>
      </mc:AlternateContent>
    </w:r>
    <w:r>
      <w:rPr>
        <w:noProof/>
        <w:sz w:val="22"/>
        <w:szCs w:val="22"/>
        <w:lang w:val="en-US"/>
      </w:rPr>
      <mc:AlternateContent>
        <mc:Choice Requires="wps">
          <w:drawing>
            <wp:anchor distT="0" distB="0" distL="114300" distR="114300" simplePos="0" relativeHeight="251686912" behindDoc="1" locked="0" layoutInCell="1" allowOverlap="1" wp14:anchorId="5E08597F" wp14:editId="1EBEE620">
              <wp:simplePos x="0" y="0"/>
              <wp:positionH relativeFrom="page">
                <wp:posOffset>3596005</wp:posOffset>
              </wp:positionH>
              <wp:positionV relativeFrom="page">
                <wp:posOffset>43180</wp:posOffset>
              </wp:positionV>
              <wp:extent cx="2554605" cy="267970"/>
              <wp:effectExtent l="0" t="0" r="2540"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67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A5A17B6" w14:textId="77777777" w:rsidR="00BA0F88" w:rsidRDefault="00BA0F88">
                          <w:pPr>
                            <w:spacing w:line="184" w:lineRule="exact"/>
                            <w:ind w:left="20"/>
                            <w:rPr>
                              <w:rFonts w:ascii="Arial" w:eastAsia="Arial" w:hAnsi="Arial" w:cs="Arial"/>
                              <w:sz w:val="16"/>
                              <w:szCs w:val="16"/>
                            </w:rPr>
                          </w:pPr>
                          <w:r>
                            <w:rPr>
                              <w:rFonts w:ascii="Arial"/>
                              <w:sz w:val="16"/>
                            </w:rPr>
                            <w:t>Qualtrics Survey 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8597F" id="Text Box 3" o:spid="_x0000_s1697" type="#_x0000_t202" style="position:absolute;margin-left:283.15pt;margin-top:3.4pt;width:201.15pt;height:21.1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" filled="f" stroked="f">
              <v:textbox inset="0,0,0,0">
                <w:txbxContent>
                  <w:p w14:paraId="6A5A17B6" w14:textId="77777777" w:rsidR="00BA0F88" w:rsidRDefault="00BA0F88">
                    <w:pPr>
                      <w:spacing w:line="184" w:lineRule="exact"/>
                      <w:ind w:left="20"/>
                      <w:rPr>
                        <w:rFonts w:ascii="Arial" w:eastAsia="Arial" w:hAnsi="Arial" w:cs="Arial"/>
                        <w:sz w:val="16"/>
                        <w:szCs w:val="16"/>
                      </w:rPr>
                    </w:pPr>
                    <w:r>
                      <w:rPr>
                        <w:rFonts w:ascii="Arial"/>
                        <w:sz w:val="16"/>
                      </w:rPr>
                      <w:t>Qualtrics Survey Software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784CD" w14:textId="489B6283" w:rsidR="00BA0F88" w:rsidRDefault="00BA0F88" w:rsidP="00780C5F">
    <w:pPr>
      <w:tabs>
        <w:tab w:val="center" w:pos="5530"/>
      </w:tabs>
      <w:spacing w:line="14" w:lineRule="auto"/>
      <w:rPr>
        <w:sz w:val="20"/>
      </w:rPr>
    </w:pPr>
    <w:r>
      <w:rPr>
        <w:noProof/>
        <w:sz w:val="22"/>
        <w:szCs w:val="22"/>
        <w:lang w:val="en-US"/>
      </w:rPr>
      <mc:AlternateContent>
        <mc:Choice Requires="wps">
          <w:drawing>
            <wp:anchor distT="0" distB="0" distL="114300" distR="114300" simplePos="0" relativeHeight="251687936" behindDoc="1" locked="0" layoutInCell="1" allowOverlap="1" wp14:anchorId="015E3E79" wp14:editId="3DFDB1D1">
              <wp:simplePos x="0" y="0"/>
              <wp:positionH relativeFrom="page">
                <wp:posOffset>405130</wp:posOffset>
              </wp:positionH>
              <wp:positionV relativeFrom="page">
                <wp:posOffset>103505</wp:posOffset>
              </wp:positionV>
              <wp:extent cx="750570" cy="207645"/>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4C9436" w14:textId="77777777" w:rsidR="00BA0F88" w:rsidRDefault="00BA0F88">
                          <w:pPr>
                            <w:spacing w:line="184" w:lineRule="exact"/>
                            <w:ind w:left="20"/>
                            <w:rPr>
                              <w:rFonts w:ascii="Arial" w:eastAsia="Arial" w:hAnsi="Arial" w:cs="Arial"/>
                              <w:sz w:val="16"/>
                              <w:szCs w:val="16"/>
                            </w:rPr>
                          </w:pPr>
                          <w:r>
                            <w:rPr>
                              <w:rFonts w:ascii="Arial"/>
                              <w:sz w:val="16"/>
                            </w:rPr>
                            <w:t>6/19/2018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E3E79" id="_x0000_t202" coordsize="21600,21600" o:spt="202" path="m,l,21600r21600,l21600,xe">
              <v:stroke joinstyle="miter"/>
              <v:path gradientshapeok="t" o:connecttype="rect"/>
            </v:shapetype>
            <v:shape id="Text Box 2" o:spid="_x0000_s1698" type="#_x0000_t202" style="position:absolute;margin-left:31.9pt;margin-top:8.15pt;width:59.1pt;height:16.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" filled="f" stroked="f">
              <v:textbox inset="0,0,0,0">
                <w:txbxContent>
                  <w:p w14:paraId="1D4C9436" w14:textId="77777777" w:rsidR="00BA0F88" w:rsidRDefault="00BA0F88">
                    <w:pPr>
                      <w:spacing w:line="184" w:lineRule="exact"/>
                      <w:ind w:left="20"/>
                      <w:rPr>
                        <w:rFonts w:ascii="Arial" w:eastAsia="Arial" w:hAnsi="Arial" w:cs="Arial"/>
                        <w:sz w:val="16"/>
                        <w:szCs w:val="16"/>
                      </w:rPr>
                    </w:pPr>
                    <w:r>
                      <w:rPr>
                        <w:rFonts w:ascii="Arial"/>
                        <w:sz w:val="16"/>
                      </w:rPr>
                      <w:t>6/19/2018</w:t>
                    </w:r>
                  </w:p>
                </w:txbxContent>
              </v:textbox>
              <w10:wrap anchorx="page" anchory="page"/>
            </v:shape>
          </w:pict>
        </mc:Fallback>
      </mc:AlternateContent>
    </w:r>
    <w:r>
      <w:rPr>
        <w:noProof/>
        <w:sz w:val="22"/>
        <w:szCs w:val="22"/>
        <w:lang w:val="en-US"/>
      </w:rPr>
      <mc:AlternateContent>
        <mc:Choice Requires="wps">
          <w:drawing>
            <wp:anchor distT="0" distB="0" distL="114300" distR="114300" simplePos="0" relativeHeight="251688960" behindDoc="1" locked="0" layoutInCell="1" allowOverlap="1" wp14:anchorId="178F5990" wp14:editId="0DB5F891">
              <wp:simplePos x="0" y="0"/>
              <wp:positionH relativeFrom="page">
                <wp:posOffset>3596005</wp:posOffset>
              </wp:positionH>
              <wp:positionV relativeFrom="page">
                <wp:posOffset>52070</wp:posOffset>
              </wp:positionV>
              <wp:extent cx="1873250" cy="259080"/>
              <wp:effectExtent l="0" t="4445"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2590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DE8F18" w14:textId="77777777" w:rsidR="00BA0F88" w:rsidRDefault="00BA0F88">
                          <w:pPr>
                            <w:spacing w:line="184" w:lineRule="exact"/>
                            <w:ind w:left="20"/>
                            <w:rPr>
                              <w:rFonts w:ascii="Arial" w:eastAsia="Arial" w:hAnsi="Arial" w:cs="Arial"/>
                              <w:sz w:val="16"/>
                              <w:szCs w:val="16"/>
                            </w:rPr>
                          </w:pPr>
                          <w:r>
                            <w:rPr>
                              <w:rFonts w:ascii="Arial"/>
                              <w:sz w:val="16"/>
                            </w:rPr>
                            <w:t>Qualtrics Survey Software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5990" id="Text Box 1" o:spid="_x0000_s1699" type="#_x0000_t202" style="position:absolute;margin-left:283.15pt;margin-top:4.1pt;width:147.5pt;height:20.4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" filled="f" stroked="f">
              <v:textbox inset="0,0,0,0">
                <w:txbxContent>
                  <w:p w14:paraId="1DDE8F18" w14:textId="77777777" w:rsidR="00BA0F88" w:rsidRDefault="00BA0F88">
                    <w:pPr>
                      <w:spacing w:line="184" w:lineRule="exact"/>
                      <w:ind w:left="20"/>
                      <w:rPr>
                        <w:rFonts w:ascii="Arial" w:eastAsia="Arial" w:hAnsi="Arial" w:cs="Arial"/>
                        <w:sz w:val="16"/>
                        <w:szCs w:val="16"/>
                      </w:rPr>
                    </w:pPr>
                    <w:r>
                      <w:rPr>
                        <w:rFonts w:ascii="Arial"/>
                        <w:sz w:val="16"/>
                      </w:rPr>
                      <w:t>Qualtrics Survey Software</w:t>
                    </w:r>
                  </w:p>
                </w:txbxContent>
              </v:textbox>
              <w10:wrap anchorx="page" anchory="page"/>
            </v:shape>
          </w:pict>
        </mc:Fallback>
      </mc:AlternateContent>
    </w:r>
    <w:r>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870DE9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3E6291"/>
    <w:multiLevelType w:val="hybridMultilevel"/>
    <w:tmpl w:val="2F08AF7C"/>
    <w:lvl w:ilvl="0" w:tplc="0C090003">
      <w:start w:val="1"/>
      <w:numFmt w:val="bullet"/>
      <w:lvlText w:val="o"/>
      <w:lvlJc w:val="left"/>
      <w:pPr>
        <w:ind w:left="1505" w:hanging="360"/>
      </w:pPr>
      <w:rPr>
        <w:rFonts w:ascii="Courier New" w:hAnsi="Courier New" w:cs="Courier New"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2" w15:restartNumberingAfterBreak="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15:restartNumberingAfterBreak="0">
    <w:nsid w:val="04722A4A"/>
    <w:multiLevelType w:val="multilevel"/>
    <w:tmpl w:val="4832198A"/>
    <w:lvl w:ilvl="0">
      <w:start w:val="2"/>
      <w:numFmt w:val="decimal"/>
      <w:lvlText w:val="%1"/>
      <w:lvlJc w:val="left"/>
      <w:pPr>
        <w:ind w:left="765" w:hanging="336"/>
      </w:pPr>
      <w:rPr>
        <w:rFonts w:hint="default"/>
      </w:rPr>
    </w:lvl>
    <w:lvl w:ilvl="1">
      <w:start w:val="1"/>
      <w:numFmt w:val="decimal"/>
      <w:lvlText w:val="%1.%2."/>
      <w:lvlJc w:val="left"/>
      <w:pPr>
        <w:ind w:left="765" w:hanging="336"/>
      </w:pPr>
      <w:rPr>
        <w:rFonts w:ascii="Arial" w:eastAsia="Arial" w:hAnsi="Arial" w:hint="default"/>
        <w:b/>
        <w:bCs/>
        <w:i/>
        <w:color w:val="130201"/>
        <w:w w:val="101"/>
        <w:sz w:val="17"/>
        <w:szCs w:val="17"/>
      </w:rPr>
    </w:lvl>
    <w:lvl w:ilvl="2">
      <w:start w:val="1"/>
      <w:numFmt w:val="bullet"/>
      <w:lvlText w:val="•"/>
      <w:lvlJc w:val="left"/>
      <w:pPr>
        <w:ind w:left="2100" w:hanging="336"/>
      </w:pPr>
      <w:rPr>
        <w:rFonts w:hint="default"/>
      </w:rPr>
    </w:lvl>
    <w:lvl w:ilvl="3">
      <w:start w:val="1"/>
      <w:numFmt w:val="bullet"/>
      <w:lvlText w:val="•"/>
      <w:lvlJc w:val="left"/>
      <w:pPr>
        <w:ind w:left="3220" w:hanging="336"/>
      </w:pPr>
      <w:rPr>
        <w:rFonts w:hint="default"/>
      </w:rPr>
    </w:lvl>
    <w:lvl w:ilvl="4">
      <w:start w:val="1"/>
      <w:numFmt w:val="bullet"/>
      <w:lvlText w:val="•"/>
      <w:lvlJc w:val="left"/>
      <w:pPr>
        <w:ind w:left="4340" w:hanging="336"/>
      </w:pPr>
      <w:rPr>
        <w:rFonts w:hint="default"/>
      </w:rPr>
    </w:lvl>
    <w:lvl w:ilvl="5">
      <w:start w:val="1"/>
      <w:numFmt w:val="bullet"/>
      <w:lvlText w:val="•"/>
      <w:lvlJc w:val="left"/>
      <w:pPr>
        <w:ind w:left="5460" w:hanging="336"/>
      </w:pPr>
      <w:rPr>
        <w:rFonts w:hint="default"/>
      </w:rPr>
    </w:lvl>
    <w:lvl w:ilvl="6">
      <w:start w:val="1"/>
      <w:numFmt w:val="bullet"/>
      <w:lvlText w:val="•"/>
      <w:lvlJc w:val="left"/>
      <w:pPr>
        <w:ind w:left="6580" w:hanging="336"/>
      </w:pPr>
      <w:rPr>
        <w:rFonts w:hint="default"/>
      </w:rPr>
    </w:lvl>
    <w:lvl w:ilvl="7">
      <w:start w:val="1"/>
      <w:numFmt w:val="bullet"/>
      <w:lvlText w:val="•"/>
      <w:lvlJc w:val="left"/>
      <w:pPr>
        <w:ind w:left="7700" w:hanging="336"/>
      </w:pPr>
      <w:rPr>
        <w:rFonts w:hint="default"/>
      </w:rPr>
    </w:lvl>
    <w:lvl w:ilvl="8">
      <w:start w:val="1"/>
      <w:numFmt w:val="bullet"/>
      <w:lvlText w:val="•"/>
      <w:lvlJc w:val="left"/>
      <w:pPr>
        <w:ind w:left="8820" w:hanging="336"/>
      </w:pPr>
      <w:rPr>
        <w:rFonts w:hint="default"/>
      </w:rPr>
    </w:lvl>
  </w:abstractNum>
  <w:abstractNum w:abstractNumId="4" w15:restartNumberingAfterBreak="0">
    <w:nsid w:val="04B667DF"/>
    <w:multiLevelType w:val="hybridMultilevel"/>
    <w:tmpl w:val="31889EE2"/>
    <w:lvl w:ilvl="0" w:tplc="BFE0835A">
      <w:start w:val="10"/>
      <w:numFmt w:val="decimal"/>
      <w:lvlText w:val="%1."/>
      <w:lvlJc w:val="left"/>
      <w:pPr>
        <w:ind w:left="429" w:hanging="288"/>
      </w:pPr>
      <w:rPr>
        <w:rFonts w:ascii="Arial" w:eastAsia="Arial" w:hAnsi="Arial" w:hint="default"/>
        <w:b/>
        <w:bCs/>
        <w:i/>
        <w:color w:val="130201"/>
        <w:w w:val="101"/>
        <w:sz w:val="17"/>
        <w:szCs w:val="17"/>
      </w:rPr>
    </w:lvl>
    <w:lvl w:ilvl="1" w:tplc="74EE6224">
      <w:start w:val="1"/>
      <w:numFmt w:val="bullet"/>
      <w:lvlText w:val="•"/>
      <w:lvlJc w:val="left"/>
      <w:pPr>
        <w:ind w:left="1484" w:hanging="288"/>
      </w:pPr>
      <w:rPr>
        <w:rFonts w:hint="default"/>
      </w:rPr>
    </w:lvl>
    <w:lvl w:ilvl="2" w:tplc="54D4D98E">
      <w:start w:val="1"/>
      <w:numFmt w:val="bullet"/>
      <w:lvlText w:val="•"/>
      <w:lvlJc w:val="left"/>
      <w:pPr>
        <w:ind w:left="2548" w:hanging="288"/>
      </w:pPr>
      <w:rPr>
        <w:rFonts w:hint="default"/>
      </w:rPr>
    </w:lvl>
    <w:lvl w:ilvl="3" w:tplc="C1A43304">
      <w:start w:val="1"/>
      <w:numFmt w:val="bullet"/>
      <w:lvlText w:val="•"/>
      <w:lvlJc w:val="left"/>
      <w:pPr>
        <w:ind w:left="3612" w:hanging="288"/>
      </w:pPr>
      <w:rPr>
        <w:rFonts w:hint="default"/>
      </w:rPr>
    </w:lvl>
    <w:lvl w:ilvl="4" w:tplc="9E4A0374">
      <w:start w:val="1"/>
      <w:numFmt w:val="bullet"/>
      <w:lvlText w:val="•"/>
      <w:lvlJc w:val="left"/>
      <w:pPr>
        <w:ind w:left="4676" w:hanging="288"/>
      </w:pPr>
      <w:rPr>
        <w:rFonts w:hint="default"/>
      </w:rPr>
    </w:lvl>
    <w:lvl w:ilvl="5" w:tplc="B60A306A">
      <w:start w:val="1"/>
      <w:numFmt w:val="bullet"/>
      <w:lvlText w:val="•"/>
      <w:lvlJc w:val="left"/>
      <w:pPr>
        <w:ind w:left="5740" w:hanging="288"/>
      </w:pPr>
      <w:rPr>
        <w:rFonts w:hint="default"/>
      </w:rPr>
    </w:lvl>
    <w:lvl w:ilvl="6" w:tplc="D8282D92">
      <w:start w:val="1"/>
      <w:numFmt w:val="bullet"/>
      <w:lvlText w:val="•"/>
      <w:lvlJc w:val="left"/>
      <w:pPr>
        <w:ind w:left="6804" w:hanging="288"/>
      </w:pPr>
      <w:rPr>
        <w:rFonts w:hint="default"/>
      </w:rPr>
    </w:lvl>
    <w:lvl w:ilvl="7" w:tplc="C6AC3494">
      <w:start w:val="1"/>
      <w:numFmt w:val="bullet"/>
      <w:lvlText w:val="•"/>
      <w:lvlJc w:val="left"/>
      <w:pPr>
        <w:ind w:left="7868" w:hanging="288"/>
      </w:pPr>
      <w:rPr>
        <w:rFonts w:hint="default"/>
      </w:rPr>
    </w:lvl>
    <w:lvl w:ilvl="8" w:tplc="9A46DDB6">
      <w:start w:val="1"/>
      <w:numFmt w:val="bullet"/>
      <w:lvlText w:val="•"/>
      <w:lvlJc w:val="left"/>
      <w:pPr>
        <w:ind w:left="8932" w:hanging="288"/>
      </w:pPr>
      <w:rPr>
        <w:rFonts w:hint="default"/>
      </w:rPr>
    </w:lvl>
  </w:abstractNum>
  <w:abstractNum w:abstractNumId="5" w15:restartNumberingAfterBreak="0">
    <w:nsid w:val="04D479F6"/>
    <w:multiLevelType w:val="hybridMultilevel"/>
    <w:tmpl w:val="70525F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7" w15:restartNumberingAfterBreak="0">
    <w:nsid w:val="0B1F463D"/>
    <w:multiLevelType w:val="hybridMultilevel"/>
    <w:tmpl w:val="A1188228"/>
    <w:lvl w:ilvl="0" w:tplc="BE2C2C64">
      <w:start w:val="10"/>
      <w:numFmt w:val="decimal"/>
      <w:lvlText w:val="%1."/>
      <w:lvlJc w:val="left"/>
      <w:pPr>
        <w:ind w:left="429" w:hanging="288"/>
      </w:pPr>
      <w:rPr>
        <w:rFonts w:ascii="Arial" w:eastAsia="Arial" w:hAnsi="Arial" w:hint="default"/>
        <w:b/>
        <w:bCs/>
        <w:i/>
        <w:color w:val="130201"/>
        <w:w w:val="101"/>
        <w:sz w:val="17"/>
        <w:szCs w:val="17"/>
      </w:rPr>
    </w:lvl>
    <w:lvl w:ilvl="1" w:tplc="7C86BAF8">
      <w:start w:val="1"/>
      <w:numFmt w:val="bullet"/>
      <w:lvlText w:val="•"/>
      <w:lvlJc w:val="left"/>
      <w:pPr>
        <w:ind w:left="1484" w:hanging="288"/>
      </w:pPr>
      <w:rPr>
        <w:rFonts w:hint="default"/>
      </w:rPr>
    </w:lvl>
    <w:lvl w:ilvl="2" w:tplc="30524A22">
      <w:start w:val="1"/>
      <w:numFmt w:val="bullet"/>
      <w:lvlText w:val="•"/>
      <w:lvlJc w:val="left"/>
      <w:pPr>
        <w:ind w:left="2548" w:hanging="288"/>
      </w:pPr>
      <w:rPr>
        <w:rFonts w:hint="default"/>
      </w:rPr>
    </w:lvl>
    <w:lvl w:ilvl="3" w:tplc="67886476">
      <w:start w:val="1"/>
      <w:numFmt w:val="bullet"/>
      <w:lvlText w:val="•"/>
      <w:lvlJc w:val="left"/>
      <w:pPr>
        <w:ind w:left="3612" w:hanging="288"/>
      </w:pPr>
      <w:rPr>
        <w:rFonts w:hint="default"/>
      </w:rPr>
    </w:lvl>
    <w:lvl w:ilvl="4" w:tplc="909AD298">
      <w:start w:val="1"/>
      <w:numFmt w:val="bullet"/>
      <w:lvlText w:val="•"/>
      <w:lvlJc w:val="left"/>
      <w:pPr>
        <w:ind w:left="4676" w:hanging="288"/>
      </w:pPr>
      <w:rPr>
        <w:rFonts w:hint="default"/>
      </w:rPr>
    </w:lvl>
    <w:lvl w:ilvl="5" w:tplc="C2281F70">
      <w:start w:val="1"/>
      <w:numFmt w:val="bullet"/>
      <w:lvlText w:val="•"/>
      <w:lvlJc w:val="left"/>
      <w:pPr>
        <w:ind w:left="5740" w:hanging="288"/>
      </w:pPr>
      <w:rPr>
        <w:rFonts w:hint="default"/>
      </w:rPr>
    </w:lvl>
    <w:lvl w:ilvl="6" w:tplc="7B641E78">
      <w:start w:val="1"/>
      <w:numFmt w:val="bullet"/>
      <w:lvlText w:val="•"/>
      <w:lvlJc w:val="left"/>
      <w:pPr>
        <w:ind w:left="6804" w:hanging="288"/>
      </w:pPr>
      <w:rPr>
        <w:rFonts w:hint="default"/>
      </w:rPr>
    </w:lvl>
    <w:lvl w:ilvl="7" w:tplc="4F68CE22">
      <w:start w:val="1"/>
      <w:numFmt w:val="bullet"/>
      <w:lvlText w:val="•"/>
      <w:lvlJc w:val="left"/>
      <w:pPr>
        <w:ind w:left="7868" w:hanging="288"/>
      </w:pPr>
      <w:rPr>
        <w:rFonts w:hint="default"/>
      </w:rPr>
    </w:lvl>
    <w:lvl w:ilvl="8" w:tplc="AB4608E2">
      <w:start w:val="1"/>
      <w:numFmt w:val="bullet"/>
      <w:lvlText w:val="•"/>
      <w:lvlJc w:val="left"/>
      <w:pPr>
        <w:ind w:left="8932" w:hanging="288"/>
      </w:pPr>
      <w:rPr>
        <w:rFonts w:hint="default"/>
      </w:rPr>
    </w:lvl>
  </w:abstractNum>
  <w:abstractNum w:abstractNumId="8" w15:restartNumberingAfterBreak="0">
    <w:nsid w:val="13985F2B"/>
    <w:multiLevelType w:val="hybridMultilevel"/>
    <w:tmpl w:val="D81E8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30AC3"/>
    <w:multiLevelType w:val="multilevel"/>
    <w:tmpl w:val="C1CC2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015AAE"/>
    <w:multiLevelType w:val="hybridMultilevel"/>
    <w:tmpl w:val="397A6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9C2549"/>
    <w:multiLevelType w:val="multilevel"/>
    <w:tmpl w:val="349CA4A6"/>
    <w:lvl w:ilvl="0">
      <w:start w:val="8"/>
      <w:numFmt w:val="decimal"/>
      <w:lvlText w:val="%1"/>
      <w:lvlJc w:val="left"/>
      <w:pPr>
        <w:ind w:left="429" w:hanging="336"/>
      </w:pPr>
      <w:rPr>
        <w:rFonts w:hint="default"/>
      </w:rPr>
    </w:lvl>
    <w:lvl w:ilvl="1">
      <w:start w:val="1"/>
      <w:numFmt w:val="decimal"/>
      <w:lvlText w:val="%1.%2."/>
      <w:lvlJc w:val="left"/>
      <w:pPr>
        <w:ind w:left="429" w:hanging="336"/>
      </w:pPr>
      <w:rPr>
        <w:rFonts w:ascii="Arial" w:eastAsia="Arial" w:hAnsi="Arial" w:hint="default"/>
        <w:b/>
        <w:bCs/>
        <w:i/>
        <w:color w:val="130201"/>
        <w:w w:val="101"/>
        <w:sz w:val="17"/>
        <w:szCs w:val="17"/>
      </w:rPr>
    </w:lvl>
    <w:lvl w:ilvl="2">
      <w:start w:val="1"/>
      <w:numFmt w:val="bullet"/>
      <w:lvlText w:val="•"/>
      <w:lvlJc w:val="left"/>
      <w:pPr>
        <w:ind w:left="2548" w:hanging="336"/>
      </w:pPr>
      <w:rPr>
        <w:rFonts w:hint="default"/>
      </w:rPr>
    </w:lvl>
    <w:lvl w:ilvl="3">
      <w:start w:val="1"/>
      <w:numFmt w:val="bullet"/>
      <w:lvlText w:val="•"/>
      <w:lvlJc w:val="left"/>
      <w:pPr>
        <w:ind w:left="3612" w:hanging="336"/>
      </w:pPr>
      <w:rPr>
        <w:rFonts w:hint="default"/>
      </w:rPr>
    </w:lvl>
    <w:lvl w:ilvl="4">
      <w:start w:val="1"/>
      <w:numFmt w:val="bullet"/>
      <w:lvlText w:val="•"/>
      <w:lvlJc w:val="left"/>
      <w:pPr>
        <w:ind w:left="4676" w:hanging="336"/>
      </w:pPr>
      <w:rPr>
        <w:rFonts w:hint="default"/>
      </w:rPr>
    </w:lvl>
    <w:lvl w:ilvl="5">
      <w:start w:val="1"/>
      <w:numFmt w:val="bullet"/>
      <w:lvlText w:val="•"/>
      <w:lvlJc w:val="left"/>
      <w:pPr>
        <w:ind w:left="5740" w:hanging="336"/>
      </w:pPr>
      <w:rPr>
        <w:rFonts w:hint="default"/>
      </w:rPr>
    </w:lvl>
    <w:lvl w:ilvl="6">
      <w:start w:val="1"/>
      <w:numFmt w:val="bullet"/>
      <w:lvlText w:val="•"/>
      <w:lvlJc w:val="left"/>
      <w:pPr>
        <w:ind w:left="6804" w:hanging="336"/>
      </w:pPr>
      <w:rPr>
        <w:rFonts w:hint="default"/>
      </w:rPr>
    </w:lvl>
    <w:lvl w:ilvl="7">
      <w:start w:val="1"/>
      <w:numFmt w:val="bullet"/>
      <w:lvlText w:val="•"/>
      <w:lvlJc w:val="left"/>
      <w:pPr>
        <w:ind w:left="7868" w:hanging="336"/>
      </w:pPr>
      <w:rPr>
        <w:rFonts w:hint="default"/>
      </w:rPr>
    </w:lvl>
    <w:lvl w:ilvl="8">
      <w:start w:val="1"/>
      <w:numFmt w:val="bullet"/>
      <w:lvlText w:val="•"/>
      <w:lvlJc w:val="left"/>
      <w:pPr>
        <w:ind w:left="8932" w:hanging="336"/>
      </w:pPr>
      <w:rPr>
        <w:rFonts w:hint="default"/>
      </w:rPr>
    </w:lvl>
  </w:abstractNum>
  <w:abstractNum w:abstractNumId="12" w15:restartNumberingAfterBreak="0">
    <w:nsid w:val="16B14C04"/>
    <w:multiLevelType w:val="multilevel"/>
    <w:tmpl w:val="FD648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32BEB"/>
    <w:multiLevelType w:val="multilevel"/>
    <w:tmpl w:val="EFCE3ED6"/>
    <w:lvl w:ilvl="0">
      <w:start w:val="7"/>
      <w:numFmt w:val="decimal"/>
      <w:lvlText w:val="%1"/>
      <w:lvlJc w:val="left"/>
      <w:pPr>
        <w:ind w:left="765" w:hanging="336"/>
      </w:pPr>
      <w:rPr>
        <w:rFonts w:hint="default"/>
      </w:rPr>
    </w:lvl>
    <w:lvl w:ilvl="1">
      <w:start w:val="1"/>
      <w:numFmt w:val="decimal"/>
      <w:lvlText w:val="%1.%2."/>
      <w:lvlJc w:val="left"/>
      <w:pPr>
        <w:ind w:left="765" w:hanging="336"/>
      </w:pPr>
      <w:rPr>
        <w:rFonts w:ascii="Arial" w:eastAsia="Arial" w:hAnsi="Arial" w:hint="default"/>
        <w:b/>
        <w:bCs/>
        <w:i/>
        <w:color w:val="130201"/>
        <w:w w:val="101"/>
        <w:sz w:val="17"/>
        <w:szCs w:val="17"/>
      </w:rPr>
    </w:lvl>
    <w:lvl w:ilvl="2">
      <w:start w:val="1"/>
      <w:numFmt w:val="bullet"/>
      <w:lvlText w:val="•"/>
      <w:lvlJc w:val="left"/>
      <w:pPr>
        <w:ind w:left="2820" w:hanging="336"/>
      </w:pPr>
      <w:rPr>
        <w:rFonts w:hint="default"/>
      </w:rPr>
    </w:lvl>
    <w:lvl w:ilvl="3">
      <w:start w:val="1"/>
      <w:numFmt w:val="bullet"/>
      <w:lvlText w:val="•"/>
      <w:lvlJc w:val="left"/>
      <w:pPr>
        <w:ind w:left="3850" w:hanging="336"/>
      </w:pPr>
      <w:rPr>
        <w:rFonts w:hint="default"/>
      </w:rPr>
    </w:lvl>
    <w:lvl w:ilvl="4">
      <w:start w:val="1"/>
      <w:numFmt w:val="bullet"/>
      <w:lvlText w:val="•"/>
      <w:lvlJc w:val="left"/>
      <w:pPr>
        <w:ind w:left="4880" w:hanging="336"/>
      </w:pPr>
      <w:rPr>
        <w:rFonts w:hint="default"/>
      </w:rPr>
    </w:lvl>
    <w:lvl w:ilvl="5">
      <w:start w:val="1"/>
      <w:numFmt w:val="bullet"/>
      <w:lvlText w:val="•"/>
      <w:lvlJc w:val="left"/>
      <w:pPr>
        <w:ind w:left="5910" w:hanging="336"/>
      </w:pPr>
      <w:rPr>
        <w:rFonts w:hint="default"/>
      </w:rPr>
    </w:lvl>
    <w:lvl w:ilvl="6">
      <w:start w:val="1"/>
      <w:numFmt w:val="bullet"/>
      <w:lvlText w:val="•"/>
      <w:lvlJc w:val="left"/>
      <w:pPr>
        <w:ind w:left="6940" w:hanging="336"/>
      </w:pPr>
      <w:rPr>
        <w:rFonts w:hint="default"/>
      </w:rPr>
    </w:lvl>
    <w:lvl w:ilvl="7">
      <w:start w:val="1"/>
      <w:numFmt w:val="bullet"/>
      <w:lvlText w:val="•"/>
      <w:lvlJc w:val="left"/>
      <w:pPr>
        <w:ind w:left="7970" w:hanging="336"/>
      </w:pPr>
      <w:rPr>
        <w:rFonts w:hint="default"/>
      </w:rPr>
    </w:lvl>
    <w:lvl w:ilvl="8">
      <w:start w:val="1"/>
      <w:numFmt w:val="bullet"/>
      <w:lvlText w:val="•"/>
      <w:lvlJc w:val="left"/>
      <w:pPr>
        <w:ind w:left="9000" w:hanging="336"/>
      </w:pPr>
      <w:rPr>
        <w:rFonts w:hint="default"/>
      </w:rPr>
    </w:lvl>
  </w:abstractNum>
  <w:abstractNum w:abstractNumId="14" w15:restartNumberingAfterBreak="0">
    <w:nsid w:val="1E1423FC"/>
    <w:multiLevelType w:val="multilevel"/>
    <w:tmpl w:val="F43C41A2"/>
    <w:lvl w:ilvl="0">
      <w:start w:val="8"/>
      <w:numFmt w:val="decimal"/>
      <w:lvlText w:val="%1"/>
      <w:lvlJc w:val="left"/>
      <w:pPr>
        <w:ind w:left="429" w:hanging="336"/>
      </w:pPr>
      <w:rPr>
        <w:rFonts w:hint="default"/>
      </w:rPr>
    </w:lvl>
    <w:lvl w:ilvl="1">
      <w:start w:val="1"/>
      <w:numFmt w:val="decimal"/>
      <w:lvlText w:val="%1.%2."/>
      <w:lvlJc w:val="left"/>
      <w:pPr>
        <w:ind w:left="429" w:hanging="336"/>
      </w:pPr>
      <w:rPr>
        <w:rFonts w:ascii="Arial" w:eastAsia="Arial" w:hAnsi="Arial" w:hint="default"/>
        <w:b/>
        <w:bCs/>
        <w:i/>
        <w:color w:val="130201"/>
        <w:w w:val="101"/>
        <w:sz w:val="17"/>
        <w:szCs w:val="17"/>
      </w:rPr>
    </w:lvl>
    <w:lvl w:ilvl="2">
      <w:start w:val="1"/>
      <w:numFmt w:val="bullet"/>
      <w:lvlText w:val="•"/>
      <w:lvlJc w:val="left"/>
      <w:pPr>
        <w:ind w:left="2548" w:hanging="336"/>
      </w:pPr>
      <w:rPr>
        <w:rFonts w:hint="default"/>
      </w:rPr>
    </w:lvl>
    <w:lvl w:ilvl="3">
      <w:start w:val="1"/>
      <w:numFmt w:val="bullet"/>
      <w:lvlText w:val="•"/>
      <w:lvlJc w:val="left"/>
      <w:pPr>
        <w:ind w:left="3612" w:hanging="336"/>
      </w:pPr>
      <w:rPr>
        <w:rFonts w:hint="default"/>
      </w:rPr>
    </w:lvl>
    <w:lvl w:ilvl="4">
      <w:start w:val="1"/>
      <w:numFmt w:val="bullet"/>
      <w:lvlText w:val="•"/>
      <w:lvlJc w:val="left"/>
      <w:pPr>
        <w:ind w:left="4676" w:hanging="336"/>
      </w:pPr>
      <w:rPr>
        <w:rFonts w:hint="default"/>
      </w:rPr>
    </w:lvl>
    <w:lvl w:ilvl="5">
      <w:start w:val="1"/>
      <w:numFmt w:val="bullet"/>
      <w:lvlText w:val="•"/>
      <w:lvlJc w:val="left"/>
      <w:pPr>
        <w:ind w:left="5740" w:hanging="336"/>
      </w:pPr>
      <w:rPr>
        <w:rFonts w:hint="default"/>
      </w:rPr>
    </w:lvl>
    <w:lvl w:ilvl="6">
      <w:start w:val="1"/>
      <w:numFmt w:val="bullet"/>
      <w:lvlText w:val="•"/>
      <w:lvlJc w:val="left"/>
      <w:pPr>
        <w:ind w:left="6804" w:hanging="336"/>
      </w:pPr>
      <w:rPr>
        <w:rFonts w:hint="default"/>
      </w:rPr>
    </w:lvl>
    <w:lvl w:ilvl="7">
      <w:start w:val="1"/>
      <w:numFmt w:val="bullet"/>
      <w:lvlText w:val="•"/>
      <w:lvlJc w:val="left"/>
      <w:pPr>
        <w:ind w:left="7868" w:hanging="336"/>
      </w:pPr>
      <w:rPr>
        <w:rFonts w:hint="default"/>
      </w:rPr>
    </w:lvl>
    <w:lvl w:ilvl="8">
      <w:start w:val="1"/>
      <w:numFmt w:val="bullet"/>
      <w:lvlText w:val="•"/>
      <w:lvlJc w:val="left"/>
      <w:pPr>
        <w:ind w:left="8932" w:hanging="336"/>
      </w:pPr>
      <w:rPr>
        <w:rFonts w:hint="default"/>
      </w:rPr>
    </w:lvl>
  </w:abstractNum>
  <w:abstractNum w:abstractNumId="15" w15:restartNumberingAfterBreak="0">
    <w:nsid w:val="20423AE3"/>
    <w:multiLevelType w:val="multilevel"/>
    <w:tmpl w:val="F5B01096"/>
    <w:lvl w:ilvl="0">
      <w:start w:val="6"/>
      <w:numFmt w:val="decimal"/>
      <w:lvlText w:val="%1"/>
      <w:lvlJc w:val="left"/>
      <w:pPr>
        <w:ind w:left="429" w:hanging="336"/>
      </w:pPr>
      <w:rPr>
        <w:rFonts w:hint="default"/>
      </w:rPr>
    </w:lvl>
    <w:lvl w:ilvl="1">
      <w:start w:val="1"/>
      <w:numFmt w:val="decimal"/>
      <w:lvlText w:val="%1.%2."/>
      <w:lvlJc w:val="left"/>
      <w:pPr>
        <w:ind w:left="429" w:hanging="336"/>
      </w:pPr>
      <w:rPr>
        <w:rFonts w:ascii="Arial" w:eastAsia="Arial" w:hAnsi="Arial" w:hint="default"/>
        <w:b/>
        <w:bCs/>
        <w:i/>
        <w:color w:val="130201"/>
        <w:w w:val="101"/>
        <w:sz w:val="17"/>
        <w:szCs w:val="17"/>
      </w:rPr>
    </w:lvl>
    <w:lvl w:ilvl="2">
      <w:start w:val="1"/>
      <w:numFmt w:val="bullet"/>
      <w:lvlText w:val="•"/>
      <w:lvlJc w:val="left"/>
      <w:pPr>
        <w:ind w:left="2548" w:hanging="336"/>
      </w:pPr>
      <w:rPr>
        <w:rFonts w:hint="default"/>
      </w:rPr>
    </w:lvl>
    <w:lvl w:ilvl="3">
      <w:start w:val="1"/>
      <w:numFmt w:val="bullet"/>
      <w:lvlText w:val="•"/>
      <w:lvlJc w:val="left"/>
      <w:pPr>
        <w:ind w:left="3612" w:hanging="336"/>
      </w:pPr>
      <w:rPr>
        <w:rFonts w:hint="default"/>
      </w:rPr>
    </w:lvl>
    <w:lvl w:ilvl="4">
      <w:start w:val="1"/>
      <w:numFmt w:val="bullet"/>
      <w:lvlText w:val="•"/>
      <w:lvlJc w:val="left"/>
      <w:pPr>
        <w:ind w:left="4676" w:hanging="336"/>
      </w:pPr>
      <w:rPr>
        <w:rFonts w:hint="default"/>
      </w:rPr>
    </w:lvl>
    <w:lvl w:ilvl="5">
      <w:start w:val="1"/>
      <w:numFmt w:val="bullet"/>
      <w:lvlText w:val="•"/>
      <w:lvlJc w:val="left"/>
      <w:pPr>
        <w:ind w:left="5740" w:hanging="336"/>
      </w:pPr>
      <w:rPr>
        <w:rFonts w:hint="default"/>
      </w:rPr>
    </w:lvl>
    <w:lvl w:ilvl="6">
      <w:start w:val="1"/>
      <w:numFmt w:val="bullet"/>
      <w:lvlText w:val="•"/>
      <w:lvlJc w:val="left"/>
      <w:pPr>
        <w:ind w:left="6804" w:hanging="336"/>
      </w:pPr>
      <w:rPr>
        <w:rFonts w:hint="default"/>
      </w:rPr>
    </w:lvl>
    <w:lvl w:ilvl="7">
      <w:start w:val="1"/>
      <w:numFmt w:val="bullet"/>
      <w:lvlText w:val="•"/>
      <w:lvlJc w:val="left"/>
      <w:pPr>
        <w:ind w:left="7868" w:hanging="336"/>
      </w:pPr>
      <w:rPr>
        <w:rFonts w:hint="default"/>
      </w:rPr>
    </w:lvl>
    <w:lvl w:ilvl="8">
      <w:start w:val="1"/>
      <w:numFmt w:val="bullet"/>
      <w:lvlText w:val="•"/>
      <w:lvlJc w:val="left"/>
      <w:pPr>
        <w:ind w:left="8932" w:hanging="336"/>
      </w:pPr>
      <w:rPr>
        <w:rFonts w:hint="default"/>
      </w:rPr>
    </w:lvl>
  </w:abstractNum>
  <w:abstractNum w:abstractNumId="16" w15:restartNumberingAfterBreak="0">
    <w:nsid w:val="238B3F0D"/>
    <w:multiLevelType w:val="hybridMultilevel"/>
    <w:tmpl w:val="15DC004E"/>
    <w:lvl w:ilvl="0" w:tplc="1F2C54D4">
      <w:start w:val="17"/>
      <w:numFmt w:val="decimal"/>
      <w:lvlText w:val="%1."/>
      <w:lvlJc w:val="left"/>
      <w:pPr>
        <w:ind w:left="429" w:hanging="288"/>
      </w:pPr>
      <w:rPr>
        <w:rFonts w:ascii="Arial" w:eastAsia="Arial" w:hAnsi="Arial" w:hint="default"/>
        <w:b/>
        <w:bCs/>
        <w:i/>
        <w:color w:val="130201"/>
        <w:w w:val="101"/>
        <w:sz w:val="17"/>
        <w:szCs w:val="17"/>
      </w:rPr>
    </w:lvl>
    <w:lvl w:ilvl="1" w:tplc="D82CB430">
      <w:start w:val="1"/>
      <w:numFmt w:val="bullet"/>
      <w:lvlText w:val="•"/>
      <w:lvlJc w:val="left"/>
      <w:pPr>
        <w:ind w:left="1484" w:hanging="288"/>
      </w:pPr>
      <w:rPr>
        <w:rFonts w:hint="default"/>
      </w:rPr>
    </w:lvl>
    <w:lvl w:ilvl="2" w:tplc="08AAADCE">
      <w:start w:val="1"/>
      <w:numFmt w:val="bullet"/>
      <w:lvlText w:val="•"/>
      <w:lvlJc w:val="left"/>
      <w:pPr>
        <w:ind w:left="2548" w:hanging="288"/>
      </w:pPr>
      <w:rPr>
        <w:rFonts w:hint="default"/>
      </w:rPr>
    </w:lvl>
    <w:lvl w:ilvl="3" w:tplc="356CBE08">
      <w:start w:val="1"/>
      <w:numFmt w:val="bullet"/>
      <w:lvlText w:val="•"/>
      <w:lvlJc w:val="left"/>
      <w:pPr>
        <w:ind w:left="3612" w:hanging="288"/>
      </w:pPr>
      <w:rPr>
        <w:rFonts w:hint="default"/>
      </w:rPr>
    </w:lvl>
    <w:lvl w:ilvl="4" w:tplc="B99E8142">
      <w:start w:val="1"/>
      <w:numFmt w:val="bullet"/>
      <w:lvlText w:val="•"/>
      <w:lvlJc w:val="left"/>
      <w:pPr>
        <w:ind w:left="4676" w:hanging="288"/>
      </w:pPr>
      <w:rPr>
        <w:rFonts w:hint="default"/>
      </w:rPr>
    </w:lvl>
    <w:lvl w:ilvl="5" w:tplc="6A387E5E">
      <w:start w:val="1"/>
      <w:numFmt w:val="bullet"/>
      <w:lvlText w:val="•"/>
      <w:lvlJc w:val="left"/>
      <w:pPr>
        <w:ind w:left="5740" w:hanging="288"/>
      </w:pPr>
      <w:rPr>
        <w:rFonts w:hint="default"/>
      </w:rPr>
    </w:lvl>
    <w:lvl w:ilvl="6" w:tplc="5A700FD0">
      <w:start w:val="1"/>
      <w:numFmt w:val="bullet"/>
      <w:lvlText w:val="•"/>
      <w:lvlJc w:val="left"/>
      <w:pPr>
        <w:ind w:left="6804" w:hanging="288"/>
      </w:pPr>
      <w:rPr>
        <w:rFonts w:hint="default"/>
      </w:rPr>
    </w:lvl>
    <w:lvl w:ilvl="7" w:tplc="EA068F88">
      <w:start w:val="1"/>
      <w:numFmt w:val="bullet"/>
      <w:lvlText w:val="•"/>
      <w:lvlJc w:val="left"/>
      <w:pPr>
        <w:ind w:left="7868" w:hanging="288"/>
      </w:pPr>
      <w:rPr>
        <w:rFonts w:hint="default"/>
      </w:rPr>
    </w:lvl>
    <w:lvl w:ilvl="8" w:tplc="D2EC43EC">
      <w:start w:val="1"/>
      <w:numFmt w:val="bullet"/>
      <w:lvlText w:val="•"/>
      <w:lvlJc w:val="left"/>
      <w:pPr>
        <w:ind w:left="8932" w:hanging="288"/>
      </w:pPr>
      <w:rPr>
        <w:rFonts w:hint="default"/>
      </w:rPr>
    </w:lvl>
  </w:abstractNum>
  <w:abstractNum w:abstractNumId="17" w15:restartNumberingAfterBreak="0">
    <w:nsid w:val="25753934"/>
    <w:multiLevelType w:val="hybridMultilevel"/>
    <w:tmpl w:val="85D487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D3186E"/>
    <w:multiLevelType w:val="hybridMultilevel"/>
    <w:tmpl w:val="B7EEAD80"/>
    <w:lvl w:ilvl="0" w:tplc="0C090003">
      <w:start w:val="1"/>
      <w:numFmt w:val="bullet"/>
      <w:lvlText w:val="o"/>
      <w:lvlJc w:val="left"/>
      <w:pPr>
        <w:ind w:left="360" w:hanging="360"/>
      </w:pPr>
      <w:rPr>
        <w:rFonts w:ascii="Courier New" w:hAnsi="Courier New" w:cs="Courier New" w:hint="default"/>
      </w:rPr>
    </w:lvl>
    <w:lvl w:ilvl="1" w:tplc="67A8277C">
      <w:start w:val="1"/>
      <w:numFmt w:val="bullet"/>
      <w:lvlText w:val="o"/>
      <w:lvlJc w:val="left"/>
      <w:pPr>
        <w:ind w:left="1080" w:hanging="360"/>
      </w:pPr>
      <w:rPr>
        <w:rFonts w:ascii="Courier New" w:hAnsi="Courier New" w:hint="default"/>
        <w:sz w:val="2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2261B66"/>
    <w:multiLevelType w:val="multilevel"/>
    <w:tmpl w:val="46742472"/>
    <w:lvl w:ilvl="0">
      <w:start w:val="1"/>
      <w:numFmt w:val="decimal"/>
      <w:pStyle w:val="NumberedList"/>
      <w:lvlText w:val="%1"/>
      <w:lvlJc w:val="left"/>
      <w:pPr>
        <w:ind w:left="360" w:hanging="360"/>
      </w:pPr>
      <w:rPr>
        <w:rFonts w:hint="default"/>
      </w:rPr>
    </w:lvl>
    <w:lvl w:ilvl="1">
      <w:start w:val="1"/>
      <w:numFmt w:val="decimal"/>
      <w:isLgl/>
      <w:lvlText w:val="%1.%2."/>
      <w:lvlJc w:val="left"/>
      <w:pPr>
        <w:ind w:left="390" w:hanging="390"/>
      </w:pPr>
      <w:rPr>
        <w:rFonts w:ascii="Arial" w:hint="default"/>
        <w:i/>
      </w:rPr>
    </w:lvl>
    <w:lvl w:ilvl="2">
      <w:start w:val="1"/>
      <w:numFmt w:val="decimal"/>
      <w:isLgl/>
      <w:lvlText w:val="%1.%2.%3."/>
      <w:lvlJc w:val="left"/>
      <w:pPr>
        <w:ind w:left="720" w:hanging="720"/>
      </w:pPr>
      <w:rPr>
        <w:rFonts w:ascii="Arial" w:hint="default"/>
        <w:i/>
      </w:rPr>
    </w:lvl>
    <w:lvl w:ilvl="3">
      <w:start w:val="1"/>
      <w:numFmt w:val="decimal"/>
      <w:isLgl/>
      <w:lvlText w:val="%1.%2.%3.%4."/>
      <w:lvlJc w:val="left"/>
      <w:pPr>
        <w:ind w:left="720" w:hanging="720"/>
      </w:pPr>
      <w:rPr>
        <w:rFonts w:ascii="Arial" w:hint="default"/>
        <w:i/>
      </w:rPr>
    </w:lvl>
    <w:lvl w:ilvl="4">
      <w:start w:val="1"/>
      <w:numFmt w:val="decimal"/>
      <w:isLgl/>
      <w:lvlText w:val="%1.%2.%3.%4.%5."/>
      <w:lvlJc w:val="left"/>
      <w:pPr>
        <w:ind w:left="1080" w:hanging="1080"/>
      </w:pPr>
      <w:rPr>
        <w:rFonts w:ascii="Arial" w:hint="default"/>
        <w:i/>
      </w:rPr>
    </w:lvl>
    <w:lvl w:ilvl="5">
      <w:start w:val="1"/>
      <w:numFmt w:val="decimal"/>
      <w:isLgl/>
      <w:lvlText w:val="%1.%2.%3.%4.%5.%6."/>
      <w:lvlJc w:val="left"/>
      <w:pPr>
        <w:ind w:left="1080" w:hanging="1080"/>
      </w:pPr>
      <w:rPr>
        <w:rFonts w:ascii="Arial" w:hint="default"/>
        <w:i/>
      </w:rPr>
    </w:lvl>
    <w:lvl w:ilvl="6">
      <w:start w:val="1"/>
      <w:numFmt w:val="decimal"/>
      <w:isLgl/>
      <w:lvlText w:val="%1.%2.%3.%4.%5.%6.%7."/>
      <w:lvlJc w:val="left"/>
      <w:pPr>
        <w:ind w:left="1080" w:hanging="1080"/>
      </w:pPr>
      <w:rPr>
        <w:rFonts w:ascii="Arial" w:hint="default"/>
        <w:i/>
      </w:rPr>
    </w:lvl>
    <w:lvl w:ilvl="7">
      <w:start w:val="1"/>
      <w:numFmt w:val="decimal"/>
      <w:isLgl/>
      <w:lvlText w:val="%1.%2.%3.%4.%5.%6.%7.%8."/>
      <w:lvlJc w:val="left"/>
      <w:pPr>
        <w:ind w:left="1440" w:hanging="1440"/>
      </w:pPr>
      <w:rPr>
        <w:rFonts w:ascii="Arial" w:hint="default"/>
        <w:i/>
      </w:rPr>
    </w:lvl>
    <w:lvl w:ilvl="8">
      <w:start w:val="1"/>
      <w:numFmt w:val="decimal"/>
      <w:isLgl/>
      <w:lvlText w:val="%1.%2.%3.%4.%5.%6.%7.%8.%9."/>
      <w:lvlJc w:val="left"/>
      <w:pPr>
        <w:ind w:left="1440" w:hanging="1440"/>
      </w:pPr>
      <w:rPr>
        <w:rFonts w:ascii="Arial" w:hint="default"/>
        <w:i/>
      </w:rPr>
    </w:lvl>
  </w:abstractNum>
  <w:abstractNum w:abstractNumId="20" w15:restartNumberingAfterBreak="0">
    <w:nsid w:val="326E5D1D"/>
    <w:multiLevelType w:val="hybridMultilevel"/>
    <w:tmpl w:val="D9066CE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1"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001FF2"/>
    <w:multiLevelType w:val="hybridMultilevel"/>
    <w:tmpl w:val="82C0A5E2"/>
    <w:lvl w:ilvl="0" w:tplc="810ADA04">
      <w:start w:val="17"/>
      <w:numFmt w:val="decimal"/>
      <w:lvlText w:val="%1."/>
      <w:lvlJc w:val="left"/>
      <w:pPr>
        <w:ind w:left="429" w:hanging="288"/>
      </w:pPr>
      <w:rPr>
        <w:rFonts w:ascii="Arial" w:eastAsia="Arial" w:hAnsi="Arial" w:hint="default"/>
        <w:b/>
        <w:bCs/>
        <w:i/>
        <w:color w:val="130201"/>
        <w:w w:val="101"/>
        <w:sz w:val="17"/>
        <w:szCs w:val="17"/>
      </w:rPr>
    </w:lvl>
    <w:lvl w:ilvl="1" w:tplc="620609A0">
      <w:start w:val="1"/>
      <w:numFmt w:val="bullet"/>
      <w:lvlText w:val="•"/>
      <w:lvlJc w:val="left"/>
      <w:pPr>
        <w:ind w:left="1484" w:hanging="288"/>
      </w:pPr>
      <w:rPr>
        <w:rFonts w:hint="default"/>
      </w:rPr>
    </w:lvl>
    <w:lvl w:ilvl="2" w:tplc="BA1EB204">
      <w:start w:val="1"/>
      <w:numFmt w:val="bullet"/>
      <w:lvlText w:val="•"/>
      <w:lvlJc w:val="left"/>
      <w:pPr>
        <w:ind w:left="2548" w:hanging="288"/>
      </w:pPr>
      <w:rPr>
        <w:rFonts w:hint="default"/>
      </w:rPr>
    </w:lvl>
    <w:lvl w:ilvl="3" w:tplc="D9BA721C">
      <w:start w:val="1"/>
      <w:numFmt w:val="bullet"/>
      <w:lvlText w:val="•"/>
      <w:lvlJc w:val="left"/>
      <w:pPr>
        <w:ind w:left="3612" w:hanging="288"/>
      </w:pPr>
      <w:rPr>
        <w:rFonts w:hint="default"/>
      </w:rPr>
    </w:lvl>
    <w:lvl w:ilvl="4" w:tplc="2D78ADBC">
      <w:start w:val="1"/>
      <w:numFmt w:val="bullet"/>
      <w:lvlText w:val="•"/>
      <w:lvlJc w:val="left"/>
      <w:pPr>
        <w:ind w:left="4676" w:hanging="288"/>
      </w:pPr>
      <w:rPr>
        <w:rFonts w:hint="default"/>
      </w:rPr>
    </w:lvl>
    <w:lvl w:ilvl="5" w:tplc="B0DEA4C4">
      <w:start w:val="1"/>
      <w:numFmt w:val="bullet"/>
      <w:lvlText w:val="•"/>
      <w:lvlJc w:val="left"/>
      <w:pPr>
        <w:ind w:left="5740" w:hanging="288"/>
      </w:pPr>
      <w:rPr>
        <w:rFonts w:hint="default"/>
      </w:rPr>
    </w:lvl>
    <w:lvl w:ilvl="6" w:tplc="8898A6C2">
      <w:start w:val="1"/>
      <w:numFmt w:val="bullet"/>
      <w:lvlText w:val="•"/>
      <w:lvlJc w:val="left"/>
      <w:pPr>
        <w:ind w:left="6804" w:hanging="288"/>
      </w:pPr>
      <w:rPr>
        <w:rFonts w:hint="default"/>
      </w:rPr>
    </w:lvl>
    <w:lvl w:ilvl="7" w:tplc="DD9A028A">
      <w:start w:val="1"/>
      <w:numFmt w:val="bullet"/>
      <w:lvlText w:val="•"/>
      <w:lvlJc w:val="left"/>
      <w:pPr>
        <w:ind w:left="7868" w:hanging="288"/>
      </w:pPr>
      <w:rPr>
        <w:rFonts w:hint="default"/>
      </w:rPr>
    </w:lvl>
    <w:lvl w:ilvl="8" w:tplc="CAD4AE16">
      <w:start w:val="1"/>
      <w:numFmt w:val="bullet"/>
      <w:lvlText w:val="•"/>
      <w:lvlJc w:val="left"/>
      <w:pPr>
        <w:ind w:left="8932" w:hanging="288"/>
      </w:pPr>
      <w:rPr>
        <w:rFonts w:hint="default"/>
      </w:rPr>
    </w:lvl>
  </w:abstractNum>
  <w:abstractNum w:abstractNumId="23" w15:restartNumberingAfterBreak="0">
    <w:nsid w:val="3978764F"/>
    <w:multiLevelType w:val="hybridMultilevel"/>
    <w:tmpl w:val="EDBCD04C"/>
    <w:lvl w:ilvl="0" w:tplc="B79C7DF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D913016"/>
    <w:multiLevelType w:val="hybridMultilevel"/>
    <w:tmpl w:val="DBBAEA6C"/>
    <w:lvl w:ilvl="0" w:tplc="6AF016F0">
      <w:start w:val="1"/>
      <w:numFmt w:val="bullet"/>
      <w:lvlText w:val="o"/>
      <w:lvlJc w:val="left"/>
      <w:pPr>
        <w:ind w:left="360" w:hanging="360"/>
      </w:pPr>
      <w:rPr>
        <w:rFonts w:ascii="Courier New" w:hAnsi="Courier New" w:hint="default"/>
        <w:sz w:val="28"/>
      </w:rPr>
    </w:lvl>
    <w:lvl w:ilvl="1" w:tplc="67A8277C">
      <w:start w:val="1"/>
      <w:numFmt w:val="bullet"/>
      <w:lvlText w:val="o"/>
      <w:lvlJc w:val="left"/>
      <w:pPr>
        <w:ind w:left="1080" w:hanging="360"/>
      </w:pPr>
      <w:rPr>
        <w:rFonts w:ascii="Courier New" w:hAnsi="Courier New" w:hint="default"/>
        <w:sz w:val="2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CBE5B38"/>
    <w:multiLevelType w:val="hybridMultilevel"/>
    <w:tmpl w:val="15DC004E"/>
    <w:lvl w:ilvl="0" w:tplc="1F2C54D4">
      <w:start w:val="17"/>
      <w:numFmt w:val="decimal"/>
      <w:lvlText w:val="%1."/>
      <w:lvlJc w:val="left"/>
      <w:pPr>
        <w:ind w:left="429" w:hanging="288"/>
      </w:pPr>
      <w:rPr>
        <w:rFonts w:ascii="Arial" w:eastAsia="Arial" w:hAnsi="Arial" w:hint="default"/>
        <w:b/>
        <w:bCs/>
        <w:i/>
        <w:color w:val="130201"/>
        <w:w w:val="101"/>
        <w:sz w:val="17"/>
        <w:szCs w:val="17"/>
      </w:rPr>
    </w:lvl>
    <w:lvl w:ilvl="1" w:tplc="D82CB430">
      <w:start w:val="1"/>
      <w:numFmt w:val="bullet"/>
      <w:lvlText w:val="•"/>
      <w:lvlJc w:val="left"/>
      <w:pPr>
        <w:ind w:left="1484" w:hanging="288"/>
      </w:pPr>
      <w:rPr>
        <w:rFonts w:hint="default"/>
      </w:rPr>
    </w:lvl>
    <w:lvl w:ilvl="2" w:tplc="08AAADCE">
      <w:start w:val="1"/>
      <w:numFmt w:val="bullet"/>
      <w:lvlText w:val="•"/>
      <w:lvlJc w:val="left"/>
      <w:pPr>
        <w:ind w:left="2548" w:hanging="288"/>
      </w:pPr>
      <w:rPr>
        <w:rFonts w:hint="default"/>
      </w:rPr>
    </w:lvl>
    <w:lvl w:ilvl="3" w:tplc="356CBE08">
      <w:start w:val="1"/>
      <w:numFmt w:val="bullet"/>
      <w:lvlText w:val="•"/>
      <w:lvlJc w:val="left"/>
      <w:pPr>
        <w:ind w:left="3612" w:hanging="288"/>
      </w:pPr>
      <w:rPr>
        <w:rFonts w:hint="default"/>
      </w:rPr>
    </w:lvl>
    <w:lvl w:ilvl="4" w:tplc="B99E8142">
      <w:start w:val="1"/>
      <w:numFmt w:val="bullet"/>
      <w:lvlText w:val="•"/>
      <w:lvlJc w:val="left"/>
      <w:pPr>
        <w:ind w:left="4676" w:hanging="288"/>
      </w:pPr>
      <w:rPr>
        <w:rFonts w:hint="default"/>
      </w:rPr>
    </w:lvl>
    <w:lvl w:ilvl="5" w:tplc="6A387E5E">
      <w:start w:val="1"/>
      <w:numFmt w:val="bullet"/>
      <w:lvlText w:val="•"/>
      <w:lvlJc w:val="left"/>
      <w:pPr>
        <w:ind w:left="5740" w:hanging="288"/>
      </w:pPr>
      <w:rPr>
        <w:rFonts w:hint="default"/>
      </w:rPr>
    </w:lvl>
    <w:lvl w:ilvl="6" w:tplc="5A700FD0">
      <w:start w:val="1"/>
      <w:numFmt w:val="bullet"/>
      <w:lvlText w:val="•"/>
      <w:lvlJc w:val="left"/>
      <w:pPr>
        <w:ind w:left="6804" w:hanging="288"/>
      </w:pPr>
      <w:rPr>
        <w:rFonts w:hint="default"/>
      </w:rPr>
    </w:lvl>
    <w:lvl w:ilvl="7" w:tplc="EA068F88">
      <w:start w:val="1"/>
      <w:numFmt w:val="bullet"/>
      <w:lvlText w:val="•"/>
      <w:lvlJc w:val="left"/>
      <w:pPr>
        <w:ind w:left="7868" w:hanging="288"/>
      </w:pPr>
      <w:rPr>
        <w:rFonts w:hint="default"/>
      </w:rPr>
    </w:lvl>
    <w:lvl w:ilvl="8" w:tplc="D2EC43EC">
      <w:start w:val="1"/>
      <w:numFmt w:val="bullet"/>
      <w:lvlText w:val="•"/>
      <w:lvlJc w:val="left"/>
      <w:pPr>
        <w:ind w:left="8932" w:hanging="288"/>
      </w:pPr>
      <w:rPr>
        <w:rFonts w:hint="default"/>
      </w:rPr>
    </w:lvl>
  </w:abstractNum>
  <w:abstractNum w:abstractNumId="26" w15:restartNumberingAfterBreak="0">
    <w:nsid w:val="58D702E9"/>
    <w:multiLevelType w:val="hybridMultilevel"/>
    <w:tmpl w:val="9C422C4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13688E"/>
    <w:multiLevelType w:val="multilevel"/>
    <w:tmpl w:val="B89CD4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0112A0D"/>
    <w:multiLevelType w:val="multilevel"/>
    <w:tmpl w:val="4F246E74"/>
    <w:lvl w:ilvl="0">
      <w:start w:val="6"/>
      <w:numFmt w:val="decimal"/>
      <w:lvlText w:val="%1"/>
      <w:lvlJc w:val="left"/>
      <w:pPr>
        <w:ind w:left="429" w:hanging="336"/>
      </w:pPr>
      <w:rPr>
        <w:rFonts w:hint="default"/>
      </w:rPr>
    </w:lvl>
    <w:lvl w:ilvl="1">
      <w:start w:val="1"/>
      <w:numFmt w:val="decimal"/>
      <w:lvlText w:val="%1.%2."/>
      <w:lvlJc w:val="left"/>
      <w:pPr>
        <w:ind w:left="429" w:hanging="336"/>
      </w:pPr>
      <w:rPr>
        <w:rFonts w:ascii="Arial" w:eastAsia="Arial" w:hAnsi="Arial" w:hint="default"/>
        <w:b/>
        <w:bCs/>
        <w:i/>
        <w:color w:val="130201"/>
        <w:w w:val="101"/>
        <w:sz w:val="17"/>
        <w:szCs w:val="17"/>
      </w:rPr>
    </w:lvl>
    <w:lvl w:ilvl="2">
      <w:start w:val="1"/>
      <w:numFmt w:val="bullet"/>
      <w:lvlText w:val="•"/>
      <w:lvlJc w:val="left"/>
      <w:pPr>
        <w:ind w:left="2548" w:hanging="336"/>
      </w:pPr>
      <w:rPr>
        <w:rFonts w:hint="default"/>
      </w:rPr>
    </w:lvl>
    <w:lvl w:ilvl="3">
      <w:start w:val="1"/>
      <w:numFmt w:val="bullet"/>
      <w:lvlText w:val="•"/>
      <w:lvlJc w:val="left"/>
      <w:pPr>
        <w:ind w:left="3612" w:hanging="336"/>
      </w:pPr>
      <w:rPr>
        <w:rFonts w:hint="default"/>
      </w:rPr>
    </w:lvl>
    <w:lvl w:ilvl="4">
      <w:start w:val="1"/>
      <w:numFmt w:val="bullet"/>
      <w:lvlText w:val="•"/>
      <w:lvlJc w:val="left"/>
      <w:pPr>
        <w:ind w:left="4676" w:hanging="336"/>
      </w:pPr>
      <w:rPr>
        <w:rFonts w:hint="default"/>
      </w:rPr>
    </w:lvl>
    <w:lvl w:ilvl="5">
      <w:start w:val="1"/>
      <w:numFmt w:val="bullet"/>
      <w:lvlText w:val="•"/>
      <w:lvlJc w:val="left"/>
      <w:pPr>
        <w:ind w:left="5740" w:hanging="336"/>
      </w:pPr>
      <w:rPr>
        <w:rFonts w:hint="default"/>
      </w:rPr>
    </w:lvl>
    <w:lvl w:ilvl="6">
      <w:start w:val="1"/>
      <w:numFmt w:val="bullet"/>
      <w:lvlText w:val="•"/>
      <w:lvlJc w:val="left"/>
      <w:pPr>
        <w:ind w:left="6804" w:hanging="336"/>
      </w:pPr>
      <w:rPr>
        <w:rFonts w:hint="default"/>
      </w:rPr>
    </w:lvl>
    <w:lvl w:ilvl="7">
      <w:start w:val="1"/>
      <w:numFmt w:val="bullet"/>
      <w:lvlText w:val="•"/>
      <w:lvlJc w:val="left"/>
      <w:pPr>
        <w:ind w:left="7868" w:hanging="336"/>
      </w:pPr>
      <w:rPr>
        <w:rFonts w:hint="default"/>
      </w:rPr>
    </w:lvl>
    <w:lvl w:ilvl="8">
      <w:start w:val="1"/>
      <w:numFmt w:val="bullet"/>
      <w:lvlText w:val="•"/>
      <w:lvlJc w:val="left"/>
      <w:pPr>
        <w:ind w:left="8932" w:hanging="336"/>
      </w:pPr>
      <w:rPr>
        <w:rFonts w:hint="default"/>
      </w:rPr>
    </w:lvl>
  </w:abstractNum>
  <w:abstractNum w:abstractNumId="29"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65DF573F"/>
    <w:multiLevelType w:val="hybridMultilevel"/>
    <w:tmpl w:val="9D14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785294E"/>
    <w:multiLevelType w:val="hybridMultilevel"/>
    <w:tmpl w:val="7B54BB0C"/>
    <w:lvl w:ilvl="0" w:tplc="6AF016F0">
      <w:start w:val="1"/>
      <w:numFmt w:val="bullet"/>
      <w:lvlText w:val="o"/>
      <w:lvlJc w:val="left"/>
      <w:pPr>
        <w:ind w:left="360" w:hanging="360"/>
      </w:pPr>
      <w:rPr>
        <w:rFonts w:ascii="Courier New" w:hAnsi="Courier New" w:hint="default"/>
        <w:sz w:val="28"/>
      </w:rPr>
    </w:lvl>
    <w:lvl w:ilvl="1" w:tplc="0C090005">
      <w:start w:val="1"/>
      <w:numFmt w:val="bullet"/>
      <w:lvlText w:val=""/>
      <w:lvlJc w:val="left"/>
      <w:pPr>
        <w:ind w:left="1080" w:hanging="360"/>
      </w:pPr>
      <w:rPr>
        <w:rFonts w:ascii="Wingdings" w:hAnsi="Wingdings" w:hint="default"/>
        <w:sz w:val="28"/>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7DA5D87"/>
    <w:multiLevelType w:val="hybridMultilevel"/>
    <w:tmpl w:val="79063A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273FF4"/>
    <w:multiLevelType w:val="multilevel"/>
    <w:tmpl w:val="BEF07A4A"/>
    <w:lvl w:ilvl="0">
      <w:start w:val="4"/>
      <w:numFmt w:val="decimal"/>
      <w:lvlText w:val="%1"/>
      <w:lvlJc w:val="left"/>
      <w:pPr>
        <w:ind w:left="429" w:hanging="336"/>
      </w:pPr>
      <w:rPr>
        <w:rFonts w:hint="default"/>
      </w:rPr>
    </w:lvl>
    <w:lvl w:ilvl="1">
      <w:start w:val="1"/>
      <w:numFmt w:val="decimal"/>
      <w:lvlText w:val="%1.%2."/>
      <w:lvlJc w:val="left"/>
      <w:pPr>
        <w:ind w:left="429" w:hanging="336"/>
      </w:pPr>
      <w:rPr>
        <w:rFonts w:ascii="Arial" w:eastAsia="Arial" w:hAnsi="Arial" w:hint="default"/>
        <w:b/>
        <w:bCs/>
        <w:i/>
        <w:color w:val="130201"/>
        <w:w w:val="101"/>
        <w:sz w:val="17"/>
        <w:szCs w:val="17"/>
      </w:rPr>
    </w:lvl>
    <w:lvl w:ilvl="2">
      <w:start w:val="1"/>
      <w:numFmt w:val="bullet"/>
      <w:lvlText w:val="•"/>
      <w:lvlJc w:val="left"/>
      <w:pPr>
        <w:ind w:left="2548" w:hanging="336"/>
      </w:pPr>
      <w:rPr>
        <w:rFonts w:hint="default"/>
      </w:rPr>
    </w:lvl>
    <w:lvl w:ilvl="3">
      <w:start w:val="1"/>
      <w:numFmt w:val="bullet"/>
      <w:lvlText w:val="•"/>
      <w:lvlJc w:val="left"/>
      <w:pPr>
        <w:ind w:left="3612" w:hanging="336"/>
      </w:pPr>
      <w:rPr>
        <w:rFonts w:hint="default"/>
      </w:rPr>
    </w:lvl>
    <w:lvl w:ilvl="4">
      <w:start w:val="1"/>
      <w:numFmt w:val="bullet"/>
      <w:lvlText w:val="•"/>
      <w:lvlJc w:val="left"/>
      <w:pPr>
        <w:ind w:left="4676" w:hanging="336"/>
      </w:pPr>
      <w:rPr>
        <w:rFonts w:hint="default"/>
      </w:rPr>
    </w:lvl>
    <w:lvl w:ilvl="5">
      <w:start w:val="1"/>
      <w:numFmt w:val="bullet"/>
      <w:lvlText w:val="•"/>
      <w:lvlJc w:val="left"/>
      <w:pPr>
        <w:ind w:left="5740" w:hanging="336"/>
      </w:pPr>
      <w:rPr>
        <w:rFonts w:hint="default"/>
      </w:rPr>
    </w:lvl>
    <w:lvl w:ilvl="6">
      <w:start w:val="1"/>
      <w:numFmt w:val="bullet"/>
      <w:lvlText w:val="•"/>
      <w:lvlJc w:val="left"/>
      <w:pPr>
        <w:ind w:left="6804" w:hanging="336"/>
      </w:pPr>
      <w:rPr>
        <w:rFonts w:hint="default"/>
      </w:rPr>
    </w:lvl>
    <w:lvl w:ilvl="7">
      <w:start w:val="1"/>
      <w:numFmt w:val="bullet"/>
      <w:lvlText w:val="•"/>
      <w:lvlJc w:val="left"/>
      <w:pPr>
        <w:ind w:left="7868" w:hanging="336"/>
      </w:pPr>
      <w:rPr>
        <w:rFonts w:hint="default"/>
      </w:rPr>
    </w:lvl>
    <w:lvl w:ilvl="8">
      <w:start w:val="1"/>
      <w:numFmt w:val="bullet"/>
      <w:lvlText w:val="•"/>
      <w:lvlJc w:val="left"/>
      <w:pPr>
        <w:ind w:left="8932" w:hanging="336"/>
      </w:pPr>
      <w:rPr>
        <w:rFonts w:hint="default"/>
      </w:rPr>
    </w:lvl>
  </w:abstractNum>
  <w:abstractNum w:abstractNumId="34" w15:restartNumberingAfterBreak="0">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C2551D"/>
    <w:multiLevelType w:val="hybridMultilevel"/>
    <w:tmpl w:val="76A6291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50812D9"/>
    <w:multiLevelType w:val="multilevel"/>
    <w:tmpl w:val="DF9CEBEA"/>
    <w:lvl w:ilvl="0">
      <w:start w:val="2"/>
      <w:numFmt w:val="decimal"/>
      <w:lvlText w:val="%1"/>
      <w:lvlJc w:val="left"/>
      <w:pPr>
        <w:ind w:left="765" w:hanging="336"/>
      </w:pPr>
      <w:rPr>
        <w:rFonts w:hint="default"/>
      </w:rPr>
    </w:lvl>
    <w:lvl w:ilvl="1">
      <w:start w:val="1"/>
      <w:numFmt w:val="decimal"/>
      <w:lvlText w:val="%1.%2."/>
      <w:lvlJc w:val="left"/>
      <w:pPr>
        <w:ind w:left="765" w:hanging="336"/>
      </w:pPr>
      <w:rPr>
        <w:rFonts w:ascii="Arial" w:eastAsia="Arial" w:hAnsi="Arial" w:hint="default"/>
        <w:b/>
        <w:bCs/>
        <w:i/>
        <w:color w:val="130201"/>
        <w:w w:val="101"/>
        <w:sz w:val="17"/>
        <w:szCs w:val="17"/>
      </w:rPr>
    </w:lvl>
    <w:lvl w:ilvl="2">
      <w:start w:val="1"/>
      <w:numFmt w:val="bullet"/>
      <w:lvlText w:val="•"/>
      <w:lvlJc w:val="left"/>
      <w:pPr>
        <w:ind w:left="2100" w:hanging="336"/>
      </w:pPr>
      <w:rPr>
        <w:rFonts w:hint="default"/>
      </w:rPr>
    </w:lvl>
    <w:lvl w:ilvl="3">
      <w:start w:val="1"/>
      <w:numFmt w:val="bullet"/>
      <w:lvlText w:val="•"/>
      <w:lvlJc w:val="left"/>
      <w:pPr>
        <w:ind w:left="3220" w:hanging="336"/>
      </w:pPr>
      <w:rPr>
        <w:rFonts w:hint="default"/>
      </w:rPr>
    </w:lvl>
    <w:lvl w:ilvl="4">
      <w:start w:val="1"/>
      <w:numFmt w:val="bullet"/>
      <w:lvlText w:val="•"/>
      <w:lvlJc w:val="left"/>
      <w:pPr>
        <w:ind w:left="4340" w:hanging="336"/>
      </w:pPr>
      <w:rPr>
        <w:rFonts w:hint="default"/>
      </w:rPr>
    </w:lvl>
    <w:lvl w:ilvl="5">
      <w:start w:val="1"/>
      <w:numFmt w:val="bullet"/>
      <w:lvlText w:val="•"/>
      <w:lvlJc w:val="left"/>
      <w:pPr>
        <w:ind w:left="5460" w:hanging="336"/>
      </w:pPr>
      <w:rPr>
        <w:rFonts w:hint="default"/>
      </w:rPr>
    </w:lvl>
    <w:lvl w:ilvl="6">
      <w:start w:val="1"/>
      <w:numFmt w:val="bullet"/>
      <w:lvlText w:val="•"/>
      <w:lvlJc w:val="left"/>
      <w:pPr>
        <w:ind w:left="6580" w:hanging="336"/>
      </w:pPr>
      <w:rPr>
        <w:rFonts w:hint="default"/>
      </w:rPr>
    </w:lvl>
    <w:lvl w:ilvl="7">
      <w:start w:val="1"/>
      <w:numFmt w:val="bullet"/>
      <w:lvlText w:val="•"/>
      <w:lvlJc w:val="left"/>
      <w:pPr>
        <w:ind w:left="7700" w:hanging="336"/>
      </w:pPr>
      <w:rPr>
        <w:rFonts w:hint="default"/>
      </w:rPr>
    </w:lvl>
    <w:lvl w:ilvl="8">
      <w:start w:val="1"/>
      <w:numFmt w:val="bullet"/>
      <w:lvlText w:val="•"/>
      <w:lvlJc w:val="left"/>
      <w:pPr>
        <w:ind w:left="8820" w:hanging="336"/>
      </w:pPr>
      <w:rPr>
        <w:rFonts w:hint="default"/>
      </w:rPr>
    </w:lvl>
  </w:abstractNum>
  <w:abstractNum w:abstractNumId="37" w15:restartNumberingAfterBreak="0">
    <w:nsid w:val="78425FB4"/>
    <w:multiLevelType w:val="multilevel"/>
    <w:tmpl w:val="F4A4FC16"/>
    <w:lvl w:ilvl="0">
      <w:start w:val="4"/>
      <w:numFmt w:val="decimal"/>
      <w:lvlText w:val="%1"/>
      <w:lvlJc w:val="left"/>
      <w:pPr>
        <w:ind w:left="429" w:hanging="336"/>
      </w:pPr>
      <w:rPr>
        <w:rFonts w:hint="default"/>
      </w:rPr>
    </w:lvl>
    <w:lvl w:ilvl="1">
      <w:start w:val="1"/>
      <w:numFmt w:val="decimal"/>
      <w:lvlText w:val="%1.%2."/>
      <w:lvlJc w:val="left"/>
      <w:pPr>
        <w:ind w:left="429" w:hanging="336"/>
      </w:pPr>
      <w:rPr>
        <w:rFonts w:ascii="Arial" w:eastAsia="Arial" w:hAnsi="Arial" w:hint="default"/>
        <w:b/>
        <w:bCs/>
        <w:i/>
        <w:color w:val="130201"/>
        <w:w w:val="101"/>
        <w:sz w:val="17"/>
        <w:szCs w:val="17"/>
      </w:rPr>
    </w:lvl>
    <w:lvl w:ilvl="2">
      <w:start w:val="1"/>
      <w:numFmt w:val="bullet"/>
      <w:lvlText w:val="•"/>
      <w:lvlJc w:val="left"/>
      <w:pPr>
        <w:ind w:left="2548" w:hanging="336"/>
      </w:pPr>
      <w:rPr>
        <w:rFonts w:hint="default"/>
      </w:rPr>
    </w:lvl>
    <w:lvl w:ilvl="3">
      <w:start w:val="1"/>
      <w:numFmt w:val="bullet"/>
      <w:lvlText w:val="•"/>
      <w:lvlJc w:val="left"/>
      <w:pPr>
        <w:ind w:left="3612" w:hanging="336"/>
      </w:pPr>
      <w:rPr>
        <w:rFonts w:hint="default"/>
      </w:rPr>
    </w:lvl>
    <w:lvl w:ilvl="4">
      <w:start w:val="1"/>
      <w:numFmt w:val="bullet"/>
      <w:lvlText w:val="•"/>
      <w:lvlJc w:val="left"/>
      <w:pPr>
        <w:ind w:left="4676" w:hanging="336"/>
      </w:pPr>
      <w:rPr>
        <w:rFonts w:hint="default"/>
      </w:rPr>
    </w:lvl>
    <w:lvl w:ilvl="5">
      <w:start w:val="1"/>
      <w:numFmt w:val="bullet"/>
      <w:lvlText w:val="•"/>
      <w:lvlJc w:val="left"/>
      <w:pPr>
        <w:ind w:left="5740" w:hanging="336"/>
      </w:pPr>
      <w:rPr>
        <w:rFonts w:hint="default"/>
      </w:rPr>
    </w:lvl>
    <w:lvl w:ilvl="6">
      <w:start w:val="1"/>
      <w:numFmt w:val="bullet"/>
      <w:lvlText w:val="•"/>
      <w:lvlJc w:val="left"/>
      <w:pPr>
        <w:ind w:left="6804" w:hanging="336"/>
      </w:pPr>
      <w:rPr>
        <w:rFonts w:hint="default"/>
      </w:rPr>
    </w:lvl>
    <w:lvl w:ilvl="7">
      <w:start w:val="1"/>
      <w:numFmt w:val="bullet"/>
      <w:lvlText w:val="•"/>
      <w:lvlJc w:val="left"/>
      <w:pPr>
        <w:ind w:left="7868" w:hanging="336"/>
      </w:pPr>
      <w:rPr>
        <w:rFonts w:hint="default"/>
      </w:rPr>
    </w:lvl>
    <w:lvl w:ilvl="8">
      <w:start w:val="1"/>
      <w:numFmt w:val="bullet"/>
      <w:lvlText w:val="•"/>
      <w:lvlJc w:val="left"/>
      <w:pPr>
        <w:ind w:left="8932" w:hanging="336"/>
      </w:pPr>
      <w:rPr>
        <w:rFonts w:hint="default"/>
      </w:rPr>
    </w:lvl>
  </w:abstractNum>
  <w:abstractNum w:abstractNumId="38" w15:restartNumberingAfterBreak="0">
    <w:nsid w:val="7AD75FF8"/>
    <w:multiLevelType w:val="hybridMultilevel"/>
    <w:tmpl w:val="D32CF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FE67CC"/>
    <w:multiLevelType w:val="multilevel"/>
    <w:tmpl w:val="DE1EB8C2"/>
    <w:lvl w:ilvl="0">
      <w:start w:val="7"/>
      <w:numFmt w:val="decimal"/>
      <w:lvlText w:val="%1"/>
      <w:lvlJc w:val="left"/>
      <w:pPr>
        <w:ind w:left="765" w:hanging="336"/>
      </w:pPr>
      <w:rPr>
        <w:rFonts w:hint="default"/>
      </w:rPr>
    </w:lvl>
    <w:lvl w:ilvl="1">
      <w:start w:val="1"/>
      <w:numFmt w:val="decimal"/>
      <w:lvlText w:val="%1.%2."/>
      <w:lvlJc w:val="left"/>
      <w:pPr>
        <w:ind w:left="765" w:hanging="336"/>
      </w:pPr>
      <w:rPr>
        <w:rFonts w:ascii="Arial" w:eastAsia="Arial" w:hAnsi="Arial" w:hint="default"/>
        <w:b/>
        <w:bCs/>
        <w:i/>
        <w:color w:val="130201"/>
        <w:w w:val="101"/>
        <w:sz w:val="17"/>
        <w:szCs w:val="17"/>
      </w:rPr>
    </w:lvl>
    <w:lvl w:ilvl="2">
      <w:start w:val="1"/>
      <w:numFmt w:val="bullet"/>
      <w:lvlText w:val="•"/>
      <w:lvlJc w:val="left"/>
      <w:pPr>
        <w:ind w:left="2820" w:hanging="336"/>
      </w:pPr>
      <w:rPr>
        <w:rFonts w:hint="default"/>
      </w:rPr>
    </w:lvl>
    <w:lvl w:ilvl="3">
      <w:start w:val="1"/>
      <w:numFmt w:val="bullet"/>
      <w:lvlText w:val="•"/>
      <w:lvlJc w:val="left"/>
      <w:pPr>
        <w:ind w:left="3850" w:hanging="336"/>
      </w:pPr>
      <w:rPr>
        <w:rFonts w:hint="default"/>
      </w:rPr>
    </w:lvl>
    <w:lvl w:ilvl="4">
      <w:start w:val="1"/>
      <w:numFmt w:val="bullet"/>
      <w:lvlText w:val="•"/>
      <w:lvlJc w:val="left"/>
      <w:pPr>
        <w:ind w:left="4880" w:hanging="336"/>
      </w:pPr>
      <w:rPr>
        <w:rFonts w:hint="default"/>
      </w:rPr>
    </w:lvl>
    <w:lvl w:ilvl="5">
      <w:start w:val="1"/>
      <w:numFmt w:val="bullet"/>
      <w:lvlText w:val="•"/>
      <w:lvlJc w:val="left"/>
      <w:pPr>
        <w:ind w:left="5910" w:hanging="336"/>
      </w:pPr>
      <w:rPr>
        <w:rFonts w:hint="default"/>
      </w:rPr>
    </w:lvl>
    <w:lvl w:ilvl="6">
      <w:start w:val="1"/>
      <w:numFmt w:val="bullet"/>
      <w:lvlText w:val="•"/>
      <w:lvlJc w:val="left"/>
      <w:pPr>
        <w:ind w:left="6940" w:hanging="336"/>
      </w:pPr>
      <w:rPr>
        <w:rFonts w:hint="default"/>
      </w:rPr>
    </w:lvl>
    <w:lvl w:ilvl="7">
      <w:start w:val="1"/>
      <w:numFmt w:val="bullet"/>
      <w:lvlText w:val="•"/>
      <w:lvlJc w:val="left"/>
      <w:pPr>
        <w:ind w:left="7970" w:hanging="336"/>
      </w:pPr>
      <w:rPr>
        <w:rFonts w:hint="default"/>
      </w:rPr>
    </w:lvl>
    <w:lvl w:ilvl="8">
      <w:start w:val="1"/>
      <w:numFmt w:val="bullet"/>
      <w:lvlText w:val="•"/>
      <w:lvlJc w:val="left"/>
      <w:pPr>
        <w:ind w:left="9000" w:hanging="336"/>
      </w:pPr>
      <w:rPr>
        <w:rFonts w:hint="default"/>
      </w:rPr>
    </w:lvl>
  </w:abstractNum>
  <w:num w:numId="1">
    <w:abstractNumId w:val="34"/>
  </w:num>
  <w:num w:numId="2">
    <w:abstractNumId w:val="29"/>
  </w:num>
  <w:num w:numId="3">
    <w:abstractNumId w:val="2"/>
  </w:num>
  <w:num w:numId="4">
    <w:abstractNumId w:val="21"/>
  </w:num>
  <w:num w:numId="5">
    <w:abstractNumId w:val="19"/>
  </w:num>
  <w:num w:numId="6">
    <w:abstractNumId w:val="9"/>
  </w:num>
  <w:num w:numId="7">
    <w:abstractNumId w:val="19"/>
    <w:lvlOverride w:ilvl="0">
      <w:startOverride w:val="1"/>
    </w:lvlOverride>
  </w:num>
  <w:num w:numId="8">
    <w:abstractNumId w:val="34"/>
  </w:num>
  <w:num w:numId="9">
    <w:abstractNumId w:val="19"/>
    <w:lvlOverride w:ilvl="0">
      <w:startOverride w:val="1"/>
    </w:lvlOverride>
  </w:num>
  <w:num w:numId="10">
    <w:abstractNumId w:val="19"/>
    <w:lvlOverride w:ilvl="0">
      <w:startOverride w:val="1"/>
    </w:lvlOverride>
  </w:num>
  <w:num w:numId="11">
    <w:abstractNumId w:val="19"/>
    <w:lvlOverride w:ilvl="0">
      <w:startOverride w:val="1"/>
    </w:lvlOverride>
  </w:num>
  <w:num w:numId="12">
    <w:abstractNumId w:val="19"/>
    <w:lvlOverride w:ilvl="0">
      <w:startOverride w:val="1"/>
    </w:lvlOverride>
  </w:num>
  <w:num w:numId="13">
    <w:abstractNumId w:val="19"/>
    <w:lvlOverride w:ilvl="0">
      <w:startOverride w:val="1"/>
    </w:lvlOverride>
  </w:num>
  <w:num w:numId="14">
    <w:abstractNumId w:val="0"/>
  </w:num>
  <w:num w:numId="15">
    <w:abstractNumId w:val="6"/>
  </w:num>
  <w:num w:numId="16">
    <w:abstractNumId w:val="34"/>
  </w:num>
  <w:num w:numId="17">
    <w:abstractNumId w:val="17"/>
  </w:num>
  <w:num w:numId="18">
    <w:abstractNumId w:val="20"/>
  </w:num>
  <w:num w:numId="19">
    <w:abstractNumId w:val="12"/>
  </w:num>
  <w:num w:numId="20">
    <w:abstractNumId w:val="5"/>
  </w:num>
  <w:num w:numId="21">
    <w:abstractNumId w:val="27"/>
    <w:lvlOverride w:ilvl="1">
      <w:lvl w:ilvl="1">
        <w:numFmt w:val="lowerLetter"/>
        <w:lvlText w:val="%2."/>
        <w:lvlJc w:val="left"/>
      </w:lvl>
    </w:lvlOverride>
  </w:num>
  <w:num w:numId="22">
    <w:abstractNumId w:val="32"/>
  </w:num>
  <w:num w:numId="23">
    <w:abstractNumId w:val="23"/>
  </w:num>
  <w:num w:numId="24">
    <w:abstractNumId w:val="30"/>
  </w:num>
  <w:num w:numId="25">
    <w:abstractNumId w:val="10"/>
  </w:num>
  <w:num w:numId="26">
    <w:abstractNumId w:val="38"/>
  </w:num>
  <w:num w:numId="27">
    <w:abstractNumId w:val="22"/>
  </w:num>
  <w:num w:numId="28">
    <w:abstractNumId w:val="4"/>
  </w:num>
  <w:num w:numId="29">
    <w:abstractNumId w:val="14"/>
  </w:num>
  <w:num w:numId="30">
    <w:abstractNumId w:val="13"/>
  </w:num>
  <w:num w:numId="31">
    <w:abstractNumId w:val="28"/>
  </w:num>
  <w:num w:numId="32">
    <w:abstractNumId w:val="37"/>
  </w:num>
  <w:num w:numId="33">
    <w:abstractNumId w:val="36"/>
  </w:num>
  <w:num w:numId="34">
    <w:abstractNumId w:val="26"/>
  </w:num>
  <w:num w:numId="35">
    <w:abstractNumId w:val="18"/>
  </w:num>
  <w:num w:numId="36">
    <w:abstractNumId w:val="24"/>
  </w:num>
  <w:num w:numId="37">
    <w:abstractNumId w:val="31"/>
  </w:num>
  <w:num w:numId="38">
    <w:abstractNumId w:val="1"/>
  </w:num>
  <w:num w:numId="39">
    <w:abstractNumId w:val="16"/>
  </w:num>
  <w:num w:numId="40">
    <w:abstractNumId w:val="7"/>
  </w:num>
  <w:num w:numId="41">
    <w:abstractNumId w:val="11"/>
  </w:num>
  <w:num w:numId="42">
    <w:abstractNumId w:val="39"/>
  </w:num>
  <w:num w:numId="43">
    <w:abstractNumId w:val="15"/>
  </w:num>
  <w:num w:numId="44">
    <w:abstractNumId w:val="33"/>
  </w:num>
  <w:num w:numId="45">
    <w:abstractNumId w:val="3"/>
  </w:num>
  <w:num w:numId="46">
    <w:abstractNumId w:val="25"/>
  </w:num>
  <w:num w:numId="47">
    <w:abstractNumId w:val="35"/>
  </w:num>
  <w:num w:numId="48">
    <w:abstractNumId w:val="8"/>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clickAndTypeStyle w:val="Text"/>
  <w:evenAndOddHeaders/>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cwNDe1sLQEUmaGBko6SsGpxcWZ+XkgBSa1ABSywUUsAAAA"/>
  </w:docVars>
  <w:rsids>
    <w:rsidRoot w:val="00405E3C"/>
    <w:rsid w:val="000108B2"/>
    <w:rsid w:val="00013265"/>
    <w:rsid w:val="00022290"/>
    <w:rsid w:val="000254CA"/>
    <w:rsid w:val="000315D7"/>
    <w:rsid w:val="0003204E"/>
    <w:rsid w:val="00043583"/>
    <w:rsid w:val="00053296"/>
    <w:rsid w:val="0005428B"/>
    <w:rsid w:val="0006125F"/>
    <w:rsid w:val="000711E6"/>
    <w:rsid w:val="00074BD4"/>
    <w:rsid w:val="0007513A"/>
    <w:rsid w:val="0008448B"/>
    <w:rsid w:val="00086589"/>
    <w:rsid w:val="00087359"/>
    <w:rsid w:val="000C1642"/>
    <w:rsid w:val="000C2411"/>
    <w:rsid w:val="000F641C"/>
    <w:rsid w:val="000F6A0B"/>
    <w:rsid w:val="000F6B24"/>
    <w:rsid w:val="00101C71"/>
    <w:rsid w:val="0010761A"/>
    <w:rsid w:val="00116D1E"/>
    <w:rsid w:val="00117418"/>
    <w:rsid w:val="00123B5C"/>
    <w:rsid w:val="00126F8B"/>
    <w:rsid w:val="00135C75"/>
    <w:rsid w:val="00141F65"/>
    <w:rsid w:val="00142633"/>
    <w:rsid w:val="001438DE"/>
    <w:rsid w:val="00150874"/>
    <w:rsid w:val="001509F3"/>
    <w:rsid w:val="001511AA"/>
    <w:rsid w:val="001520CC"/>
    <w:rsid w:val="00154E3F"/>
    <w:rsid w:val="00155390"/>
    <w:rsid w:val="00155839"/>
    <w:rsid w:val="001567C8"/>
    <w:rsid w:val="00166281"/>
    <w:rsid w:val="00177827"/>
    <w:rsid w:val="00184504"/>
    <w:rsid w:val="00184EAE"/>
    <w:rsid w:val="0019254F"/>
    <w:rsid w:val="0019517E"/>
    <w:rsid w:val="00196AFB"/>
    <w:rsid w:val="00197578"/>
    <w:rsid w:val="001A3ABF"/>
    <w:rsid w:val="001A5046"/>
    <w:rsid w:val="001A552B"/>
    <w:rsid w:val="001B43CF"/>
    <w:rsid w:val="001D6DC7"/>
    <w:rsid w:val="001F2C86"/>
    <w:rsid w:val="001F5657"/>
    <w:rsid w:val="001F58F1"/>
    <w:rsid w:val="001F7D84"/>
    <w:rsid w:val="00206A6D"/>
    <w:rsid w:val="0021776F"/>
    <w:rsid w:val="002218CD"/>
    <w:rsid w:val="002277A9"/>
    <w:rsid w:val="00230D17"/>
    <w:rsid w:val="00233BFA"/>
    <w:rsid w:val="00233C8D"/>
    <w:rsid w:val="002475E6"/>
    <w:rsid w:val="00263AC4"/>
    <w:rsid w:val="00267885"/>
    <w:rsid w:val="00284FCB"/>
    <w:rsid w:val="00297C1D"/>
    <w:rsid w:val="002A7159"/>
    <w:rsid w:val="002B41AE"/>
    <w:rsid w:val="002D7B92"/>
    <w:rsid w:val="002E196B"/>
    <w:rsid w:val="002E2266"/>
    <w:rsid w:val="002E43D6"/>
    <w:rsid w:val="002F4AF5"/>
    <w:rsid w:val="002F60FC"/>
    <w:rsid w:val="002F6319"/>
    <w:rsid w:val="003010AA"/>
    <w:rsid w:val="00305635"/>
    <w:rsid w:val="00306EA9"/>
    <w:rsid w:val="0031472D"/>
    <w:rsid w:val="00333DB9"/>
    <w:rsid w:val="0033451B"/>
    <w:rsid w:val="00334CE3"/>
    <w:rsid w:val="003408D5"/>
    <w:rsid w:val="00340A45"/>
    <w:rsid w:val="00340B4D"/>
    <w:rsid w:val="00347F6C"/>
    <w:rsid w:val="0035657B"/>
    <w:rsid w:val="0036038C"/>
    <w:rsid w:val="00363A3E"/>
    <w:rsid w:val="00364DF6"/>
    <w:rsid w:val="003732F8"/>
    <w:rsid w:val="00373666"/>
    <w:rsid w:val="00383195"/>
    <w:rsid w:val="003A1C5F"/>
    <w:rsid w:val="003B16DA"/>
    <w:rsid w:val="003B483E"/>
    <w:rsid w:val="003C7596"/>
    <w:rsid w:val="003D0E55"/>
    <w:rsid w:val="003D199B"/>
    <w:rsid w:val="003D4062"/>
    <w:rsid w:val="003D5CFD"/>
    <w:rsid w:val="003D756A"/>
    <w:rsid w:val="003E2504"/>
    <w:rsid w:val="003E67CB"/>
    <w:rsid w:val="003F3D42"/>
    <w:rsid w:val="00405E3C"/>
    <w:rsid w:val="00406076"/>
    <w:rsid w:val="00416E5B"/>
    <w:rsid w:val="00425171"/>
    <w:rsid w:val="004349BF"/>
    <w:rsid w:val="0043580C"/>
    <w:rsid w:val="00450307"/>
    <w:rsid w:val="004514AB"/>
    <w:rsid w:val="00451E00"/>
    <w:rsid w:val="00457B0B"/>
    <w:rsid w:val="00457C3A"/>
    <w:rsid w:val="004672A7"/>
    <w:rsid w:val="00471486"/>
    <w:rsid w:val="00475772"/>
    <w:rsid w:val="0048643A"/>
    <w:rsid w:val="00492016"/>
    <w:rsid w:val="00492D1D"/>
    <w:rsid w:val="0049453B"/>
    <w:rsid w:val="00494E7C"/>
    <w:rsid w:val="00497614"/>
    <w:rsid w:val="004A4545"/>
    <w:rsid w:val="004A5CF7"/>
    <w:rsid w:val="004A6AAB"/>
    <w:rsid w:val="004C0215"/>
    <w:rsid w:val="004C4063"/>
    <w:rsid w:val="004C5EEC"/>
    <w:rsid w:val="004D4802"/>
    <w:rsid w:val="004D790F"/>
    <w:rsid w:val="004E7227"/>
    <w:rsid w:val="004F386F"/>
    <w:rsid w:val="00502BEA"/>
    <w:rsid w:val="00514AD5"/>
    <w:rsid w:val="005151F4"/>
    <w:rsid w:val="00520315"/>
    <w:rsid w:val="0052276C"/>
    <w:rsid w:val="00524247"/>
    <w:rsid w:val="00531D27"/>
    <w:rsid w:val="00545B0B"/>
    <w:rsid w:val="005557F1"/>
    <w:rsid w:val="00557B0C"/>
    <w:rsid w:val="00560C71"/>
    <w:rsid w:val="00562A27"/>
    <w:rsid w:val="00570758"/>
    <w:rsid w:val="005726E2"/>
    <w:rsid w:val="00575D5D"/>
    <w:rsid w:val="00577B35"/>
    <w:rsid w:val="00581546"/>
    <w:rsid w:val="00583D7C"/>
    <w:rsid w:val="00583FB7"/>
    <w:rsid w:val="00587107"/>
    <w:rsid w:val="005A0797"/>
    <w:rsid w:val="005A2AF6"/>
    <w:rsid w:val="005B5E3F"/>
    <w:rsid w:val="005C277E"/>
    <w:rsid w:val="005C3029"/>
    <w:rsid w:val="005C61F8"/>
    <w:rsid w:val="005D276D"/>
    <w:rsid w:val="005E4764"/>
    <w:rsid w:val="005F3832"/>
    <w:rsid w:val="0062279E"/>
    <w:rsid w:val="0062363A"/>
    <w:rsid w:val="00624578"/>
    <w:rsid w:val="006265AF"/>
    <w:rsid w:val="00627388"/>
    <w:rsid w:val="00643646"/>
    <w:rsid w:val="0064660F"/>
    <w:rsid w:val="00647D01"/>
    <w:rsid w:val="00651C6C"/>
    <w:rsid w:val="00652973"/>
    <w:rsid w:val="00655F13"/>
    <w:rsid w:val="00656679"/>
    <w:rsid w:val="006652B1"/>
    <w:rsid w:val="00667829"/>
    <w:rsid w:val="0067712D"/>
    <w:rsid w:val="00696A48"/>
    <w:rsid w:val="006A702B"/>
    <w:rsid w:val="006B56F8"/>
    <w:rsid w:val="006C1F64"/>
    <w:rsid w:val="006C5DA9"/>
    <w:rsid w:val="006C6307"/>
    <w:rsid w:val="006D1685"/>
    <w:rsid w:val="006D5861"/>
    <w:rsid w:val="006D5A07"/>
    <w:rsid w:val="006E55CF"/>
    <w:rsid w:val="006F4288"/>
    <w:rsid w:val="006F473A"/>
    <w:rsid w:val="007037A4"/>
    <w:rsid w:val="00707CB2"/>
    <w:rsid w:val="00712674"/>
    <w:rsid w:val="00722F98"/>
    <w:rsid w:val="00725D07"/>
    <w:rsid w:val="00730F81"/>
    <w:rsid w:val="00731EC8"/>
    <w:rsid w:val="00733A68"/>
    <w:rsid w:val="00744DAD"/>
    <w:rsid w:val="007506D6"/>
    <w:rsid w:val="0077159B"/>
    <w:rsid w:val="00780C5F"/>
    <w:rsid w:val="00783F44"/>
    <w:rsid w:val="007937BF"/>
    <w:rsid w:val="007A2079"/>
    <w:rsid w:val="007A2C30"/>
    <w:rsid w:val="007B36A3"/>
    <w:rsid w:val="007C2F00"/>
    <w:rsid w:val="007C3281"/>
    <w:rsid w:val="007C50A7"/>
    <w:rsid w:val="007D79E4"/>
    <w:rsid w:val="007E2BCA"/>
    <w:rsid w:val="007E2D8C"/>
    <w:rsid w:val="007E52E6"/>
    <w:rsid w:val="007E64FD"/>
    <w:rsid w:val="007F00A5"/>
    <w:rsid w:val="00800A2B"/>
    <w:rsid w:val="008013B3"/>
    <w:rsid w:val="00806C1C"/>
    <w:rsid w:val="00806E2E"/>
    <w:rsid w:val="00807B46"/>
    <w:rsid w:val="00812EF0"/>
    <w:rsid w:val="00821144"/>
    <w:rsid w:val="00822894"/>
    <w:rsid w:val="00826757"/>
    <w:rsid w:val="00832CF7"/>
    <w:rsid w:val="00841EB3"/>
    <w:rsid w:val="00843490"/>
    <w:rsid w:val="0086301D"/>
    <w:rsid w:val="00872760"/>
    <w:rsid w:val="00874DA5"/>
    <w:rsid w:val="0087694A"/>
    <w:rsid w:val="00876D63"/>
    <w:rsid w:val="00883E70"/>
    <w:rsid w:val="00884EA9"/>
    <w:rsid w:val="008923B6"/>
    <w:rsid w:val="00894271"/>
    <w:rsid w:val="008A576B"/>
    <w:rsid w:val="008A7ADA"/>
    <w:rsid w:val="008B32E9"/>
    <w:rsid w:val="008B514E"/>
    <w:rsid w:val="008C0A74"/>
    <w:rsid w:val="008D1AB0"/>
    <w:rsid w:val="008D5884"/>
    <w:rsid w:val="008E6C3A"/>
    <w:rsid w:val="008F20BA"/>
    <w:rsid w:val="009058B5"/>
    <w:rsid w:val="009062A1"/>
    <w:rsid w:val="00910693"/>
    <w:rsid w:val="00910BB6"/>
    <w:rsid w:val="009155C2"/>
    <w:rsid w:val="009170F5"/>
    <w:rsid w:val="00917CC0"/>
    <w:rsid w:val="00922E1B"/>
    <w:rsid w:val="00923ACD"/>
    <w:rsid w:val="009329AA"/>
    <w:rsid w:val="00933317"/>
    <w:rsid w:val="00940830"/>
    <w:rsid w:val="009461ED"/>
    <w:rsid w:val="009538E6"/>
    <w:rsid w:val="0095478E"/>
    <w:rsid w:val="009603F3"/>
    <w:rsid w:val="00961A98"/>
    <w:rsid w:val="00962300"/>
    <w:rsid w:val="0096253B"/>
    <w:rsid w:val="009704E4"/>
    <w:rsid w:val="0097514F"/>
    <w:rsid w:val="0097742C"/>
    <w:rsid w:val="009775C7"/>
    <w:rsid w:val="0098256E"/>
    <w:rsid w:val="0098721F"/>
    <w:rsid w:val="00987F2F"/>
    <w:rsid w:val="00995E08"/>
    <w:rsid w:val="00997A09"/>
    <w:rsid w:val="009A4F5E"/>
    <w:rsid w:val="009C1BC0"/>
    <w:rsid w:val="009C22BE"/>
    <w:rsid w:val="009E17EF"/>
    <w:rsid w:val="009E231A"/>
    <w:rsid w:val="009E2F64"/>
    <w:rsid w:val="009F3764"/>
    <w:rsid w:val="00A03769"/>
    <w:rsid w:val="00A106ED"/>
    <w:rsid w:val="00A10A6B"/>
    <w:rsid w:val="00A10E2B"/>
    <w:rsid w:val="00A17623"/>
    <w:rsid w:val="00A21C19"/>
    <w:rsid w:val="00A30084"/>
    <w:rsid w:val="00A31CE4"/>
    <w:rsid w:val="00A4605D"/>
    <w:rsid w:val="00A50895"/>
    <w:rsid w:val="00A564DE"/>
    <w:rsid w:val="00A566CC"/>
    <w:rsid w:val="00A73318"/>
    <w:rsid w:val="00A87EFE"/>
    <w:rsid w:val="00A9334E"/>
    <w:rsid w:val="00A93867"/>
    <w:rsid w:val="00AA3EE1"/>
    <w:rsid w:val="00AA44D4"/>
    <w:rsid w:val="00AA50A3"/>
    <w:rsid w:val="00AA70E3"/>
    <w:rsid w:val="00AB7E26"/>
    <w:rsid w:val="00AD17F9"/>
    <w:rsid w:val="00AE47EA"/>
    <w:rsid w:val="00AF1005"/>
    <w:rsid w:val="00AF5ACF"/>
    <w:rsid w:val="00B05F5C"/>
    <w:rsid w:val="00B31051"/>
    <w:rsid w:val="00B41272"/>
    <w:rsid w:val="00B426FE"/>
    <w:rsid w:val="00B43470"/>
    <w:rsid w:val="00B45F72"/>
    <w:rsid w:val="00B45F8C"/>
    <w:rsid w:val="00B57CC9"/>
    <w:rsid w:val="00B64AEB"/>
    <w:rsid w:val="00B74063"/>
    <w:rsid w:val="00B74AC8"/>
    <w:rsid w:val="00B7566E"/>
    <w:rsid w:val="00B77043"/>
    <w:rsid w:val="00B83FFF"/>
    <w:rsid w:val="00B86D06"/>
    <w:rsid w:val="00B929E8"/>
    <w:rsid w:val="00B97DEA"/>
    <w:rsid w:val="00BA0F88"/>
    <w:rsid w:val="00BA5CB0"/>
    <w:rsid w:val="00BB10B7"/>
    <w:rsid w:val="00BB113D"/>
    <w:rsid w:val="00BC0B73"/>
    <w:rsid w:val="00BC265D"/>
    <w:rsid w:val="00BC66A4"/>
    <w:rsid w:val="00BC770A"/>
    <w:rsid w:val="00BC7C47"/>
    <w:rsid w:val="00BD00B7"/>
    <w:rsid w:val="00BD7AAE"/>
    <w:rsid w:val="00BE1AC4"/>
    <w:rsid w:val="00BE6235"/>
    <w:rsid w:val="00BE7F95"/>
    <w:rsid w:val="00BF0256"/>
    <w:rsid w:val="00BF111D"/>
    <w:rsid w:val="00BF3351"/>
    <w:rsid w:val="00BF690E"/>
    <w:rsid w:val="00C014EE"/>
    <w:rsid w:val="00C053D5"/>
    <w:rsid w:val="00C0597F"/>
    <w:rsid w:val="00C15064"/>
    <w:rsid w:val="00C21CBD"/>
    <w:rsid w:val="00C32883"/>
    <w:rsid w:val="00C345AB"/>
    <w:rsid w:val="00C517E6"/>
    <w:rsid w:val="00C54125"/>
    <w:rsid w:val="00C63294"/>
    <w:rsid w:val="00C72607"/>
    <w:rsid w:val="00C72CB6"/>
    <w:rsid w:val="00C77DC6"/>
    <w:rsid w:val="00C801DA"/>
    <w:rsid w:val="00C83F09"/>
    <w:rsid w:val="00C86E21"/>
    <w:rsid w:val="00C87B0F"/>
    <w:rsid w:val="00C926F0"/>
    <w:rsid w:val="00C9656D"/>
    <w:rsid w:val="00CA1B82"/>
    <w:rsid w:val="00CA4AFC"/>
    <w:rsid w:val="00CA7119"/>
    <w:rsid w:val="00CA7150"/>
    <w:rsid w:val="00CC2E42"/>
    <w:rsid w:val="00CC5A5C"/>
    <w:rsid w:val="00CD0BFB"/>
    <w:rsid w:val="00CD5F32"/>
    <w:rsid w:val="00CF30C4"/>
    <w:rsid w:val="00CF53B1"/>
    <w:rsid w:val="00CF5C19"/>
    <w:rsid w:val="00D00DA4"/>
    <w:rsid w:val="00D076F0"/>
    <w:rsid w:val="00D102B6"/>
    <w:rsid w:val="00D10A73"/>
    <w:rsid w:val="00D21EDF"/>
    <w:rsid w:val="00D23293"/>
    <w:rsid w:val="00D239B8"/>
    <w:rsid w:val="00D273CC"/>
    <w:rsid w:val="00D42A61"/>
    <w:rsid w:val="00D43A6E"/>
    <w:rsid w:val="00D43B5F"/>
    <w:rsid w:val="00D66131"/>
    <w:rsid w:val="00DA0E63"/>
    <w:rsid w:val="00DA7EE4"/>
    <w:rsid w:val="00DB599C"/>
    <w:rsid w:val="00DB7164"/>
    <w:rsid w:val="00DB7C61"/>
    <w:rsid w:val="00DC5907"/>
    <w:rsid w:val="00DC5932"/>
    <w:rsid w:val="00DC5F5C"/>
    <w:rsid w:val="00DC629A"/>
    <w:rsid w:val="00DE1BA1"/>
    <w:rsid w:val="00DE2DBD"/>
    <w:rsid w:val="00DE462C"/>
    <w:rsid w:val="00DF0597"/>
    <w:rsid w:val="00DF70C3"/>
    <w:rsid w:val="00E06B95"/>
    <w:rsid w:val="00E110EA"/>
    <w:rsid w:val="00E123CB"/>
    <w:rsid w:val="00E14227"/>
    <w:rsid w:val="00E14FA9"/>
    <w:rsid w:val="00E17C58"/>
    <w:rsid w:val="00E236D0"/>
    <w:rsid w:val="00E254DF"/>
    <w:rsid w:val="00E26A3C"/>
    <w:rsid w:val="00E327FF"/>
    <w:rsid w:val="00E365F8"/>
    <w:rsid w:val="00E43743"/>
    <w:rsid w:val="00E52313"/>
    <w:rsid w:val="00E5319D"/>
    <w:rsid w:val="00E56209"/>
    <w:rsid w:val="00E56EC1"/>
    <w:rsid w:val="00E60466"/>
    <w:rsid w:val="00E60645"/>
    <w:rsid w:val="00E62EEE"/>
    <w:rsid w:val="00E7045A"/>
    <w:rsid w:val="00E75C12"/>
    <w:rsid w:val="00E81A91"/>
    <w:rsid w:val="00E92B8B"/>
    <w:rsid w:val="00E95812"/>
    <w:rsid w:val="00E95948"/>
    <w:rsid w:val="00EA1B0A"/>
    <w:rsid w:val="00EA317D"/>
    <w:rsid w:val="00EA4338"/>
    <w:rsid w:val="00EA7667"/>
    <w:rsid w:val="00EB0841"/>
    <w:rsid w:val="00EB7974"/>
    <w:rsid w:val="00EC5062"/>
    <w:rsid w:val="00EC7164"/>
    <w:rsid w:val="00ED4D6D"/>
    <w:rsid w:val="00ED4E99"/>
    <w:rsid w:val="00EE42D9"/>
    <w:rsid w:val="00EE67B3"/>
    <w:rsid w:val="00EE716D"/>
    <w:rsid w:val="00EE7938"/>
    <w:rsid w:val="00EF3BFE"/>
    <w:rsid w:val="00EF4A5B"/>
    <w:rsid w:val="00F032C4"/>
    <w:rsid w:val="00F04E9C"/>
    <w:rsid w:val="00F07407"/>
    <w:rsid w:val="00F14858"/>
    <w:rsid w:val="00F31307"/>
    <w:rsid w:val="00F3648C"/>
    <w:rsid w:val="00F36B46"/>
    <w:rsid w:val="00F4196C"/>
    <w:rsid w:val="00F50EC9"/>
    <w:rsid w:val="00F51F38"/>
    <w:rsid w:val="00F608A2"/>
    <w:rsid w:val="00F70984"/>
    <w:rsid w:val="00F74884"/>
    <w:rsid w:val="00F776AB"/>
    <w:rsid w:val="00F8109C"/>
    <w:rsid w:val="00F81728"/>
    <w:rsid w:val="00F84B61"/>
    <w:rsid w:val="00F85016"/>
    <w:rsid w:val="00F87FBC"/>
    <w:rsid w:val="00F93048"/>
    <w:rsid w:val="00F934BA"/>
    <w:rsid w:val="00FA3B9B"/>
    <w:rsid w:val="00FA79F7"/>
    <w:rsid w:val="00FC521B"/>
    <w:rsid w:val="00FC7CE6"/>
    <w:rsid w:val="00FD023A"/>
    <w:rsid w:val="00FD296B"/>
    <w:rsid w:val="00FD7231"/>
    <w:rsid w:val="00FE3F74"/>
    <w:rsid w:val="00FE4A2D"/>
    <w:rsid w:val="00FE59D9"/>
    <w:rsid w:val="00FE7A1C"/>
    <w:rsid w:val="00FF30BC"/>
    <w:rsid w:val="00FF3159"/>
    <w:rsid w:val="00FF342A"/>
    <w:rsid w:val="00FF593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5"/>
    </o:shapelayout>
  </w:shapeDefaults>
  <w:decimalSymbol w:val="."/>
  <w:listSeparator w:val=","/>
  <w14:docId w14:val="6EBD29CC"/>
  <w15:docId w15:val="{A59547C8-BFE4-4EA1-80DE-BF63ECF47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832CF7"/>
    <w:pPr>
      <w:spacing w:before="160" w:line="260" w:lineRule="exact"/>
    </w:pPr>
    <w:rPr>
      <w:rFonts w:ascii="Trebuchet MS" w:hAnsi="Trebuchet MS"/>
      <w:sz w:val="19"/>
      <w:lang w:val="en-AU"/>
    </w:rPr>
  </w:style>
  <w:style w:type="paragraph" w:styleId="Heading1">
    <w:name w:val="heading 1"/>
    <w:next w:val="Text"/>
    <w:qFormat/>
    <w:rsid w:val="00405E3C"/>
    <w:pPr>
      <w:keepNext/>
      <w:spacing w:after="360"/>
      <w:outlineLvl w:val="0"/>
    </w:pPr>
    <w:rPr>
      <w:rFonts w:ascii="Arial" w:hAnsi="Arial" w:cs="Tahoma"/>
      <w:color w:val="000000"/>
      <w:kern w:val="28"/>
      <w:sz w:val="56"/>
      <w:szCs w:val="56"/>
      <w:lang w:val="en-AU"/>
    </w:rPr>
  </w:style>
  <w:style w:type="paragraph" w:styleId="Heading2">
    <w:name w:val="heading 2"/>
    <w:next w:val="Text"/>
    <w:qFormat/>
    <w:rsid w:val="00405E3C"/>
    <w:pPr>
      <w:keepNext/>
      <w:spacing w:before="360"/>
      <w:ind w:right="-369"/>
      <w:outlineLvl w:val="1"/>
    </w:pPr>
    <w:rPr>
      <w:rFonts w:ascii="Arial" w:hAnsi="Arial" w:cs="Tahoma"/>
      <w:sz w:val="28"/>
      <w:lang w:val="en-AU"/>
    </w:rPr>
  </w:style>
  <w:style w:type="paragraph" w:styleId="Heading3">
    <w:name w:val="heading 3"/>
    <w:next w:val="Text"/>
    <w:link w:val="Heading3Char"/>
    <w:qFormat/>
    <w:rsid w:val="00405E3C"/>
    <w:pPr>
      <w:spacing w:before="280" w:line="320" w:lineRule="exact"/>
      <w:outlineLvl w:val="2"/>
    </w:pPr>
    <w:rPr>
      <w:rFonts w:ascii="Arial" w:hAnsi="Arial" w:cs="Tahoma"/>
      <w:color w:val="000000"/>
      <w:sz w:val="24"/>
      <w:lang w:val="en-AU"/>
    </w:rPr>
  </w:style>
  <w:style w:type="paragraph" w:styleId="Heading4">
    <w:name w:val="heading 4"/>
    <w:next w:val="Text"/>
    <w:link w:val="Heading4Char"/>
    <w:qFormat/>
    <w:rsid w:val="00405E3C"/>
    <w:pPr>
      <w:spacing w:before="240"/>
      <w:outlineLvl w:val="3"/>
    </w:pPr>
    <w:rPr>
      <w:rFonts w:ascii="Arial" w:hAnsi="Arial"/>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C83F09"/>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457C3A"/>
    <w:rPr>
      <w:rFonts w:ascii="Arial" w:hAnsi="Arial"/>
      <w:sz w:val="18"/>
    </w:rPr>
  </w:style>
  <w:style w:type="paragraph" w:styleId="Footer">
    <w:name w:val="footer"/>
    <w:basedOn w:val="Normal"/>
    <w:link w:val="FooterChar"/>
    <w:uiPriority w:val="99"/>
    <w:rsid w:val="00457C3A"/>
    <w:pPr>
      <w:tabs>
        <w:tab w:val="right" w:pos="8505"/>
      </w:tabs>
      <w:spacing w:before="0"/>
    </w:pPr>
    <w:rPr>
      <w:rFonts w:ascii="Arial" w:hAnsi="Arial"/>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405E3C"/>
    <w:pPr>
      <w:spacing w:before="360" w:after="80"/>
      <w:ind w:left="851" w:hanging="851"/>
    </w:pPr>
    <w:rPr>
      <w:rFonts w:ascii="Arial" w:hAnsi="Arial"/>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rsid w:val="00520315"/>
    <w:pPr>
      <w:numPr>
        <w:numId w:val="3"/>
      </w:numPr>
      <w:spacing w:before="120" w:line="300" w:lineRule="exact"/>
    </w:pPr>
    <w:rPr>
      <w:rFonts w:ascii="Trebuchet MS" w:hAnsi="Trebuchet MS"/>
      <w:sz w:val="19"/>
      <w:lang w:val="en-AU" w:eastAsia="en-AU"/>
    </w:rPr>
  </w:style>
  <w:style w:type="paragraph" w:customStyle="1" w:styleId="Source">
    <w:name w:val="Source"/>
    <w:rsid w:val="00B57CC9"/>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paragraph" w:styleId="NormalWeb">
    <w:name w:val="Normal (Web)"/>
    <w:basedOn w:val="Normal"/>
    <w:uiPriority w:val="99"/>
    <w:rsid w:val="009058B5"/>
    <w:pPr>
      <w:spacing w:before="100" w:beforeAutospacing="1" w:after="240"/>
    </w:pPr>
    <w:rPr>
      <w:sz w:val="18"/>
      <w:szCs w:val="18"/>
    </w:rPr>
  </w:style>
  <w:style w:type="paragraph" w:customStyle="1" w:styleId="PublicationTitle">
    <w:name w:val="Publication Title"/>
    <w:qFormat/>
    <w:rsid w:val="00405E3C"/>
    <w:pPr>
      <w:spacing w:before="1200" w:after="840"/>
      <w:ind w:left="2552"/>
    </w:pPr>
    <w:rPr>
      <w:rFonts w:ascii="Arial" w:hAnsi="Arial"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37A4"/>
    <w:rPr>
      <w:rFonts w:ascii="Trebuchet MS" w:hAnsi="Trebuchet MS"/>
      <w:sz w:val="19"/>
      <w:lang w:val="en-AU"/>
    </w:rPr>
  </w:style>
  <w:style w:type="character" w:customStyle="1" w:styleId="Heading3Char">
    <w:name w:val="Heading 3 Char"/>
    <w:basedOn w:val="DefaultParagraphFont"/>
    <w:link w:val="Heading3"/>
    <w:rsid w:val="00405E3C"/>
    <w:rPr>
      <w:rFonts w:ascii="Arial" w:hAnsi="Arial" w:cs="Tahoma"/>
      <w:color w:val="000000"/>
      <w:sz w:val="24"/>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paragraph" w:styleId="ListParagraph">
    <w:name w:val="List Paragraph"/>
    <w:basedOn w:val="Normal"/>
    <w:uiPriority w:val="1"/>
    <w:qFormat/>
    <w:rsid w:val="007037A4"/>
    <w:pPr>
      <w:ind w:left="720"/>
      <w:contextualSpacing/>
    </w:pPr>
  </w:style>
  <w:style w:type="paragraph" w:styleId="BodyText">
    <w:name w:val="Body Text"/>
    <w:basedOn w:val="Normal"/>
    <w:link w:val="BodyTextChar"/>
    <w:uiPriority w:val="1"/>
    <w:qFormat/>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05E3C"/>
    <w:pPr>
      <w:ind w:left="2552" w:right="-1"/>
    </w:pPr>
    <w:rPr>
      <w:rFonts w:ascii="Arial" w:hAnsi="Arial" w:cs="Tahoma"/>
      <w:sz w:val="28"/>
      <w:lang w:val="en-AU"/>
    </w:rPr>
  </w:style>
  <w:style w:type="paragraph" w:customStyle="1" w:styleId="Contents">
    <w:name w:val="Contents"/>
    <w:qFormat/>
    <w:rsid w:val="00405E3C"/>
    <w:pPr>
      <w:spacing w:after="360"/>
    </w:pPr>
    <w:rPr>
      <w:rFonts w:ascii="Arial" w:hAnsi="Arial"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940830"/>
    <w:pPr>
      <w:spacing w:before="120"/>
      <w:ind w:right="0"/>
    </w:pPr>
    <w:rPr>
      <w:sz w:val="24"/>
    </w:rPr>
  </w:style>
  <w:style w:type="character" w:styleId="FollowedHyperlink">
    <w:name w:val="FollowedHyperlink"/>
    <w:basedOn w:val="DefaultParagraphFont"/>
    <w:uiPriority w:val="99"/>
    <w:rsid w:val="00E95812"/>
    <w:rPr>
      <w:color w:val="800080" w:themeColor="followedHyperlink"/>
      <w:u w:val="single"/>
    </w:rPr>
  </w:style>
  <w:style w:type="character" w:customStyle="1" w:styleId="Heading9Char">
    <w:name w:val="Heading 9 Char"/>
    <w:basedOn w:val="DefaultParagraphFont"/>
    <w:link w:val="Heading9"/>
    <w:uiPriority w:val="9"/>
    <w:semiHidden/>
    <w:rsid w:val="00C83F09"/>
    <w:rPr>
      <w:rFonts w:asciiTheme="majorHAnsi" w:eastAsiaTheme="majorEastAsia" w:hAnsiTheme="majorHAnsi" w:cstheme="majorBidi"/>
      <w:i/>
      <w:iCs/>
      <w:color w:val="404040" w:themeColor="text1" w:themeTint="BF"/>
      <w:lang w:val="en-AU"/>
    </w:rPr>
  </w:style>
  <w:style w:type="character" w:customStyle="1" w:styleId="Heading4Char">
    <w:name w:val="Heading 4 Char"/>
    <w:basedOn w:val="DefaultParagraphFont"/>
    <w:link w:val="Heading4"/>
    <w:rsid w:val="00C83F09"/>
    <w:rPr>
      <w:rFonts w:ascii="Arial" w:hAnsi="Arial"/>
      <w:i/>
      <w:sz w:val="24"/>
      <w:lang w:val="en-AU"/>
    </w:rPr>
  </w:style>
  <w:style w:type="character" w:customStyle="1" w:styleId="FooterChar">
    <w:name w:val="Footer Char"/>
    <w:link w:val="Footer"/>
    <w:uiPriority w:val="99"/>
    <w:rsid w:val="00C83F09"/>
    <w:rPr>
      <w:rFonts w:ascii="Arial" w:hAnsi="Arial"/>
      <w:sz w:val="17"/>
      <w:szCs w:val="17"/>
      <w:lang w:val="en-AU"/>
    </w:rPr>
  </w:style>
  <w:style w:type="character" w:customStyle="1" w:styleId="FootnoteTextChar">
    <w:name w:val="Footnote Text Char"/>
    <w:basedOn w:val="DefaultParagraphFont"/>
    <w:link w:val="FootnoteText"/>
    <w:rsid w:val="00C83F09"/>
    <w:rPr>
      <w:rFonts w:ascii="Trebuchet MS" w:hAnsi="Trebuchet MS"/>
      <w:sz w:val="16"/>
      <w:lang w:val="en-AU"/>
    </w:rPr>
  </w:style>
  <w:style w:type="paragraph" w:customStyle="1" w:styleId="Titlepage">
    <w:name w:val="Title page"/>
    <w:basedOn w:val="Heading1"/>
    <w:qFormat/>
    <w:rsid w:val="00C83F09"/>
    <w:pPr>
      <w:ind w:left="567"/>
    </w:pPr>
    <w:rPr>
      <w:rFonts w:cs="Arial"/>
      <w:sz w:val="55"/>
      <w:szCs w:val="55"/>
    </w:rPr>
  </w:style>
  <w:style w:type="character" w:styleId="PlaceholderText">
    <w:name w:val="Placeholder Text"/>
    <w:basedOn w:val="DefaultParagraphFont"/>
    <w:uiPriority w:val="99"/>
    <w:semiHidden/>
    <w:rsid w:val="00C83F09"/>
    <w:rPr>
      <w:color w:val="808080"/>
    </w:rPr>
  </w:style>
  <w:style w:type="paragraph" w:customStyle="1" w:styleId="Tabletitle0">
    <w:name w:val="Tabletitle"/>
    <w:next w:val="Text"/>
    <w:rsid w:val="00C83F09"/>
    <w:pPr>
      <w:spacing w:before="360" w:after="80"/>
      <w:ind w:left="851" w:hanging="851"/>
    </w:pPr>
    <w:rPr>
      <w:rFonts w:ascii="Arial" w:hAnsi="Arial"/>
      <w:b/>
      <w:sz w:val="17"/>
      <w:lang w:val="en-AU"/>
    </w:rPr>
  </w:style>
  <w:style w:type="paragraph" w:customStyle="1" w:styleId="Heading20">
    <w:name w:val="Heading2"/>
    <w:basedOn w:val="Heading3"/>
    <w:rsid w:val="00C83F09"/>
    <w:pPr>
      <w:keepNext/>
      <w:spacing w:before="120" w:after="240" w:line="240" w:lineRule="auto"/>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C83F09"/>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C83F09"/>
    <w:rPr>
      <w:lang w:val="en-AU" w:eastAsia="en-AU"/>
    </w:rPr>
  </w:style>
  <w:style w:type="paragraph" w:styleId="CommentSubject">
    <w:name w:val="annotation subject"/>
    <w:basedOn w:val="CommentText"/>
    <w:next w:val="CommentText"/>
    <w:link w:val="CommentSubjectChar"/>
    <w:uiPriority w:val="99"/>
    <w:semiHidden/>
    <w:rsid w:val="00C83F09"/>
    <w:rPr>
      <w:b/>
      <w:bCs/>
    </w:rPr>
  </w:style>
  <w:style w:type="character" w:customStyle="1" w:styleId="CommentSubjectChar">
    <w:name w:val="Comment Subject Char"/>
    <w:basedOn w:val="CommentTextChar"/>
    <w:link w:val="CommentSubject"/>
    <w:uiPriority w:val="99"/>
    <w:semiHidden/>
    <w:rsid w:val="00C83F09"/>
    <w:rPr>
      <w:b/>
      <w:bCs/>
      <w:lang w:val="en-AU" w:eastAsia="en-AU"/>
    </w:rPr>
  </w:style>
  <w:style w:type="character" w:styleId="Strong">
    <w:name w:val="Strong"/>
    <w:uiPriority w:val="22"/>
    <w:qFormat/>
    <w:rsid w:val="00C83F09"/>
    <w:rPr>
      <w:b/>
      <w:bCs/>
    </w:rPr>
  </w:style>
  <w:style w:type="paragraph" w:styleId="Title">
    <w:name w:val="Title"/>
    <w:basedOn w:val="Normal"/>
    <w:link w:val="TitleChar"/>
    <w:uiPriority w:val="10"/>
    <w:qFormat/>
    <w:rsid w:val="00C83F09"/>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3F09"/>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C83F09"/>
    <w:rPr>
      <w:sz w:val="22"/>
      <w:lang w:val="en-AU" w:eastAsia="en-AU"/>
    </w:rPr>
  </w:style>
  <w:style w:type="paragraph" w:customStyle="1" w:styleId="TableFont">
    <w:name w:val="TableFont"/>
    <w:basedOn w:val="Normal"/>
    <w:link w:val="TableFontChar"/>
    <w:uiPriority w:val="99"/>
    <w:rsid w:val="00C83F09"/>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C83F09"/>
    <w:rPr>
      <w:rFonts w:ascii="Arial" w:hAnsi="Arial" w:cs="Arial"/>
      <w:color w:val="000000"/>
      <w:sz w:val="18"/>
      <w:lang w:val="en-GB"/>
    </w:rPr>
  </w:style>
  <w:style w:type="paragraph" w:customStyle="1" w:styleId="BulletList">
    <w:name w:val="BulletList"/>
    <w:basedOn w:val="Normal"/>
    <w:rsid w:val="00C83F09"/>
    <w:pPr>
      <w:numPr>
        <w:numId w:val="4"/>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C83F09"/>
    <w:rPr>
      <w:rFonts w:ascii="Verdana" w:hAnsi="Verdana"/>
      <w:sz w:val="19"/>
      <w:szCs w:val="19"/>
    </w:rPr>
  </w:style>
  <w:style w:type="paragraph" w:customStyle="1" w:styleId="NumericalList">
    <w:name w:val="Numerical List"/>
    <w:basedOn w:val="Text"/>
    <w:rsid w:val="00C83F09"/>
    <w:pPr>
      <w:tabs>
        <w:tab w:val="left" w:pos="404"/>
      </w:tabs>
      <w:spacing w:before="0" w:line="240" w:lineRule="auto"/>
      <w:ind w:left="389" w:right="0" w:hanging="389"/>
    </w:pPr>
    <w:rPr>
      <w:rFonts w:ascii="Verdana" w:hAnsi="Verdana" w:cs="Arial"/>
      <w:lang w:eastAsia="en-AU"/>
    </w:rPr>
  </w:style>
  <w:style w:type="paragraph" w:customStyle="1" w:styleId="Default">
    <w:name w:val="Default"/>
    <w:rsid w:val="00C83F09"/>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C83F09"/>
    <w:rPr>
      <w:i/>
      <w:iCs/>
    </w:rPr>
  </w:style>
  <w:style w:type="paragraph" w:customStyle="1" w:styleId="Reference">
    <w:name w:val="Reference"/>
    <w:basedOn w:val="Text"/>
    <w:rsid w:val="00C83F09"/>
    <w:pPr>
      <w:spacing w:before="0" w:after="120" w:line="240" w:lineRule="auto"/>
      <w:ind w:right="0"/>
    </w:pPr>
    <w:rPr>
      <w:rFonts w:ascii="Verdana" w:hAnsi="Verdana"/>
      <w:spacing w:val="8"/>
      <w:sz w:val="18"/>
      <w:szCs w:val="18"/>
      <w:lang w:eastAsia="en-AU"/>
    </w:rPr>
  </w:style>
  <w:style w:type="paragraph" w:customStyle="1" w:styleId="PullQuote">
    <w:name w:val="PullQuote"/>
    <w:basedOn w:val="Normal"/>
    <w:uiPriority w:val="1"/>
    <w:qFormat/>
    <w:rsid w:val="00C83F09"/>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C83F09"/>
    <w:pPr>
      <w:numPr>
        <w:numId w:val="0"/>
      </w:numPr>
      <w:tabs>
        <w:tab w:val="num" w:pos="567"/>
      </w:tabs>
      <w:spacing w:before="80"/>
      <w:ind w:left="567" w:hanging="283"/>
    </w:pPr>
  </w:style>
  <w:style w:type="character" w:styleId="CommentReference">
    <w:name w:val="annotation reference"/>
    <w:basedOn w:val="DefaultParagraphFont"/>
    <w:uiPriority w:val="99"/>
    <w:semiHidden/>
    <w:rsid w:val="00C83F09"/>
    <w:rPr>
      <w:sz w:val="18"/>
      <w:szCs w:val="18"/>
    </w:rPr>
  </w:style>
  <w:style w:type="paragraph" w:styleId="Bibliography">
    <w:name w:val="Bibliography"/>
    <w:basedOn w:val="Normal"/>
    <w:next w:val="Normal"/>
    <w:uiPriority w:val="37"/>
    <w:semiHidden/>
    <w:rsid w:val="00C83F09"/>
  </w:style>
  <w:style w:type="paragraph" w:styleId="BlockText">
    <w:name w:val="Block Text"/>
    <w:basedOn w:val="Normal"/>
    <w:uiPriority w:val="99"/>
    <w:semiHidden/>
    <w:rsid w:val="00C83F0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C83F09"/>
    <w:pPr>
      <w:spacing w:after="120"/>
    </w:pPr>
    <w:rPr>
      <w:sz w:val="16"/>
      <w:szCs w:val="16"/>
    </w:rPr>
  </w:style>
  <w:style w:type="character" w:customStyle="1" w:styleId="BodyText3Char">
    <w:name w:val="Body Text 3 Char"/>
    <w:basedOn w:val="DefaultParagraphFont"/>
    <w:link w:val="BodyText3"/>
    <w:uiPriority w:val="99"/>
    <w:semiHidden/>
    <w:rsid w:val="00C83F09"/>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C83F09"/>
    <w:pPr>
      <w:ind w:firstLine="360"/>
    </w:pPr>
    <w:rPr>
      <w:b/>
    </w:rPr>
  </w:style>
  <w:style w:type="character" w:customStyle="1" w:styleId="BodyTextFirstIndentChar">
    <w:name w:val="Body Text First Indent Char"/>
    <w:basedOn w:val="BodyTextChar"/>
    <w:link w:val="BodyTextFirstIndent"/>
    <w:uiPriority w:val="99"/>
    <w:semiHidden/>
    <w:rsid w:val="00C83F09"/>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C83F09"/>
    <w:pPr>
      <w:ind w:left="360" w:firstLine="360"/>
    </w:pPr>
  </w:style>
  <w:style w:type="character" w:customStyle="1" w:styleId="BodyTextFirstIndent2Char">
    <w:name w:val="Body Text First Indent 2 Char"/>
    <w:basedOn w:val="BodyTextIndentChar"/>
    <w:link w:val="BodyTextFirstIndent2"/>
    <w:uiPriority w:val="99"/>
    <w:semiHidden/>
    <w:rsid w:val="00C83F09"/>
    <w:rPr>
      <w:rFonts w:ascii="Trebuchet MS" w:hAnsi="Trebuchet MS"/>
      <w:sz w:val="19"/>
      <w:lang w:val="en-AU" w:eastAsia="en-AU"/>
    </w:rPr>
  </w:style>
  <w:style w:type="paragraph" w:styleId="BodyTextIndent2">
    <w:name w:val="Body Text Indent 2"/>
    <w:basedOn w:val="Normal"/>
    <w:link w:val="BodyTextIndent2Char"/>
    <w:uiPriority w:val="99"/>
    <w:semiHidden/>
    <w:rsid w:val="00C83F09"/>
    <w:pPr>
      <w:spacing w:after="120" w:line="480" w:lineRule="auto"/>
      <w:ind w:left="283"/>
    </w:pPr>
  </w:style>
  <w:style w:type="character" w:customStyle="1" w:styleId="BodyTextIndent2Char">
    <w:name w:val="Body Text Indent 2 Char"/>
    <w:basedOn w:val="DefaultParagraphFont"/>
    <w:link w:val="BodyTextIndent2"/>
    <w:uiPriority w:val="99"/>
    <w:semiHidden/>
    <w:rsid w:val="00C83F09"/>
    <w:rPr>
      <w:rFonts w:ascii="Trebuchet MS" w:hAnsi="Trebuchet MS"/>
      <w:sz w:val="19"/>
      <w:lang w:val="en-AU"/>
    </w:rPr>
  </w:style>
  <w:style w:type="paragraph" w:styleId="BodyTextIndent3">
    <w:name w:val="Body Text Indent 3"/>
    <w:basedOn w:val="Normal"/>
    <w:link w:val="BodyTextIndent3Char"/>
    <w:uiPriority w:val="99"/>
    <w:semiHidden/>
    <w:rsid w:val="00C83F0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83F09"/>
    <w:rPr>
      <w:rFonts w:ascii="Trebuchet MS" w:hAnsi="Trebuchet MS"/>
      <w:sz w:val="16"/>
      <w:szCs w:val="16"/>
      <w:lang w:val="en-AU"/>
    </w:rPr>
  </w:style>
  <w:style w:type="paragraph" w:styleId="Closing">
    <w:name w:val="Closing"/>
    <w:basedOn w:val="Normal"/>
    <w:link w:val="ClosingChar"/>
    <w:uiPriority w:val="99"/>
    <w:semiHidden/>
    <w:rsid w:val="00C83F09"/>
    <w:pPr>
      <w:spacing w:before="0" w:line="240" w:lineRule="auto"/>
      <w:ind w:left="4252"/>
    </w:pPr>
  </w:style>
  <w:style w:type="character" w:customStyle="1" w:styleId="ClosingChar">
    <w:name w:val="Closing Char"/>
    <w:basedOn w:val="DefaultParagraphFont"/>
    <w:link w:val="Closing"/>
    <w:uiPriority w:val="99"/>
    <w:semiHidden/>
    <w:rsid w:val="00C83F09"/>
    <w:rPr>
      <w:rFonts w:ascii="Trebuchet MS" w:hAnsi="Trebuchet MS"/>
      <w:sz w:val="19"/>
      <w:lang w:val="en-AU"/>
    </w:rPr>
  </w:style>
  <w:style w:type="paragraph" w:styleId="Date">
    <w:name w:val="Date"/>
    <w:basedOn w:val="Normal"/>
    <w:next w:val="Normal"/>
    <w:link w:val="DateChar"/>
    <w:uiPriority w:val="99"/>
    <w:semiHidden/>
    <w:rsid w:val="00C83F09"/>
  </w:style>
  <w:style w:type="character" w:customStyle="1" w:styleId="DateChar">
    <w:name w:val="Date Char"/>
    <w:basedOn w:val="DefaultParagraphFont"/>
    <w:link w:val="Date"/>
    <w:uiPriority w:val="99"/>
    <w:semiHidden/>
    <w:rsid w:val="00C83F09"/>
    <w:rPr>
      <w:rFonts w:ascii="Trebuchet MS" w:hAnsi="Trebuchet MS"/>
      <w:sz w:val="19"/>
      <w:lang w:val="en-AU"/>
    </w:rPr>
  </w:style>
  <w:style w:type="paragraph" w:styleId="DocumentMap">
    <w:name w:val="Document Map"/>
    <w:basedOn w:val="Normal"/>
    <w:link w:val="DocumentMapChar"/>
    <w:uiPriority w:val="99"/>
    <w:semiHidden/>
    <w:rsid w:val="00C83F09"/>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C83F09"/>
    <w:rPr>
      <w:rFonts w:ascii="Tahoma" w:hAnsi="Tahoma" w:cs="Tahoma"/>
      <w:sz w:val="16"/>
      <w:szCs w:val="16"/>
      <w:lang w:val="en-AU"/>
    </w:rPr>
  </w:style>
  <w:style w:type="paragraph" w:styleId="E-mailSignature">
    <w:name w:val="E-mail Signature"/>
    <w:basedOn w:val="Normal"/>
    <w:link w:val="E-mailSignatureChar"/>
    <w:uiPriority w:val="99"/>
    <w:semiHidden/>
    <w:rsid w:val="00C83F09"/>
    <w:pPr>
      <w:spacing w:before="0" w:line="240" w:lineRule="auto"/>
    </w:pPr>
  </w:style>
  <w:style w:type="character" w:customStyle="1" w:styleId="E-mailSignatureChar">
    <w:name w:val="E-mail Signature Char"/>
    <w:basedOn w:val="DefaultParagraphFont"/>
    <w:link w:val="E-mailSignature"/>
    <w:uiPriority w:val="99"/>
    <w:semiHidden/>
    <w:rsid w:val="00C83F09"/>
    <w:rPr>
      <w:rFonts w:ascii="Trebuchet MS" w:hAnsi="Trebuchet MS"/>
      <w:sz w:val="19"/>
      <w:lang w:val="en-AU"/>
    </w:rPr>
  </w:style>
  <w:style w:type="paragraph" w:styleId="EndnoteText">
    <w:name w:val="endnote text"/>
    <w:basedOn w:val="Normal"/>
    <w:link w:val="EndnoteTextChar"/>
    <w:uiPriority w:val="99"/>
    <w:semiHidden/>
    <w:rsid w:val="00C83F09"/>
    <w:pPr>
      <w:spacing w:before="0" w:line="240" w:lineRule="auto"/>
    </w:pPr>
    <w:rPr>
      <w:sz w:val="20"/>
    </w:rPr>
  </w:style>
  <w:style w:type="character" w:customStyle="1" w:styleId="EndnoteTextChar">
    <w:name w:val="Endnote Text Char"/>
    <w:basedOn w:val="DefaultParagraphFont"/>
    <w:link w:val="EndnoteText"/>
    <w:uiPriority w:val="99"/>
    <w:semiHidden/>
    <w:rsid w:val="00C83F09"/>
    <w:rPr>
      <w:rFonts w:ascii="Trebuchet MS" w:hAnsi="Trebuchet MS"/>
      <w:lang w:val="en-AU"/>
    </w:rPr>
  </w:style>
  <w:style w:type="paragraph" w:styleId="EnvelopeAddress">
    <w:name w:val="envelope address"/>
    <w:basedOn w:val="Normal"/>
    <w:uiPriority w:val="99"/>
    <w:semiHidden/>
    <w:rsid w:val="00C83F09"/>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C83F09"/>
    <w:pPr>
      <w:spacing w:before="0" w:line="240" w:lineRule="auto"/>
    </w:pPr>
    <w:rPr>
      <w:rFonts w:asciiTheme="majorHAnsi" w:eastAsiaTheme="majorEastAsia" w:hAnsiTheme="majorHAnsi" w:cstheme="majorBidi"/>
      <w:sz w:val="20"/>
    </w:rPr>
  </w:style>
  <w:style w:type="paragraph" w:styleId="HTMLAddress">
    <w:name w:val="HTML Address"/>
    <w:basedOn w:val="Normal"/>
    <w:link w:val="HTMLAddressChar"/>
    <w:uiPriority w:val="99"/>
    <w:semiHidden/>
    <w:rsid w:val="00C83F09"/>
    <w:pPr>
      <w:spacing w:before="0" w:line="240" w:lineRule="auto"/>
    </w:pPr>
    <w:rPr>
      <w:i/>
      <w:iCs/>
    </w:rPr>
  </w:style>
  <w:style w:type="character" w:customStyle="1" w:styleId="HTMLAddressChar">
    <w:name w:val="HTML Address Char"/>
    <w:basedOn w:val="DefaultParagraphFont"/>
    <w:link w:val="HTMLAddress"/>
    <w:uiPriority w:val="99"/>
    <w:semiHidden/>
    <w:rsid w:val="00C83F09"/>
    <w:rPr>
      <w:rFonts w:ascii="Trebuchet MS" w:hAnsi="Trebuchet MS"/>
      <w:i/>
      <w:iCs/>
      <w:sz w:val="19"/>
      <w:lang w:val="en-AU"/>
    </w:rPr>
  </w:style>
  <w:style w:type="paragraph" w:styleId="HTMLPreformatted">
    <w:name w:val="HTML Preformatted"/>
    <w:basedOn w:val="Normal"/>
    <w:link w:val="HTMLPreformattedChar"/>
    <w:uiPriority w:val="99"/>
    <w:semiHidden/>
    <w:rsid w:val="00C83F09"/>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C83F09"/>
    <w:rPr>
      <w:rFonts w:ascii="Consolas" w:hAnsi="Consolas" w:cs="Consolas"/>
      <w:lang w:val="en-AU"/>
    </w:rPr>
  </w:style>
  <w:style w:type="paragraph" w:styleId="Index1">
    <w:name w:val="index 1"/>
    <w:basedOn w:val="Normal"/>
    <w:next w:val="Normal"/>
    <w:autoRedefine/>
    <w:uiPriority w:val="99"/>
    <w:semiHidden/>
    <w:rsid w:val="00C83F09"/>
    <w:pPr>
      <w:spacing w:before="0" w:line="240" w:lineRule="auto"/>
      <w:ind w:left="190" w:hanging="190"/>
    </w:pPr>
  </w:style>
  <w:style w:type="paragraph" w:styleId="Index2">
    <w:name w:val="index 2"/>
    <w:basedOn w:val="Normal"/>
    <w:next w:val="Normal"/>
    <w:autoRedefine/>
    <w:uiPriority w:val="99"/>
    <w:semiHidden/>
    <w:rsid w:val="00C83F09"/>
    <w:pPr>
      <w:spacing w:before="0" w:line="240" w:lineRule="auto"/>
      <w:ind w:left="380" w:hanging="190"/>
    </w:pPr>
  </w:style>
  <w:style w:type="paragraph" w:styleId="Index3">
    <w:name w:val="index 3"/>
    <w:basedOn w:val="Normal"/>
    <w:next w:val="Normal"/>
    <w:autoRedefine/>
    <w:uiPriority w:val="99"/>
    <w:semiHidden/>
    <w:rsid w:val="00C83F09"/>
    <w:pPr>
      <w:spacing w:before="0" w:line="240" w:lineRule="auto"/>
      <w:ind w:left="570" w:hanging="190"/>
    </w:pPr>
  </w:style>
  <w:style w:type="paragraph" w:styleId="Index4">
    <w:name w:val="index 4"/>
    <w:basedOn w:val="Normal"/>
    <w:next w:val="Normal"/>
    <w:autoRedefine/>
    <w:uiPriority w:val="99"/>
    <w:semiHidden/>
    <w:rsid w:val="00C83F09"/>
    <w:pPr>
      <w:spacing w:before="0" w:line="240" w:lineRule="auto"/>
      <w:ind w:left="760" w:hanging="190"/>
    </w:pPr>
  </w:style>
  <w:style w:type="paragraph" w:styleId="Index5">
    <w:name w:val="index 5"/>
    <w:basedOn w:val="Normal"/>
    <w:next w:val="Normal"/>
    <w:autoRedefine/>
    <w:uiPriority w:val="99"/>
    <w:semiHidden/>
    <w:rsid w:val="00C83F09"/>
    <w:pPr>
      <w:spacing w:before="0" w:line="240" w:lineRule="auto"/>
      <w:ind w:left="950" w:hanging="190"/>
    </w:pPr>
  </w:style>
  <w:style w:type="paragraph" w:styleId="Index6">
    <w:name w:val="index 6"/>
    <w:basedOn w:val="Normal"/>
    <w:next w:val="Normal"/>
    <w:autoRedefine/>
    <w:uiPriority w:val="99"/>
    <w:semiHidden/>
    <w:rsid w:val="00C83F09"/>
    <w:pPr>
      <w:spacing w:before="0" w:line="240" w:lineRule="auto"/>
      <w:ind w:left="1140" w:hanging="190"/>
    </w:pPr>
  </w:style>
  <w:style w:type="paragraph" w:styleId="Index7">
    <w:name w:val="index 7"/>
    <w:basedOn w:val="Normal"/>
    <w:next w:val="Normal"/>
    <w:autoRedefine/>
    <w:uiPriority w:val="99"/>
    <w:semiHidden/>
    <w:rsid w:val="00C83F09"/>
    <w:pPr>
      <w:spacing w:before="0" w:line="240" w:lineRule="auto"/>
      <w:ind w:left="1330" w:hanging="190"/>
    </w:pPr>
  </w:style>
  <w:style w:type="paragraph" w:styleId="Index8">
    <w:name w:val="index 8"/>
    <w:basedOn w:val="Normal"/>
    <w:next w:val="Normal"/>
    <w:autoRedefine/>
    <w:uiPriority w:val="99"/>
    <w:semiHidden/>
    <w:rsid w:val="00C83F09"/>
    <w:pPr>
      <w:spacing w:before="0" w:line="240" w:lineRule="auto"/>
      <w:ind w:left="1520" w:hanging="190"/>
    </w:pPr>
  </w:style>
  <w:style w:type="paragraph" w:styleId="Index9">
    <w:name w:val="index 9"/>
    <w:basedOn w:val="Normal"/>
    <w:next w:val="Normal"/>
    <w:autoRedefine/>
    <w:uiPriority w:val="99"/>
    <w:semiHidden/>
    <w:rsid w:val="00C83F09"/>
    <w:pPr>
      <w:spacing w:before="0" w:line="240" w:lineRule="auto"/>
      <w:ind w:left="1710" w:hanging="190"/>
    </w:pPr>
  </w:style>
  <w:style w:type="paragraph" w:styleId="IndexHeading">
    <w:name w:val="index heading"/>
    <w:basedOn w:val="Normal"/>
    <w:next w:val="Index1"/>
    <w:uiPriority w:val="99"/>
    <w:semiHidden/>
    <w:rsid w:val="00C83F0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83F0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83F09"/>
    <w:rPr>
      <w:rFonts w:ascii="Trebuchet MS" w:hAnsi="Trebuchet MS"/>
      <w:b/>
      <w:bCs/>
      <w:i/>
      <w:iCs/>
      <w:color w:val="4F81BD" w:themeColor="accent1"/>
      <w:sz w:val="19"/>
      <w:lang w:val="en-AU"/>
    </w:rPr>
  </w:style>
  <w:style w:type="paragraph" w:styleId="List">
    <w:name w:val="List"/>
    <w:basedOn w:val="Normal"/>
    <w:uiPriority w:val="99"/>
    <w:semiHidden/>
    <w:rsid w:val="00C83F09"/>
    <w:pPr>
      <w:ind w:left="283" w:hanging="283"/>
      <w:contextualSpacing/>
    </w:pPr>
  </w:style>
  <w:style w:type="paragraph" w:styleId="List2">
    <w:name w:val="List 2"/>
    <w:basedOn w:val="Normal"/>
    <w:uiPriority w:val="99"/>
    <w:semiHidden/>
    <w:rsid w:val="00C83F09"/>
    <w:pPr>
      <w:ind w:left="566" w:hanging="283"/>
      <w:contextualSpacing/>
    </w:pPr>
  </w:style>
  <w:style w:type="paragraph" w:styleId="List3">
    <w:name w:val="List 3"/>
    <w:basedOn w:val="Normal"/>
    <w:uiPriority w:val="99"/>
    <w:semiHidden/>
    <w:rsid w:val="00C83F09"/>
    <w:pPr>
      <w:ind w:left="849" w:hanging="283"/>
      <w:contextualSpacing/>
    </w:pPr>
  </w:style>
  <w:style w:type="paragraph" w:styleId="List4">
    <w:name w:val="List 4"/>
    <w:basedOn w:val="Normal"/>
    <w:uiPriority w:val="99"/>
    <w:semiHidden/>
    <w:rsid w:val="00C83F09"/>
    <w:pPr>
      <w:ind w:left="1132" w:hanging="283"/>
      <w:contextualSpacing/>
    </w:pPr>
  </w:style>
  <w:style w:type="paragraph" w:styleId="List5">
    <w:name w:val="List 5"/>
    <w:basedOn w:val="Normal"/>
    <w:uiPriority w:val="99"/>
    <w:semiHidden/>
    <w:rsid w:val="00C83F09"/>
    <w:pPr>
      <w:ind w:left="1415" w:hanging="283"/>
      <w:contextualSpacing/>
    </w:pPr>
  </w:style>
  <w:style w:type="paragraph" w:styleId="ListBullet2">
    <w:name w:val="List Bullet 2"/>
    <w:basedOn w:val="Normal"/>
    <w:uiPriority w:val="99"/>
    <w:semiHidden/>
    <w:rsid w:val="00C83F09"/>
    <w:pPr>
      <w:tabs>
        <w:tab w:val="num" w:pos="643"/>
      </w:tabs>
      <w:ind w:left="643" w:hanging="360"/>
      <w:contextualSpacing/>
    </w:pPr>
  </w:style>
  <w:style w:type="paragraph" w:styleId="ListBullet3">
    <w:name w:val="List Bullet 3"/>
    <w:basedOn w:val="Normal"/>
    <w:uiPriority w:val="99"/>
    <w:semiHidden/>
    <w:rsid w:val="00C83F09"/>
    <w:pPr>
      <w:tabs>
        <w:tab w:val="num" w:pos="926"/>
      </w:tabs>
      <w:ind w:left="926" w:hanging="360"/>
      <w:contextualSpacing/>
    </w:pPr>
  </w:style>
  <w:style w:type="paragraph" w:styleId="ListBullet4">
    <w:name w:val="List Bullet 4"/>
    <w:basedOn w:val="Normal"/>
    <w:uiPriority w:val="99"/>
    <w:semiHidden/>
    <w:rsid w:val="00C83F09"/>
    <w:pPr>
      <w:tabs>
        <w:tab w:val="num" w:pos="1209"/>
      </w:tabs>
      <w:ind w:left="1209" w:hanging="360"/>
      <w:contextualSpacing/>
    </w:pPr>
  </w:style>
  <w:style w:type="paragraph" w:styleId="ListBullet5">
    <w:name w:val="List Bullet 5"/>
    <w:basedOn w:val="Normal"/>
    <w:uiPriority w:val="99"/>
    <w:semiHidden/>
    <w:rsid w:val="00C83F09"/>
    <w:pPr>
      <w:tabs>
        <w:tab w:val="num" w:pos="1492"/>
      </w:tabs>
      <w:ind w:left="1492" w:hanging="360"/>
      <w:contextualSpacing/>
    </w:pPr>
  </w:style>
  <w:style w:type="paragraph" w:styleId="ListContinue">
    <w:name w:val="List Continue"/>
    <w:basedOn w:val="Normal"/>
    <w:uiPriority w:val="99"/>
    <w:semiHidden/>
    <w:rsid w:val="00C83F09"/>
    <w:pPr>
      <w:spacing w:after="120"/>
      <w:ind w:left="283"/>
      <w:contextualSpacing/>
    </w:pPr>
  </w:style>
  <w:style w:type="paragraph" w:styleId="ListContinue2">
    <w:name w:val="List Continue 2"/>
    <w:basedOn w:val="Normal"/>
    <w:uiPriority w:val="99"/>
    <w:semiHidden/>
    <w:rsid w:val="00C83F09"/>
    <w:pPr>
      <w:spacing w:after="120"/>
      <w:ind w:left="566"/>
      <w:contextualSpacing/>
    </w:pPr>
  </w:style>
  <w:style w:type="paragraph" w:styleId="ListContinue3">
    <w:name w:val="List Continue 3"/>
    <w:basedOn w:val="Normal"/>
    <w:uiPriority w:val="99"/>
    <w:semiHidden/>
    <w:rsid w:val="00C83F09"/>
    <w:pPr>
      <w:spacing w:after="120"/>
      <w:ind w:left="849"/>
      <w:contextualSpacing/>
    </w:pPr>
  </w:style>
  <w:style w:type="paragraph" w:styleId="ListContinue4">
    <w:name w:val="List Continue 4"/>
    <w:basedOn w:val="Normal"/>
    <w:uiPriority w:val="99"/>
    <w:semiHidden/>
    <w:rsid w:val="00C83F09"/>
    <w:pPr>
      <w:spacing w:after="120"/>
      <w:ind w:left="1132"/>
      <w:contextualSpacing/>
    </w:pPr>
  </w:style>
  <w:style w:type="paragraph" w:styleId="ListContinue5">
    <w:name w:val="List Continue 5"/>
    <w:basedOn w:val="Normal"/>
    <w:uiPriority w:val="99"/>
    <w:semiHidden/>
    <w:rsid w:val="00C83F09"/>
    <w:pPr>
      <w:spacing w:after="120"/>
      <w:ind w:left="1415"/>
      <w:contextualSpacing/>
    </w:pPr>
  </w:style>
  <w:style w:type="paragraph" w:styleId="ListNumber">
    <w:name w:val="List Number"/>
    <w:basedOn w:val="Normal"/>
    <w:uiPriority w:val="99"/>
    <w:semiHidden/>
    <w:rsid w:val="00C83F09"/>
    <w:pPr>
      <w:tabs>
        <w:tab w:val="num" w:pos="360"/>
      </w:tabs>
      <w:ind w:left="360" w:hanging="360"/>
      <w:contextualSpacing/>
    </w:pPr>
  </w:style>
  <w:style w:type="paragraph" w:styleId="ListNumber2">
    <w:name w:val="List Number 2"/>
    <w:basedOn w:val="Normal"/>
    <w:uiPriority w:val="99"/>
    <w:semiHidden/>
    <w:rsid w:val="00C83F09"/>
    <w:pPr>
      <w:tabs>
        <w:tab w:val="num" w:pos="643"/>
      </w:tabs>
      <w:ind w:left="643" w:hanging="360"/>
      <w:contextualSpacing/>
    </w:pPr>
  </w:style>
  <w:style w:type="paragraph" w:styleId="ListNumber3">
    <w:name w:val="List Number 3"/>
    <w:basedOn w:val="Normal"/>
    <w:uiPriority w:val="99"/>
    <w:semiHidden/>
    <w:rsid w:val="00C83F09"/>
    <w:pPr>
      <w:tabs>
        <w:tab w:val="num" w:pos="926"/>
      </w:tabs>
      <w:ind w:left="926" w:hanging="360"/>
      <w:contextualSpacing/>
    </w:pPr>
  </w:style>
  <w:style w:type="paragraph" w:styleId="ListNumber4">
    <w:name w:val="List Number 4"/>
    <w:basedOn w:val="Normal"/>
    <w:uiPriority w:val="99"/>
    <w:semiHidden/>
    <w:rsid w:val="00C83F09"/>
    <w:pPr>
      <w:tabs>
        <w:tab w:val="num" w:pos="1209"/>
      </w:tabs>
      <w:ind w:left="1209" w:hanging="360"/>
      <w:contextualSpacing/>
    </w:pPr>
  </w:style>
  <w:style w:type="paragraph" w:styleId="ListNumber5">
    <w:name w:val="List Number 5"/>
    <w:basedOn w:val="Normal"/>
    <w:uiPriority w:val="99"/>
    <w:semiHidden/>
    <w:rsid w:val="00C83F09"/>
    <w:pPr>
      <w:tabs>
        <w:tab w:val="num" w:pos="1492"/>
      </w:tabs>
      <w:ind w:left="1492" w:hanging="360"/>
      <w:contextualSpacing/>
    </w:pPr>
  </w:style>
  <w:style w:type="paragraph" w:styleId="MacroText">
    <w:name w:val="macro"/>
    <w:link w:val="MacroTextChar"/>
    <w:uiPriority w:val="99"/>
    <w:semiHidden/>
    <w:rsid w:val="00C83F09"/>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C83F09"/>
    <w:rPr>
      <w:rFonts w:ascii="Consolas" w:hAnsi="Consolas" w:cs="Consolas"/>
      <w:lang w:val="en-AU"/>
    </w:rPr>
  </w:style>
  <w:style w:type="paragraph" w:styleId="MessageHeader">
    <w:name w:val="Message Header"/>
    <w:basedOn w:val="Normal"/>
    <w:link w:val="MessageHeaderChar"/>
    <w:uiPriority w:val="99"/>
    <w:semiHidden/>
    <w:rsid w:val="00C83F09"/>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83F09"/>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C83F09"/>
    <w:rPr>
      <w:rFonts w:ascii="Trebuchet MS" w:hAnsi="Trebuchet MS"/>
      <w:sz w:val="19"/>
      <w:lang w:val="en-AU"/>
    </w:rPr>
  </w:style>
  <w:style w:type="paragraph" w:styleId="NormalIndent">
    <w:name w:val="Normal Indent"/>
    <w:basedOn w:val="Normal"/>
    <w:uiPriority w:val="99"/>
    <w:semiHidden/>
    <w:rsid w:val="00C83F09"/>
    <w:pPr>
      <w:ind w:left="720"/>
    </w:pPr>
  </w:style>
  <w:style w:type="paragraph" w:styleId="NoteHeading">
    <w:name w:val="Note Heading"/>
    <w:basedOn w:val="Normal"/>
    <w:next w:val="Normal"/>
    <w:link w:val="NoteHeadingChar"/>
    <w:uiPriority w:val="99"/>
    <w:semiHidden/>
    <w:rsid w:val="00C83F09"/>
    <w:pPr>
      <w:spacing w:before="0" w:line="240" w:lineRule="auto"/>
    </w:pPr>
  </w:style>
  <w:style w:type="character" w:customStyle="1" w:styleId="NoteHeadingChar">
    <w:name w:val="Note Heading Char"/>
    <w:basedOn w:val="DefaultParagraphFont"/>
    <w:link w:val="NoteHeading"/>
    <w:uiPriority w:val="99"/>
    <w:semiHidden/>
    <w:rsid w:val="00C83F09"/>
    <w:rPr>
      <w:rFonts w:ascii="Trebuchet MS" w:hAnsi="Trebuchet MS"/>
      <w:sz w:val="19"/>
      <w:lang w:val="en-AU"/>
    </w:rPr>
  </w:style>
  <w:style w:type="paragraph" w:styleId="Salutation">
    <w:name w:val="Salutation"/>
    <w:basedOn w:val="Normal"/>
    <w:next w:val="Normal"/>
    <w:link w:val="SalutationChar"/>
    <w:uiPriority w:val="99"/>
    <w:semiHidden/>
    <w:rsid w:val="00C83F09"/>
  </w:style>
  <w:style w:type="character" w:customStyle="1" w:styleId="SalutationChar">
    <w:name w:val="Salutation Char"/>
    <w:basedOn w:val="DefaultParagraphFont"/>
    <w:link w:val="Salutation"/>
    <w:uiPriority w:val="99"/>
    <w:semiHidden/>
    <w:rsid w:val="00C83F09"/>
    <w:rPr>
      <w:rFonts w:ascii="Trebuchet MS" w:hAnsi="Trebuchet MS"/>
      <w:sz w:val="19"/>
      <w:lang w:val="en-AU"/>
    </w:rPr>
  </w:style>
  <w:style w:type="paragraph" w:styleId="Signature">
    <w:name w:val="Signature"/>
    <w:basedOn w:val="Normal"/>
    <w:link w:val="SignatureChar"/>
    <w:uiPriority w:val="99"/>
    <w:semiHidden/>
    <w:rsid w:val="00C83F09"/>
    <w:pPr>
      <w:spacing w:before="0" w:line="240" w:lineRule="auto"/>
      <w:ind w:left="4252"/>
    </w:pPr>
  </w:style>
  <w:style w:type="character" w:customStyle="1" w:styleId="SignatureChar">
    <w:name w:val="Signature Char"/>
    <w:basedOn w:val="DefaultParagraphFont"/>
    <w:link w:val="Signature"/>
    <w:uiPriority w:val="99"/>
    <w:semiHidden/>
    <w:rsid w:val="00C83F09"/>
    <w:rPr>
      <w:rFonts w:ascii="Trebuchet MS" w:hAnsi="Trebuchet MS"/>
      <w:sz w:val="19"/>
      <w:lang w:val="en-AU"/>
    </w:rPr>
  </w:style>
  <w:style w:type="paragraph" w:styleId="Subtitle">
    <w:name w:val="Subtitle"/>
    <w:basedOn w:val="Normal"/>
    <w:next w:val="Normal"/>
    <w:link w:val="SubtitleChar"/>
    <w:uiPriority w:val="11"/>
    <w:qFormat/>
    <w:rsid w:val="00C83F0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3F09"/>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C83F09"/>
    <w:pPr>
      <w:ind w:left="190" w:hanging="190"/>
    </w:pPr>
  </w:style>
  <w:style w:type="paragraph" w:styleId="TOAHeading">
    <w:name w:val="toa heading"/>
    <w:basedOn w:val="Normal"/>
    <w:next w:val="Normal"/>
    <w:uiPriority w:val="99"/>
    <w:semiHidden/>
    <w:rsid w:val="00C83F09"/>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C83F09"/>
    <w:pPr>
      <w:spacing w:after="100"/>
      <w:ind w:left="760"/>
    </w:pPr>
  </w:style>
  <w:style w:type="paragraph" w:styleId="TOC6">
    <w:name w:val="toc 6"/>
    <w:basedOn w:val="Normal"/>
    <w:next w:val="Normal"/>
    <w:autoRedefine/>
    <w:uiPriority w:val="39"/>
    <w:semiHidden/>
    <w:unhideWhenUsed/>
    <w:rsid w:val="00C83F09"/>
    <w:pPr>
      <w:spacing w:after="100"/>
      <w:ind w:left="950"/>
    </w:pPr>
  </w:style>
  <w:style w:type="paragraph" w:styleId="TOC7">
    <w:name w:val="toc 7"/>
    <w:basedOn w:val="Normal"/>
    <w:next w:val="Normal"/>
    <w:autoRedefine/>
    <w:uiPriority w:val="39"/>
    <w:semiHidden/>
    <w:unhideWhenUsed/>
    <w:rsid w:val="00C83F09"/>
    <w:pPr>
      <w:spacing w:after="100"/>
      <w:ind w:left="1140"/>
    </w:pPr>
  </w:style>
  <w:style w:type="paragraph" w:styleId="TOC8">
    <w:name w:val="toc 8"/>
    <w:basedOn w:val="Normal"/>
    <w:next w:val="Normal"/>
    <w:autoRedefine/>
    <w:uiPriority w:val="39"/>
    <w:semiHidden/>
    <w:unhideWhenUsed/>
    <w:rsid w:val="00C83F09"/>
    <w:pPr>
      <w:spacing w:after="100"/>
      <w:ind w:left="1330"/>
    </w:pPr>
  </w:style>
  <w:style w:type="paragraph" w:styleId="TOC9">
    <w:name w:val="toc 9"/>
    <w:basedOn w:val="Normal"/>
    <w:next w:val="Normal"/>
    <w:autoRedefine/>
    <w:uiPriority w:val="39"/>
    <w:semiHidden/>
    <w:unhideWhenUsed/>
    <w:rsid w:val="00C83F09"/>
    <w:pPr>
      <w:spacing w:after="100"/>
      <w:ind w:left="1520"/>
    </w:pPr>
  </w:style>
  <w:style w:type="paragraph" w:styleId="TOCHeading">
    <w:name w:val="TOC Heading"/>
    <w:basedOn w:val="Heading1"/>
    <w:next w:val="Normal"/>
    <w:uiPriority w:val="39"/>
    <w:semiHidden/>
    <w:unhideWhenUsed/>
    <w:qFormat/>
    <w:rsid w:val="00C83F09"/>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C83F09"/>
    <w:pPr>
      <w:numPr>
        <w:numId w:val="5"/>
      </w:numPr>
      <w:spacing w:before="80" w:line="300" w:lineRule="exact"/>
    </w:pPr>
    <w:rPr>
      <w:rFonts w:ascii="Trebuchet MS" w:hAnsi="Trebuchet MS"/>
      <w:sz w:val="19"/>
      <w:lang w:val="en-AU" w:eastAsia="en-AU"/>
    </w:rPr>
  </w:style>
  <w:style w:type="paragraph" w:styleId="Caption">
    <w:name w:val="caption"/>
    <w:basedOn w:val="Normal"/>
    <w:next w:val="Normal"/>
    <w:uiPriority w:val="35"/>
    <w:unhideWhenUsed/>
    <w:qFormat/>
    <w:rsid w:val="00C83F09"/>
    <w:pPr>
      <w:spacing w:before="0" w:after="200" w:line="240" w:lineRule="auto"/>
    </w:pPr>
    <w:rPr>
      <w:i/>
      <w:iCs/>
      <w:color w:val="1F497D" w:themeColor="text2"/>
      <w:sz w:val="18"/>
      <w:szCs w:val="18"/>
    </w:rPr>
  </w:style>
  <w:style w:type="character" w:styleId="FootnoteReference">
    <w:name w:val="footnote reference"/>
    <w:basedOn w:val="DefaultParagraphFont"/>
    <w:uiPriority w:val="99"/>
    <w:semiHidden/>
    <w:unhideWhenUsed/>
    <w:rsid w:val="00C83F09"/>
    <w:rPr>
      <w:vertAlign w:val="superscript"/>
    </w:rPr>
  </w:style>
  <w:style w:type="character" w:customStyle="1" w:styleId="QuoteChar">
    <w:name w:val="Quote Char"/>
    <w:link w:val="Quote"/>
    <w:rsid w:val="00373666"/>
    <w:rPr>
      <w:rFonts w:ascii="Trebuchet MS" w:hAnsi="Trebuchet MS"/>
      <w:sz w:val="17"/>
      <w:lang w:val="en-AU"/>
    </w:rPr>
  </w:style>
  <w:style w:type="character" w:customStyle="1" w:styleId="UnresolvedMention1">
    <w:name w:val="Unresolved Mention1"/>
    <w:basedOn w:val="DefaultParagraphFont"/>
    <w:uiPriority w:val="99"/>
    <w:semiHidden/>
    <w:unhideWhenUsed/>
    <w:rsid w:val="002B41AE"/>
    <w:rPr>
      <w:color w:val="808080"/>
      <w:shd w:val="clear" w:color="auto" w:fill="E6E6E6"/>
    </w:rPr>
  </w:style>
  <w:style w:type="paragraph" w:customStyle="1" w:styleId="TableParagraph">
    <w:name w:val="Table Paragraph"/>
    <w:basedOn w:val="Normal"/>
    <w:uiPriority w:val="1"/>
    <w:qFormat/>
    <w:rsid w:val="007E2BCA"/>
    <w:pPr>
      <w:widowControl w:val="0"/>
      <w:spacing w:before="0" w:line="240" w:lineRule="auto"/>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46613">
      <w:bodyDiv w:val="1"/>
      <w:marLeft w:val="0"/>
      <w:marRight w:val="0"/>
      <w:marTop w:val="0"/>
      <w:marBottom w:val="0"/>
      <w:divBdr>
        <w:top w:val="none" w:sz="0" w:space="0" w:color="auto"/>
        <w:left w:val="none" w:sz="0" w:space="0" w:color="auto"/>
        <w:bottom w:val="none" w:sz="0" w:space="0" w:color="auto"/>
        <w:right w:val="none" w:sz="0" w:space="0" w:color="auto"/>
      </w:divBdr>
    </w:div>
    <w:div w:id="253049994">
      <w:bodyDiv w:val="1"/>
      <w:marLeft w:val="0"/>
      <w:marRight w:val="0"/>
      <w:marTop w:val="0"/>
      <w:marBottom w:val="0"/>
      <w:divBdr>
        <w:top w:val="none" w:sz="0" w:space="0" w:color="auto"/>
        <w:left w:val="none" w:sz="0" w:space="0" w:color="auto"/>
        <w:bottom w:val="none" w:sz="0" w:space="0" w:color="auto"/>
        <w:right w:val="none" w:sz="0" w:space="0" w:color="auto"/>
      </w:divBdr>
    </w:div>
    <w:div w:id="1066488626">
      <w:bodyDiv w:val="1"/>
      <w:marLeft w:val="0"/>
      <w:marRight w:val="0"/>
      <w:marTop w:val="0"/>
      <w:marBottom w:val="0"/>
      <w:divBdr>
        <w:top w:val="none" w:sz="0" w:space="0" w:color="auto"/>
        <w:left w:val="none" w:sz="0" w:space="0" w:color="auto"/>
        <w:bottom w:val="none" w:sz="0" w:space="0" w:color="auto"/>
        <w:right w:val="none" w:sz="0" w:space="0" w:color="auto"/>
      </w:divBdr>
    </w:div>
    <w:div w:id="1122651652">
      <w:bodyDiv w:val="1"/>
      <w:marLeft w:val="0"/>
      <w:marRight w:val="0"/>
      <w:marTop w:val="0"/>
      <w:marBottom w:val="0"/>
      <w:divBdr>
        <w:top w:val="none" w:sz="0" w:space="0" w:color="auto"/>
        <w:left w:val="none" w:sz="0" w:space="0" w:color="auto"/>
        <w:bottom w:val="none" w:sz="0" w:space="0" w:color="auto"/>
        <w:right w:val="none" w:sz="0" w:space="0" w:color="auto"/>
      </w:divBdr>
    </w:div>
    <w:div w:id="17047927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image" Target="media/image750.png"/><Relationship Id="rId21" Type="http://schemas.openxmlformats.org/officeDocument/2006/relationships/footer" Target="footer1.xml"/><Relationship Id="rId42" Type="http://schemas.openxmlformats.org/officeDocument/2006/relationships/image" Target="media/image18.png"/><Relationship Id="rId47" Type="http://schemas.openxmlformats.org/officeDocument/2006/relationships/hyperlink" Target="https://www.acs.org.au/content/dam/acs/acs-publications/Australia's%20Digital%20Pulse%202017.pdf" TargetMode="External"/><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image" Target="media/image50.png"/><Relationship Id="rId89" Type="http://schemas.openxmlformats.org/officeDocument/2006/relationships/image" Target="media/image55.png"/><Relationship Id="rId112" Type="http://schemas.openxmlformats.org/officeDocument/2006/relationships/image" Target="media/image74.png"/><Relationship Id="rId16" Type="http://schemas.openxmlformats.org/officeDocument/2006/relationships/image" Target="media/image20.wmf"/><Relationship Id="rId107" Type="http://schemas.openxmlformats.org/officeDocument/2006/relationships/image" Target="media/image69.png"/><Relationship Id="rId11" Type="http://schemas.openxmlformats.org/officeDocument/2006/relationships/image" Target="media/image2.wmf"/><Relationship Id="rId32" Type="http://schemas.openxmlformats.org/officeDocument/2006/relationships/image" Target="media/image9.png"/><Relationship Id="rId37" Type="http://schemas.openxmlformats.org/officeDocument/2006/relationships/chart" Target="charts/chart1.xml"/><Relationship Id="rId58" Type="http://schemas.openxmlformats.org/officeDocument/2006/relationships/image" Target="media/image24.png"/><Relationship Id="rId74" Type="http://schemas.openxmlformats.org/officeDocument/2006/relationships/image" Target="media/image40.png"/><Relationship Id="rId79" Type="http://schemas.openxmlformats.org/officeDocument/2006/relationships/image" Target="media/image45.png"/><Relationship Id="rId102" Type="http://schemas.openxmlformats.org/officeDocument/2006/relationships/image" Target="media/image64.png"/><Relationship Id="rId123" Type="http://schemas.openxmlformats.org/officeDocument/2006/relationships/image" Target="media/image81.png"/><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19" Type="http://schemas.openxmlformats.org/officeDocument/2006/relationships/image" Target="media/image30.emf"/><Relationship Id="rId14" Type="http://schemas.openxmlformats.org/officeDocument/2006/relationships/image" Target="media/image3.emf"/><Relationship Id="rId22" Type="http://schemas.openxmlformats.org/officeDocument/2006/relationships/footer" Target="footer2.xml"/><Relationship Id="rId27" Type="http://schemas.openxmlformats.org/officeDocument/2006/relationships/image" Target="media/image7.png"/><Relationship Id="rId30" Type="http://schemas.openxmlformats.org/officeDocument/2006/relationships/footer" Target="footer6.xm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hyperlink" Target="http://docplayer.net/21896305-The-vet-era-equipping-australia-s-workforce-for-the-future-digital-economy.html" TargetMode="Externa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image" Target="media/image35.png"/><Relationship Id="rId77" Type="http://schemas.openxmlformats.org/officeDocument/2006/relationships/image" Target="media/image43.png"/><Relationship Id="rId100" Type="http://schemas.openxmlformats.org/officeDocument/2006/relationships/image" Target="media/image62.png"/><Relationship Id="rId105" Type="http://schemas.openxmlformats.org/officeDocument/2006/relationships/image" Target="media/image67.png"/><Relationship Id="rId113" Type="http://schemas.openxmlformats.org/officeDocument/2006/relationships/image" Target="media/image710.png"/><Relationship Id="rId118" Type="http://schemas.openxmlformats.org/officeDocument/2006/relationships/image" Target="media/image77.png"/><Relationship Id="rId126" Type="http://schemas.openxmlformats.org/officeDocument/2006/relationships/image" Target="media/image83.png"/><Relationship Id="rId8" Type="http://schemas.openxmlformats.org/officeDocument/2006/relationships/image" Target="media/image1.wmf"/><Relationship Id="rId51" Type="http://schemas.openxmlformats.org/officeDocument/2006/relationships/hyperlink" Target="https://rmit.au1.qualtrics.com/CP/File.php?F=F_en5Fq2z4WIlqS0Z" TargetMode="External"/><Relationship Id="rId72" Type="http://schemas.openxmlformats.org/officeDocument/2006/relationships/image" Target="media/image38.png"/><Relationship Id="rId80" Type="http://schemas.openxmlformats.org/officeDocument/2006/relationships/image" Target="media/image46.png"/><Relationship Id="rId85" Type="http://schemas.openxmlformats.org/officeDocument/2006/relationships/image" Target="media/image51.png"/><Relationship Id="rId93" Type="http://schemas.openxmlformats.org/officeDocument/2006/relationships/image" Target="media/image59.png"/><Relationship Id="rId98" Type="http://schemas.openxmlformats.org/officeDocument/2006/relationships/footer" Target="footer9.xml"/><Relationship Id="rId121" Type="http://schemas.openxmlformats.org/officeDocument/2006/relationships/image" Target="media/image79.png"/><Relationship Id="rId3" Type="http://schemas.openxmlformats.org/officeDocument/2006/relationships/styles" Target="styles.xml"/><Relationship Id="rId12" Type="http://schemas.openxmlformats.org/officeDocument/2006/relationships/hyperlink" Target="mailto:ncver@ncver.edu.au" TargetMode="External"/><Relationship Id="rId17" Type="http://schemas.openxmlformats.org/officeDocument/2006/relationships/hyperlink" Target="mailto:ncver@ncver.edu.au"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hyperlink" Target="https://www.acs.org.au/content/dam/acs/acs-documents/PJ52569-Australias-Digital-Pulse-2016_LAYOUT_Final_Web.pdf" TargetMode="External"/><Relationship Id="rId59" Type="http://schemas.openxmlformats.org/officeDocument/2006/relationships/image" Target="media/image25.png"/><Relationship Id="rId67" Type="http://schemas.openxmlformats.org/officeDocument/2006/relationships/image" Target="media/image33.png"/><Relationship Id="rId103" Type="http://schemas.openxmlformats.org/officeDocument/2006/relationships/image" Target="media/image65.png"/><Relationship Id="rId108" Type="http://schemas.openxmlformats.org/officeDocument/2006/relationships/image" Target="media/image70.png"/><Relationship Id="rId116" Type="http://schemas.openxmlformats.org/officeDocument/2006/relationships/image" Target="media/image76.png"/><Relationship Id="rId124" Type="http://schemas.openxmlformats.org/officeDocument/2006/relationships/image" Target="media/image82.png"/><Relationship Id="rId129" Type="http://schemas.openxmlformats.org/officeDocument/2006/relationships/header" Target="header5.xml"/><Relationship Id="rId20" Type="http://schemas.openxmlformats.org/officeDocument/2006/relationships/image" Target="media/image40.emf"/><Relationship Id="rId41" Type="http://schemas.openxmlformats.org/officeDocument/2006/relationships/image" Target="media/image17.png"/><Relationship Id="rId62" Type="http://schemas.openxmlformats.org/officeDocument/2006/relationships/image" Target="media/image28.png"/><Relationship Id="rId70" Type="http://schemas.openxmlformats.org/officeDocument/2006/relationships/image" Target="media/image36.png"/><Relationship Id="rId75" Type="http://schemas.openxmlformats.org/officeDocument/2006/relationships/image" Target="media/image41.png"/><Relationship Id="rId83" Type="http://schemas.openxmlformats.org/officeDocument/2006/relationships/image" Target="media/image49.png"/><Relationship Id="rId88" Type="http://schemas.openxmlformats.org/officeDocument/2006/relationships/image" Target="media/image54.png"/><Relationship Id="rId91" Type="http://schemas.openxmlformats.org/officeDocument/2006/relationships/image" Target="media/image57.png"/><Relationship Id="rId96" Type="http://schemas.openxmlformats.org/officeDocument/2006/relationships/header" Target="header2.xml"/><Relationship Id="rId111"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oter" Target="footer4.xml"/><Relationship Id="rId36" Type="http://schemas.openxmlformats.org/officeDocument/2006/relationships/image" Target="media/image13.png"/><Relationship Id="rId49" Type="http://schemas.openxmlformats.org/officeDocument/2006/relationships/footer" Target="footer7.xml"/><Relationship Id="rId57" Type="http://schemas.openxmlformats.org/officeDocument/2006/relationships/image" Target="media/image23.png"/><Relationship Id="rId106" Type="http://schemas.openxmlformats.org/officeDocument/2006/relationships/image" Target="media/image68.png"/><Relationship Id="rId114" Type="http://schemas.openxmlformats.org/officeDocument/2006/relationships/image" Target="media/image75.png"/><Relationship Id="rId119" Type="http://schemas.openxmlformats.org/officeDocument/2006/relationships/image" Target="media/image770.png"/><Relationship Id="rId127" Type="http://schemas.openxmlformats.org/officeDocument/2006/relationships/image" Target="media/image84.png"/><Relationship Id="rId10" Type="http://schemas.openxmlformats.org/officeDocument/2006/relationships/hyperlink" Target="http://www.ncver.edu.au" TargetMode="External"/><Relationship Id="rId31" Type="http://schemas.openxmlformats.org/officeDocument/2006/relationships/image" Target="media/image8.png"/><Relationship Id="rId44" Type="http://schemas.openxmlformats.org/officeDocument/2006/relationships/hyperlink" Target="http://www.australianindustrystandards.org.au/wp-content/uploads/2016/08/Transport-and-logistics-IRC-Skills-Forecast-V1.pdf" TargetMode="External"/><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image" Target="media/image31.png"/><Relationship Id="rId73" Type="http://schemas.openxmlformats.org/officeDocument/2006/relationships/image" Target="media/image39.png"/><Relationship Id="rId78" Type="http://schemas.openxmlformats.org/officeDocument/2006/relationships/image" Target="media/image44.png"/><Relationship Id="rId81" Type="http://schemas.openxmlformats.org/officeDocument/2006/relationships/image" Target="media/image47.pn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footer" Target="footer10.xml"/><Relationship Id="rId101" Type="http://schemas.openxmlformats.org/officeDocument/2006/relationships/image" Target="media/image63.png"/><Relationship Id="rId122" Type="http://schemas.openxmlformats.org/officeDocument/2006/relationships/image" Target="media/image80.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cver.edu.au" TargetMode="External"/><Relationship Id="rId13" Type="http://schemas.openxmlformats.org/officeDocument/2006/relationships/hyperlink" Target="http://www.lsay.edu.au" TargetMode="External"/><Relationship Id="rId18" Type="http://schemas.openxmlformats.org/officeDocument/2006/relationships/hyperlink" Target="http://www.lsay.edu.au" TargetMode="External"/><Relationship Id="rId39" Type="http://schemas.openxmlformats.org/officeDocument/2006/relationships/image" Target="media/image15.png"/><Relationship Id="rId109" Type="http://schemas.openxmlformats.org/officeDocument/2006/relationships/image" Target="media/image71.png"/><Relationship Id="rId34" Type="http://schemas.openxmlformats.org/officeDocument/2006/relationships/image" Target="media/image11.png"/><Relationship Id="rId50" Type="http://schemas.openxmlformats.org/officeDocument/2006/relationships/footer" Target="footer8.xml"/><Relationship Id="rId55" Type="http://schemas.openxmlformats.org/officeDocument/2006/relationships/image" Target="media/image21.png"/><Relationship Id="rId76" Type="http://schemas.openxmlformats.org/officeDocument/2006/relationships/image" Target="media/image42.png"/><Relationship Id="rId97" Type="http://schemas.openxmlformats.org/officeDocument/2006/relationships/header" Target="header3.xml"/><Relationship Id="rId104" Type="http://schemas.openxmlformats.org/officeDocument/2006/relationships/image" Target="media/image66.png"/><Relationship Id="rId120" Type="http://schemas.openxmlformats.org/officeDocument/2006/relationships/image" Target="media/image78.png"/><Relationship Id="rId125" Type="http://schemas.openxmlformats.org/officeDocument/2006/relationships/hyperlink" Target="http://www.abs.gov.au/ANZSCO)" TargetMode="External"/><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footer" Target="footer3.xml"/><Relationship Id="rId40" Type="http://schemas.openxmlformats.org/officeDocument/2006/relationships/image" Target="media/image16.png"/><Relationship Id="rId45" Type="http://schemas.openxmlformats.org/officeDocument/2006/relationships/hyperlink" Target="http://burning-glass.com/wp-content/uploads/2015/06/Digital_Skills_Gap.pdf" TargetMode="External"/><Relationship Id="rId66" Type="http://schemas.openxmlformats.org/officeDocument/2006/relationships/image" Target="media/image32.png"/><Relationship Id="rId87" Type="http://schemas.openxmlformats.org/officeDocument/2006/relationships/image" Target="media/image53.png"/><Relationship Id="rId110" Type="http://schemas.openxmlformats.org/officeDocument/2006/relationships/image" Target="media/image72.png"/><Relationship Id="rId115" Type="http://schemas.openxmlformats.org/officeDocument/2006/relationships/image" Target="media/image730.png"/><Relationship Id="rId131" Type="http://schemas.openxmlformats.org/officeDocument/2006/relationships/theme" Target="theme/theme1.xml"/><Relationship Id="rId61" Type="http://schemas.openxmlformats.org/officeDocument/2006/relationships/image" Target="media/image27.png"/><Relationship Id="rId82" Type="http://schemas.openxmlformats.org/officeDocument/2006/relationships/image" Target="media/image48.png"/></Relationships>
</file>

<file path=word/_rels/footnotes.xml.rels><?xml version="1.0" encoding="UTF-8" standalone="yes"?>
<Relationships xmlns="http://schemas.openxmlformats.org/package/2006/relationships"><Relationship Id="rId1" Type="http://schemas.openxmlformats.org/officeDocument/2006/relationships/hyperlink" Target="http://www.australianindustrystandards.org.au/about-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sz="1100" b="0" i="0" baseline="0">
                <a:effectLst/>
              </a:rPr>
              <a:t>Would you agree /disagree that  t</a:t>
            </a:r>
            <a:r>
              <a:rPr lang="en-AU" sz="1100" b="0" i="0" u="none" strike="noStrike" baseline="0">
                <a:effectLst/>
              </a:rPr>
              <a:t>here is a shortage of digital skills in the current market place </a:t>
            </a:r>
            <a:r>
              <a:rPr lang="en-AU" sz="1100" b="0" i="0" u="none" strike="noStrike" baseline="0"/>
              <a:t> </a:t>
            </a:r>
            <a:endParaRPr lang="en-AU" sz="1100" b="0">
              <a:effectLst/>
            </a:endParaRPr>
          </a:p>
        </c:rich>
      </c:tx>
      <c:overlay val="0"/>
    </c:title>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'Figure 5-10 '!$D$159:$D$161</c:f>
              <c:strCache>
                <c:ptCount val="3"/>
                <c:pt idx="0">
                  <c:v>Percentage Agree </c:v>
                </c:pt>
                <c:pt idx="1">
                  <c:v>Neither agree nor disagree </c:v>
                </c:pt>
                <c:pt idx="2">
                  <c:v>Percentage Disagree </c:v>
                </c:pt>
              </c:strCache>
            </c:strRef>
          </c:cat>
          <c:val>
            <c:numRef>
              <c:f>'Figure 5-10 '!$E$159:$E$161</c:f>
              <c:numCache>
                <c:formatCode>0%</c:formatCode>
                <c:ptCount val="3"/>
                <c:pt idx="0">
                  <c:v>0.60916442048517505</c:v>
                </c:pt>
                <c:pt idx="1">
                  <c:v>0.30188679245283001</c:v>
                </c:pt>
                <c:pt idx="2">
                  <c:v>8.3557951482479798E-2</c:v>
                </c:pt>
              </c:numCache>
            </c:numRef>
          </c:val>
          <c:extLst>
            <c:ext xmlns:c16="http://schemas.microsoft.com/office/drawing/2014/chart" uri="{C3380CC4-5D6E-409C-BE32-E72D297353CC}">
              <c16:uniqueId val="{00000000-5467-4E39-92A5-A4F7514820AF}"/>
            </c:ext>
          </c:extLst>
        </c:ser>
        <c:dLbls>
          <c:showLegendKey val="0"/>
          <c:showVal val="0"/>
          <c:showCatName val="0"/>
          <c:showSerName val="0"/>
          <c:showPercent val="0"/>
          <c:showBubbleSize val="0"/>
        </c:dLbls>
        <c:gapWidth val="50"/>
        <c:axId val="2090706744"/>
        <c:axId val="2053856120"/>
      </c:barChart>
      <c:catAx>
        <c:axId val="2090706744"/>
        <c:scaling>
          <c:orientation val="minMax"/>
        </c:scaling>
        <c:delete val="0"/>
        <c:axPos val="l"/>
        <c:numFmt formatCode="General" sourceLinked="0"/>
        <c:majorTickMark val="none"/>
        <c:minorTickMark val="none"/>
        <c:tickLblPos val="nextTo"/>
        <c:crossAx val="2053856120"/>
        <c:crosses val="autoZero"/>
        <c:auto val="1"/>
        <c:lblAlgn val="ctr"/>
        <c:lblOffset val="100"/>
        <c:noMultiLvlLbl val="0"/>
      </c:catAx>
      <c:valAx>
        <c:axId val="2053856120"/>
        <c:scaling>
          <c:orientation val="minMax"/>
        </c:scaling>
        <c:delete val="0"/>
        <c:axPos val="b"/>
        <c:numFmt formatCode="0%" sourceLinked="1"/>
        <c:majorTickMark val="none"/>
        <c:minorTickMark val="none"/>
        <c:tickLblPos val="nextTo"/>
        <c:crossAx val="209070674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5873B7-E9B9-42E5-A79D-6FE08CB99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229</TotalTime>
  <Pages>57</Pages>
  <Words>18569</Words>
  <Characters>105846</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124167</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Prerna Ashok</dc:creator>
  <cp:keywords/>
  <dc:description/>
  <cp:lastModifiedBy>Shafiq Rahman</cp:lastModifiedBy>
  <cp:revision>4</cp:revision>
  <cp:lastPrinted>2019-04-11T01:54:00Z</cp:lastPrinted>
  <dcterms:created xsi:type="dcterms:W3CDTF">2019-04-04T01:31:00Z</dcterms:created>
  <dcterms:modified xsi:type="dcterms:W3CDTF">2019-04-11T01:54:00Z</dcterms:modified>
</cp:coreProperties>
</file>