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73F01C" w14:textId="2132710D" w:rsidR="009903EE" w:rsidRDefault="009903EE">
      <w:pPr>
        <w:pStyle w:val="BodyText"/>
        <w:spacing w:before="0"/>
        <w:ind w:left="0"/>
        <w:rPr>
          <w:rFonts w:ascii="Times New Roman"/>
          <w:sz w:val="20"/>
        </w:rPr>
      </w:pPr>
    </w:p>
    <w:p w14:paraId="1AA48170" w14:textId="56B456D4" w:rsidR="006C6007" w:rsidRDefault="000453E6">
      <w:pPr>
        <w:pStyle w:val="BodyText"/>
        <w:spacing w:before="0"/>
        <w:ind w:left="0"/>
        <w:rPr>
          <w:rFonts w:ascii="Times New Roman"/>
          <w:sz w:val="20"/>
        </w:rPr>
      </w:pPr>
      <w:r>
        <w:rPr>
          <w:rFonts w:ascii="Arial"/>
          <w:b/>
          <w:noProof/>
          <w:color w:val="78288B"/>
          <w:spacing w:val="-11"/>
          <w:sz w:val="68"/>
          <w:lang w:val="en-AU" w:eastAsia="en-AU"/>
        </w:rPr>
        <mc:AlternateContent>
          <mc:Choice Requires="wps">
            <w:drawing>
              <wp:anchor distT="0" distB="0" distL="114300" distR="114300" simplePos="0" relativeHeight="251661312" behindDoc="0" locked="0" layoutInCell="1" allowOverlap="1" wp14:anchorId="16A79EFA" wp14:editId="7BC9671A">
                <wp:simplePos x="0" y="0"/>
                <wp:positionH relativeFrom="column">
                  <wp:posOffset>-638810</wp:posOffset>
                </wp:positionH>
                <wp:positionV relativeFrom="paragraph">
                  <wp:posOffset>-411811</wp:posOffset>
                </wp:positionV>
                <wp:extent cx="5114925" cy="124015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1240155"/>
                        </a:xfrm>
                        <a:prstGeom prst="rect">
                          <a:avLst/>
                        </a:prstGeom>
                        <a:noFill/>
                        <a:ln w="9525">
                          <a:noFill/>
                          <a:miter lim="800000"/>
                          <a:headEnd/>
                          <a:tailEnd/>
                        </a:ln>
                      </wps:spPr>
                      <wps:txbx>
                        <w:txbxContent>
                          <w:p w14:paraId="4C15B90D" w14:textId="77777777" w:rsidR="00A55FD1" w:rsidRPr="008A5DC4" w:rsidRDefault="00A55FD1" w:rsidP="00DF75D5">
                            <w:pPr>
                              <w:spacing w:line="531" w:lineRule="exact"/>
                              <w:ind w:left="105"/>
                              <w:rPr>
                                <w:rFonts w:ascii="Arial"/>
                                <w:b/>
                                <w:color w:val="003768"/>
                                <w:sz w:val="30"/>
                                <w:szCs w:val="30"/>
                              </w:rPr>
                            </w:pPr>
                            <w:r>
                              <w:rPr>
                                <w:rFonts w:ascii="Arial"/>
                                <w:b/>
                                <w:color w:val="003768"/>
                                <w:sz w:val="30"/>
                                <w:szCs w:val="30"/>
                              </w:rPr>
                              <w:t>27</w:t>
                            </w:r>
                            <w:r w:rsidRPr="008A5DC4">
                              <w:rPr>
                                <w:rFonts w:ascii="Arial"/>
                                <w:b/>
                                <w:color w:val="003768"/>
                                <w:sz w:val="30"/>
                                <w:szCs w:val="30"/>
                                <w:vertAlign w:val="superscript"/>
                              </w:rPr>
                              <w:t>th</w:t>
                            </w:r>
                            <w:r w:rsidRPr="008A5DC4">
                              <w:rPr>
                                <w:rFonts w:ascii="Arial"/>
                                <w:b/>
                                <w:color w:val="003768"/>
                                <w:sz w:val="30"/>
                                <w:szCs w:val="30"/>
                              </w:rPr>
                              <w:t xml:space="preserve"> National VET Research Conference </w:t>
                            </w:r>
                            <w:r w:rsidRPr="008A5DC4">
                              <w:rPr>
                                <w:rFonts w:ascii="Arial"/>
                                <w:b/>
                                <w:color w:val="003768"/>
                                <w:sz w:val="30"/>
                                <w:szCs w:val="30"/>
                              </w:rPr>
                              <w:t>‘</w:t>
                            </w:r>
                            <w:r w:rsidRPr="008A5DC4">
                              <w:rPr>
                                <w:rFonts w:ascii="Arial"/>
                                <w:b/>
                                <w:color w:val="003768"/>
                                <w:sz w:val="30"/>
                                <w:szCs w:val="30"/>
                              </w:rPr>
                              <w:t>No Frills</w:t>
                            </w:r>
                            <w:r w:rsidRPr="008A5DC4">
                              <w:rPr>
                                <w:rFonts w:ascii="Arial"/>
                                <w:b/>
                                <w:color w:val="003768"/>
                                <w:sz w:val="30"/>
                                <w:szCs w:val="30"/>
                              </w:rPr>
                              <w:t>’</w:t>
                            </w:r>
                          </w:p>
                          <w:p w14:paraId="786905E8" w14:textId="77777777" w:rsidR="00A55FD1" w:rsidRPr="000453E6" w:rsidRDefault="00A55FD1" w:rsidP="00AF4560">
                            <w:pPr>
                              <w:spacing w:before="200" w:after="40" w:line="531" w:lineRule="exact"/>
                              <w:ind w:left="105"/>
                              <w:rPr>
                                <w:rFonts w:ascii="Arial"/>
                                <w:b/>
                                <w:color w:val="78288B"/>
                                <w:spacing w:val="-11"/>
                                <w:sz w:val="60"/>
                                <w:szCs w:val="60"/>
                              </w:rPr>
                            </w:pPr>
                            <w:r w:rsidRPr="000453E6">
                              <w:rPr>
                                <w:rFonts w:ascii="Arial"/>
                                <w:b/>
                                <w:color w:val="78288B"/>
                                <w:spacing w:val="-11"/>
                                <w:sz w:val="60"/>
                                <w:szCs w:val="60"/>
                              </w:rPr>
                              <w:t>Skills for a global future</w:t>
                            </w:r>
                          </w:p>
                          <w:p w14:paraId="70147B7B" w14:textId="77777777" w:rsidR="00A55FD1" w:rsidRPr="008A5DC4" w:rsidRDefault="00A55FD1" w:rsidP="00AF4560">
                            <w:pPr>
                              <w:spacing w:line="531" w:lineRule="exact"/>
                              <w:ind w:left="105"/>
                              <w:rPr>
                                <w:rFonts w:ascii="Arial"/>
                                <w:b/>
                                <w:color w:val="595959" w:themeColor="text1" w:themeTint="A6"/>
                                <w:sz w:val="30"/>
                                <w:szCs w:val="30"/>
                              </w:rPr>
                            </w:pPr>
                            <w:r w:rsidRPr="008A5DC4">
                              <w:rPr>
                                <w:rFonts w:ascii="Arial"/>
                                <w:b/>
                                <w:color w:val="595959" w:themeColor="text1" w:themeTint="A6"/>
                                <w:spacing w:val="-11"/>
                                <w:sz w:val="30"/>
                                <w:szCs w:val="30"/>
                              </w:rPr>
                              <w:t xml:space="preserve">Anna </w:t>
                            </w:r>
                            <w:r w:rsidRPr="00DE76A4">
                              <w:rPr>
                                <w:rFonts w:ascii="Arial"/>
                                <w:b/>
                                <w:color w:val="595959" w:themeColor="text1" w:themeTint="A6"/>
                                <w:spacing w:val="-11"/>
                                <w:sz w:val="30"/>
                                <w:szCs w:val="30"/>
                              </w:rPr>
                              <w:t>Payton and Genevieve Knight</w:t>
                            </w:r>
                            <w:r w:rsidRPr="008A5DC4">
                              <w:rPr>
                                <w:rFonts w:ascii="Arial"/>
                                <w:b/>
                                <w:color w:val="595959" w:themeColor="text1" w:themeTint="A6"/>
                                <w:spacing w:val="-11"/>
                                <w:sz w:val="30"/>
                                <w:szCs w:val="30"/>
                              </w:rPr>
                              <w:t xml:space="preserve">, </w:t>
                            </w:r>
                            <w:r w:rsidRPr="008A5DC4">
                              <w:rPr>
                                <w:rFonts w:ascii="Arial"/>
                                <w:color w:val="595959" w:themeColor="text1" w:themeTint="A6"/>
                                <w:spacing w:val="-11"/>
                                <w:sz w:val="30"/>
                                <w:szCs w:val="30"/>
                              </w:rPr>
                              <w:t>NCVER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A79EFA" id="_x0000_t202" coordsize="21600,21600" o:spt="202" path="m,l,21600r21600,l21600,xe">
                <v:stroke joinstyle="miter"/>
                <v:path gradientshapeok="t" o:connecttype="rect"/>
              </v:shapetype>
              <v:shape id="Text Box 2" o:spid="_x0000_s1026" type="#_x0000_t202" style="position:absolute;margin-left:-50.3pt;margin-top:-32.45pt;width:402.75pt;height:97.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" filled="f" stroked="f">
                <v:textbox>
                  <w:txbxContent>
                    <w:p w14:paraId="4C15B90D" w14:textId="77777777" w:rsidR="00A55FD1" w:rsidRPr="008A5DC4" w:rsidRDefault="00A55FD1" w:rsidP="00DF75D5">
                      <w:pPr>
                        <w:spacing w:line="531" w:lineRule="exact"/>
                        <w:ind w:left="105"/>
                        <w:rPr>
                          <w:rFonts w:ascii="Arial"/>
                          <w:b/>
                          <w:color w:val="003768"/>
                          <w:sz w:val="30"/>
                          <w:szCs w:val="30"/>
                        </w:rPr>
                      </w:pPr>
                      <w:r>
                        <w:rPr>
                          <w:rFonts w:ascii="Arial"/>
                          <w:b/>
                          <w:color w:val="003768"/>
                          <w:sz w:val="30"/>
                          <w:szCs w:val="30"/>
                        </w:rPr>
                        <w:t>27</w:t>
                      </w:r>
                      <w:r w:rsidRPr="008A5DC4">
                        <w:rPr>
                          <w:rFonts w:ascii="Arial"/>
                          <w:b/>
                          <w:color w:val="003768"/>
                          <w:sz w:val="30"/>
                          <w:szCs w:val="30"/>
                          <w:vertAlign w:val="superscript"/>
                        </w:rPr>
                        <w:t>th</w:t>
                      </w:r>
                      <w:r w:rsidRPr="008A5DC4">
                        <w:rPr>
                          <w:rFonts w:ascii="Arial"/>
                          <w:b/>
                          <w:color w:val="003768"/>
                          <w:sz w:val="30"/>
                          <w:szCs w:val="30"/>
                        </w:rPr>
                        <w:t xml:space="preserve"> National VET Research Conference </w:t>
                      </w:r>
                      <w:r w:rsidRPr="008A5DC4">
                        <w:rPr>
                          <w:rFonts w:ascii="Arial"/>
                          <w:b/>
                          <w:color w:val="003768"/>
                          <w:sz w:val="30"/>
                          <w:szCs w:val="30"/>
                        </w:rPr>
                        <w:t>‘</w:t>
                      </w:r>
                      <w:r w:rsidRPr="008A5DC4">
                        <w:rPr>
                          <w:rFonts w:ascii="Arial"/>
                          <w:b/>
                          <w:color w:val="003768"/>
                          <w:sz w:val="30"/>
                          <w:szCs w:val="30"/>
                        </w:rPr>
                        <w:t>No Frills</w:t>
                      </w:r>
                      <w:r w:rsidRPr="008A5DC4">
                        <w:rPr>
                          <w:rFonts w:ascii="Arial"/>
                          <w:b/>
                          <w:color w:val="003768"/>
                          <w:sz w:val="30"/>
                          <w:szCs w:val="30"/>
                        </w:rPr>
                        <w:t>’</w:t>
                      </w:r>
                    </w:p>
                    <w:p w14:paraId="786905E8" w14:textId="77777777" w:rsidR="00A55FD1" w:rsidRPr="000453E6" w:rsidRDefault="00A55FD1" w:rsidP="00AF4560">
                      <w:pPr>
                        <w:spacing w:before="200" w:after="40" w:line="531" w:lineRule="exact"/>
                        <w:ind w:left="105"/>
                        <w:rPr>
                          <w:rFonts w:ascii="Arial"/>
                          <w:b/>
                          <w:color w:val="78288B"/>
                          <w:spacing w:val="-11"/>
                          <w:sz w:val="60"/>
                          <w:szCs w:val="60"/>
                        </w:rPr>
                      </w:pPr>
                      <w:r w:rsidRPr="000453E6">
                        <w:rPr>
                          <w:rFonts w:ascii="Arial"/>
                          <w:b/>
                          <w:color w:val="78288B"/>
                          <w:spacing w:val="-11"/>
                          <w:sz w:val="60"/>
                          <w:szCs w:val="60"/>
                        </w:rPr>
                        <w:t>Skills for a global future</w:t>
                      </w:r>
                    </w:p>
                    <w:p w14:paraId="70147B7B" w14:textId="77777777" w:rsidR="00A55FD1" w:rsidRPr="008A5DC4" w:rsidRDefault="00A55FD1" w:rsidP="00AF4560">
                      <w:pPr>
                        <w:spacing w:line="531" w:lineRule="exact"/>
                        <w:ind w:left="105"/>
                        <w:rPr>
                          <w:rFonts w:ascii="Arial"/>
                          <w:b/>
                          <w:color w:val="595959" w:themeColor="text1" w:themeTint="A6"/>
                          <w:sz w:val="30"/>
                          <w:szCs w:val="30"/>
                        </w:rPr>
                      </w:pPr>
                      <w:r w:rsidRPr="008A5DC4">
                        <w:rPr>
                          <w:rFonts w:ascii="Arial"/>
                          <w:b/>
                          <w:color w:val="595959" w:themeColor="text1" w:themeTint="A6"/>
                          <w:spacing w:val="-11"/>
                          <w:sz w:val="30"/>
                          <w:szCs w:val="30"/>
                        </w:rPr>
                        <w:t xml:space="preserve">Anna </w:t>
                      </w:r>
                      <w:r w:rsidRPr="00DE76A4">
                        <w:rPr>
                          <w:rFonts w:ascii="Arial"/>
                          <w:b/>
                          <w:color w:val="595959" w:themeColor="text1" w:themeTint="A6"/>
                          <w:spacing w:val="-11"/>
                          <w:sz w:val="30"/>
                          <w:szCs w:val="30"/>
                        </w:rPr>
                        <w:t>Payton and Genevieve Knight</w:t>
                      </w:r>
                      <w:r w:rsidRPr="008A5DC4">
                        <w:rPr>
                          <w:rFonts w:ascii="Arial"/>
                          <w:b/>
                          <w:color w:val="595959" w:themeColor="text1" w:themeTint="A6"/>
                          <w:spacing w:val="-11"/>
                          <w:sz w:val="30"/>
                          <w:szCs w:val="30"/>
                        </w:rPr>
                        <w:t xml:space="preserve">, </w:t>
                      </w:r>
                      <w:r w:rsidRPr="008A5DC4">
                        <w:rPr>
                          <w:rFonts w:ascii="Arial"/>
                          <w:color w:val="595959" w:themeColor="text1" w:themeTint="A6"/>
                          <w:spacing w:val="-11"/>
                          <w:sz w:val="30"/>
                          <w:szCs w:val="30"/>
                        </w:rPr>
                        <w:t>NCVER</w:t>
                      </w:r>
                    </w:p>
                  </w:txbxContent>
                </v:textbox>
              </v:shape>
            </w:pict>
          </mc:Fallback>
        </mc:AlternateContent>
      </w:r>
      <w:r>
        <w:rPr>
          <w:rFonts w:ascii="Times New Roman"/>
          <w:noProof/>
          <w:sz w:val="20"/>
          <w:lang w:val="en-AU" w:eastAsia="en-AU"/>
        </w:rPr>
        <w:drawing>
          <wp:anchor distT="0" distB="0" distL="114300" distR="114300" simplePos="0" relativeHeight="251658240" behindDoc="1" locked="0" layoutInCell="1" allowOverlap="1" wp14:anchorId="378A8BCD" wp14:editId="51066D4F">
            <wp:simplePos x="0" y="0"/>
            <wp:positionH relativeFrom="column">
              <wp:posOffset>-535940</wp:posOffset>
            </wp:positionH>
            <wp:positionV relativeFrom="paragraph">
              <wp:posOffset>-552895</wp:posOffset>
            </wp:positionV>
            <wp:extent cx="7028815" cy="1292225"/>
            <wp:effectExtent l="0" t="0" r="635" b="3175"/>
            <wp:wrapNone/>
            <wp:docPr id="4" name="Picture 4" descr="P:\WorkInProgress\ShaunPubs\Policy snapshot - indigenous training and employment\Untitled-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WorkInProgress\ShaunPubs\Policy snapshot - indigenous training and employment\Untitled-1.em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28815" cy="1292225"/>
                    </a:xfrm>
                    <a:prstGeom prst="rect">
                      <a:avLst/>
                    </a:prstGeom>
                    <a:noFill/>
                    <a:ln>
                      <a:noFill/>
                    </a:ln>
                  </pic:spPr>
                </pic:pic>
              </a:graphicData>
            </a:graphic>
          </wp:anchor>
        </w:drawing>
      </w:r>
    </w:p>
    <w:p w14:paraId="3DBBFBBA" w14:textId="6ACBBBA2" w:rsidR="00F16A78" w:rsidRDefault="00F16A78">
      <w:pPr>
        <w:pStyle w:val="BodyText"/>
        <w:spacing w:before="0"/>
        <w:ind w:left="0"/>
        <w:rPr>
          <w:rFonts w:ascii="Times New Roman"/>
          <w:sz w:val="20"/>
        </w:rPr>
      </w:pPr>
    </w:p>
    <w:p w14:paraId="6FB4E64F" w14:textId="20E41E15" w:rsidR="00F16A78" w:rsidRDefault="000453E6">
      <w:pPr>
        <w:spacing w:before="64" w:line="213" w:lineRule="auto"/>
        <w:ind w:left="105" w:right="3919"/>
        <w:rPr>
          <w:rFonts w:ascii="Arial"/>
          <w:b/>
          <w:sz w:val="68"/>
        </w:rPr>
      </w:pPr>
      <w:r>
        <w:rPr>
          <w:noProof/>
        </w:rPr>
        <mc:AlternateContent>
          <mc:Choice Requires="wpg">
            <w:drawing>
              <wp:anchor distT="0" distB="0" distL="114300" distR="114300" simplePos="0" relativeHeight="251656192" behindDoc="0" locked="0" layoutInCell="1" allowOverlap="1" wp14:anchorId="7476B3FB" wp14:editId="39CB6CE8">
                <wp:simplePos x="0" y="0"/>
                <wp:positionH relativeFrom="margin">
                  <wp:posOffset>-57785</wp:posOffset>
                </wp:positionH>
                <wp:positionV relativeFrom="paragraph">
                  <wp:posOffset>828040</wp:posOffset>
                </wp:positionV>
                <wp:extent cx="6067425" cy="4648200"/>
                <wp:effectExtent l="0" t="0" r="28575" b="0"/>
                <wp:wrapTopAndBottom/>
                <wp:docPr id="22" name="Group 22"/>
                <wp:cNvGraphicFramePr/>
                <a:graphic xmlns:a="http://schemas.openxmlformats.org/drawingml/2006/main">
                  <a:graphicData uri="http://schemas.microsoft.com/office/word/2010/wordprocessingGroup">
                    <wpg:wgp>
                      <wpg:cNvGrpSpPr/>
                      <wpg:grpSpPr>
                        <a:xfrm>
                          <a:off x="0" y="0"/>
                          <a:ext cx="6067425" cy="4648200"/>
                          <a:chOff x="17253" y="6"/>
                          <a:chExt cx="6067517" cy="4716665"/>
                        </a:xfrm>
                      </wpg:grpSpPr>
                      <wps:wsp>
                        <wps:cNvPr id="21" name="Rectangle: Rounded Corners 21"/>
                        <wps:cNvSpPr/>
                        <wps:spPr>
                          <a:xfrm>
                            <a:off x="17253" y="6"/>
                            <a:ext cx="6067517" cy="4641323"/>
                          </a:xfrm>
                          <a:prstGeom prst="roundRect">
                            <a:avLst>
                              <a:gd name="adj" fmla="val 3378"/>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Text Box 21"/>
                        <wps:cNvSpPr txBox="1">
                          <a:spLocks noChangeArrowheads="1"/>
                        </wps:cNvSpPr>
                        <wps:spPr bwMode="auto">
                          <a:xfrm>
                            <a:off x="43132" y="143904"/>
                            <a:ext cx="6021070" cy="45727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BB6161" w14:textId="60F05AE2" w:rsidR="00A55FD1" w:rsidRDefault="00A55FD1" w:rsidP="008B7687">
                              <w:pPr>
                                <w:spacing w:line="321" w:lineRule="auto"/>
                                <w:ind w:left="246" w:right="185"/>
                                <w:rPr>
                                  <w:spacing w:val="-2"/>
                                  <w:sz w:val="20"/>
                                  <w:szCs w:val="20"/>
                                </w:rPr>
                              </w:pPr>
                              <w:r>
                                <w:rPr>
                                  <w:spacing w:val="-2"/>
                                  <w:sz w:val="20"/>
                                  <w:szCs w:val="20"/>
                                </w:rPr>
                                <w:t>Innovation: in</w:t>
                              </w:r>
                              <w:r w:rsidRPr="007303DB">
                                <w:rPr>
                                  <w:spacing w:val="-2"/>
                                  <w:sz w:val="20"/>
                                  <w:szCs w:val="20"/>
                                </w:rPr>
                                <w:t xml:space="preserve"> simple terms,</w:t>
                              </w:r>
                              <w:r>
                                <w:rPr>
                                  <w:spacing w:val="-2"/>
                                  <w:sz w:val="20"/>
                                  <w:szCs w:val="20"/>
                                </w:rPr>
                                <w:t xml:space="preserve"> it’s</w:t>
                              </w:r>
                              <w:r w:rsidRPr="007303DB">
                                <w:rPr>
                                  <w:spacing w:val="-2"/>
                                  <w:sz w:val="20"/>
                                  <w:szCs w:val="20"/>
                                </w:rPr>
                                <w:t xml:space="preserve"> about new ideas being put into practice</w:t>
                              </w:r>
                              <w:r>
                                <w:rPr>
                                  <w:spacing w:val="-2"/>
                                  <w:sz w:val="20"/>
                                  <w:szCs w:val="20"/>
                                </w:rPr>
                                <w:t>,</w:t>
                              </w:r>
                              <w:r w:rsidRPr="007303DB">
                                <w:rPr>
                                  <w:spacing w:val="-2"/>
                                  <w:sz w:val="20"/>
                                  <w:szCs w:val="20"/>
                                </w:rPr>
                                <w:t xml:space="preserve"> </w:t>
                              </w:r>
                              <w:r>
                                <w:rPr>
                                  <w:spacing w:val="-2"/>
                                  <w:sz w:val="20"/>
                                  <w:szCs w:val="20"/>
                                </w:rPr>
                                <w:t xml:space="preserve">and it underpins human progress, while in economic terms it can </w:t>
                              </w:r>
                              <w:r w:rsidRPr="007303DB">
                                <w:rPr>
                                  <w:spacing w:val="-2"/>
                                  <w:sz w:val="20"/>
                                  <w:szCs w:val="20"/>
                                </w:rPr>
                                <w:t xml:space="preserve">drive long-term productivity growth (Australian </w:t>
                              </w:r>
                              <w:r>
                                <w:rPr>
                                  <w:spacing w:val="-2"/>
                                  <w:sz w:val="20"/>
                                  <w:szCs w:val="20"/>
                                </w:rPr>
                                <w:t xml:space="preserve">Department of Industry, Innovation and Science 2017). It can also provide the opportunity for the nation to claim a </w:t>
                              </w:r>
                              <w:r w:rsidRPr="007303DB">
                                <w:rPr>
                                  <w:spacing w:val="-2"/>
                                  <w:sz w:val="20"/>
                                  <w:szCs w:val="20"/>
                                </w:rPr>
                                <w:t xml:space="preserve">bigger share of global wealth estimated to be worth $1.6 trillion, </w:t>
                              </w:r>
                              <w:r>
                                <w:rPr>
                                  <w:spacing w:val="-2"/>
                                  <w:sz w:val="20"/>
                                  <w:szCs w:val="20"/>
                                </w:rPr>
                                <w:t>‘…</w:t>
                              </w:r>
                              <w:r w:rsidRPr="007303DB">
                                <w:rPr>
                                  <w:spacing w:val="-2"/>
                                  <w:sz w:val="20"/>
                                  <w:szCs w:val="20"/>
                                </w:rPr>
                                <w:t>better jobs, and the best access to the products of innovation,</w:t>
                              </w:r>
                              <w:r>
                                <w:rPr>
                                  <w:spacing w:val="-2"/>
                                  <w:sz w:val="20"/>
                                  <w:szCs w:val="20"/>
                                </w:rPr>
                                <w:t xml:space="preserve"> such as new health treatments’, according to </w:t>
                              </w:r>
                              <w:r w:rsidRPr="005B4DF3">
                                <w:rPr>
                                  <w:i/>
                                  <w:spacing w:val="-2"/>
                                  <w:sz w:val="20"/>
                                  <w:szCs w:val="20"/>
                                </w:rPr>
                                <w:t>Australia 2030: prosperity through innovation</w:t>
                              </w:r>
                              <w:r>
                                <w:rPr>
                                  <w:spacing w:val="-2"/>
                                  <w:sz w:val="20"/>
                                  <w:szCs w:val="20"/>
                                </w:rPr>
                                <w:t xml:space="preserve"> (Innovation and Science Australia 2017, p.1).</w:t>
                              </w:r>
                            </w:p>
                            <w:p w14:paraId="32277B0F" w14:textId="114C22C2" w:rsidR="00A55FD1" w:rsidRDefault="00A55FD1" w:rsidP="008B7687">
                              <w:pPr>
                                <w:spacing w:before="120" w:line="321" w:lineRule="auto"/>
                                <w:ind w:left="246" w:right="185"/>
                                <w:rPr>
                                  <w:spacing w:val="-2"/>
                                  <w:sz w:val="20"/>
                                  <w:szCs w:val="20"/>
                                </w:rPr>
                              </w:pPr>
                              <w:r>
                                <w:rPr>
                                  <w:spacing w:val="-2"/>
                                  <w:sz w:val="20"/>
                                  <w:szCs w:val="20"/>
                                </w:rPr>
                                <w:t xml:space="preserve">The opportunities underpinning </w:t>
                              </w:r>
                              <w:r w:rsidRPr="007303DB">
                                <w:rPr>
                                  <w:spacing w:val="-2"/>
                                  <w:sz w:val="20"/>
                                  <w:szCs w:val="20"/>
                                </w:rPr>
                                <w:t xml:space="preserve">the </w:t>
                              </w:r>
                              <w:r>
                                <w:rPr>
                                  <w:spacing w:val="-2"/>
                                  <w:sz w:val="20"/>
                                  <w:szCs w:val="20"/>
                                </w:rPr>
                                <w:t>largest</w:t>
                              </w:r>
                              <w:r w:rsidRPr="007303DB">
                                <w:rPr>
                                  <w:spacing w:val="-2"/>
                                  <w:sz w:val="20"/>
                                  <w:szCs w:val="20"/>
                                </w:rPr>
                                <w:t xml:space="preserve"> growth ‘will come from knowledge-intensive companies that innovate and export, as they are the most profitable, competitive and productive’</w:t>
                              </w:r>
                              <w:r w:rsidRPr="00E81E8B">
                                <w:rPr>
                                  <w:spacing w:val="-2"/>
                                  <w:sz w:val="20"/>
                                  <w:szCs w:val="20"/>
                                </w:rPr>
                                <w:t xml:space="preserve"> </w:t>
                              </w:r>
                              <w:r>
                                <w:rPr>
                                  <w:spacing w:val="-2"/>
                                  <w:sz w:val="20"/>
                                  <w:szCs w:val="20"/>
                                </w:rPr>
                                <w:t>(</w:t>
                              </w:r>
                              <w:r w:rsidRPr="007303DB">
                                <w:rPr>
                                  <w:spacing w:val="-2"/>
                                  <w:sz w:val="20"/>
                                  <w:szCs w:val="20"/>
                                </w:rPr>
                                <w:t>In</w:t>
                              </w:r>
                              <w:r>
                                <w:rPr>
                                  <w:spacing w:val="-2"/>
                                  <w:sz w:val="20"/>
                                  <w:szCs w:val="20"/>
                                </w:rPr>
                                <w:t xml:space="preserve">novation and Science Australia </w:t>
                              </w:r>
                              <w:r w:rsidRPr="007303DB">
                                <w:rPr>
                                  <w:spacing w:val="-2"/>
                                  <w:sz w:val="20"/>
                                  <w:szCs w:val="20"/>
                                </w:rPr>
                                <w:t>2017</w:t>
                              </w:r>
                              <w:r>
                                <w:rPr>
                                  <w:spacing w:val="-2"/>
                                  <w:sz w:val="20"/>
                                  <w:szCs w:val="20"/>
                                </w:rPr>
                                <w:t>, p.1)</w:t>
                              </w:r>
                              <w:r w:rsidRPr="007303DB">
                                <w:rPr>
                                  <w:spacing w:val="-2"/>
                                  <w:sz w:val="20"/>
                                  <w:szCs w:val="20"/>
                                </w:rPr>
                                <w:t xml:space="preserve">. To </w:t>
                              </w:r>
                              <w:r>
                                <w:rPr>
                                  <w:spacing w:val="-2"/>
                                  <w:sz w:val="20"/>
                                  <w:szCs w:val="20"/>
                                </w:rPr>
                                <w:t>be able to do so, these companies</w:t>
                              </w:r>
                              <w:r w:rsidRPr="007303DB">
                                <w:rPr>
                                  <w:spacing w:val="-2"/>
                                  <w:sz w:val="20"/>
                                  <w:szCs w:val="20"/>
                                </w:rPr>
                                <w:t xml:space="preserve"> will require a workforce whose skills can match</w:t>
                              </w:r>
                              <w:r>
                                <w:rPr>
                                  <w:spacing w:val="-2"/>
                                  <w:sz w:val="20"/>
                                  <w:szCs w:val="20"/>
                                </w:rPr>
                                <w:t>,</w:t>
                              </w:r>
                              <w:r w:rsidRPr="007303DB">
                                <w:rPr>
                                  <w:spacing w:val="-2"/>
                                  <w:sz w:val="20"/>
                                  <w:szCs w:val="20"/>
                                </w:rPr>
                                <w:t xml:space="preserve"> or are better than</w:t>
                              </w:r>
                              <w:r>
                                <w:rPr>
                                  <w:spacing w:val="-2"/>
                                  <w:sz w:val="20"/>
                                  <w:szCs w:val="20"/>
                                </w:rPr>
                                <w:t>,</w:t>
                              </w:r>
                              <w:r w:rsidRPr="007303DB">
                                <w:rPr>
                                  <w:spacing w:val="-2"/>
                                  <w:sz w:val="20"/>
                                  <w:szCs w:val="20"/>
                                </w:rPr>
                                <w:t xml:space="preserve"> our </w:t>
                              </w:r>
                              <w:r>
                                <w:rPr>
                                  <w:spacing w:val="-2"/>
                                  <w:sz w:val="20"/>
                                  <w:szCs w:val="20"/>
                                </w:rPr>
                                <w:t xml:space="preserve">global </w:t>
                              </w:r>
                              <w:r w:rsidRPr="007303DB">
                                <w:rPr>
                                  <w:spacing w:val="-2"/>
                                  <w:sz w:val="20"/>
                                  <w:szCs w:val="20"/>
                                </w:rPr>
                                <w:t xml:space="preserve">competitors. </w:t>
                              </w:r>
                            </w:p>
                            <w:p w14:paraId="66B45560" w14:textId="68FFBCD8" w:rsidR="00A55FD1" w:rsidRDefault="00A55FD1" w:rsidP="008B7687">
                              <w:pPr>
                                <w:spacing w:before="120" w:line="321" w:lineRule="auto"/>
                                <w:ind w:left="246" w:right="185"/>
                                <w:rPr>
                                  <w:spacing w:val="-2"/>
                                  <w:sz w:val="20"/>
                                  <w:szCs w:val="20"/>
                                </w:rPr>
                              </w:pPr>
                              <w:r w:rsidRPr="007303DB">
                                <w:rPr>
                                  <w:spacing w:val="-2"/>
                                  <w:sz w:val="20"/>
                                  <w:szCs w:val="20"/>
                                </w:rPr>
                                <w:t xml:space="preserve">This year’s theme </w:t>
                              </w:r>
                              <w:r w:rsidRPr="00E81E8B">
                                <w:rPr>
                                  <w:i/>
                                  <w:spacing w:val="-2"/>
                                  <w:sz w:val="20"/>
                                  <w:szCs w:val="20"/>
                                </w:rPr>
                                <w:t>Skills for a global future</w:t>
                              </w:r>
                              <w:r w:rsidRPr="007303DB">
                                <w:rPr>
                                  <w:spacing w:val="-2"/>
                                  <w:sz w:val="20"/>
                                  <w:szCs w:val="20"/>
                                </w:rPr>
                                <w:t xml:space="preserve"> reflects the international nature of the 27th National Vocational Education and Training Research Conference </w:t>
                              </w:r>
                              <w:r>
                                <w:rPr>
                                  <w:spacing w:val="-2"/>
                                  <w:sz w:val="20"/>
                                  <w:szCs w:val="20"/>
                                </w:rPr>
                                <w:t xml:space="preserve">‘No Frills’ </w:t>
                              </w:r>
                              <w:r w:rsidRPr="007303DB">
                                <w:rPr>
                                  <w:spacing w:val="-2"/>
                                  <w:sz w:val="20"/>
                                  <w:szCs w:val="20"/>
                                </w:rPr>
                                <w:t>and the New Zealand Vo</w:t>
                              </w:r>
                              <w:r>
                                <w:rPr>
                                  <w:spacing w:val="-2"/>
                                  <w:sz w:val="20"/>
                                  <w:szCs w:val="20"/>
                                </w:rPr>
                                <w:t xml:space="preserve">cational Education and Training </w:t>
                              </w:r>
                              <w:r w:rsidRPr="007303DB">
                                <w:rPr>
                                  <w:spacing w:val="-2"/>
                                  <w:sz w:val="20"/>
                                  <w:szCs w:val="20"/>
                                </w:rPr>
                                <w:t xml:space="preserve">Research </w:t>
                              </w:r>
                              <w:r>
                                <w:rPr>
                                  <w:spacing w:val="-2"/>
                                  <w:sz w:val="20"/>
                                  <w:szCs w:val="20"/>
                                </w:rPr>
                                <w:t>Forum</w:t>
                              </w:r>
                              <w:r w:rsidRPr="007303DB">
                                <w:rPr>
                                  <w:spacing w:val="-2"/>
                                  <w:sz w:val="20"/>
                                  <w:szCs w:val="20"/>
                                </w:rPr>
                                <w:t xml:space="preserve">. </w:t>
                              </w:r>
                              <w:r>
                                <w:rPr>
                                  <w:spacing w:val="-2"/>
                                  <w:sz w:val="20"/>
                                  <w:szCs w:val="20"/>
                                </w:rPr>
                                <w:t xml:space="preserve">This theme also signals the pivotal role that vocational education and training (VET) plays </w:t>
                              </w:r>
                              <w:r w:rsidRPr="007303DB">
                                <w:rPr>
                                  <w:spacing w:val="-2"/>
                                  <w:sz w:val="20"/>
                                  <w:szCs w:val="20"/>
                                </w:rPr>
                                <w:t xml:space="preserve">in preparing people for an increasingly </w:t>
                              </w:r>
                              <w:proofErr w:type="spellStart"/>
                              <w:r w:rsidRPr="007303DB">
                                <w:rPr>
                                  <w:spacing w:val="-2"/>
                                  <w:sz w:val="20"/>
                                  <w:szCs w:val="20"/>
                                </w:rPr>
                                <w:t>globalised</w:t>
                              </w:r>
                              <w:proofErr w:type="spellEnd"/>
                              <w:r w:rsidRPr="007303DB">
                                <w:rPr>
                                  <w:spacing w:val="-2"/>
                                  <w:sz w:val="20"/>
                                  <w:szCs w:val="20"/>
                                </w:rPr>
                                <w:t xml:space="preserve"> workforce.</w:t>
                              </w:r>
                            </w:p>
                            <w:p w14:paraId="2EE6D9F8" w14:textId="3C3B0892" w:rsidR="00A55FD1" w:rsidRPr="00E27C44" w:rsidRDefault="00A55FD1" w:rsidP="008B7687">
                              <w:pPr>
                                <w:spacing w:before="120" w:line="321" w:lineRule="auto"/>
                                <w:ind w:left="246" w:right="185"/>
                                <w:rPr>
                                  <w:sz w:val="20"/>
                                  <w:szCs w:val="20"/>
                                </w:rPr>
                              </w:pPr>
                              <w:r>
                                <w:rPr>
                                  <w:sz w:val="20"/>
                                  <w:szCs w:val="20"/>
                                </w:rPr>
                                <w:t xml:space="preserve">Last year we looked at </w:t>
                              </w:r>
                              <w:hyperlink r:id="rId9" w:history="1">
                                <w:r w:rsidRPr="00E27C44">
                                  <w:rPr>
                                    <w:rStyle w:val="Hyperlink"/>
                                    <w:i/>
                                    <w:sz w:val="20"/>
                                    <w:szCs w:val="20"/>
                                    <w:u w:val="none"/>
                                  </w:rPr>
                                  <w:t>Skilling for tomorrow</w:t>
                                </w:r>
                              </w:hyperlink>
                              <w:r w:rsidRPr="00E27C44">
                                <w:rPr>
                                  <w:rStyle w:val="Hyperlink"/>
                                  <w:sz w:val="20"/>
                                  <w:szCs w:val="20"/>
                                  <w:u w:val="none"/>
                                </w:rPr>
                                <w:t xml:space="preserve"> </w:t>
                              </w:r>
                              <w:r w:rsidRPr="00E27C44">
                                <w:rPr>
                                  <w:rStyle w:val="Hyperlink"/>
                                  <w:color w:val="auto"/>
                                  <w:sz w:val="20"/>
                                  <w:szCs w:val="20"/>
                                  <w:u w:val="none"/>
                                </w:rPr>
                                <w:t>(Payton 2017)</w:t>
                              </w:r>
                              <w:r w:rsidRPr="00E27C44">
                                <w:rPr>
                                  <w:sz w:val="20"/>
                                  <w:szCs w:val="20"/>
                                </w:rPr>
                                <w:t xml:space="preserve">, which took a broad view of the trends changing the world of work, the skills employers seek and the ways in which </w:t>
                              </w:r>
                              <w:r>
                                <w:rPr>
                                  <w:sz w:val="20"/>
                                  <w:szCs w:val="20"/>
                                </w:rPr>
                                <w:t xml:space="preserve">VET providers can </w:t>
                              </w:r>
                              <w:r w:rsidRPr="00E27C44">
                                <w:rPr>
                                  <w:sz w:val="20"/>
                                  <w:szCs w:val="20"/>
                                </w:rPr>
                                <w:t xml:space="preserve">respond. A year on, we return to the topic of future skills, but this time we explore skills within the increasingly interconnected world in which Australia and New Zealand not only operate, but in which they </w:t>
                              </w:r>
                              <w:r>
                                <w:rPr>
                                  <w:sz w:val="20"/>
                                  <w:szCs w:val="20"/>
                                </w:rPr>
                                <w:t>seek</w:t>
                              </w:r>
                              <w:r w:rsidRPr="00E27C44">
                                <w:rPr>
                                  <w:sz w:val="20"/>
                                  <w:szCs w:val="20"/>
                                </w:rPr>
                                <w:t xml:space="preserve"> to succeed. This paper explores findings from recent research into the future of work and skills</w:t>
                              </w:r>
                              <w:r>
                                <w:rPr>
                                  <w:sz w:val="20"/>
                                  <w:szCs w:val="20"/>
                                </w:rPr>
                                <w:t xml:space="preserve"> to prompt</w:t>
                              </w:r>
                              <w:r w:rsidRPr="00E27C44">
                                <w:rPr>
                                  <w:sz w:val="20"/>
                                  <w:szCs w:val="20"/>
                                </w:rPr>
                                <w:t xml:space="preserve"> questions and discussion at this year’s conference, co-hosted by NCVER and its New Zealand partners, Industry Training Federation and</w:t>
                              </w:r>
                              <w:r>
                                <w:rPr>
                                  <w:sz w:val="20"/>
                                  <w:szCs w:val="20"/>
                                </w:rPr>
                                <w:t xml:space="preserve"> </w:t>
                              </w:r>
                              <w:proofErr w:type="spellStart"/>
                              <w:r w:rsidRPr="00E27C44">
                                <w:rPr>
                                  <w:sz w:val="20"/>
                                  <w:szCs w:val="20"/>
                                </w:rPr>
                                <w:t>Ako</w:t>
                              </w:r>
                              <w:proofErr w:type="spellEnd"/>
                              <w:r w:rsidRPr="00E27C44">
                                <w:rPr>
                                  <w:sz w:val="20"/>
                                  <w:szCs w:val="20"/>
                                </w:rPr>
                                <w:t xml:space="preserve"> Aotearoa.</w:t>
                              </w:r>
                            </w:p>
                            <w:p w14:paraId="075BBBDB" w14:textId="2B1EAD88" w:rsidR="00A55FD1" w:rsidRDefault="00A55FD1" w:rsidP="008B7687">
                              <w:pPr>
                                <w:spacing w:before="120" w:line="321" w:lineRule="auto"/>
                                <w:ind w:left="246" w:right="185"/>
                                <w:rPr>
                                  <w:spacing w:val="-2"/>
                                  <w:sz w:val="20"/>
                                  <w:szCs w:val="20"/>
                                </w:rPr>
                              </w:pPr>
                            </w:p>
                            <w:p w14:paraId="52F3F453" w14:textId="4BB26287" w:rsidR="00A55FD1" w:rsidRDefault="00A55FD1" w:rsidP="008B7687">
                              <w:pPr>
                                <w:spacing w:before="120" w:line="321" w:lineRule="auto"/>
                                <w:ind w:left="246" w:right="185"/>
                                <w:rPr>
                                  <w:spacing w:val="-2"/>
                                  <w:sz w:val="20"/>
                                  <w:szCs w:val="20"/>
                                </w:rPr>
                              </w:pPr>
                            </w:p>
                            <w:p w14:paraId="157AABE3" w14:textId="47FF5FF9" w:rsidR="00A55FD1" w:rsidRDefault="00A55FD1" w:rsidP="008B7687">
                              <w:pPr>
                                <w:spacing w:before="120" w:line="321" w:lineRule="auto"/>
                                <w:ind w:left="246" w:right="185"/>
                                <w:rPr>
                                  <w:spacing w:val="-2"/>
                                  <w:sz w:val="20"/>
                                  <w:szCs w:val="20"/>
                                </w:rPr>
                              </w:pPr>
                            </w:p>
                            <w:p w14:paraId="2B11B64A" w14:textId="618AFEC3" w:rsidR="00A55FD1" w:rsidRDefault="00A55FD1" w:rsidP="008B7687">
                              <w:pPr>
                                <w:spacing w:before="120" w:line="321" w:lineRule="auto"/>
                                <w:ind w:left="246" w:right="185"/>
                                <w:rPr>
                                  <w:spacing w:val="-2"/>
                                  <w:sz w:val="20"/>
                                  <w:szCs w:val="20"/>
                                </w:rPr>
                              </w:pPr>
                            </w:p>
                            <w:p w14:paraId="2C5C5C6D" w14:textId="3D949136" w:rsidR="00A55FD1" w:rsidRDefault="00A55FD1" w:rsidP="008B7687">
                              <w:pPr>
                                <w:spacing w:before="120" w:line="321" w:lineRule="auto"/>
                                <w:ind w:left="246" w:right="185"/>
                                <w:rPr>
                                  <w:spacing w:val="-2"/>
                                  <w:sz w:val="20"/>
                                  <w:szCs w:val="20"/>
                                </w:rPr>
                              </w:pPr>
                            </w:p>
                            <w:p w14:paraId="0793A727" w14:textId="003FE479" w:rsidR="00A55FD1" w:rsidRDefault="00A55FD1" w:rsidP="008B7687">
                              <w:pPr>
                                <w:spacing w:before="120" w:line="321" w:lineRule="auto"/>
                                <w:ind w:left="246" w:right="185"/>
                                <w:rPr>
                                  <w:spacing w:val="-2"/>
                                  <w:sz w:val="20"/>
                                  <w:szCs w:val="20"/>
                                </w:rPr>
                              </w:pPr>
                            </w:p>
                            <w:p w14:paraId="2E2CA397" w14:textId="77777777" w:rsidR="00A55FD1" w:rsidRPr="00846AEC" w:rsidRDefault="00A55FD1" w:rsidP="008B7687">
                              <w:pPr>
                                <w:spacing w:before="120" w:line="321" w:lineRule="auto"/>
                                <w:ind w:left="246" w:right="185"/>
                                <w:rPr>
                                  <w:spacing w:val="-2"/>
                                  <w:sz w:val="20"/>
                                  <w:szCs w:val="20"/>
                                </w:rPr>
                              </w:pPr>
                            </w:p>
                          </w:txbxContent>
                        </wps:txbx>
                        <wps:bodyPr rot="0" vert="horz" wrap="square" lIns="0" tIns="0" rIns="0" bIns="0" anchor="t" anchorCtr="0" upright="1">
                          <a:noAutofit/>
                        </wps:bodyPr>
                      </wps:wsp>
                    </wpg:wgp>
                  </a:graphicData>
                </a:graphic>
                <wp14:sizeRelV relativeFrom="margin">
                  <wp14:pctHeight>0</wp14:pctHeight>
                </wp14:sizeRelV>
              </wp:anchor>
            </w:drawing>
          </mc:Choice>
          <mc:Fallback>
            <w:pict>
              <v:group w14:anchorId="7476B3FB" id="Group 22" o:spid="_x0000_s1027" style="position:absolute;left:0;text-align:left;margin-left:-4.55pt;margin-top:65.2pt;width:477.75pt;height:366pt;z-index:251656192;mso-position-horizontal-relative:margin;mso-height-relative:margin" coordorigin="172" coordsize="60675,47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">
                <v:roundrect id="Rectangle: Rounded Corners 21" o:spid="_x0000_s1028" style="position:absolute;left:172;width:60675;height:46413;visibility:visible;mso-wrap-style:square;v-text-anchor:middle" arcsize="221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" fillcolor="white [3212]" strokecolor="#7030a0" strokeweight="2pt"/>
                <v:shape id="Text Box 21" o:spid="_x0000_s1029" type="#_x0000_t202" style="position:absolute;left:431;top:1439;width:60211;height:45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64BB6161" w14:textId="60F05AE2" w:rsidR="00A55FD1" w:rsidRDefault="00A55FD1" w:rsidP="008B7687">
                        <w:pPr>
                          <w:spacing w:line="321" w:lineRule="auto"/>
                          <w:ind w:left="246" w:right="185"/>
                          <w:rPr>
                            <w:spacing w:val="-2"/>
                            <w:sz w:val="20"/>
                            <w:szCs w:val="20"/>
                          </w:rPr>
                        </w:pPr>
                        <w:r>
                          <w:rPr>
                            <w:spacing w:val="-2"/>
                            <w:sz w:val="20"/>
                            <w:szCs w:val="20"/>
                          </w:rPr>
                          <w:t>Innovation: in</w:t>
                        </w:r>
                        <w:r w:rsidRPr="007303DB">
                          <w:rPr>
                            <w:spacing w:val="-2"/>
                            <w:sz w:val="20"/>
                            <w:szCs w:val="20"/>
                          </w:rPr>
                          <w:t xml:space="preserve"> simple terms,</w:t>
                        </w:r>
                        <w:r>
                          <w:rPr>
                            <w:spacing w:val="-2"/>
                            <w:sz w:val="20"/>
                            <w:szCs w:val="20"/>
                          </w:rPr>
                          <w:t xml:space="preserve"> it’s</w:t>
                        </w:r>
                        <w:r w:rsidRPr="007303DB">
                          <w:rPr>
                            <w:spacing w:val="-2"/>
                            <w:sz w:val="20"/>
                            <w:szCs w:val="20"/>
                          </w:rPr>
                          <w:t xml:space="preserve"> about new ideas being put into practice</w:t>
                        </w:r>
                        <w:r>
                          <w:rPr>
                            <w:spacing w:val="-2"/>
                            <w:sz w:val="20"/>
                            <w:szCs w:val="20"/>
                          </w:rPr>
                          <w:t>,</w:t>
                        </w:r>
                        <w:r w:rsidRPr="007303DB">
                          <w:rPr>
                            <w:spacing w:val="-2"/>
                            <w:sz w:val="20"/>
                            <w:szCs w:val="20"/>
                          </w:rPr>
                          <w:t xml:space="preserve"> </w:t>
                        </w:r>
                        <w:r>
                          <w:rPr>
                            <w:spacing w:val="-2"/>
                            <w:sz w:val="20"/>
                            <w:szCs w:val="20"/>
                          </w:rPr>
                          <w:t xml:space="preserve">and it underpins human progress, while in economic terms it can </w:t>
                        </w:r>
                        <w:r w:rsidRPr="007303DB">
                          <w:rPr>
                            <w:spacing w:val="-2"/>
                            <w:sz w:val="20"/>
                            <w:szCs w:val="20"/>
                          </w:rPr>
                          <w:t xml:space="preserve">drive long-term productivity growth (Australian </w:t>
                        </w:r>
                        <w:r>
                          <w:rPr>
                            <w:spacing w:val="-2"/>
                            <w:sz w:val="20"/>
                            <w:szCs w:val="20"/>
                          </w:rPr>
                          <w:t xml:space="preserve">Department of Industry, Innovation and Science 2017). It can also provide the opportunity for the nation to claim a </w:t>
                        </w:r>
                        <w:r w:rsidRPr="007303DB">
                          <w:rPr>
                            <w:spacing w:val="-2"/>
                            <w:sz w:val="20"/>
                            <w:szCs w:val="20"/>
                          </w:rPr>
                          <w:t xml:space="preserve">bigger share of global wealth estimated to be worth $1.6 trillion, </w:t>
                        </w:r>
                        <w:r>
                          <w:rPr>
                            <w:spacing w:val="-2"/>
                            <w:sz w:val="20"/>
                            <w:szCs w:val="20"/>
                          </w:rPr>
                          <w:t>‘…</w:t>
                        </w:r>
                        <w:r w:rsidRPr="007303DB">
                          <w:rPr>
                            <w:spacing w:val="-2"/>
                            <w:sz w:val="20"/>
                            <w:szCs w:val="20"/>
                          </w:rPr>
                          <w:t>better jobs, and the best access to the products of innovation,</w:t>
                        </w:r>
                        <w:r>
                          <w:rPr>
                            <w:spacing w:val="-2"/>
                            <w:sz w:val="20"/>
                            <w:szCs w:val="20"/>
                          </w:rPr>
                          <w:t xml:space="preserve"> such as new health treatments’, according to </w:t>
                        </w:r>
                        <w:r w:rsidRPr="005B4DF3">
                          <w:rPr>
                            <w:i/>
                            <w:spacing w:val="-2"/>
                            <w:sz w:val="20"/>
                            <w:szCs w:val="20"/>
                          </w:rPr>
                          <w:t>Australia 2030: prosperity through innovation</w:t>
                        </w:r>
                        <w:r>
                          <w:rPr>
                            <w:spacing w:val="-2"/>
                            <w:sz w:val="20"/>
                            <w:szCs w:val="20"/>
                          </w:rPr>
                          <w:t xml:space="preserve"> (Innovation and Science Australia 2017, p.1).</w:t>
                        </w:r>
                      </w:p>
                      <w:p w14:paraId="32277B0F" w14:textId="114C22C2" w:rsidR="00A55FD1" w:rsidRDefault="00A55FD1" w:rsidP="008B7687">
                        <w:pPr>
                          <w:spacing w:before="120" w:line="321" w:lineRule="auto"/>
                          <w:ind w:left="246" w:right="185"/>
                          <w:rPr>
                            <w:spacing w:val="-2"/>
                            <w:sz w:val="20"/>
                            <w:szCs w:val="20"/>
                          </w:rPr>
                        </w:pPr>
                        <w:r>
                          <w:rPr>
                            <w:spacing w:val="-2"/>
                            <w:sz w:val="20"/>
                            <w:szCs w:val="20"/>
                          </w:rPr>
                          <w:t xml:space="preserve">The opportunities underpinning </w:t>
                        </w:r>
                        <w:r w:rsidRPr="007303DB">
                          <w:rPr>
                            <w:spacing w:val="-2"/>
                            <w:sz w:val="20"/>
                            <w:szCs w:val="20"/>
                          </w:rPr>
                          <w:t xml:space="preserve">the </w:t>
                        </w:r>
                        <w:r>
                          <w:rPr>
                            <w:spacing w:val="-2"/>
                            <w:sz w:val="20"/>
                            <w:szCs w:val="20"/>
                          </w:rPr>
                          <w:t>largest</w:t>
                        </w:r>
                        <w:r w:rsidRPr="007303DB">
                          <w:rPr>
                            <w:spacing w:val="-2"/>
                            <w:sz w:val="20"/>
                            <w:szCs w:val="20"/>
                          </w:rPr>
                          <w:t xml:space="preserve"> growth ‘will come from knowledge-intensive companies that innovate and export, as they are the most profitable, competitive and productive’</w:t>
                        </w:r>
                        <w:r w:rsidRPr="00E81E8B">
                          <w:rPr>
                            <w:spacing w:val="-2"/>
                            <w:sz w:val="20"/>
                            <w:szCs w:val="20"/>
                          </w:rPr>
                          <w:t xml:space="preserve"> </w:t>
                        </w:r>
                        <w:r>
                          <w:rPr>
                            <w:spacing w:val="-2"/>
                            <w:sz w:val="20"/>
                            <w:szCs w:val="20"/>
                          </w:rPr>
                          <w:t>(</w:t>
                        </w:r>
                        <w:r w:rsidRPr="007303DB">
                          <w:rPr>
                            <w:spacing w:val="-2"/>
                            <w:sz w:val="20"/>
                            <w:szCs w:val="20"/>
                          </w:rPr>
                          <w:t>In</w:t>
                        </w:r>
                        <w:r>
                          <w:rPr>
                            <w:spacing w:val="-2"/>
                            <w:sz w:val="20"/>
                            <w:szCs w:val="20"/>
                          </w:rPr>
                          <w:t xml:space="preserve">novation and Science Australia </w:t>
                        </w:r>
                        <w:r w:rsidRPr="007303DB">
                          <w:rPr>
                            <w:spacing w:val="-2"/>
                            <w:sz w:val="20"/>
                            <w:szCs w:val="20"/>
                          </w:rPr>
                          <w:t>2017</w:t>
                        </w:r>
                        <w:r>
                          <w:rPr>
                            <w:spacing w:val="-2"/>
                            <w:sz w:val="20"/>
                            <w:szCs w:val="20"/>
                          </w:rPr>
                          <w:t>, p.1)</w:t>
                        </w:r>
                        <w:r w:rsidRPr="007303DB">
                          <w:rPr>
                            <w:spacing w:val="-2"/>
                            <w:sz w:val="20"/>
                            <w:szCs w:val="20"/>
                          </w:rPr>
                          <w:t xml:space="preserve">. To </w:t>
                        </w:r>
                        <w:r>
                          <w:rPr>
                            <w:spacing w:val="-2"/>
                            <w:sz w:val="20"/>
                            <w:szCs w:val="20"/>
                          </w:rPr>
                          <w:t>be able to do so, these companies</w:t>
                        </w:r>
                        <w:r w:rsidRPr="007303DB">
                          <w:rPr>
                            <w:spacing w:val="-2"/>
                            <w:sz w:val="20"/>
                            <w:szCs w:val="20"/>
                          </w:rPr>
                          <w:t xml:space="preserve"> will require a workforce whose skills can match</w:t>
                        </w:r>
                        <w:r>
                          <w:rPr>
                            <w:spacing w:val="-2"/>
                            <w:sz w:val="20"/>
                            <w:szCs w:val="20"/>
                          </w:rPr>
                          <w:t>,</w:t>
                        </w:r>
                        <w:r w:rsidRPr="007303DB">
                          <w:rPr>
                            <w:spacing w:val="-2"/>
                            <w:sz w:val="20"/>
                            <w:szCs w:val="20"/>
                          </w:rPr>
                          <w:t xml:space="preserve"> or are better than</w:t>
                        </w:r>
                        <w:r>
                          <w:rPr>
                            <w:spacing w:val="-2"/>
                            <w:sz w:val="20"/>
                            <w:szCs w:val="20"/>
                          </w:rPr>
                          <w:t>,</w:t>
                        </w:r>
                        <w:r w:rsidRPr="007303DB">
                          <w:rPr>
                            <w:spacing w:val="-2"/>
                            <w:sz w:val="20"/>
                            <w:szCs w:val="20"/>
                          </w:rPr>
                          <w:t xml:space="preserve"> our </w:t>
                        </w:r>
                        <w:r>
                          <w:rPr>
                            <w:spacing w:val="-2"/>
                            <w:sz w:val="20"/>
                            <w:szCs w:val="20"/>
                          </w:rPr>
                          <w:t xml:space="preserve">global </w:t>
                        </w:r>
                        <w:r w:rsidRPr="007303DB">
                          <w:rPr>
                            <w:spacing w:val="-2"/>
                            <w:sz w:val="20"/>
                            <w:szCs w:val="20"/>
                          </w:rPr>
                          <w:t xml:space="preserve">competitors. </w:t>
                        </w:r>
                      </w:p>
                      <w:p w14:paraId="66B45560" w14:textId="68FFBCD8" w:rsidR="00A55FD1" w:rsidRDefault="00A55FD1" w:rsidP="008B7687">
                        <w:pPr>
                          <w:spacing w:before="120" w:line="321" w:lineRule="auto"/>
                          <w:ind w:left="246" w:right="185"/>
                          <w:rPr>
                            <w:spacing w:val="-2"/>
                            <w:sz w:val="20"/>
                            <w:szCs w:val="20"/>
                          </w:rPr>
                        </w:pPr>
                        <w:r w:rsidRPr="007303DB">
                          <w:rPr>
                            <w:spacing w:val="-2"/>
                            <w:sz w:val="20"/>
                            <w:szCs w:val="20"/>
                          </w:rPr>
                          <w:t xml:space="preserve">This year’s theme </w:t>
                        </w:r>
                        <w:r w:rsidRPr="00E81E8B">
                          <w:rPr>
                            <w:i/>
                            <w:spacing w:val="-2"/>
                            <w:sz w:val="20"/>
                            <w:szCs w:val="20"/>
                          </w:rPr>
                          <w:t>Skills for a global future</w:t>
                        </w:r>
                        <w:r w:rsidRPr="007303DB">
                          <w:rPr>
                            <w:spacing w:val="-2"/>
                            <w:sz w:val="20"/>
                            <w:szCs w:val="20"/>
                          </w:rPr>
                          <w:t xml:space="preserve"> reflects the international nature of the 27th National Vocational Education and Training Research Conference </w:t>
                        </w:r>
                        <w:r>
                          <w:rPr>
                            <w:spacing w:val="-2"/>
                            <w:sz w:val="20"/>
                            <w:szCs w:val="20"/>
                          </w:rPr>
                          <w:t xml:space="preserve">‘No Frills’ </w:t>
                        </w:r>
                        <w:r w:rsidRPr="007303DB">
                          <w:rPr>
                            <w:spacing w:val="-2"/>
                            <w:sz w:val="20"/>
                            <w:szCs w:val="20"/>
                          </w:rPr>
                          <w:t>and the New Zealand Vo</w:t>
                        </w:r>
                        <w:r>
                          <w:rPr>
                            <w:spacing w:val="-2"/>
                            <w:sz w:val="20"/>
                            <w:szCs w:val="20"/>
                          </w:rPr>
                          <w:t xml:space="preserve">cational Education and Training </w:t>
                        </w:r>
                        <w:r w:rsidRPr="007303DB">
                          <w:rPr>
                            <w:spacing w:val="-2"/>
                            <w:sz w:val="20"/>
                            <w:szCs w:val="20"/>
                          </w:rPr>
                          <w:t xml:space="preserve">Research </w:t>
                        </w:r>
                        <w:r>
                          <w:rPr>
                            <w:spacing w:val="-2"/>
                            <w:sz w:val="20"/>
                            <w:szCs w:val="20"/>
                          </w:rPr>
                          <w:t>Forum</w:t>
                        </w:r>
                        <w:r w:rsidRPr="007303DB">
                          <w:rPr>
                            <w:spacing w:val="-2"/>
                            <w:sz w:val="20"/>
                            <w:szCs w:val="20"/>
                          </w:rPr>
                          <w:t xml:space="preserve">. </w:t>
                        </w:r>
                        <w:r>
                          <w:rPr>
                            <w:spacing w:val="-2"/>
                            <w:sz w:val="20"/>
                            <w:szCs w:val="20"/>
                          </w:rPr>
                          <w:t xml:space="preserve">This theme also signals the pivotal role that vocational education and training (VET) plays </w:t>
                        </w:r>
                        <w:r w:rsidRPr="007303DB">
                          <w:rPr>
                            <w:spacing w:val="-2"/>
                            <w:sz w:val="20"/>
                            <w:szCs w:val="20"/>
                          </w:rPr>
                          <w:t xml:space="preserve">in preparing people for an increasingly </w:t>
                        </w:r>
                        <w:proofErr w:type="spellStart"/>
                        <w:r w:rsidRPr="007303DB">
                          <w:rPr>
                            <w:spacing w:val="-2"/>
                            <w:sz w:val="20"/>
                            <w:szCs w:val="20"/>
                          </w:rPr>
                          <w:t>globalised</w:t>
                        </w:r>
                        <w:proofErr w:type="spellEnd"/>
                        <w:r w:rsidRPr="007303DB">
                          <w:rPr>
                            <w:spacing w:val="-2"/>
                            <w:sz w:val="20"/>
                            <w:szCs w:val="20"/>
                          </w:rPr>
                          <w:t xml:space="preserve"> workforce.</w:t>
                        </w:r>
                      </w:p>
                      <w:p w14:paraId="2EE6D9F8" w14:textId="3C3B0892" w:rsidR="00A55FD1" w:rsidRPr="00E27C44" w:rsidRDefault="00A55FD1" w:rsidP="008B7687">
                        <w:pPr>
                          <w:spacing w:before="120" w:line="321" w:lineRule="auto"/>
                          <w:ind w:left="246" w:right="185"/>
                          <w:rPr>
                            <w:sz w:val="20"/>
                            <w:szCs w:val="20"/>
                          </w:rPr>
                        </w:pPr>
                        <w:r>
                          <w:rPr>
                            <w:sz w:val="20"/>
                            <w:szCs w:val="20"/>
                          </w:rPr>
                          <w:t xml:space="preserve">Last year we looked at </w:t>
                        </w:r>
                        <w:hyperlink r:id="rId10" w:history="1">
                          <w:r w:rsidRPr="00E27C44">
                            <w:rPr>
                              <w:rStyle w:val="Hyperlink"/>
                              <w:i/>
                              <w:sz w:val="20"/>
                              <w:szCs w:val="20"/>
                              <w:u w:val="none"/>
                            </w:rPr>
                            <w:t>Skilling for tomorrow</w:t>
                          </w:r>
                        </w:hyperlink>
                        <w:r w:rsidRPr="00E27C44">
                          <w:rPr>
                            <w:rStyle w:val="Hyperlink"/>
                            <w:sz w:val="20"/>
                            <w:szCs w:val="20"/>
                            <w:u w:val="none"/>
                          </w:rPr>
                          <w:t xml:space="preserve"> </w:t>
                        </w:r>
                        <w:r w:rsidRPr="00E27C44">
                          <w:rPr>
                            <w:rStyle w:val="Hyperlink"/>
                            <w:color w:val="auto"/>
                            <w:sz w:val="20"/>
                            <w:szCs w:val="20"/>
                            <w:u w:val="none"/>
                          </w:rPr>
                          <w:t>(Payton 2017)</w:t>
                        </w:r>
                        <w:r w:rsidRPr="00E27C44">
                          <w:rPr>
                            <w:sz w:val="20"/>
                            <w:szCs w:val="20"/>
                          </w:rPr>
                          <w:t xml:space="preserve">, which took a broad view of the trends changing the world of work, the skills employers seek and the ways in which </w:t>
                        </w:r>
                        <w:r>
                          <w:rPr>
                            <w:sz w:val="20"/>
                            <w:szCs w:val="20"/>
                          </w:rPr>
                          <w:t xml:space="preserve">VET providers can </w:t>
                        </w:r>
                        <w:r w:rsidRPr="00E27C44">
                          <w:rPr>
                            <w:sz w:val="20"/>
                            <w:szCs w:val="20"/>
                          </w:rPr>
                          <w:t xml:space="preserve">respond. A year on, we return to the topic of future skills, but this time we explore skills within the increasingly interconnected world in which Australia and New Zealand not only operate, but in which they </w:t>
                        </w:r>
                        <w:r>
                          <w:rPr>
                            <w:sz w:val="20"/>
                            <w:szCs w:val="20"/>
                          </w:rPr>
                          <w:t>seek</w:t>
                        </w:r>
                        <w:r w:rsidRPr="00E27C44">
                          <w:rPr>
                            <w:sz w:val="20"/>
                            <w:szCs w:val="20"/>
                          </w:rPr>
                          <w:t xml:space="preserve"> to succeed. This paper explores findings from recent research into the future of work and skills</w:t>
                        </w:r>
                        <w:r>
                          <w:rPr>
                            <w:sz w:val="20"/>
                            <w:szCs w:val="20"/>
                          </w:rPr>
                          <w:t xml:space="preserve"> to prompt</w:t>
                        </w:r>
                        <w:r w:rsidRPr="00E27C44">
                          <w:rPr>
                            <w:sz w:val="20"/>
                            <w:szCs w:val="20"/>
                          </w:rPr>
                          <w:t xml:space="preserve"> questions and discussion at this year’s conference, co-hosted by NCVER and its New Zealand partners, Industry Training Federation and</w:t>
                        </w:r>
                        <w:r>
                          <w:rPr>
                            <w:sz w:val="20"/>
                            <w:szCs w:val="20"/>
                          </w:rPr>
                          <w:t xml:space="preserve"> </w:t>
                        </w:r>
                        <w:proofErr w:type="spellStart"/>
                        <w:r w:rsidRPr="00E27C44">
                          <w:rPr>
                            <w:sz w:val="20"/>
                            <w:szCs w:val="20"/>
                          </w:rPr>
                          <w:t>Ako</w:t>
                        </w:r>
                        <w:proofErr w:type="spellEnd"/>
                        <w:r w:rsidRPr="00E27C44">
                          <w:rPr>
                            <w:sz w:val="20"/>
                            <w:szCs w:val="20"/>
                          </w:rPr>
                          <w:t xml:space="preserve"> Aotearoa.</w:t>
                        </w:r>
                      </w:p>
                      <w:p w14:paraId="075BBBDB" w14:textId="2B1EAD88" w:rsidR="00A55FD1" w:rsidRDefault="00A55FD1" w:rsidP="008B7687">
                        <w:pPr>
                          <w:spacing w:before="120" w:line="321" w:lineRule="auto"/>
                          <w:ind w:left="246" w:right="185"/>
                          <w:rPr>
                            <w:spacing w:val="-2"/>
                            <w:sz w:val="20"/>
                            <w:szCs w:val="20"/>
                          </w:rPr>
                        </w:pPr>
                      </w:p>
                      <w:p w14:paraId="52F3F453" w14:textId="4BB26287" w:rsidR="00A55FD1" w:rsidRDefault="00A55FD1" w:rsidP="008B7687">
                        <w:pPr>
                          <w:spacing w:before="120" w:line="321" w:lineRule="auto"/>
                          <w:ind w:left="246" w:right="185"/>
                          <w:rPr>
                            <w:spacing w:val="-2"/>
                            <w:sz w:val="20"/>
                            <w:szCs w:val="20"/>
                          </w:rPr>
                        </w:pPr>
                      </w:p>
                      <w:p w14:paraId="157AABE3" w14:textId="47FF5FF9" w:rsidR="00A55FD1" w:rsidRDefault="00A55FD1" w:rsidP="008B7687">
                        <w:pPr>
                          <w:spacing w:before="120" w:line="321" w:lineRule="auto"/>
                          <w:ind w:left="246" w:right="185"/>
                          <w:rPr>
                            <w:spacing w:val="-2"/>
                            <w:sz w:val="20"/>
                            <w:szCs w:val="20"/>
                          </w:rPr>
                        </w:pPr>
                      </w:p>
                      <w:p w14:paraId="2B11B64A" w14:textId="618AFEC3" w:rsidR="00A55FD1" w:rsidRDefault="00A55FD1" w:rsidP="008B7687">
                        <w:pPr>
                          <w:spacing w:before="120" w:line="321" w:lineRule="auto"/>
                          <w:ind w:left="246" w:right="185"/>
                          <w:rPr>
                            <w:spacing w:val="-2"/>
                            <w:sz w:val="20"/>
                            <w:szCs w:val="20"/>
                          </w:rPr>
                        </w:pPr>
                      </w:p>
                      <w:p w14:paraId="2C5C5C6D" w14:textId="3D949136" w:rsidR="00A55FD1" w:rsidRDefault="00A55FD1" w:rsidP="008B7687">
                        <w:pPr>
                          <w:spacing w:before="120" w:line="321" w:lineRule="auto"/>
                          <w:ind w:left="246" w:right="185"/>
                          <w:rPr>
                            <w:spacing w:val="-2"/>
                            <w:sz w:val="20"/>
                            <w:szCs w:val="20"/>
                          </w:rPr>
                        </w:pPr>
                      </w:p>
                      <w:p w14:paraId="0793A727" w14:textId="003FE479" w:rsidR="00A55FD1" w:rsidRDefault="00A55FD1" w:rsidP="008B7687">
                        <w:pPr>
                          <w:spacing w:before="120" w:line="321" w:lineRule="auto"/>
                          <w:ind w:left="246" w:right="185"/>
                          <w:rPr>
                            <w:spacing w:val="-2"/>
                            <w:sz w:val="20"/>
                            <w:szCs w:val="20"/>
                          </w:rPr>
                        </w:pPr>
                      </w:p>
                      <w:p w14:paraId="2E2CA397" w14:textId="77777777" w:rsidR="00A55FD1" w:rsidRPr="00846AEC" w:rsidRDefault="00A55FD1" w:rsidP="008B7687">
                        <w:pPr>
                          <w:spacing w:before="120" w:line="321" w:lineRule="auto"/>
                          <w:ind w:left="246" w:right="185"/>
                          <w:rPr>
                            <w:spacing w:val="-2"/>
                            <w:sz w:val="20"/>
                            <w:szCs w:val="20"/>
                          </w:rPr>
                        </w:pPr>
                      </w:p>
                    </w:txbxContent>
                  </v:textbox>
                </v:shape>
                <w10:wrap type="topAndBottom" anchorx="margin"/>
              </v:group>
            </w:pict>
          </mc:Fallback>
        </mc:AlternateContent>
      </w:r>
    </w:p>
    <w:p w14:paraId="09F45971" w14:textId="3C30FC31" w:rsidR="00F16A78" w:rsidRDefault="00BB3CE6" w:rsidP="00B96E82">
      <w:pPr>
        <w:pStyle w:val="Heading1"/>
      </w:pPr>
      <w:r>
        <w:t>W</w:t>
      </w:r>
      <w:r w:rsidR="008E48A0">
        <w:t xml:space="preserve">hat </w:t>
      </w:r>
      <w:r w:rsidR="00737CE3">
        <w:t>do we mean by ‘skills for a global future’</w:t>
      </w:r>
      <w:r w:rsidR="008E48A0">
        <w:t>?</w:t>
      </w:r>
    </w:p>
    <w:p w14:paraId="7E17F786" w14:textId="580363F8" w:rsidR="006D4920" w:rsidRDefault="007303DB" w:rsidP="007303DB">
      <w:pPr>
        <w:pStyle w:val="BodyText"/>
        <w:spacing w:before="173" w:line="322" w:lineRule="auto"/>
        <w:ind w:left="0"/>
        <w:rPr>
          <w:sz w:val="20"/>
          <w:szCs w:val="20"/>
        </w:rPr>
      </w:pPr>
      <w:r w:rsidRPr="007303DB">
        <w:rPr>
          <w:sz w:val="20"/>
          <w:szCs w:val="20"/>
        </w:rPr>
        <w:t xml:space="preserve">Skills for a global future are </w:t>
      </w:r>
      <w:r w:rsidR="00A66AB9">
        <w:rPr>
          <w:sz w:val="20"/>
          <w:szCs w:val="20"/>
        </w:rPr>
        <w:t>the</w:t>
      </w:r>
      <w:r w:rsidRPr="007303DB">
        <w:rPr>
          <w:sz w:val="20"/>
          <w:szCs w:val="20"/>
        </w:rPr>
        <w:t xml:space="preserve"> skills people will require for work in</w:t>
      </w:r>
      <w:r w:rsidR="005B4DF3">
        <w:rPr>
          <w:sz w:val="20"/>
          <w:szCs w:val="20"/>
        </w:rPr>
        <w:t xml:space="preserve"> the</w:t>
      </w:r>
      <w:r w:rsidRPr="007303DB">
        <w:rPr>
          <w:sz w:val="20"/>
          <w:szCs w:val="20"/>
        </w:rPr>
        <w:t xml:space="preserve"> increasingly </w:t>
      </w:r>
      <w:proofErr w:type="spellStart"/>
      <w:r w:rsidRPr="007303DB">
        <w:rPr>
          <w:sz w:val="20"/>
          <w:szCs w:val="20"/>
        </w:rPr>
        <w:t>globalised</w:t>
      </w:r>
      <w:proofErr w:type="spellEnd"/>
      <w:r w:rsidRPr="007303DB">
        <w:rPr>
          <w:sz w:val="20"/>
          <w:szCs w:val="20"/>
        </w:rPr>
        <w:t xml:space="preserve">, interconnected world of work. But, what is a skill? It’s a concept that can be hard to pin down and define (Lowry, Molloy &amp; </w:t>
      </w:r>
      <w:proofErr w:type="spellStart"/>
      <w:r w:rsidRPr="007303DB">
        <w:rPr>
          <w:sz w:val="20"/>
          <w:szCs w:val="20"/>
        </w:rPr>
        <w:t>McGlennon</w:t>
      </w:r>
      <w:proofErr w:type="spellEnd"/>
      <w:r w:rsidR="00B036D7">
        <w:rPr>
          <w:sz w:val="20"/>
          <w:szCs w:val="20"/>
        </w:rPr>
        <w:t xml:space="preserve"> 2008</w:t>
      </w:r>
      <w:r w:rsidRPr="007303DB">
        <w:rPr>
          <w:sz w:val="20"/>
          <w:szCs w:val="20"/>
        </w:rPr>
        <w:t xml:space="preserve">). The </w:t>
      </w:r>
      <w:proofErr w:type="spellStart"/>
      <w:r w:rsidR="006D4920">
        <w:rPr>
          <w:sz w:val="20"/>
          <w:szCs w:val="20"/>
        </w:rPr>
        <w:t>Organisation</w:t>
      </w:r>
      <w:proofErr w:type="spellEnd"/>
      <w:r w:rsidR="006D4920">
        <w:rPr>
          <w:sz w:val="20"/>
          <w:szCs w:val="20"/>
        </w:rPr>
        <w:t xml:space="preserve"> for Economic Co-operation and Development </w:t>
      </w:r>
      <w:r w:rsidR="00A30842">
        <w:rPr>
          <w:sz w:val="20"/>
          <w:szCs w:val="20"/>
        </w:rPr>
        <w:t>also refers to the challenge of defining a skill and states it refers (2016, p</w:t>
      </w:r>
      <w:r w:rsidR="00FA7E20">
        <w:rPr>
          <w:sz w:val="20"/>
          <w:szCs w:val="20"/>
        </w:rPr>
        <w:t>.</w:t>
      </w:r>
      <w:r w:rsidR="00A30842">
        <w:rPr>
          <w:sz w:val="20"/>
          <w:szCs w:val="20"/>
        </w:rPr>
        <w:t>17)</w:t>
      </w:r>
      <w:r w:rsidR="006D4920">
        <w:rPr>
          <w:sz w:val="20"/>
          <w:szCs w:val="20"/>
        </w:rPr>
        <w:t>:</w:t>
      </w:r>
    </w:p>
    <w:p w14:paraId="787FC7B6" w14:textId="7E7C62B5" w:rsidR="006D4920" w:rsidRDefault="00A30842" w:rsidP="00C45BC8">
      <w:pPr>
        <w:pStyle w:val="Quote"/>
      </w:pPr>
      <w:r>
        <w:t xml:space="preserve">to </w:t>
      </w:r>
      <w:r w:rsidR="007303DB" w:rsidRPr="007303DB">
        <w:t>the abil</w:t>
      </w:r>
      <w:r>
        <w:t>ity or capacity of an agent</w:t>
      </w:r>
      <w:r w:rsidR="007303DB" w:rsidRPr="007303DB">
        <w:t xml:space="preserve"> to act appropriately </w:t>
      </w:r>
      <w:proofErr w:type="gramStart"/>
      <w:r w:rsidR="007303DB" w:rsidRPr="007303DB">
        <w:t>in a given</w:t>
      </w:r>
      <w:proofErr w:type="gramEnd"/>
      <w:r w:rsidR="007303DB" w:rsidRPr="007303DB">
        <w:t xml:space="preserve"> situation. </w:t>
      </w:r>
      <w:r>
        <w:t xml:space="preserve">Both [skills and competencies] </w:t>
      </w:r>
      <w:r w:rsidR="007303DB" w:rsidRPr="007303DB">
        <w:t>involve the application of knowledge (explicit and/or tacit), the use of tools, cognitive and practical stra</w:t>
      </w:r>
      <w:r>
        <w:t>tegies and routines, and both imply</w:t>
      </w:r>
      <w:r w:rsidR="007303DB" w:rsidRPr="007303DB">
        <w:t xml:space="preserve"> beliefs, disp</w:t>
      </w:r>
      <w:r>
        <w:t>ositions and values (e.g.</w:t>
      </w:r>
      <w:r w:rsidR="006D4920">
        <w:t xml:space="preserve"> attitudes).</w:t>
      </w:r>
      <w:r w:rsidR="006D4920">
        <w:tab/>
      </w:r>
      <w:r w:rsidR="007303DB" w:rsidRPr="007303DB">
        <w:t xml:space="preserve"> </w:t>
      </w:r>
    </w:p>
    <w:p w14:paraId="591D9105" w14:textId="770E75B5" w:rsidR="007303DB" w:rsidRPr="007303DB" w:rsidRDefault="007303DB" w:rsidP="007303DB">
      <w:pPr>
        <w:pStyle w:val="BodyText"/>
        <w:spacing w:before="173" w:line="322" w:lineRule="auto"/>
        <w:ind w:left="0"/>
        <w:rPr>
          <w:sz w:val="20"/>
          <w:szCs w:val="20"/>
        </w:rPr>
      </w:pPr>
      <w:r w:rsidRPr="007303DB">
        <w:rPr>
          <w:sz w:val="20"/>
          <w:szCs w:val="20"/>
        </w:rPr>
        <w:t xml:space="preserve">In simple terms, a skill is </w:t>
      </w:r>
      <w:r w:rsidR="009D1D01">
        <w:rPr>
          <w:sz w:val="20"/>
          <w:szCs w:val="20"/>
        </w:rPr>
        <w:t xml:space="preserve">both </w:t>
      </w:r>
      <w:r w:rsidRPr="007303DB">
        <w:rPr>
          <w:sz w:val="20"/>
          <w:szCs w:val="20"/>
        </w:rPr>
        <w:t xml:space="preserve">the knowledge </w:t>
      </w:r>
      <w:r w:rsidR="00A66AB9">
        <w:rPr>
          <w:sz w:val="20"/>
          <w:szCs w:val="20"/>
        </w:rPr>
        <w:t>used</w:t>
      </w:r>
      <w:r w:rsidRPr="007303DB">
        <w:rPr>
          <w:sz w:val="20"/>
          <w:szCs w:val="20"/>
        </w:rPr>
        <w:t xml:space="preserve"> and </w:t>
      </w:r>
      <w:r w:rsidR="00B22670">
        <w:rPr>
          <w:sz w:val="20"/>
          <w:szCs w:val="20"/>
        </w:rPr>
        <w:t xml:space="preserve">the </w:t>
      </w:r>
      <w:r w:rsidR="002E4BB6">
        <w:rPr>
          <w:sz w:val="20"/>
          <w:szCs w:val="20"/>
        </w:rPr>
        <w:t xml:space="preserve">tasks undertaken </w:t>
      </w:r>
      <w:r w:rsidRPr="007303DB">
        <w:rPr>
          <w:sz w:val="20"/>
          <w:szCs w:val="20"/>
        </w:rPr>
        <w:t xml:space="preserve">to achieve something. </w:t>
      </w:r>
    </w:p>
    <w:p w14:paraId="5E51490D" w14:textId="305DE73E" w:rsidR="007303DB" w:rsidRPr="007303DB" w:rsidRDefault="007303DB" w:rsidP="007303DB">
      <w:pPr>
        <w:pStyle w:val="BodyText"/>
        <w:spacing w:before="173" w:line="322" w:lineRule="auto"/>
        <w:ind w:left="0"/>
        <w:rPr>
          <w:sz w:val="20"/>
          <w:szCs w:val="20"/>
        </w:rPr>
      </w:pPr>
      <w:r w:rsidRPr="007303DB">
        <w:rPr>
          <w:sz w:val="20"/>
          <w:szCs w:val="20"/>
        </w:rPr>
        <w:t xml:space="preserve">In the workplace, skills are one of the three factors that many employers </w:t>
      </w:r>
      <w:r w:rsidR="00675DED">
        <w:rPr>
          <w:sz w:val="20"/>
          <w:szCs w:val="20"/>
        </w:rPr>
        <w:t>seek</w:t>
      </w:r>
      <w:r w:rsidR="009D1D01">
        <w:rPr>
          <w:sz w:val="20"/>
          <w:szCs w:val="20"/>
        </w:rPr>
        <w:t xml:space="preserve"> in potential employees, with</w:t>
      </w:r>
      <w:r w:rsidRPr="007303DB">
        <w:rPr>
          <w:sz w:val="20"/>
          <w:szCs w:val="20"/>
        </w:rPr>
        <w:t xml:space="preserve"> values and </w:t>
      </w:r>
      <w:proofErr w:type="spellStart"/>
      <w:r w:rsidRPr="007303DB">
        <w:rPr>
          <w:sz w:val="20"/>
          <w:szCs w:val="20"/>
        </w:rPr>
        <w:t>behaviours</w:t>
      </w:r>
      <w:proofErr w:type="spellEnd"/>
      <w:r w:rsidRPr="007303DB">
        <w:rPr>
          <w:sz w:val="20"/>
          <w:szCs w:val="20"/>
        </w:rPr>
        <w:t xml:space="preserve"> in the ‘work readiness’ mix</w:t>
      </w:r>
      <w:r w:rsidR="006D4920">
        <w:rPr>
          <w:sz w:val="20"/>
          <w:szCs w:val="20"/>
        </w:rPr>
        <w:t xml:space="preserve"> (Business Council of Australia</w:t>
      </w:r>
      <w:r w:rsidRPr="007303DB">
        <w:rPr>
          <w:sz w:val="20"/>
          <w:szCs w:val="20"/>
        </w:rPr>
        <w:t xml:space="preserve"> 2016). </w:t>
      </w:r>
    </w:p>
    <w:p w14:paraId="6F6C6890" w14:textId="67CE8EDA" w:rsidR="007303DB" w:rsidRPr="007303DB" w:rsidRDefault="007303DB" w:rsidP="007303DB">
      <w:pPr>
        <w:pStyle w:val="BodyText"/>
        <w:spacing w:before="173" w:line="322" w:lineRule="auto"/>
        <w:ind w:left="0"/>
        <w:rPr>
          <w:sz w:val="20"/>
          <w:szCs w:val="20"/>
        </w:rPr>
      </w:pPr>
      <w:r w:rsidRPr="007303DB">
        <w:rPr>
          <w:sz w:val="20"/>
          <w:szCs w:val="20"/>
        </w:rPr>
        <w:t>The skills we require for work are changing</w:t>
      </w:r>
      <w:r w:rsidR="009D1D01">
        <w:rPr>
          <w:sz w:val="20"/>
          <w:szCs w:val="20"/>
        </w:rPr>
        <w:t>. A</w:t>
      </w:r>
      <w:r w:rsidRPr="007303DB">
        <w:rPr>
          <w:sz w:val="20"/>
          <w:szCs w:val="20"/>
        </w:rPr>
        <w:t xml:space="preserve"> cursory scan reveals numerous research reports, papers and media stories </w:t>
      </w:r>
      <w:r w:rsidR="00675DED">
        <w:rPr>
          <w:sz w:val="20"/>
          <w:szCs w:val="20"/>
        </w:rPr>
        <w:t>detailing</w:t>
      </w:r>
      <w:r w:rsidRPr="007303DB">
        <w:rPr>
          <w:sz w:val="20"/>
          <w:szCs w:val="20"/>
        </w:rPr>
        <w:t xml:space="preserve"> the sk</w:t>
      </w:r>
      <w:r w:rsidR="00EF154B">
        <w:rPr>
          <w:sz w:val="20"/>
          <w:szCs w:val="20"/>
        </w:rPr>
        <w:t>ills workers now require or will likely</w:t>
      </w:r>
      <w:r w:rsidRPr="007303DB">
        <w:rPr>
          <w:sz w:val="20"/>
          <w:szCs w:val="20"/>
        </w:rPr>
        <w:t xml:space="preserve"> require in the future. See the </w:t>
      </w:r>
      <w:hyperlink r:id="rId11" w:history="1">
        <w:r w:rsidRPr="00D202C1">
          <w:rPr>
            <w:rStyle w:val="Hyperlink"/>
            <w:sz w:val="20"/>
            <w:szCs w:val="20"/>
          </w:rPr>
          <w:t>Workforce development</w:t>
        </w:r>
      </w:hyperlink>
      <w:r w:rsidR="00D202C1">
        <w:rPr>
          <w:sz w:val="20"/>
          <w:szCs w:val="20"/>
        </w:rPr>
        <w:t xml:space="preserve"> and </w:t>
      </w:r>
      <w:hyperlink r:id="rId12" w:history="1">
        <w:r w:rsidR="00D202C1" w:rsidRPr="00D202C1">
          <w:rPr>
            <w:rStyle w:val="Hyperlink"/>
            <w:sz w:val="20"/>
            <w:szCs w:val="20"/>
          </w:rPr>
          <w:t>Employment</w:t>
        </w:r>
      </w:hyperlink>
      <w:r w:rsidRPr="00D202C1">
        <w:rPr>
          <w:sz w:val="20"/>
          <w:szCs w:val="20"/>
        </w:rPr>
        <w:t xml:space="preserve"> pod</w:t>
      </w:r>
      <w:r w:rsidR="00D202C1">
        <w:rPr>
          <w:sz w:val="20"/>
          <w:szCs w:val="20"/>
        </w:rPr>
        <w:t>s</w:t>
      </w:r>
      <w:r w:rsidRPr="007303DB">
        <w:rPr>
          <w:sz w:val="20"/>
          <w:szCs w:val="20"/>
        </w:rPr>
        <w:t xml:space="preserve"> on NCVER’s </w:t>
      </w:r>
      <w:hyperlink r:id="rId13" w:history="1">
        <w:proofErr w:type="spellStart"/>
        <w:r w:rsidRPr="007303DB">
          <w:rPr>
            <w:rStyle w:val="Hyperlink"/>
            <w:sz w:val="20"/>
            <w:szCs w:val="20"/>
          </w:rPr>
          <w:t>VOCEDplus</w:t>
        </w:r>
        <w:proofErr w:type="spellEnd"/>
        <w:r w:rsidRPr="007303DB">
          <w:rPr>
            <w:rStyle w:val="Hyperlink"/>
            <w:sz w:val="20"/>
            <w:szCs w:val="20"/>
          </w:rPr>
          <w:t xml:space="preserve"> website</w:t>
        </w:r>
      </w:hyperlink>
      <w:r w:rsidRPr="007303DB">
        <w:rPr>
          <w:sz w:val="20"/>
          <w:szCs w:val="20"/>
        </w:rPr>
        <w:t xml:space="preserve"> for a regularly updated, curated list of recent national and international research.</w:t>
      </w:r>
    </w:p>
    <w:p w14:paraId="2CF44B48" w14:textId="51C1547E" w:rsidR="005E153F" w:rsidRPr="00B96E82" w:rsidRDefault="008E48A0" w:rsidP="00B96E82">
      <w:pPr>
        <w:pStyle w:val="Heading1"/>
      </w:pPr>
      <w:r w:rsidRPr="00B96E82">
        <w:t>What is driving ‘skills for a global future’?</w:t>
      </w:r>
    </w:p>
    <w:p w14:paraId="4E612572" w14:textId="5F911A80" w:rsidR="00C45BC8" w:rsidRDefault="007303DB" w:rsidP="007303DB">
      <w:pPr>
        <w:pStyle w:val="BodyText"/>
        <w:spacing w:before="173" w:line="321" w:lineRule="auto"/>
        <w:ind w:left="0"/>
        <w:rPr>
          <w:sz w:val="20"/>
          <w:szCs w:val="20"/>
        </w:rPr>
      </w:pPr>
      <w:r w:rsidRPr="007303DB">
        <w:rPr>
          <w:sz w:val="20"/>
          <w:szCs w:val="20"/>
        </w:rPr>
        <w:t xml:space="preserve">As </w:t>
      </w:r>
      <w:r w:rsidRPr="00D202C1">
        <w:rPr>
          <w:i/>
          <w:sz w:val="20"/>
          <w:szCs w:val="20"/>
        </w:rPr>
        <w:t>Skilling for tomorrow</w:t>
      </w:r>
      <w:r w:rsidR="006D4920">
        <w:rPr>
          <w:sz w:val="20"/>
          <w:szCs w:val="20"/>
        </w:rPr>
        <w:t xml:space="preserve"> (Payton</w:t>
      </w:r>
      <w:r w:rsidR="00D202C1">
        <w:rPr>
          <w:sz w:val="20"/>
          <w:szCs w:val="20"/>
        </w:rPr>
        <w:t xml:space="preserve"> 2017)</w:t>
      </w:r>
      <w:r>
        <w:rPr>
          <w:sz w:val="20"/>
          <w:szCs w:val="20"/>
        </w:rPr>
        <w:t xml:space="preserve"> </w:t>
      </w:r>
      <w:r w:rsidRPr="007303DB">
        <w:rPr>
          <w:sz w:val="20"/>
          <w:szCs w:val="20"/>
        </w:rPr>
        <w:t xml:space="preserve">explored, the world of work is changing, </w:t>
      </w:r>
      <w:r w:rsidR="0019444E" w:rsidRPr="007303DB">
        <w:rPr>
          <w:sz w:val="20"/>
          <w:szCs w:val="20"/>
        </w:rPr>
        <w:t>driv</w:t>
      </w:r>
      <w:r w:rsidR="0019444E">
        <w:rPr>
          <w:sz w:val="20"/>
          <w:szCs w:val="20"/>
        </w:rPr>
        <w:t>en</w:t>
      </w:r>
      <w:r w:rsidR="0019444E" w:rsidRPr="007303DB">
        <w:rPr>
          <w:sz w:val="20"/>
          <w:szCs w:val="20"/>
        </w:rPr>
        <w:t xml:space="preserve"> </w:t>
      </w:r>
      <w:r w:rsidRPr="007303DB">
        <w:rPr>
          <w:sz w:val="20"/>
          <w:szCs w:val="20"/>
        </w:rPr>
        <w:t>by significant technological, economic, demographic and social changes. The combination of these simultaneously occurring trends are amplifying one another</w:t>
      </w:r>
      <w:r w:rsidR="006D4920">
        <w:rPr>
          <w:sz w:val="20"/>
          <w:szCs w:val="20"/>
        </w:rPr>
        <w:t>,</w:t>
      </w:r>
      <w:r w:rsidRPr="007303DB">
        <w:rPr>
          <w:sz w:val="20"/>
          <w:szCs w:val="20"/>
        </w:rPr>
        <w:t xml:space="preserve"> resulting in faster, </w:t>
      </w:r>
      <w:r w:rsidR="006D4920">
        <w:rPr>
          <w:sz w:val="20"/>
          <w:szCs w:val="20"/>
        </w:rPr>
        <w:t>larger</w:t>
      </w:r>
      <w:r w:rsidRPr="007303DB">
        <w:rPr>
          <w:sz w:val="20"/>
          <w:szCs w:val="20"/>
        </w:rPr>
        <w:t xml:space="preserve"> and </w:t>
      </w:r>
      <w:r w:rsidR="009D1D01">
        <w:rPr>
          <w:sz w:val="20"/>
          <w:szCs w:val="20"/>
        </w:rPr>
        <w:t xml:space="preserve">more </w:t>
      </w:r>
      <w:r w:rsidRPr="007303DB">
        <w:rPr>
          <w:sz w:val="20"/>
          <w:szCs w:val="20"/>
        </w:rPr>
        <w:t xml:space="preserve">exponential shifts, </w:t>
      </w:r>
      <w:r w:rsidR="00B22670">
        <w:rPr>
          <w:sz w:val="20"/>
          <w:szCs w:val="20"/>
        </w:rPr>
        <w:t xml:space="preserve">vastly </w:t>
      </w:r>
      <w:r w:rsidRPr="007303DB">
        <w:rPr>
          <w:sz w:val="20"/>
          <w:szCs w:val="20"/>
        </w:rPr>
        <w:t>different from those previous</w:t>
      </w:r>
      <w:r w:rsidR="006D4920">
        <w:rPr>
          <w:sz w:val="20"/>
          <w:szCs w:val="20"/>
        </w:rPr>
        <w:t>ly experienced (</w:t>
      </w:r>
      <w:proofErr w:type="spellStart"/>
      <w:r w:rsidR="006D4920">
        <w:rPr>
          <w:sz w:val="20"/>
          <w:szCs w:val="20"/>
        </w:rPr>
        <w:t>Hajkowicz</w:t>
      </w:r>
      <w:proofErr w:type="spellEnd"/>
      <w:r w:rsidR="006D4920">
        <w:rPr>
          <w:sz w:val="20"/>
          <w:szCs w:val="20"/>
        </w:rPr>
        <w:t xml:space="preserve"> et al.</w:t>
      </w:r>
      <w:r w:rsidRPr="007303DB">
        <w:rPr>
          <w:sz w:val="20"/>
          <w:szCs w:val="20"/>
        </w:rPr>
        <w:t xml:space="preserve"> 2016). To make the most of </w:t>
      </w:r>
      <w:r w:rsidR="006D4920">
        <w:rPr>
          <w:sz w:val="20"/>
          <w:szCs w:val="20"/>
        </w:rPr>
        <w:t xml:space="preserve">the </w:t>
      </w:r>
      <w:r w:rsidRPr="007303DB">
        <w:rPr>
          <w:sz w:val="20"/>
          <w:szCs w:val="20"/>
        </w:rPr>
        <w:t xml:space="preserve">opportunities </w:t>
      </w:r>
      <w:r w:rsidR="006D4920">
        <w:rPr>
          <w:sz w:val="20"/>
          <w:szCs w:val="20"/>
        </w:rPr>
        <w:t>prompted</w:t>
      </w:r>
      <w:r w:rsidRPr="007303DB">
        <w:rPr>
          <w:sz w:val="20"/>
          <w:szCs w:val="20"/>
        </w:rPr>
        <w:t xml:space="preserve"> by these significant changes, both Australia and New Zealand have developed national action plans; see </w:t>
      </w:r>
      <w:hyperlink r:id="rId14" w:history="1">
        <w:r w:rsidRPr="006D4920">
          <w:rPr>
            <w:rStyle w:val="Hyperlink"/>
            <w:i/>
            <w:sz w:val="20"/>
            <w:szCs w:val="20"/>
            <w:u w:val="none"/>
          </w:rPr>
          <w:t>Australia 2030: prosperity through innovation</w:t>
        </w:r>
      </w:hyperlink>
      <w:r w:rsidRPr="007303DB">
        <w:rPr>
          <w:sz w:val="20"/>
          <w:szCs w:val="20"/>
        </w:rPr>
        <w:t xml:space="preserve"> </w:t>
      </w:r>
      <w:r w:rsidR="006D4920">
        <w:rPr>
          <w:sz w:val="20"/>
          <w:szCs w:val="20"/>
        </w:rPr>
        <w:t>(</w:t>
      </w:r>
      <w:r w:rsidR="006D4920">
        <w:rPr>
          <w:spacing w:val="-2"/>
          <w:sz w:val="20"/>
          <w:szCs w:val="20"/>
        </w:rPr>
        <w:t xml:space="preserve">Innovation and Science Australia 2017) </w:t>
      </w:r>
      <w:r w:rsidRPr="007303DB">
        <w:rPr>
          <w:sz w:val="20"/>
          <w:szCs w:val="20"/>
        </w:rPr>
        <w:t>and</w:t>
      </w:r>
      <w:r w:rsidR="008C5FA3">
        <w:rPr>
          <w:sz w:val="20"/>
          <w:szCs w:val="20"/>
        </w:rPr>
        <w:t xml:space="preserve"> </w:t>
      </w:r>
      <w:r w:rsidR="00457E93" w:rsidRPr="00CA51E2">
        <w:rPr>
          <w:sz w:val="20"/>
          <w:szCs w:val="20"/>
        </w:rPr>
        <w:t xml:space="preserve">New Zealand’s recently announced Future </w:t>
      </w:r>
      <w:r w:rsidR="00066294">
        <w:rPr>
          <w:sz w:val="20"/>
          <w:szCs w:val="20"/>
        </w:rPr>
        <w:t xml:space="preserve">of </w:t>
      </w:r>
      <w:r w:rsidR="00457E93" w:rsidRPr="00CA51E2">
        <w:rPr>
          <w:sz w:val="20"/>
          <w:szCs w:val="20"/>
        </w:rPr>
        <w:t>Work Forum</w:t>
      </w:r>
      <w:r w:rsidR="00D264E6">
        <w:rPr>
          <w:sz w:val="20"/>
          <w:szCs w:val="20"/>
        </w:rPr>
        <w:t xml:space="preserve"> (</w:t>
      </w:r>
      <w:proofErr w:type="spellStart"/>
      <w:r w:rsidR="00D264E6">
        <w:rPr>
          <w:sz w:val="20"/>
          <w:szCs w:val="20"/>
        </w:rPr>
        <w:t>Ardern</w:t>
      </w:r>
      <w:proofErr w:type="spellEnd"/>
      <w:r w:rsidR="00D264E6">
        <w:rPr>
          <w:sz w:val="20"/>
          <w:szCs w:val="20"/>
        </w:rPr>
        <w:t xml:space="preserve"> 2018)</w:t>
      </w:r>
      <w:r w:rsidR="00457E93" w:rsidRPr="00CA51E2">
        <w:rPr>
          <w:sz w:val="20"/>
          <w:szCs w:val="20"/>
        </w:rPr>
        <w:t>.</w:t>
      </w:r>
    </w:p>
    <w:p w14:paraId="07BC8570" w14:textId="46524A52" w:rsidR="008E48A0" w:rsidRPr="007303DB" w:rsidRDefault="008E48A0" w:rsidP="00B96E82">
      <w:pPr>
        <w:pStyle w:val="Heading2"/>
      </w:pPr>
      <w:r w:rsidRPr="007303DB">
        <w:t>Technological change</w:t>
      </w:r>
    </w:p>
    <w:p w14:paraId="6657C3CC" w14:textId="75DB08F1" w:rsidR="007303DB" w:rsidRPr="007303DB" w:rsidRDefault="0019444E" w:rsidP="007303DB">
      <w:pPr>
        <w:pStyle w:val="BodyText"/>
        <w:spacing w:before="173" w:line="321" w:lineRule="auto"/>
        <w:ind w:left="0"/>
        <w:rPr>
          <w:sz w:val="20"/>
          <w:szCs w:val="20"/>
        </w:rPr>
      </w:pPr>
      <w:r>
        <w:rPr>
          <w:sz w:val="20"/>
          <w:szCs w:val="20"/>
        </w:rPr>
        <w:t>T</w:t>
      </w:r>
      <w:r w:rsidR="007303DB" w:rsidRPr="007303DB">
        <w:rPr>
          <w:sz w:val="20"/>
          <w:szCs w:val="20"/>
        </w:rPr>
        <w:t xml:space="preserve">he </w:t>
      </w:r>
      <w:r w:rsidR="0078528A">
        <w:rPr>
          <w:sz w:val="20"/>
          <w:szCs w:val="20"/>
        </w:rPr>
        <w:t xml:space="preserve">pervasiveness of technology and its increasing </w:t>
      </w:r>
      <w:r w:rsidR="007303DB" w:rsidRPr="007303DB">
        <w:rPr>
          <w:sz w:val="20"/>
          <w:szCs w:val="20"/>
        </w:rPr>
        <w:t xml:space="preserve">capabilities and computational power </w:t>
      </w:r>
      <w:r>
        <w:rPr>
          <w:sz w:val="20"/>
          <w:szCs w:val="20"/>
        </w:rPr>
        <w:t xml:space="preserve">are </w:t>
      </w:r>
      <w:r w:rsidR="007303DB" w:rsidRPr="007303DB">
        <w:rPr>
          <w:sz w:val="20"/>
          <w:szCs w:val="20"/>
        </w:rPr>
        <w:t xml:space="preserve">resulting in </w:t>
      </w:r>
      <w:r w:rsidR="00FD306C">
        <w:rPr>
          <w:sz w:val="20"/>
          <w:szCs w:val="20"/>
        </w:rPr>
        <w:t>an</w:t>
      </w:r>
      <w:r w:rsidR="007303DB" w:rsidRPr="007303DB">
        <w:rPr>
          <w:sz w:val="20"/>
          <w:szCs w:val="20"/>
        </w:rPr>
        <w:t xml:space="preserve"> explos</w:t>
      </w:r>
      <w:r w:rsidR="00A160D8">
        <w:rPr>
          <w:sz w:val="20"/>
          <w:szCs w:val="20"/>
        </w:rPr>
        <w:t>ion of data volumes</w:t>
      </w:r>
      <w:r w:rsidR="00B22670">
        <w:rPr>
          <w:sz w:val="20"/>
          <w:szCs w:val="20"/>
        </w:rPr>
        <w:t>, as well as</w:t>
      </w:r>
      <w:r w:rsidR="00A160D8">
        <w:rPr>
          <w:sz w:val="20"/>
          <w:szCs w:val="20"/>
        </w:rPr>
        <w:t xml:space="preserve"> </w:t>
      </w:r>
      <w:r w:rsidR="007303DB" w:rsidRPr="007303DB">
        <w:rPr>
          <w:sz w:val="20"/>
          <w:szCs w:val="20"/>
        </w:rPr>
        <w:t>rapid advance</w:t>
      </w:r>
      <w:r w:rsidR="00B22670">
        <w:rPr>
          <w:sz w:val="20"/>
          <w:szCs w:val="20"/>
        </w:rPr>
        <w:t>s</w:t>
      </w:r>
      <w:r w:rsidR="007303DB" w:rsidRPr="007303DB">
        <w:rPr>
          <w:sz w:val="20"/>
          <w:szCs w:val="20"/>
        </w:rPr>
        <w:t xml:space="preserve"> in automation and artificial intelligence</w:t>
      </w:r>
      <w:r w:rsidR="00FD306C">
        <w:rPr>
          <w:sz w:val="20"/>
          <w:szCs w:val="20"/>
        </w:rPr>
        <w:t xml:space="preserve">, </w:t>
      </w:r>
      <w:r w:rsidR="00E61210">
        <w:rPr>
          <w:sz w:val="20"/>
          <w:szCs w:val="20"/>
        </w:rPr>
        <w:t>meaning that</w:t>
      </w:r>
      <w:r w:rsidR="007303DB" w:rsidRPr="007303DB">
        <w:rPr>
          <w:sz w:val="20"/>
          <w:szCs w:val="20"/>
        </w:rPr>
        <w:t xml:space="preserve"> technological </w:t>
      </w:r>
      <w:r w:rsidR="00B22670">
        <w:rPr>
          <w:sz w:val="20"/>
          <w:szCs w:val="20"/>
        </w:rPr>
        <w:t>progress is</w:t>
      </w:r>
      <w:r w:rsidR="007303DB" w:rsidRPr="007303DB">
        <w:rPr>
          <w:sz w:val="20"/>
          <w:szCs w:val="20"/>
        </w:rPr>
        <w:t xml:space="preserve"> profound</w:t>
      </w:r>
      <w:r w:rsidR="00B22670">
        <w:rPr>
          <w:sz w:val="20"/>
          <w:szCs w:val="20"/>
        </w:rPr>
        <w:t>ly</w:t>
      </w:r>
      <w:r w:rsidR="007303DB" w:rsidRPr="007303DB">
        <w:rPr>
          <w:sz w:val="20"/>
          <w:szCs w:val="20"/>
        </w:rPr>
        <w:t xml:space="preserve"> impact</w:t>
      </w:r>
      <w:r w:rsidR="00B22670">
        <w:rPr>
          <w:sz w:val="20"/>
          <w:szCs w:val="20"/>
        </w:rPr>
        <w:t xml:space="preserve">ing </w:t>
      </w:r>
      <w:r w:rsidR="007303DB" w:rsidRPr="007303DB">
        <w:rPr>
          <w:sz w:val="20"/>
          <w:szCs w:val="20"/>
        </w:rPr>
        <w:t>every aspect of our lives.</w:t>
      </w:r>
    </w:p>
    <w:p w14:paraId="4FFF4618" w14:textId="731F654E" w:rsidR="007303DB" w:rsidRPr="007303DB" w:rsidRDefault="007303DB" w:rsidP="007303DB">
      <w:pPr>
        <w:pStyle w:val="BodyText"/>
        <w:spacing w:before="173" w:line="321" w:lineRule="auto"/>
        <w:ind w:left="0"/>
        <w:rPr>
          <w:sz w:val="20"/>
          <w:szCs w:val="20"/>
        </w:rPr>
      </w:pPr>
      <w:r w:rsidRPr="007303DB">
        <w:rPr>
          <w:sz w:val="20"/>
          <w:szCs w:val="20"/>
        </w:rPr>
        <w:t>Looking specifically at jobs, the introduction of new technologies in the past affected manual jobs rather than knowledge-based jobs (</w:t>
      </w:r>
      <w:r w:rsidR="00FD306C">
        <w:rPr>
          <w:sz w:val="20"/>
          <w:szCs w:val="20"/>
        </w:rPr>
        <w:t>Australian Industry Group 2018;</w:t>
      </w:r>
      <w:r w:rsidRPr="007303DB">
        <w:rPr>
          <w:sz w:val="20"/>
          <w:szCs w:val="20"/>
        </w:rPr>
        <w:t xml:space="preserve"> </w:t>
      </w:r>
      <w:r w:rsidR="00FD306C">
        <w:rPr>
          <w:sz w:val="20"/>
          <w:szCs w:val="20"/>
        </w:rPr>
        <w:t xml:space="preserve">Allen, Teodoro &amp; Manley </w:t>
      </w:r>
      <w:r w:rsidRPr="007303DB">
        <w:rPr>
          <w:sz w:val="20"/>
          <w:szCs w:val="20"/>
        </w:rPr>
        <w:t xml:space="preserve">2017). </w:t>
      </w:r>
      <w:r w:rsidR="00FE3505" w:rsidRPr="00FE3505">
        <w:rPr>
          <w:sz w:val="20"/>
          <w:szCs w:val="20"/>
        </w:rPr>
        <w:t xml:space="preserve">Today, the level of routine in tasks performed determines a job’s vulnerability (Australian Industry Group 2018). Jobs that include routine tasks which can be coded are susceptible to automation, </w:t>
      </w:r>
      <w:r w:rsidR="00650005">
        <w:rPr>
          <w:sz w:val="20"/>
          <w:szCs w:val="20"/>
        </w:rPr>
        <w:t>covering</w:t>
      </w:r>
      <w:r w:rsidR="002A67F9">
        <w:rPr>
          <w:sz w:val="20"/>
          <w:szCs w:val="20"/>
        </w:rPr>
        <w:t xml:space="preserve"> jobs</w:t>
      </w:r>
      <w:r w:rsidR="00650005">
        <w:rPr>
          <w:sz w:val="20"/>
          <w:szCs w:val="20"/>
        </w:rPr>
        <w:t xml:space="preserve"> on the high </w:t>
      </w:r>
      <w:r w:rsidR="00FE3505" w:rsidRPr="00FE3505">
        <w:rPr>
          <w:sz w:val="20"/>
          <w:szCs w:val="20"/>
        </w:rPr>
        <w:t>skilled end of the skill distribution, as well as manual jobs at the low skilled end (Australian Industry Group 2018).</w:t>
      </w:r>
    </w:p>
    <w:p w14:paraId="0F30F085" w14:textId="7C8A1FEB" w:rsidR="007303DB" w:rsidRPr="007303DB" w:rsidRDefault="007303DB" w:rsidP="007303DB">
      <w:pPr>
        <w:pStyle w:val="BodyText"/>
        <w:spacing w:before="173" w:line="321" w:lineRule="auto"/>
        <w:ind w:left="0"/>
        <w:rPr>
          <w:sz w:val="20"/>
          <w:szCs w:val="20"/>
        </w:rPr>
      </w:pPr>
      <w:r w:rsidRPr="007303DB">
        <w:rPr>
          <w:sz w:val="20"/>
          <w:szCs w:val="20"/>
        </w:rPr>
        <w:t xml:space="preserve">Inevitably, the question </w:t>
      </w:r>
      <w:r w:rsidR="00A44303" w:rsidRPr="007303DB">
        <w:rPr>
          <w:sz w:val="20"/>
          <w:szCs w:val="20"/>
        </w:rPr>
        <w:t xml:space="preserve">arises </w:t>
      </w:r>
      <w:r w:rsidRPr="007303DB">
        <w:rPr>
          <w:sz w:val="20"/>
          <w:szCs w:val="20"/>
        </w:rPr>
        <w:t>of how many jobs will be affected by new technologies and automation.</w:t>
      </w:r>
    </w:p>
    <w:p w14:paraId="68D8EA21" w14:textId="59F77B06" w:rsidR="00DD2EAC" w:rsidRDefault="00777A27" w:rsidP="0090798C">
      <w:pPr>
        <w:pStyle w:val="BodyText"/>
        <w:spacing w:before="173" w:line="321" w:lineRule="auto"/>
        <w:ind w:left="0" w:right="-284"/>
        <w:rPr>
          <w:sz w:val="20"/>
          <w:szCs w:val="20"/>
        </w:rPr>
      </w:pPr>
      <w:r>
        <w:rPr>
          <w:rFonts w:ascii="Times New Roman"/>
          <w:noProof/>
          <w:sz w:val="20"/>
        </w:rPr>
        <w:drawing>
          <wp:anchor distT="0" distB="0" distL="114300" distR="114300" simplePos="0" relativeHeight="251683840" behindDoc="0" locked="0" layoutInCell="1" allowOverlap="1" wp14:anchorId="67828ED9" wp14:editId="1A9798B5">
            <wp:simplePos x="0" y="0"/>
            <wp:positionH relativeFrom="margin">
              <wp:align>right</wp:align>
            </wp:positionH>
            <wp:positionV relativeFrom="paragraph">
              <wp:posOffset>1228725</wp:posOffset>
            </wp:positionV>
            <wp:extent cx="6019800" cy="2619375"/>
            <wp:effectExtent l="0" t="0" r="0" b="9525"/>
            <wp:wrapTopAndBottom/>
            <wp:docPr id="290" name="Picture 290" descr="C:\Users\eliserivett\AppData\Local\Microsoft\Windows\INetCache\Content.Word\GettyImages-529418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serivett\AppData\Local\Microsoft\Windows\INetCache\Content.Word\GettyImages-52941874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427" b="24407"/>
                    <a:stretch/>
                  </pic:blipFill>
                  <pic:spPr bwMode="auto">
                    <a:xfrm>
                      <a:off x="0" y="0"/>
                      <a:ext cx="6019800" cy="2619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03DB" w:rsidRPr="007303DB">
        <w:rPr>
          <w:sz w:val="20"/>
          <w:szCs w:val="20"/>
        </w:rPr>
        <w:t xml:space="preserve">Efforts to answer this question rely on predictions. One study suggests that it is highly probable that 40% of the Australian </w:t>
      </w:r>
      <w:proofErr w:type="spellStart"/>
      <w:r w:rsidR="007303DB" w:rsidRPr="007303DB">
        <w:rPr>
          <w:sz w:val="20"/>
          <w:szCs w:val="20"/>
        </w:rPr>
        <w:t>labour</w:t>
      </w:r>
      <w:proofErr w:type="spellEnd"/>
      <w:r w:rsidR="007303DB" w:rsidRPr="007303DB">
        <w:rPr>
          <w:sz w:val="20"/>
          <w:szCs w:val="20"/>
        </w:rPr>
        <w:t xml:space="preserve"> market, or five million jobs, could be replaced by </w:t>
      </w:r>
      <w:r w:rsidR="00650005" w:rsidRPr="00F94DB7">
        <w:rPr>
          <w:sz w:val="20"/>
          <w:szCs w:val="20"/>
        </w:rPr>
        <w:t>machines</w:t>
      </w:r>
      <w:r w:rsidR="00650005">
        <w:rPr>
          <w:sz w:val="20"/>
          <w:szCs w:val="20"/>
        </w:rPr>
        <w:t xml:space="preserve"> </w:t>
      </w:r>
      <w:r w:rsidR="007303DB" w:rsidRPr="007303DB">
        <w:rPr>
          <w:sz w:val="20"/>
          <w:szCs w:val="20"/>
        </w:rPr>
        <w:t>in the next couple of decades (</w:t>
      </w:r>
      <w:r w:rsidR="00FD306C">
        <w:rPr>
          <w:sz w:val="20"/>
          <w:szCs w:val="20"/>
        </w:rPr>
        <w:t>Committee for Economic Development of Australia</w:t>
      </w:r>
      <w:r w:rsidR="007303DB" w:rsidRPr="007303DB">
        <w:rPr>
          <w:sz w:val="20"/>
          <w:szCs w:val="20"/>
        </w:rPr>
        <w:t xml:space="preserve"> 2015). </w:t>
      </w:r>
      <w:r w:rsidR="00650005">
        <w:rPr>
          <w:sz w:val="20"/>
          <w:szCs w:val="20"/>
        </w:rPr>
        <w:t xml:space="preserve">As </w:t>
      </w:r>
      <w:r w:rsidR="00FD306C">
        <w:rPr>
          <w:sz w:val="20"/>
          <w:szCs w:val="20"/>
        </w:rPr>
        <w:t>noted</w:t>
      </w:r>
      <w:r w:rsidR="007303DB" w:rsidRPr="007303DB">
        <w:rPr>
          <w:sz w:val="20"/>
          <w:szCs w:val="20"/>
        </w:rPr>
        <w:t xml:space="preserve"> above, jobs </w:t>
      </w:r>
      <w:proofErr w:type="gramStart"/>
      <w:r w:rsidR="007303DB" w:rsidRPr="007303DB">
        <w:rPr>
          <w:sz w:val="20"/>
          <w:szCs w:val="20"/>
        </w:rPr>
        <w:t>can</w:t>
      </w:r>
      <w:r w:rsidR="00650005">
        <w:rPr>
          <w:sz w:val="20"/>
          <w:szCs w:val="20"/>
        </w:rPr>
        <w:t xml:space="preserve"> </w:t>
      </w:r>
      <w:r w:rsidR="007303DB" w:rsidRPr="007303DB">
        <w:rPr>
          <w:sz w:val="20"/>
          <w:szCs w:val="20"/>
        </w:rPr>
        <w:t>be seen</w:t>
      </w:r>
      <w:r w:rsidR="00650005">
        <w:rPr>
          <w:sz w:val="20"/>
          <w:szCs w:val="20"/>
        </w:rPr>
        <w:t xml:space="preserve"> </w:t>
      </w:r>
      <w:r w:rsidR="007303DB" w:rsidRPr="007303DB">
        <w:rPr>
          <w:sz w:val="20"/>
          <w:szCs w:val="20"/>
        </w:rPr>
        <w:t>as</w:t>
      </w:r>
      <w:proofErr w:type="gramEnd"/>
      <w:r w:rsidR="007303DB" w:rsidRPr="007303DB">
        <w:rPr>
          <w:sz w:val="20"/>
          <w:szCs w:val="20"/>
        </w:rPr>
        <w:t xml:space="preserve"> </w:t>
      </w:r>
      <w:r w:rsidR="00FD306C">
        <w:rPr>
          <w:sz w:val="20"/>
          <w:szCs w:val="20"/>
        </w:rPr>
        <w:t>‘bundles of tasks’ (Healy, Nicholson &amp; Gahan</w:t>
      </w:r>
      <w:r w:rsidR="007303DB" w:rsidRPr="007303DB">
        <w:rPr>
          <w:sz w:val="20"/>
          <w:szCs w:val="20"/>
        </w:rPr>
        <w:t xml:space="preserve"> 2017, p</w:t>
      </w:r>
      <w:r w:rsidR="00482251">
        <w:rPr>
          <w:sz w:val="20"/>
          <w:szCs w:val="20"/>
        </w:rPr>
        <w:t>.</w:t>
      </w:r>
      <w:r w:rsidR="007303DB" w:rsidRPr="007303DB">
        <w:rPr>
          <w:sz w:val="20"/>
          <w:szCs w:val="20"/>
        </w:rPr>
        <w:t xml:space="preserve">21), and critics have argued the modelling </w:t>
      </w:r>
      <w:r w:rsidR="00650005">
        <w:rPr>
          <w:sz w:val="20"/>
          <w:szCs w:val="20"/>
        </w:rPr>
        <w:t xml:space="preserve">that </w:t>
      </w:r>
      <w:r w:rsidR="0090798C">
        <w:rPr>
          <w:sz w:val="20"/>
          <w:szCs w:val="20"/>
        </w:rPr>
        <w:t>supports</w:t>
      </w:r>
      <w:r w:rsidR="007303DB" w:rsidRPr="007303DB">
        <w:rPr>
          <w:sz w:val="20"/>
          <w:szCs w:val="20"/>
        </w:rPr>
        <w:t xml:space="preserve"> this prediction does not consider the differences at task level within occupations.</w:t>
      </w:r>
      <w:r w:rsidR="00DD2EAC">
        <w:rPr>
          <w:sz w:val="20"/>
          <w:szCs w:val="20"/>
        </w:rPr>
        <w:br/>
      </w:r>
      <w:r w:rsidR="007303DB" w:rsidRPr="007303DB">
        <w:rPr>
          <w:sz w:val="20"/>
          <w:szCs w:val="20"/>
        </w:rPr>
        <w:t xml:space="preserve"> </w:t>
      </w:r>
    </w:p>
    <w:p w14:paraId="6387E413" w14:textId="18097CAB" w:rsidR="007303DB" w:rsidRPr="007303DB" w:rsidRDefault="007303DB" w:rsidP="0090798C">
      <w:pPr>
        <w:pStyle w:val="BodyText"/>
        <w:spacing w:before="173" w:line="321" w:lineRule="auto"/>
        <w:ind w:left="0" w:right="-284"/>
        <w:rPr>
          <w:sz w:val="20"/>
          <w:szCs w:val="20"/>
        </w:rPr>
      </w:pPr>
      <w:r w:rsidRPr="007303DB">
        <w:rPr>
          <w:sz w:val="20"/>
          <w:szCs w:val="20"/>
        </w:rPr>
        <w:lastRenderedPageBreak/>
        <w:t xml:space="preserve">When task variations within occupations are </w:t>
      </w:r>
      <w:proofErr w:type="gramStart"/>
      <w:r w:rsidRPr="007303DB">
        <w:rPr>
          <w:sz w:val="20"/>
          <w:szCs w:val="20"/>
        </w:rPr>
        <w:t>taken into account</w:t>
      </w:r>
      <w:proofErr w:type="gramEnd"/>
      <w:r w:rsidRPr="007303DB">
        <w:rPr>
          <w:sz w:val="20"/>
          <w:szCs w:val="20"/>
        </w:rPr>
        <w:t>, a smaller proportion of jobs in Australia are considered at high risk of being replaced by machi</w:t>
      </w:r>
      <w:r w:rsidR="00613859">
        <w:rPr>
          <w:sz w:val="20"/>
          <w:szCs w:val="20"/>
        </w:rPr>
        <w:t xml:space="preserve">nes: around 9% according to </w:t>
      </w:r>
      <w:r w:rsidRPr="007303DB">
        <w:rPr>
          <w:sz w:val="20"/>
          <w:szCs w:val="20"/>
        </w:rPr>
        <w:t>r</w:t>
      </w:r>
      <w:r w:rsidR="00FD306C">
        <w:rPr>
          <w:sz w:val="20"/>
          <w:szCs w:val="20"/>
        </w:rPr>
        <w:t>ecent estimates (Cassells et al.</w:t>
      </w:r>
      <w:r w:rsidRPr="007303DB">
        <w:rPr>
          <w:sz w:val="20"/>
          <w:szCs w:val="20"/>
        </w:rPr>
        <w:t xml:space="preserve"> 2018). </w:t>
      </w:r>
    </w:p>
    <w:p w14:paraId="6F458ADC" w14:textId="7D6A431B" w:rsidR="007303DB" w:rsidRPr="007303DB" w:rsidRDefault="009C2064" w:rsidP="007303DB">
      <w:pPr>
        <w:pStyle w:val="BodyText"/>
        <w:spacing w:before="173" w:line="321" w:lineRule="auto"/>
        <w:ind w:left="0"/>
        <w:rPr>
          <w:sz w:val="20"/>
          <w:szCs w:val="20"/>
        </w:rPr>
      </w:pPr>
      <w:r>
        <w:rPr>
          <w:sz w:val="20"/>
          <w:szCs w:val="20"/>
        </w:rPr>
        <w:t>It is also important to note</w:t>
      </w:r>
      <w:r w:rsidR="007303DB" w:rsidRPr="007303DB">
        <w:rPr>
          <w:sz w:val="20"/>
          <w:szCs w:val="20"/>
        </w:rPr>
        <w:t xml:space="preserve"> </w:t>
      </w:r>
      <w:r w:rsidR="00FD306C">
        <w:rPr>
          <w:sz w:val="20"/>
          <w:szCs w:val="20"/>
        </w:rPr>
        <w:t xml:space="preserve">that </w:t>
      </w:r>
      <w:r w:rsidR="007303DB" w:rsidRPr="007303DB">
        <w:rPr>
          <w:sz w:val="20"/>
          <w:szCs w:val="20"/>
        </w:rPr>
        <w:t>predictions assess the feasibility of automation on existing jobs</w:t>
      </w:r>
      <w:r w:rsidR="00613859">
        <w:rPr>
          <w:sz w:val="20"/>
          <w:szCs w:val="20"/>
        </w:rPr>
        <w:t>,</w:t>
      </w:r>
      <w:r w:rsidR="007303DB" w:rsidRPr="007303DB">
        <w:rPr>
          <w:sz w:val="20"/>
          <w:szCs w:val="20"/>
        </w:rPr>
        <w:t xml:space="preserve"> but do not predict how many jobs will be created. As with previous industrial revolutions, some jobs disappeared and new ones </w:t>
      </w:r>
      <w:r w:rsidR="00E61210">
        <w:rPr>
          <w:sz w:val="20"/>
          <w:szCs w:val="20"/>
        </w:rPr>
        <w:t>were</w:t>
      </w:r>
      <w:r w:rsidR="007303DB" w:rsidRPr="007303DB">
        <w:rPr>
          <w:sz w:val="20"/>
          <w:szCs w:val="20"/>
        </w:rPr>
        <w:t xml:space="preserve"> created. In fact, by 2030 we may experience a shortage of workers rather than a shortage of jobs (I</w:t>
      </w:r>
      <w:r w:rsidR="00FD306C">
        <w:rPr>
          <w:sz w:val="20"/>
          <w:szCs w:val="20"/>
        </w:rPr>
        <w:t>nnovation and Science Australia</w:t>
      </w:r>
      <w:r w:rsidR="007303DB" w:rsidRPr="007303DB">
        <w:rPr>
          <w:sz w:val="20"/>
          <w:szCs w:val="20"/>
        </w:rPr>
        <w:t xml:space="preserve"> 2017).</w:t>
      </w:r>
    </w:p>
    <w:p w14:paraId="59ED1195" w14:textId="1393DEE2" w:rsidR="007303DB" w:rsidRPr="009D612C" w:rsidRDefault="007303DB" w:rsidP="007303DB">
      <w:pPr>
        <w:pStyle w:val="BodyText"/>
        <w:spacing w:before="173" w:line="321" w:lineRule="auto"/>
        <w:ind w:left="0"/>
        <w:rPr>
          <w:spacing w:val="-2"/>
          <w:sz w:val="20"/>
          <w:szCs w:val="20"/>
        </w:rPr>
      </w:pPr>
      <w:r w:rsidRPr="009D612C">
        <w:rPr>
          <w:spacing w:val="-2"/>
          <w:sz w:val="20"/>
          <w:szCs w:val="20"/>
        </w:rPr>
        <w:t>While there is uncertainty about the quantum of jobs affected by automat</w:t>
      </w:r>
      <w:r w:rsidR="00774C30">
        <w:rPr>
          <w:spacing w:val="-2"/>
          <w:sz w:val="20"/>
          <w:szCs w:val="20"/>
        </w:rPr>
        <w:t>ion, there is certainty that most</w:t>
      </w:r>
      <w:r w:rsidRPr="009D612C">
        <w:rPr>
          <w:spacing w:val="-2"/>
          <w:sz w:val="20"/>
          <w:szCs w:val="20"/>
        </w:rPr>
        <w:t xml:space="preserve"> jobs will cha</w:t>
      </w:r>
      <w:r w:rsidR="00FD306C" w:rsidRPr="009D612C">
        <w:rPr>
          <w:spacing w:val="-2"/>
          <w:sz w:val="20"/>
          <w:szCs w:val="20"/>
        </w:rPr>
        <w:t>nge (</w:t>
      </w:r>
      <w:proofErr w:type="spellStart"/>
      <w:r w:rsidR="00FD306C" w:rsidRPr="009D612C">
        <w:rPr>
          <w:spacing w:val="-2"/>
          <w:sz w:val="20"/>
          <w:szCs w:val="20"/>
        </w:rPr>
        <w:t>Manyika</w:t>
      </w:r>
      <w:proofErr w:type="spellEnd"/>
      <w:r w:rsidRPr="009D612C">
        <w:rPr>
          <w:spacing w:val="-2"/>
          <w:sz w:val="20"/>
          <w:szCs w:val="20"/>
        </w:rPr>
        <w:t xml:space="preserve"> 2017). </w:t>
      </w:r>
      <w:r w:rsidR="00F26E01">
        <w:rPr>
          <w:spacing w:val="-2"/>
          <w:sz w:val="20"/>
          <w:szCs w:val="20"/>
        </w:rPr>
        <w:t xml:space="preserve">Indeed, </w:t>
      </w:r>
      <w:r w:rsidR="00B22670" w:rsidRPr="009D612C">
        <w:rPr>
          <w:spacing w:val="-2"/>
          <w:sz w:val="20"/>
          <w:szCs w:val="20"/>
        </w:rPr>
        <w:t>an</w:t>
      </w:r>
      <w:r w:rsidR="0076282A" w:rsidRPr="009D612C">
        <w:rPr>
          <w:spacing w:val="-2"/>
          <w:sz w:val="20"/>
          <w:szCs w:val="20"/>
        </w:rPr>
        <w:t>alysis by the OECD, cited in</w:t>
      </w:r>
      <w:r w:rsidRPr="009D612C">
        <w:rPr>
          <w:spacing w:val="-2"/>
          <w:sz w:val="20"/>
          <w:szCs w:val="20"/>
        </w:rPr>
        <w:t xml:space="preserve"> Healy</w:t>
      </w:r>
      <w:r w:rsidR="00FD306C" w:rsidRPr="009D612C">
        <w:rPr>
          <w:spacing w:val="-2"/>
          <w:sz w:val="20"/>
          <w:szCs w:val="20"/>
        </w:rPr>
        <w:t>,</w:t>
      </w:r>
      <w:r w:rsidRPr="009D612C">
        <w:rPr>
          <w:spacing w:val="-2"/>
          <w:sz w:val="20"/>
          <w:szCs w:val="20"/>
        </w:rPr>
        <w:t xml:space="preserve"> </w:t>
      </w:r>
      <w:r w:rsidR="00E61210" w:rsidRPr="009D612C">
        <w:rPr>
          <w:spacing w:val="-2"/>
          <w:sz w:val="20"/>
          <w:szCs w:val="20"/>
        </w:rPr>
        <w:t>Nichol</w:t>
      </w:r>
      <w:r w:rsidR="00FD306C" w:rsidRPr="009D612C">
        <w:rPr>
          <w:spacing w:val="-2"/>
          <w:sz w:val="20"/>
          <w:szCs w:val="20"/>
        </w:rPr>
        <w:t xml:space="preserve">son and Gahan </w:t>
      </w:r>
      <w:r w:rsidRPr="009D612C">
        <w:rPr>
          <w:spacing w:val="-2"/>
          <w:sz w:val="20"/>
          <w:szCs w:val="20"/>
        </w:rPr>
        <w:t xml:space="preserve">(2017), shows </w:t>
      </w:r>
      <w:r w:rsidR="00E61210" w:rsidRPr="009D612C">
        <w:rPr>
          <w:spacing w:val="-2"/>
          <w:sz w:val="20"/>
          <w:szCs w:val="20"/>
        </w:rPr>
        <w:t xml:space="preserve">that </w:t>
      </w:r>
      <w:r w:rsidR="0076282A" w:rsidRPr="009D612C">
        <w:rPr>
          <w:spacing w:val="-2"/>
          <w:sz w:val="20"/>
          <w:szCs w:val="20"/>
        </w:rPr>
        <w:t xml:space="preserve">the potential </w:t>
      </w:r>
      <w:r w:rsidRPr="009D612C">
        <w:rPr>
          <w:spacing w:val="-2"/>
          <w:sz w:val="20"/>
          <w:szCs w:val="20"/>
        </w:rPr>
        <w:t>of job transformation exceeds the threat of job destruction in the wake of automation</w:t>
      </w:r>
      <w:r w:rsidR="00E61210" w:rsidRPr="009D612C">
        <w:rPr>
          <w:spacing w:val="-2"/>
          <w:sz w:val="20"/>
          <w:szCs w:val="20"/>
        </w:rPr>
        <w:t>,</w:t>
      </w:r>
      <w:r w:rsidRPr="009D612C">
        <w:rPr>
          <w:spacing w:val="-2"/>
          <w:sz w:val="20"/>
          <w:szCs w:val="20"/>
        </w:rPr>
        <w:t xml:space="preserve"> in both Australia and New Zealand. Enabling one or more tasks to be automated within a job does not necessarily mean the entire job is under threat or likely to disappear (Healy</w:t>
      </w:r>
      <w:r w:rsidR="00E043C1" w:rsidRPr="009D612C">
        <w:rPr>
          <w:spacing w:val="-2"/>
          <w:sz w:val="20"/>
          <w:szCs w:val="20"/>
        </w:rPr>
        <w:t>,</w:t>
      </w:r>
      <w:r w:rsidRPr="009D612C">
        <w:rPr>
          <w:spacing w:val="-2"/>
          <w:sz w:val="20"/>
          <w:szCs w:val="20"/>
        </w:rPr>
        <w:t xml:space="preserve"> </w:t>
      </w:r>
      <w:r w:rsidR="00E61210" w:rsidRPr="009D612C">
        <w:rPr>
          <w:spacing w:val="-2"/>
          <w:sz w:val="20"/>
          <w:szCs w:val="20"/>
        </w:rPr>
        <w:t>Nichol</w:t>
      </w:r>
      <w:r w:rsidR="00FD306C" w:rsidRPr="009D612C">
        <w:rPr>
          <w:spacing w:val="-2"/>
          <w:sz w:val="20"/>
          <w:szCs w:val="20"/>
        </w:rPr>
        <w:t xml:space="preserve">son &amp; Gahan </w:t>
      </w:r>
      <w:r w:rsidRPr="009D612C">
        <w:rPr>
          <w:spacing w:val="-2"/>
          <w:sz w:val="20"/>
          <w:szCs w:val="20"/>
        </w:rPr>
        <w:t xml:space="preserve">2017). </w:t>
      </w:r>
      <w:proofErr w:type="spellStart"/>
      <w:r w:rsidR="004378AF" w:rsidRPr="009D612C">
        <w:rPr>
          <w:spacing w:val="-2"/>
          <w:sz w:val="20"/>
          <w:szCs w:val="20"/>
        </w:rPr>
        <w:t>Seet</w:t>
      </w:r>
      <w:proofErr w:type="spellEnd"/>
      <w:r w:rsidR="004378AF" w:rsidRPr="009D612C">
        <w:rPr>
          <w:spacing w:val="-2"/>
          <w:sz w:val="20"/>
          <w:szCs w:val="20"/>
        </w:rPr>
        <w:t xml:space="preserve"> et al. </w:t>
      </w:r>
      <w:r w:rsidR="00482251" w:rsidRPr="009D612C">
        <w:rPr>
          <w:spacing w:val="-2"/>
          <w:sz w:val="20"/>
          <w:szCs w:val="20"/>
        </w:rPr>
        <w:t>(</w:t>
      </w:r>
      <w:r w:rsidR="004378AF" w:rsidRPr="009D612C">
        <w:rPr>
          <w:spacing w:val="-2"/>
          <w:sz w:val="20"/>
          <w:szCs w:val="20"/>
        </w:rPr>
        <w:t>2018</w:t>
      </w:r>
      <w:r w:rsidR="00482251" w:rsidRPr="009D612C">
        <w:rPr>
          <w:spacing w:val="-2"/>
          <w:sz w:val="20"/>
          <w:szCs w:val="20"/>
        </w:rPr>
        <w:t>,</w:t>
      </w:r>
      <w:r w:rsidR="004378AF" w:rsidRPr="009D612C">
        <w:rPr>
          <w:spacing w:val="-2"/>
          <w:sz w:val="20"/>
          <w:szCs w:val="20"/>
        </w:rPr>
        <w:t xml:space="preserve"> p</w:t>
      </w:r>
      <w:r w:rsidR="005716A1" w:rsidRPr="009D612C">
        <w:rPr>
          <w:spacing w:val="-2"/>
          <w:sz w:val="20"/>
          <w:szCs w:val="20"/>
        </w:rPr>
        <w:t>.</w:t>
      </w:r>
      <w:r w:rsidR="004378AF" w:rsidRPr="009D612C">
        <w:rPr>
          <w:spacing w:val="-2"/>
          <w:sz w:val="20"/>
          <w:szCs w:val="20"/>
        </w:rPr>
        <w:t>26</w:t>
      </w:r>
      <w:r w:rsidR="00482251" w:rsidRPr="009D612C">
        <w:rPr>
          <w:spacing w:val="-2"/>
          <w:sz w:val="20"/>
          <w:szCs w:val="20"/>
        </w:rPr>
        <w:t>)</w:t>
      </w:r>
      <w:r w:rsidR="004378AF" w:rsidRPr="009D612C">
        <w:rPr>
          <w:spacing w:val="-2"/>
          <w:sz w:val="20"/>
          <w:szCs w:val="20"/>
        </w:rPr>
        <w:t xml:space="preserve"> point out that often disruptive technologies expand the scope of tasks in existing jobs.</w:t>
      </w:r>
    </w:p>
    <w:p w14:paraId="76C85E1D" w14:textId="19550417" w:rsidR="007303DB" w:rsidRPr="007303DB" w:rsidRDefault="007303DB" w:rsidP="00E27C44">
      <w:pPr>
        <w:pStyle w:val="BodyText"/>
        <w:spacing w:before="173" w:line="321" w:lineRule="auto"/>
        <w:ind w:left="0" w:right="-142"/>
        <w:rPr>
          <w:sz w:val="20"/>
          <w:szCs w:val="20"/>
        </w:rPr>
      </w:pPr>
      <w:r w:rsidRPr="007303DB">
        <w:rPr>
          <w:sz w:val="20"/>
          <w:szCs w:val="20"/>
        </w:rPr>
        <w:t xml:space="preserve">Indeed, </w:t>
      </w:r>
      <w:r w:rsidR="00E61210">
        <w:rPr>
          <w:sz w:val="20"/>
          <w:szCs w:val="20"/>
        </w:rPr>
        <w:t xml:space="preserve">an </w:t>
      </w:r>
      <w:r w:rsidRPr="007303DB">
        <w:rPr>
          <w:sz w:val="20"/>
          <w:szCs w:val="20"/>
        </w:rPr>
        <w:t xml:space="preserve">analysis of the 20 billion hours Australians worked in one year shows </w:t>
      </w:r>
      <w:r w:rsidR="00E61210">
        <w:rPr>
          <w:sz w:val="20"/>
          <w:szCs w:val="20"/>
        </w:rPr>
        <w:t xml:space="preserve">that </w:t>
      </w:r>
      <w:r w:rsidRPr="007303DB">
        <w:rPr>
          <w:sz w:val="20"/>
          <w:szCs w:val="20"/>
        </w:rPr>
        <w:t xml:space="preserve">the time spent on physical and routine tasks </w:t>
      </w:r>
      <w:r w:rsidR="00FD306C">
        <w:rPr>
          <w:sz w:val="20"/>
          <w:szCs w:val="20"/>
        </w:rPr>
        <w:t xml:space="preserve">has </w:t>
      </w:r>
      <w:r w:rsidRPr="007303DB">
        <w:rPr>
          <w:sz w:val="20"/>
          <w:szCs w:val="20"/>
        </w:rPr>
        <w:t>reduced by two hours a week ove</w:t>
      </w:r>
      <w:r w:rsidR="00FD306C">
        <w:rPr>
          <w:sz w:val="20"/>
          <w:szCs w:val="20"/>
        </w:rPr>
        <w:t>r the last</w:t>
      </w:r>
      <w:r w:rsidR="00E61210">
        <w:rPr>
          <w:sz w:val="20"/>
          <w:szCs w:val="20"/>
        </w:rPr>
        <w:t xml:space="preserve"> 15 years (</w:t>
      </w:r>
      <w:proofErr w:type="spellStart"/>
      <w:r w:rsidR="00E61210">
        <w:rPr>
          <w:sz w:val="20"/>
          <w:szCs w:val="20"/>
        </w:rPr>
        <w:t>Alpha</w:t>
      </w:r>
      <w:r w:rsidR="00FD306C">
        <w:rPr>
          <w:sz w:val="20"/>
          <w:szCs w:val="20"/>
        </w:rPr>
        <w:t>Beta</w:t>
      </w:r>
      <w:proofErr w:type="spellEnd"/>
      <w:r w:rsidRPr="007303DB">
        <w:rPr>
          <w:sz w:val="20"/>
          <w:szCs w:val="20"/>
        </w:rPr>
        <w:t xml:space="preserve"> 2017). </w:t>
      </w:r>
      <w:r w:rsidR="00E27C44">
        <w:rPr>
          <w:sz w:val="20"/>
          <w:szCs w:val="20"/>
        </w:rPr>
        <w:br/>
      </w:r>
      <w:r w:rsidR="000160C5">
        <w:rPr>
          <w:sz w:val="20"/>
          <w:szCs w:val="20"/>
        </w:rPr>
        <w:t>Most of this change has not</w:t>
      </w:r>
      <w:r w:rsidRPr="007303DB">
        <w:rPr>
          <w:sz w:val="20"/>
          <w:szCs w:val="20"/>
        </w:rPr>
        <w:t xml:space="preserve"> come from the l</w:t>
      </w:r>
      <w:r w:rsidR="00C1048C">
        <w:rPr>
          <w:sz w:val="20"/>
          <w:szCs w:val="20"/>
        </w:rPr>
        <w:t>oss of physical or routine jobs</w:t>
      </w:r>
      <w:r w:rsidRPr="007303DB">
        <w:rPr>
          <w:sz w:val="20"/>
          <w:szCs w:val="20"/>
        </w:rPr>
        <w:t xml:space="preserve"> but from workers switching to different tasks within the same jobs, as machines take on an increasing amount of the repet</w:t>
      </w:r>
      <w:r w:rsidR="00E61210">
        <w:rPr>
          <w:sz w:val="20"/>
          <w:szCs w:val="20"/>
        </w:rPr>
        <w:t>itive routine work (</w:t>
      </w:r>
      <w:proofErr w:type="spellStart"/>
      <w:r w:rsidR="00E61210">
        <w:rPr>
          <w:sz w:val="20"/>
          <w:szCs w:val="20"/>
        </w:rPr>
        <w:t>Alpha</w:t>
      </w:r>
      <w:r w:rsidR="00FD306C">
        <w:rPr>
          <w:sz w:val="20"/>
          <w:szCs w:val="20"/>
        </w:rPr>
        <w:t>Beta</w:t>
      </w:r>
      <w:proofErr w:type="spellEnd"/>
      <w:r w:rsidRPr="007303DB">
        <w:rPr>
          <w:sz w:val="20"/>
          <w:szCs w:val="20"/>
        </w:rPr>
        <w:t xml:space="preserve"> 2017). Th</w:t>
      </w:r>
      <w:r w:rsidR="004378AF">
        <w:rPr>
          <w:sz w:val="20"/>
          <w:szCs w:val="20"/>
        </w:rPr>
        <w:t>is</w:t>
      </w:r>
      <w:r w:rsidRPr="007303DB">
        <w:rPr>
          <w:sz w:val="20"/>
          <w:szCs w:val="20"/>
        </w:rPr>
        <w:t xml:space="preserve"> study also forecasts that by 2030 Australians will spend on average two hours per week </w:t>
      </w:r>
      <w:r w:rsidR="0073306D">
        <w:rPr>
          <w:sz w:val="20"/>
          <w:szCs w:val="20"/>
        </w:rPr>
        <w:t xml:space="preserve">less on </w:t>
      </w:r>
      <w:r w:rsidR="0073306D" w:rsidRPr="007303DB">
        <w:rPr>
          <w:sz w:val="20"/>
          <w:szCs w:val="20"/>
        </w:rPr>
        <w:t xml:space="preserve">routine and manual tasks </w:t>
      </w:r>
      <w:r w:rsidR="00AF211F">
        <w:rPr>
          <w:sz w:val="20"/>
          <w:szCs w:val="20"/>
        </w:rPr>
        <w:t xml:space="preserve">and </w:t>
      </w:r>
      <w:r w:rsidRPr="007303DB">
        <w:rPr>
          <w:sz w:val="20"/>
          <w:szCs w:val="20"/>
        </w:rPr>
        <w:t xml:space="preserve">more </w:t>
      </w:r>
      <w:r w:rsidR="00AF211F">
        <w:rPr>
          <w:sz w:val="20"/>
          <w:szCs w:val="20"/>
        </w:rPr>
        <w:t xml:space="preserve">time </w:t>
      </w:r>
      <w:r w:rsidRPr="007303DB">
        <w:rPr>
          <w:sz w:val="20"/>
          <w:szCs w:val="20"/>
        </w:rPr>
        <w:t xml:space="preserve">on interpersonal, creative and synthesis tasks. </w:t>
      </w:r>
    </w:p>
    <w:p w14:paraId="7FCF6855" w14:textId="67187B4A" w:rsidR="007303DB" w:rsidRPr="007303DB" w:rsidRDefault="000160C5" w:rsidP="007303DB">
      <w:pPr>
        <w:pStyle w:val="BodyText"/>
        <w:spacing w:before="173" w:line="321" w:lineRule="auto"/>
        <w:ind w:left="0"/>
        <w:rPr>
          <w:sz w:val="20"/>
          <w:szCs w:val="20"/>
        </w:rPr>
      </w:pPr>
      <w:r>
        <w:rPr>
          <w:sz w:val="20"/>
          <w:szCs w:val="20"/>
        </w:rPr>
        <w:t>T</w:t>
      </w:r>
      <w:r w:rsidR="007303DB" w:rsidRPr="007303DB">
        <w:rPr>
          <w:sz w:val="20"/>
          <w:szCs w:val="20"/>
        </w:rPr>
        <w:t xml:space="preserve">he extent and pace of technological advancements in our workplaces </w:t>
      </w:r>
      <w:r w:rsidR="00C1048C">
        <w:rPr>
          <w:sz w:val="20"/>
          <w:szCs w:val="20"/>
        </w:rPr>
        <w:t>are</w:t>
      </w:r>
      <w:r w:rsidR="007303DB" w:rsidRPr="007303DB">
        <w:rPr>
          <w:sz w:val="20"/>
          <w:szCs w:val="20"/>
        </w:rPr>
        <w:t xml:space="preserve"> affected by technical feasibility, the cost of developing and deploying solutions, employ</w:t>
      </w:r>
      <w:r w:rsidR="00E61210">
        <w:rPr>
          <w:sz w:val="20"/>
          <w:szCs w:val="20"/>
        </w:rPr>
        <w:t xml:space="preserve">er size, </w:t>
      </w:r>
      <w:proofErr w:type="spellStart"/>
      <w:r w:rsidR="00E61210">
        <w:rPr>
          <w:sz w:val="20"/>
          <w:szCs w:val="20"/>
        </w:rPr>
        <w:t>labour</w:t>
      </w:r>
      <w:proofErr w:type="spellEnd"/>
      <w:r w:rsidR="00E61210">
        <w:rPr>
          <w:sz w:val="20"/>
          <w:szCs w:val="20"/>
        </w:rPr>
        <w:t xml:space="preserve"> market dynamics</w:t>
      </w:r>
      <w:r w:rsidR="00FD306C">
        <w:rPr>
          <w:sz w:val="20"/>
          <w:szCs w:val="20"/>
        </w:rPr>
        <w:t xml:space="preserve"> and econo</w:t>
      </w:r>
      <w:r w:rsidR="0067129C">
        <w:rPr>
          <w:sz w:val="20"/>
          <w:szCs w:val="20"/>
        </w:rPr>
        <w:t>mic benefits (</w:t>
      </w:r>
      <w:proofErr w:type="spellStart"/>
      <w:r w:rsidR="0067129C">
        <w:rPr>
          <w:sz w:val="20"/>
          <w:szCs w:val="20"/>
        </w:rPr>
        <w:t>Manyika</w:t>
      </w:r>
      <w:proofErr w:type="spellEnd"/>
      <w:r w:rsidR="0067129C">
        <w:rPr>
          <w:sz w:val="20"/>
          <w:szCs w:val="20"/>
        </w:rPr>
        <w:t xml:space="preserve"> 2017; </w:t>
      </w:r>
      <w:proofErr w:type="spellStart"/>
      <w:r w:rsidR="00457FA4">
        <w:rPr>
          <w:sz w:val="20"/>
          <w:szCs w:val="20"/>
        </w:rPr>
        <w:t>Gekara</w:t>
      </w:r>
      <w:proofErr w:type="spellEnd"/>
      <w:r w:rsidR="00457FA4">
        <w:rPr>
          <w:sz w:val="20"/>
          <w:szCs w:val="20"/>
        </w:rPr>
        <w:t xml:space="preserve"> et al. forthcoming</w:t>
      </w:r>
      <w:r w:rsidR="007303DB" w:rsidRPr="007303DB">
        <w:rPr>
          <w:sz w:val="20"/>
          <w:szCs w:val="20"/>
        </w:rPr>
        <w:t>). Geographical location is also a factor</w:t>
      </w:r>
      <w:r w:rsidR="00FD306C">
        <w:rPr>
          <w:sz w:val="20"/>
          <w:szCs w:val="20"/>
        </w:rPr>
        <w:t>,</w:t>
      </w:r>
      <w:r w:rsidR="007303DB" w:rsidRPr="007303DB">
        <w:rPr>
          <w:sz w:val="20"/>
          <w:szCs w:val="20"/>
        </w:rPr>
        <w:t xml:space="preserve"> and access to fast, reliable and affordable digital infrastructure is an on</w:t>
      </w:r>
      <w:r>
        <w:rPr>
          <w:sz w:val="20"/>
          <w:szCs w:val="20"/>
        </w:rPr>
        <w:t>going problem in the regions that</w:t>
      </w:r>
      <w:r w:rsidR="007303DB" w:rsidRPr="007303DB">
        <w:rPr>
          <w:sz w:val="20"/>
          <w:szCs w:val="20"/>
        </w:rPr>
        <w:t xml:space="preserve"> could restrict economic opportunities (Healy</w:t>
      </w:r>
      <w:r w:rsidR="00FD306C">
        <w:rPr>
          <w:sz w:val="20"/>
          <w:szCs w:val="20"/>
        </w:rPr>
        <w:t>,</w:t>
      </w:r>
      <w:r w:rsidR="007303DB" w:rsidRPr="007303DB">
        <w:rPr>
          <w:sz w:val="20"/>
          <w:szCs w:val="20"/>
        </w:rPr>
        <w:t xml:space="preserve"> </w:t>
      </w:r>
      <w:r w:rsidR="00E61210">
        <w:rPr>
          <w:sz w:val="20"/>
          <w:szCs w:val="20"/>
        </w:rPr>
        <w:t>Nichol</w:t>
      </w:r>
      <w:r w:rsidR="00FD306C">
        <w:rPr>
          <w:sz w:val="20"/>
          <w:szCs w:val="20"/>
        </w:rPr>
        <w:t>son &amp; Gahan</w:t>
      </w:r>
      <w:r w:rsidR="00FD306C" w:rsidRPr="007303DB">
        <w:rPr>
          <w:sz w:val="20"/>
          <w:szCs w:val="20"/>
        </w:rPr>
        <w:t xml:space="preserve"> </w:t>
      </w:r>
      <w:r w:rsidR="007303DB" w:rsidRPr="007303DB">
        <w:rPr>
          <w:sz w:val="20"/>
          <w:szCs w:val="20"/>
        </w:rPr>
        <w:t xml:space="preserve">2017). </w:t>
      </w:r>
    </w:p>
    <w:p w14:paraId="52E27100" w14:textId="734144B8" w:rsidR="008E48A0" w:rsidRDefault="007303DB" w:rsidP="007303DB">
      <w:pPr>
        <w:pStyle w:val="BodyText"/>
        <w:spacing w:before="173" w:line="321" w:lineRule="auto"/>
        <w:ind w:left="0"/>
        <w:rPr>
          <w:sz w:val="20"/>
          <w:szCs w:val="20"/>
        </w:rPr>
      </w:pPr>
      <w:r w:rsidRPr="007303DB">
        <w:rPr>
          <w:sz w:val="20"/>
          <w:szCs w:val="20"/>
        </w:rPr>
        <w:t>Automation</w:t>
      </w:r>
      <w:r w:rsidR="00855D52">
        <w:rPr>
          <w:sz w:val="20"/>
          <w:szCs w:val="20"/>
        </w:rPr>
        <w:t xml:space="preserve"> and the advancement of other technologies are f</w:t>
      </w:r>
      <w:r w:rsidRPr="007303DB">
        <w:rPr>
          <w:sz w:val="20"/>
          <w:szCs w:val="20"/>
        </w:rPr>
        <w:t>orce</w:t>
      </w:r>
      <w:r w:rsidR="000160C5">
        <w:rPr>
          <w:sz w:val="20"/>
          <w:szCs w:val="20"/>
        </w:rPr>
        <w:t>s we cannot</w:t>
      </w:r>
      <w:r w:rsidR="00855D52">
        <w:rPr>
          <w:sz w:val="20"/>
          <w:szCs w:val="20"/>
        </w:rPr>
        <w:t xml:space="preserve"> stop</w:t>
      </w:r>
      <w:r w:rsidR="00C1048C">
        <w:rPr>
          <w:sz w:val="20"/>
          <w:szCs w:val="20"/>
        </w:rPr>
        <w:t>,</w:t>
      </w:r>
      <w:r w:rsidR="00855D52">
        <w:rPr>
          <w:sz w:val="20"/>
          <w:szCs w:val="20"/>
        </w:rPr>
        <w:t xml:space="preserve"> but they</w:t>
      </w:r>
      <w:r w:rsidRPr="007303DB">
        <w:rPr>
          <w:sz w:val="20"/>
          <w:szCs w:val="20"/>
        </w:rPr>
        <w:t xml:space="preserve"> </w:t>
      </w:r>
      <w:r w:rsidR="000D4A05">
        <w:rPr>
          <w:sz w:val="20"/>
          <w:szCs w:val="20"/>
        </w:rPr>
        <w:t xml:space="preserve">can </w:t>
      </w:r>
      <w:r w:rsidRPr="007303DB">
        <w:rPr>
          <w:sz w:val="20"/>
          <w:szCs w:val="20"/>
        </w:rPr>
        <w:t>significantly boost productivity</w:t>
      </w:r>
      <w:r w:rsidR="00FD306C">
        <w:rPr>
          <w:sz w:val="20"/>
          <w:szCs w:val="20"/>
        </w:rPr>
        <w:t xml:space="preserve"> and national income (</w:t>
      </w:r>
      <w:proofErr w:type="spellStart"/>
      <w:r w:rsidR="00FD306C">
        <w:rPr>
          <w:sz w:val="20"/>
          <w:szCs w:val="20"/>
        </w:rPr>
        <w:t>AlphaBeta</w:t>
      </w:r>
      <w:proofErr w:type="spellEnd"/>
      <w:r w:rsidRPr="007303DB">
        <w:rPr>
          <w:sz w:val="20"/>
          <w:szCs w:val="20"/>
        </w:rPr>
        <w:t xml:space="preserve"> 2017</w:t>
      </w:r>
      <w:r w:rsidR="00FD306C">
        <w:rPr>
          <w:sz w:val="20"/>
          <w:szCs w:val="20"/>
        </w:rPr>
        <w:t>;</w:t>
      </w:r>
      <w:r w:rsidR="00855D52">
        <w:rPr>
          <w:sz w:val="20"/>
          <w:szCs w:val="20"/>
        </w:rPr>
        <w:t xml:space="preserve"> </w:t>
      </w:r>
      <w:r w:rsidR="00FD306C">
        <w:rPr>
          <w:sz w:val="20"/>
          <w:szCs w:val="20"/>
        </w:rPr>
        <w:t xml:space="preserve">Australian </w:t>
      </w:r>
      <w:r w:rsidR="00855D52">
        <w:rPr>
          <w:sz w:val="20"/>
          <w:szCs w:val="20"/>
        </w:rPr>
        <w:t>Department of I</w:t>
      </w:r>
      <w:r w:rsidR="00FD306C">
        <w:rPr>
          <w:sz w:val="20"/>
          <w:szCs w:val="20"/>
        </w:rPr>
        <w:t>ndustry, Innovation and Science</w:t>
      </w:r>
      <w:r w:rsidR="00855D52">
        <w:rPr>
          <w:sz w:val="20"/>
          <w:szCs w:val="20"/>
        </w:rPr>
        <w:t xml:space="preserve"> 2017</w:t>
      </w:r>
      <w:r w:rsidRPr="007303DB">
        <w:rPr>
          <w:sz w:val="20"/>
          <w:szCs w:val="20"/>
        </w:rPr>
        <w:t xml:space="preserve">). </w:t>
      </w:r>
      <w:proofErr w:type="spellStart"/>
      <w:r w:rsidR="00C1048C">
        <w:rPr>
          <w:sz w:val="20"/>
          <w:szCs w:val="20"/>
        </w:rPr>
        <w:t>AlphaBeta</w:t>
      </w:r>
      <w:proofErr w:type="spellEnd"/>
      <w:r w:rsidR="00C1048C">
        <w:rPr>
          <w:sz w:val="20"/>
          <w:szCs w:val="20"/>
        </w:rPr>
        <w:t xml:space="preserve"> (2017) argues that, t</w:t>
      </w:r>
      <w:r w:rsidRPr="007303DB">
        <w:rPr>
          <w:sz w:val="20"/>
          <w:szCs w:val="20"/>
        </w:rPr>
        <w:t>o make the most of te</w:t>
      </w:r>
      <w:r w:rsidR="00E61210">
        <w:rPr>
          <w:sz w:val="20"/>
          <w:szCs w:val="20"/>
        </w:rPr>
        <w:t xml:space="preserve">chnological advancements, </w:t>
      </w:r>
      <w:r w:rsidRPr="007303DB">
        <w:rPr>
          <w:sz w:val="20"/>
          <w:szCs w:val="20"/>
        </w:rPr>
        <w:t xml:space="preserve">a strong policy framework is required to ensure </w:t>
      </w:r>
      <w:r w:rsidR="00FD306C">
        <w:rPr>
          <w:sz w:val="20"/>
          <w:szCs w:val="20"/>
        </w:rPr>
        <w:t xml:space="preserve">that </w:t>
      </w:r>
      <w:r w:rsidRPr="007303DB">
        <w:rPr>
          <w:sz w:val="20"/>
          <w:szCs w:val="20"/>
        </w:rPr>
        <w:t>workers at risk of being displaced are redeployed</w:t>
      </w:r>
      <w:r w:rsidR="00C1048C">
        <w:rPr>
          <w:sz w:val="20"/>
          <w:szCs w:val="20"/>
        </w:rPr>
        <w:t>, also</w:t>
      </w:r>
      <w:r w:rsidRPr="007303DB">
        <w:rPr>
          <w:sz w:val="20"/>
          <w:szCs w:val="20"/>
        </w:rPr>
        <w:t xml:space="preserve"> </w:t>
      </w:r>
      <w:r w:rsidR="00C1048C">
        <w:rPr>
          <w:sz w:val="20"/>
          <w:szCs w:val="20"/>
        </w:rPr>
        <w:t>noting</w:t>
      </w:r>
      <w:r w:rsidRPr="007303DB">
        <w:rPr>
          <w:sz w:val="20"/>
          <w:szCs w:val="20"/>
        </w:rPr>
        <w:t xml:space="preserve"> </w:t>
      </w:r>
      <w:r w:rsidR="00FD306C">
        <w:rPr>
          <w:sz w:val="20"/>
          <w:szCs w:val="20"/>
        </w:rPr>
        <w:t xml:space="preserve">that </w:t>
      </w:r>
      <w:r w:rsidRPr="007303DB">
        <w:rPr>
          <w:sz w:val="20"/>
          <w:szCs w:val="20"/>
        </w:rPr>
        <w:t>more firms must be encouraged to intensify their automation efforts.</w:t>
      </w:r>
    </w:p>
    <w:p w14:paraId="67E69088" w14:textId="77777777" w:rsidR="00CD0E35" w:rsidRPr="00B96E82" w:rsidRDefault="00047D36" w:rsidP="00B96E82">
      <w:pPr>
        <w:pStyle w:val="Heading2"/>
      </w:pPr>
      <w:r w:rsidRPr="00B96E82">
        <w:t xml:space="preserve">Economic </w:t>
      </w:r>
      <w:r w:rsidR="00323F6E" w:rsidRPr="00B96E82">
        <w:t xml:space="preserve">and labour market </w:t>
      </w:r>
      <w:r w:rsidR="00D202C1" w:rsidRPr="00B96E82">
        <w:t>transformations</w:t>
      </w:r>
      <w:r w:rsidRPr="00B96E82">
        <w:t xml:space="preserve"> </w:t>
      </w:r>
    </w:p>
    <w:p w14:paraId="163B3435" w14:textId="77777777" w:rsidR="003A7CDA" w:rsidRDefault="007303DB" w:rsidP="007303DB">
      <w:pPr>
        <w:pStyle w:val="BodyText"/>
        <w:spacing w:before="173" w:line="321" w:lineRule="auto"/>
        <w:ind w:left="0"/>
        <w:rPr>
          <w:sz w:val="20"/>
          <w:szCs w:val="20"/>
        </w:rPr>
      </w:pPr>
      <w:r w:rsidRPr="007303DB">
        <w:rPr>
          <w:sz w:val="20"/>
          <w:szCs w:val="20"/>
        </w:rPr>
        <w:t>Economies change</w:t>
      </w:r>
      <w:r w:rsidR="00FD306C">
        <w:rPr>
          <w:sz w:val="20"/>
          <w:szCs w:val="20"/>
        </w:rPr>
        <w:t>,</w:t>
      </w:r>
      <w:r w:rsidRPr="007303DB">
        <w:rPr>
          <w:sz w:val="20"/>
          <w:szCs w:val="20"/>
        </w:rPr>
        <w:t xml:space="preserve"> as does the composition of the </w:t>
      </w:r>
      <w:proofErr w:type="spellStart"/>
      <w:r w:rsidRPr="007303DB">
        <w:rPr>
          <w:sz w:val="20"/>
          <w:szCs w:val="20"/>
        </w:rPr>
        <w:t>labour</w:t>
      </w:r>
      <w:proofErr w:type="spellEnd"/>
      <w:r w:rsidRPr="007303DB">
        <w:rPr>
          <w:sz w:val="20"/>
          <w:szCs w:val="20"/>
        </w:rPr>
        <w:t xml:space="preserve"> market. These shift</w:t>
      </w:r>
      <w:r w:rsidR="00E043C1">
        <w:rPr>
          <w:sz w:val="20"/>
          <w:szCs w:val="20"/>
        </w:rPr>
        <w:t>s influence and drive changes in</w:t>
      </w:r>
      <w:r w:rsidRPr="007303DB">
        <w:rPr>
          <w:sz w:val="20"/>
          <w:szCs w:val="20"/>
        </w:rPr>
        <w:t xml:space="preserve"> the demand for skills. </w:t>
      </w:r>
    </w:p>
    <w:p w14:paraId="26D94128" w14:textId="4F81D969" w:rsidR="007303DB" w:rsidRPr="007303DB" w:rsidRDefault="007303DB" w:rsidP="007303DB">
      <w:pPr>
        <w:pStyle w:val="BodyText"/>
        <w:spacing w:before="173" w:line="321" w:lineRule="auto"/>
        <w:ind w:left="0"/>
        <w:rPr>
          <w:sz w:val="20"/>
          <w:szCs w:val="20"/>
        </w:rPr>
      </w:pPr>
      <w:r w:rsidRPr="007303DB">
        <w:rPr>
          <w:sz w:val="20"/>
          <w:szCs w:val="20"/>
        </w:rPr>
        <w:t xml:space="preserve">Over the last </w:t>
      </w:r>
      <w:r w:rsidR="00693C8A">
        <w:rPr>
          <w:sz w:val="20"/>
          <w:szCs w:val="20"/>
        </w:rPr>
        <w:t>30</w:t>
      </w:r>
      <w:r w:rsidRPr="007303DB">
        <w:rPr>
          <w:sz w:val="20"/>
          <w:szCs w:val="20"/>
        </w:rPr>
        <w:t xml:space="preserve"> years</w:t>
      </w:r>
      <w:r w:rsidR="00AF211F">
        <w:rPr>
          <w:sz w:val="20"/>
          <w:szCs w:val="20"/>
        </w:rPr>
        <w:t xml:space="preserve"> or so</w:t>
      </w:r>
      <w:r w:rsidRPr="007303DB">
        <w:rPr>
          <w:sz w:val="20"/>
          <w:szCs w:val="20"/>
        </w:rPr>
        <w:t xml:space="preserve">, more of us </w:t>
      </w:r>
      <w:r w:rsidR="00E61210">
        <w:rPr>
          <w:sz w:val="20"/>
          <w:szCs w:val="20"/>
        </w:rPr>
        <w:t>acquired</w:t>
      </w:r>
      <w:r w:rsidRPr="007303DB">
        <w:rPr>
          <w:sz w:val="20"/>
          <w:szCs w:val="20"/>
        </w:rPr>
        <w:t xml:space="preserve"> jobs as a share of </w:t>
      </w:r>
      <w:r w:rsidR="00693C8A">
        <w:rPr>
          <w:sz w:val="20"/>
          <w:szCs w:val="20"/>
        </w:rPr>
        <w:t xml:space="preserve">our </w:t>
      </w:r>
      <w:r w:rsidR="00E61210">
        <w:rPr>
          <w:sz w:val="20"/>
          <w:szCs w:val="20"/>
        </w:rPr>
        <w:t xml:space="preserve">respective </w:t>
      </w:r>
      <w:r w:rsidR="00693C8A">
        <w:rPr>
          <w:sz w:val="20"/>
          <w:szCs w:val="20"/>
        </w:rPr>
        <w:t>populations (Cassells et al. 2018;</w:t>
      </w:r>
      <w:r w:rsidR="00D465CD">
        <w:rPr>
          <w:sz w:val="20"/>
          <w:szCs w:val="20"/>
        </w:rPr>
        <w:t xml:space="preserve"> Stats NZ 2018</w:t>
      </w:r>
      <w:r w:rsidRPr="007303DB">
        <w:rPr>
          <w:sz w:val="20"/>
          <w:szCs w:val="20"/>
        </w:rPr>
        <w:t xml:space="preserve">). The increases have been driven mostly by more women entering </w:t>
      </w:r>
      <w:r w:rsidR="00E61210">
        <w:rPr>
          <w:sz w:val="20"/>
          <w:szCs w:val="20"/>
        </w:rPr>
        <w:t xml:space="preserve">the </w:t>
      </w:r>
      <w:r w:rsidRPr="007303DB">
        <w:rPr>
          <w:sz w:val="20"/>
          <w:szCs w:val="20"/>
        </w:rPr>
        <w:t>respective workforces</w:t>
      </w:r>
      <w:r w:rsidR="006028D6">
        <w:rPr>
          <w:sz w:val="20"/>
          <w:szCs w:val="20"/>
        </w:rPr>
        <w:t xml:space="preserve"> (Cassells et al. 2018;</w:t>
      </w:r>
      <w:r w:rsidR="006028D6" w:rsidRPr="007303DB">
        <w:rPr>
          <w:sz w:val="20"/>
          <w:szCs w:val="20"/>
        </w:rPr>
        <w:t xml:space="preserve"> </w:t>
      </w:r>
      <w:r w:rsidR="006028D6" w:rsidRPr="00E61210">
        <w:rPr>
          <w:sz w:val="20"/>
          <w:szCs w:val="20"/>
        </w:rPr>
        <w:t>Culling &amp; Skilling 2018</w:t>
      </w:r>
      <w:r w:rsidR="006028D6" w:rsidRPr="007303DB">
        <w:rPr>
          <w:sz w:val="20"/>
          <w:szCs w:val="20"/>
        </w:rPr>
        <w:t xml:space="preserve">). </w:t>
      </w:r>
      <w:r w:rsidR="00D465CD">
        <w:rPr>
          <w:sz w:val="20"/>
          <w:szCs w:val="20"/>
        </w:rPr>
        <w:t xml:space="preserve">More </w:t>
      </w:r>
      <w:r w:rsidRPr="007303DB">
        <w:rPr>
          <w:sz w:val="20"/>
          <w:szCs w:val="20"/>
        </w:rPr>
        <w:t xml:space="preserve">recently </w:t>
      </w:r>
      <w:r w:rsidR="00D465CD">
        <w:rPr>
          <w:sz w:val="20"/>
          <w:szCs w:val="20"/>
        </w:rPr>
        <w:t xml:space="preserve">in New Zealand </w:t>
      </w:r>
      <w:r w:rsidRPr="007303DB">
        <w:rPr>
          <w:sz w:val="20"/>
          <w:szCs w:val="20"/>
        </w:rPr>
        <w:t>(since 2000s)</w:t>
      </w:r>
      <w:r w:rsidR="00C1048C">
        <w:rPr>
          <w:sz w:val="20"/>
          <w:szCs w:val="20"/>
        </w:rPr>
        <w:t>,</w:t>
      </w:r>
      <w:r w:rsidRPr="007303DB">
        <w:rPr>
          <w:sz w:val="20"/>
          <w:szCs w:val="20"/>
        </w:rPr>
        <w:t xml:space="preserve"> </w:t>
      </w:r>
      <w:r w:rsidR="00D465CD">
        <w:rPr>
          <w:sz w:val="20"/>
          <w:szCs w:val="20"/>
        </w:rPr>
        <w:t xml:space="preserve">the </w:t>
      </w:r>
      <w:r w:rsidRPr="007303DB">
        <w:rPr>
          <w:sz w:val="20"/>
          <w:szCs w:val="20"/>
        </w:rPr>
        <w:t xml:space="preserve">participation </w:t>
      </w:r>
      <w:r w:rsidR="00D465CD">
        <w:rPr>
          <w:sz w:val="20"/>
          <w:szCs w:val="20"/>
        </w:rPr>
        <w:t xml:space="preserve">rate </w:t>
      </w:r>
      <w:r w:rsidRPr="007303DB">
        <w:rPr>
          <w:sz w:val="20"/>
          <w:szCs w:val="20"/>
        </w:rPr>
        <w:t>of people aged 55 years and above</w:t>
      </w:r>
      <w:r w:rsidR="00693C8A">
        <w:rPr>
          <w:sz w:val="20"/>
          <w:szCs w:val="20"/>
        </w:rPr>
        <w:t xml:space="preserve"> </w:t>
      </w:r>
      <w:r w:rsidR="00D465CD">
        <w:rPr>
          <w:sz w:val="20"/>
          <w:szCs w:val="20"/>
        </w:rPr>
        <w:t xml:space="preserve">has increased </w:t>
      </w:r>
      <w:r w:rsidR="00693C8A">
        <w:rPr>
          <w:sz w:val="20"/>
          <w:szCs w:val="20"/>
        </w:rPr>
        <w:t>(</w:t>
      </w:r>
      <w:r w:rsidR="00693C8A" w:rsidRPr="00E61210">
        <w:rPr>
          <w:sz w:val="20"/>
          <w:szCs w:val="20"/>
        </w:rPr>
        <w:t>Culling &amp; Skilling</w:t>
      </w:r>
      <w:r w:rsidRPr="00E61210">
        <w:rPr>
          <w:sz w:val="20"/>
          <w:szCs w:val="20"/>
        </w:rPr>
        <w:t xml:space="preserve"> 2018</w:t>
      </w:r>
      <w:r w:rsidRPr="007303DB">
        <w:rPr>
          <w:sz w:val="20"/>
          <w:szCs w:val="20"/>
        </w:rPr>
        <w:t xml:space="preserve">). </w:t>
      </w:r>
      <w:r w:rsidR="00D465CD">
        <w:rPr>
          <w:sz w:val="20"/>
          <w:szCs w:val="20"/>
        </w:rPr>
        <w:t xml:space="preserve">There have also been other shifts. </w:t>
      </w:r>
      <w:r w:rsidRPr="007303DB">
        <w:rPr>
          <w:sz w:val="20"/>
          <w:szCs w:val="20"/>
        </w:rPr>
        <w:t xml:space="preserve">In Australia, male </w:t>
      </w:r>
      <w:proofErr w:type="spellStart"/>
      <w:r w:rsidRPr="007303DB">
        <w:rPr>
          <w:sz w:val="20"/>
          <w:szCs w:val="20"/>
        </w:rPr>
        <w:t>labour</w:t>
      </w:r>
      <w:proofErr w:type="spellEnd"/>
      <w:r w:rsidRPr="007303DB">
        <w:rPr>
          <w:sz w:val="20"/>
          <w:szCs w:val="20"/>
        </w:rPr>
        <w:t xml:space="preserve"> force participation has fallen </w:t>
      </w:r>
      <w:r w:rsidR="00693C8A">
        <w:rPr>
          <w:sz w:val="20"/>
          <w:szCs w:val="20"/>
        </w:rPr>
        <w:t>from 80% to 70% (Cassells et al.</w:t>
      </w:r>
      <w:r w:rsidRPr="007303DB">
        <w:rPr>
          <w:sz w:val="20"/>
          <w:szCs w:val="20"/>
        </w:rPr>
        <w:t xml:space="preserve"> 2018) and has decreased slightly in New Ze</w:t>
      </w:r>
      <w:r w:rsidR="00693C8A">
        <w:rPr>
          <w:sz w:val="20"/>
          <w:szCs w:val="20"/>
        </w:rPr>
        <w:t>aland from 79% to 75%</w:t>
      </w:r>
      <w:r w:rsidR="00AF211F">
        <w:rPr>
          <w:sz w:val="20"/>
          <w:szCs w:val="20"/>
        </w:rPr>
        <w:t xml:space="preserve"> between 1986 and 2016</w:t>
      </w:r>
      <w:r w:rsidR="00693C8A">
        <w:rPr>
          <w:sz w:val="20"/>
          <w:szCs w:val="20"/>
        </w:rPr>
        <w:t xml:space="preserve"> (Stats NZ</w:t>
      </w:r>
      <w:r w:rsidRPr="007303DB">
        <w:rPr>
          <w:sz w:val="20"/>
          <w:szCs w:val="20"/>
        </w:rPr>
        <w:t xml:space="preserve"> 2018). </w:t>
      </w:r>
    </w:p>
    <w:p w14:paraId="77A561E3" w14:textId="1C80EA7F" w:rsidR="007303DB" w:rsidRPr="007303DB" w:rsidRDefault="007303DB" w:rsidP="007303DB">
      <w:pPr>
        <w:pStyle w:val="BodyText"/>
        <w:spacing w:before="173" w:line="321" w:lineRule="auto"/>
        <w:ind w:left="0"/>
        <w:rPr>
          <w:sz w:val="20"/>
          <w:szCs w:val="20"/>
        </w:rPr>
      </w:pPr>
      <w:r w:rsidRPr="007303DB">
        <w:rPr>
          <w:sz w:val="20"/>
          <w:szCs w:val="20"/>
        </w:rPr>
        <w:t>At</w:t>
      </w:r>
      <w:r w:rsidR="007257F1">
        <w:rPr>
          <w:sz w:val="20"/>
          <w:szCs w:val="20"/>
        </w:rPr>
        <w:t xml:space="preserve"> an</w:t>
      </w:r>
      <w:r w:rsidRPr="007303DB">
        <w:rPr>
          <w:sz w:val="20"/>
          <w:szCs w:val="20"/>
        </w:rPr>
        <w:t xml:space="preserve"> industry level, Australia </w:t>
      </w:r>
      <w:r w:rsidR="00B267F1">
        <w:rPr>
          <w:sz w:val="20"/>
          <w:szCs w:val="20"/>
        </w:rPr>
        <w:t xml:space="preserve">mostly </w:t>
      </w:r>
      <w:r w:rsidR="0067129C">
        <w:rPr>
          <w:sz w:val="20"/>
          <w:szCs w:val="20"/>
        </w:rPr>
        <w:t>no longer makes things, instead</w:t>
      </w:r>
      <w:r w:rsidRPr="007303DB">
        <w:rPr>
          <w:sz w:val="20"/>
          <w:szCs w:val="20"/>
        </w:rPr>
        <w:t xml:space="preserve"> it services people (Cassel</w:t>
      </w:r>
      <w:r w:rsidR="00693C8A">
        <w:rPr>
          <w:sz w:val="20"/>
          <w:szCs w:val="20"/>
        </w:rPr>
        <w:t>ls et al.</w:t>
      </w:r>
      <w:r w:rsidRPr="007303DB">
        <w:rPr>
          <w:sz w:val="20"/>
          <w:szCs w:val="20"/>
        </w:rPr>
        <w:t xml:space="preserve"> </w:t>
      </w:r>
      <w:r w:rsidRPr="007303DB">
        <w:rPr>
          <w:sz w:val="20"/>
          <w:szCs w:val="20"/>
        </w:rPr>
        <w:lastRenderedPageBreak/>
        <w:t>2018)</w:t>
      </w:r>
      <w:r w:rsidR="00693C8A">
        <w:rPr>
          <w:sz w:val="20"/>
          <w:szCs w:val="20"/>
        </w:rPr>
        <w:t>,</w:t>
      </w:r>
      <w:r w:rsidRPr="007303DB">
        <w:rPr>
          <w:sz w:val="20"/>
          <w:szCs w:val="20"/>
        </w:rPr>
        <w:t xml:space="preserve"> with almost 80% of the </w:t>
      </w:r>
      <w:proofErr w:type="spellStart"/>
      <w:r w:rsidRPr="007303DB">
        <w:rPr>
          <w:sz w:val="20"/>
          <w:szCs w:val="20"/>
        </w:rPr>
        <w:t>labour</w:t>
      </w:r>
      <w:proofErr w:type="spellEnd"/>
      <w:r w:rsidRPr="007303DB">
        <w:rPr>
          <w:sz w:val="20"/>
          <w:szCs w:val="20"/>
        </w:rPr>
        <w:t xml:space="preserve"> force employed i</w:t>
      </w:r>
      <w:r w:rsidR="00693C8A">
        <w:rPr>
          <w:sz w:val="20"/>
          <w:szCs w:val="20"/>
        </w:rPr>
        <w:t>n the services industries (Lowe</w:t>
      </w:r>
      <w:r w:rsidRPr="007303DB">
        <w:rPr>
          <w:sz w:val="20"/>
          <w:szCs w:val="20"/>
        </w:rPr>
        <w:t xml:space="preserve"> 2017). This shift to a service economy is a key reason for the contrasting trends in male and female e</w:t>
      </w:r>
      <w:r w:rsidR="00693C8A">
        <w:rPr>
          <w:sz w:val="20"/>
          <w:szCs w:val="20"/>
        </w:rPr>
        <w:t>mployment. Employment in female-</w:t>
      </w:r>
      <w:r w:rsidRPr="007303DB">
        <w:rPr>
          <w:sz w:val="20"/>
          <w:szCs w:val="20"/>
        </w:rPr>
        <w:t xml:space="preserve">dominated sectors, such as </w:t>
      </w:r>
      <w:r w:rsidR="005E4558">
        <w:rPr>
          <w:sz w:val="20"/>
          <w:szCs w:val="20"/>
        </w:rPr>
        <w:t>H</w:t>
      </w:r>
      <w:r w:rsidR="00693C8A" w:rsidRPr="007303DB">
        <w:rPr>
          <w:sz w:val="20"/>
          <w:szCs w:val="20"/>
        </w:rPr>
        <w:t>ealth care and social assistance</w:t>
      </w:r>
      <w:r w:rsidRPr="007303DB">
        <w:rPr>
          <w:sz w:val="20"/>
          <w:szCs w:val="20"/>
        </w:rPr>
        <w:t>, is growing faster, followed by Professional, scientific, and technical services and Educati</w:t>
      </w:r>
      <w:r w:rsidR="005E4558">
        <w:rPr>
          <w:sz w:val="20"/>
          <w:szCs w:val="20"/>
        </w:rPr>
        <w:t xml:space="preserve">on and training (Cassells et al. 2018; Healy, Nicholson &amp; Gahan </w:t>
      </w:r>
      <w:r w:rsidRPr="007303DB">
        <w:rPr>
          <w:sz w:val="20"/>
          <w:szCs w:val="20"/>
        </w:rPr>
        <w:t>2017). The increasing predominance of service industry roles means that more p</w:t>
      </w:r>
      <w:r w:rsidR="005E4558">
        <w:rPr>
          <w:sz w:val="20"/>
          <w:szCs w:val="20"/>
        </w:rPr>
        <w:t>eople — male and female —</w:t>
      </w:r>
      <w:r w:rsidRPr="007303DB">
        <w:rPr>
          <w:sz w:val="20"/>
          <w:szCs w:val="20"/>
        </w:rPr>
        <w:t xml:space="preserve"> will be needed in occupations historically dominated by females (</w:t>
      </w:r>
      <w:r w:rsidR="006E1AB7">
        <w:rPr>
          <w:sz w:val="20"/>
          <w:szCs w:val="20"/>
        </w:rPr>
        <w:t>Allen</w:t>
      </w:r>
      <w:r w:rsidR="005E4558">
        <w:rPr>
          <w:sz w:val="20"/>
          <w:szCs w:val="20"/>
        </w:rPr>
        <w:t xml:space="preserve">, Teodoro &amp; Manley </w:t>
      </w:r>
      <w:r w:rsidRPr="007303DB">
        <w:rPr>
          <w:sz w:val="20"/>
          <w:szCs w:val="20"/>
        </w:rPr>
        <w:t>2017).</w:t>
      </w:r>
    </w:p>
    <w:p w14:paraId="1EA930D0" w14:textId="23BB8232" w:rsidR="007303DB" w:rsidRPr="007303DB" w:rsidRDefault="00D465CD" w:rsidP="007303DB">
      <w:pPr>
        <w:pStyle w:val="BodyText"/>
        <w:spacing w:before="173" w:line="321" w:lineRule="auto"/>
        <w:ind w:left="0"/>
        <w:rPr>
          <w:sz w:val="20"/>
          <w:szCs w:val="20"/>
        </w:rPr>
      </w:pPr>
      <w:r>
        <w:rPr>
          <w:sz w:val="20"/>
          <w:szCs w:val="20"/>
        </w:rPr>
        <w:t>It is</w:t>
      </w:r>
      <w:r w:rsidR="005E4558">
        <w:rPr>
          <w:sz w:val="20"/>
          <w:szCs w:val="20"/>
        </w:rPr>
        <w:t xml:space="preserve"> a similar story in New Zealand</w:t>
      </w:r>
      <w:r w:rsidR="00E61210">
        <w:rPr>
          <w:sz w:val="20"/>
          <w:szCs w:val="20"/>
        </w:rPr>
        <w:t>,</w:t>
      </w:r>
      <w:r w:rsidR="007303DB" w:rsidRPr="007303DB">
        <w:rPr>
          <w:sz w:val="20"/>
          <w:szCs w:val="20"/>
        </w:rPr>
        <w:t xml:space="preserve"> as its economy also transition</w:t>
      </w:r>
      <w:r>
        <w:rPr>
          <w:sz w:val="20"/>
          <w:szCs w:val="20"/>
        </w:rPr>
        <w:t>s to one that is service-based</w:t>
      </w:r>
      <w:r w:rsidR="00BB16D0">
        <w:rPr>
          <w:sz w:val="20"/>
          <w:szCs w:val="20"/>
        </w:rPr>
        <w:t>:</w:t>
      </w:r>
      <w:r>
        <w:rPr>
          <w:sz w:val="20"/>
          <w:szCs w:val="20"/>
        </w:rPr>
        <w:t xml:space="preserve"> its </w:t>
      </w:r>
      <w:r w:rsidR="007303DB" w:rsidRPr="007303DB">
        <w:rPr>
          <w:sz w:val="20"/>
          <w:szCs w:val="20"/>
        </w:rPr>
        <w:t xml:space="preserve">growth industries are expected to be </w:t>
      </w:r>
      <w:r w:rsidR="00C45FCF">
        <w:rPr>
          <w:sz w:val="20"/>
          <w:szCs w:val="20"/>
        </w:rPr>
        <w:t>B</w:t>
      </w:r>
      <w:r w:rsidR="005E4558">
        <w:rPr>
          <w:sz w:val="20"/>
          <w:szCs w:val="20"/>
        </w:rPr>
        <w:t>usiness s</w:t>
      </w:r>
      <w:r w:rsidR="007303DB" w:rsidRPr="007303DB">
        <w:rPr>
          <w:sz w:val="20"/>
          <w:szCs w:val="20"/>
        </w:rPr>
        <w:t>ervices, f</w:t>
      </w:r>
      <w:r w:rsidR="00E92214">
        <w:rPr>
          <w:sz w:val="20"/>
          <w:szCs w:val="20"/>
        </w:rPr>
        <w:t xml:space="preserve">ollowed by Retail </w:t>
      </w:r>
      <w:r w:rsidR="005E4558">
        <w:rPr>
          <w:sz w:val="20"/>
          <w:szCs w:val="20"/>
        </w:rPr>
        <w:t>trade and accommodation and Construction and u</w:t>
      </w:r>
      <w:r w:rsidR="007303DB" w:rsidRPr="007303DB">
        <w:rPr>
          <w:sz w:val="20"/>
          <w:szCs w:val="20"/>
        </w:rPr>
        <w:t>tilities (</w:t>
      </w:r>
      <w:r w:rsidR="005E4558">
        <w:rPr>
          <w:sz w:val="20"/>
          <w:szCs w:val="20"/>
        </w:rPr>
        <w:t xml:space="preserve">New Zealand </w:t>
      </w:r>
      <w:r w:rsidR="007303DB" w:rsidRPr="007303DB">
        <w:rPr>
          <w:sz w:val="20"/>
          <w:szCs w:val="20"/>
        </w:rPr>
        <w:t>Ministry of Business, Innovation and Employment</w:t>
      </w:r>
      <w:r w:rsidR="00AE4E51">
        <w:rPr>
          <w:sz w:val="20"/>
          <w:szCs w:val="20"/>
        </w:rPr>
        <w:t xml:space="preserve"> </w:t>
      </w:r>
      <w:r w:rsidR="007303DB" w:rsidRPr="00945C18">
        <w:rPr>
          <w:sz w:val="20"/>
          <w:szCs w:val="20"/>
        </w:rPr>
        <w:t>2018</w:t>
      </w:r>
      <w:r w:rsidR="00FC732D" w:rsidRPr="00945C18">
        <w:rPr>
          <w:sz w:val="20"/>
          <w:szCs w:val="20"/>
        </w:rPr>
        <w:t>a</w:t>
      </w:r>
      <w:r w:rsidR="007303DB" w:rsidRPr="007303DB">
        <w:rPr>
          <w:sz w:val="20"/>
          <w:szCs w:val="20"/>
        </w:rPr>
        <w:t>).</w:t>
      </w:r>
    </w:p>
    <w:p w14:paraId="619C27EB" w14:textId="58BC35F6" w:rsidR="000D21C2" w:rsidRDefault="0034212B" w:rsidP="007303DB">
      <w:pPr>
        <w:pStyle w:val="BodyText"/>
        <w:spacing w:before="173" w:line="321" w:lineRule="auto"/>
        <w:ind w:left="0"/>
        <w:rPr>
          <w:sz w:val="20"/>
          <w:szCs w:val="20"/>
        </w:rPr>
      </w:pPr>
      <w:r>
        <w:rPr>
          <w:noProof/>
        </w:rPr>
        <w:drawing>
          <wp:inline distT="0" distB="0" distL="0" distR="0" wp14:anchorId="16A16153" wp14:editId="4887005C">
            <wp:extent cx="6019800" cy="3124200"/>
            <wp:effectExtent l="0" t="0" r="0" b="0"/>
            <wp:docPr id="293" name="Picture 293" descr="C:\Users\eliserivett\AppData\Local\Microsoft\Windows\INetCache\Content.Word\GettyImages-91008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serivett\AppData\Local\Microsoft\Windows\INetCache\Content.Word\GettyImages-91008434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326" b="18765"/>
                    <a:stretch/>
                  </pic:blipFill>
                  <pic:spPr bwMode="auto">
                    <a:xfrm>
                      <a:off x="0" y="0"/>
                      <a:ext cx="6019800" cy="3124200"/>
                    </a:xfrm>
                    <a:prstGeom prst="rect">
                      <a:avLst/>
                    </a:prstGeom>
                    <a:noFill/>
                    <a:ln>
                      <a:noFill/>
                    </a:ln>
                    <a:extLst>
                      <a:ext uri="{53640926-AAD7-44D8-BBD7-CCE9431645EC}">
                        <a14:shadowObscured xmlns:a14="http://schemas.microsoft.com/office/drawing/2010/main"/>
                      </a:ext>
                    </a:extLst>
                  </pic:spPr>
                </pic:pic>
              </a:graphicData>
            </a:graphic>
          </wp:inline>
        </w:drawing>
      </w:r>
    </w:p>
    <w:p w14:paraId="5BC24C0A" w14:textId="40B7AE07" w:rsidR="007303DB" w:rsidRPr="007303DB" w:rsidRDefault="007303DB" w:rsidP="007303DB">
      <w:pPr>
        <w:pStyle w:val="BodyText"/>
        <w:spacing w:before="173" w:line="321" w:lineRule="auto"/>
        <w:ind w:left="0"/>
        <w:rPr>
          <w:sz w:val="20"/>
          <w:szCs w:val="20"/>
        </w:rPr>
      </w:pPr>
      <w:r w:rsidRPr="007303DB">
        <w:rPr>
          <w:sz w:val="20"/>
          <w:szCs w:val="20"/>
        </w:rPr>
        <w:t xml:space="preserve">Change is </w:t>
      </w:r>
      <w:r w:rsidR="0067129C">
        <w:rPr>
          <w:sz w:val="20"/>
          <w:szCs w:val="20"/>
        </w:rPr>
        <w:t>further</w:t>
      </w:r>
      <w:r w:rsidRPr="007303DB">
        <w:rPr>
          <w:sz w:val="20"/>
          <w:szCs w:val="20"/>
        </w:rPr>
        <w:t xml:space="preserve"> evident at the occupation level in both Australia and New Zealand, with both countries experiencing a significant shift in the skill composition of their respective</w:t>
      </w:r>
      <w:r w:rsidR="005E4558">
        <w:rPr>
          <w:sz w:val="20"/>
          <w:szCs w:val="20"/>
        </w:rPr>
        <w:t xml:space="preserve"> </w:t>
      </w:r>
      <w:proofErr w:type="spellStart"/>
      <w:r w:rsidR="005E4558">
        <w:rPr>
          <w:sz w:val="20"/>
          <w:szCs w:val="20"/>
        </w:rPr>
        <w:t>labour</w:t>
      </w:r>
      <w:proofErr w:type="spellEnd"/>
      <w:r w:rsidR="005E4558">
        <w:rPr>
          <w:sz w:val="20"/>
          <w:szCs w:val="20"/>
        </w:rPr>
        <w:t xml:space="preserve"> markets (Cassells et al</w:t>
      </w:r>
      <w:r w:rsidR="00E61210">
        <w:rPr>
          <w:sz w:val="20"/>
          <w:szCs w:val="20"/>
        </w:rPr>
        <w:t>.</w:t>
      </w:r>
      <w:r w:rsidR="005E4558">
        <w:rPr>
          <w:sz w:val="20"/>
          <w:szCs w:val="20"/>
        </w:rPr>
        <w:t xml:space="preserve"> 2018; New Zealand </w:t>
      </w:r>
      <w:r w:rsidR="005E4558" w:rsidRPr="007303DB">
        <w:rPr>
          <w:sz w:val="20"/>
          <w:szCs w:val="20"/>
        </w:rPr>
        <w:t xml:space="preserve">Ministry of Business, Innovation and </w:t>
      </w:r>
      <w:r w:rsidR="005E4558" w:rsidRPr="00945C18">
        <w:rPr>
          <w:sz w:val="20"/>
          <w:szCs w:val="20"/>
        </w:rPr>
        <w:t xml:space="preserve">Employment </w:t>
      </w:r>
      <w:r w:rsidRPr="00945C18">
        <w:rPr>
          <w:sz w:val="20"/>
          <w:szCs w:val="20"/>
        </w:rPr>
        <w:t>2018</w:t>
      </w:r>
      <w:r w:rsidR="00945C18" w:rsidRPr="00945C18">
        <w:rPr>
          <w:sz w:val="20"/>
          <w:szCs w:val="20"/>
        </w:rPr>
        <w:t>a</w:t>
      </w:r>
      <w:r w:rsidRPr="00945C18">
        <w:rPr>
          <w:sz w:val="20"/>
          <w:szCs w:val="20"/>
        </w:rPr>
        <w:t>).</w:t>
      </w:r>
      <w:r w:rsidRPr="007303DB">
        <w:rPr>
          <w:sz w:val="20"/>
          <w:szCs w:val="20"/>
        </w:rPr>
        <w:t xml:space="preserve"> </w:t>
      </w:r>
      <w:r w:rsidR="0019444E">
        <w:rPr>
          <w:sz w:val="20"/>
          <w:szCs w:val="20"/>
        </w:rPr>
        <w:t>H</w:t>
      </w:r>
      <w:r w:rsidRPr="007303DB">
        <w:rPr>
          <w:sz w:val="20"/>
          <w:szCs w:val="20"/>
        </w:rPr>
        <w:t>ighly skilled work</w:t>
      </w:r>
      <w:r w:rsidR="00DC68D8">
        <w:rPr>
          <w:sz w:val="20"/>
          <w:szCs w:val="20"/>
        </w:rPr>
        <w:t xml:space="preserve">ers now dominate both economies. </w:t>
      </w:r>
      <w:r w:rsidR="00CC13C2">
        <w:rPr>
          <w:sz w:val="20"/>
          <w:szCs w:val="20"/>
        </w:rPr>
        <w:t xml:space="preserve">Using </w:t>
      </w:r>
      <w:r w:rsidR="00DC68D8">
        <w:rPr>
          <w:sz w:val="20"/>
          <w:szCs w:val="20"/>
        </w:rPr>
        <w:t xml:space="preserve">Australian Bureau of Statistics </w:t>
      </w:r>
      <w:proofErr w:type="spellStart"/>
      <w:r w:rsidR="00DC68D8">
        <w:rPr>
          <w:sz w:val="20"/>
          <w:szCs w:val="20"/>
        </w:rPr>
        <w:t>Labour</w:t>
      </w:r>
      <w:proofErr w:type="spellEnd"/>
      <w:r w:rsidR="00DC68D8">
        <w:rPr>
          <w:sz w:val="20"/>
          <w:szCs w:val="20"/>
        </w:rPr>
        <w:t xml:space="preserve"> force data</w:t>
      </w:r>
      <w:r w:rsidR="00CC13C2">
        <w:rPr>
          <w:sz w:val="20"/>
          <w:szCs w:val="20"/>
        </w:rPr>
        <w:t xml:space="preserve">, Cassells et al (2018) find that, by occupation, </w:t>
      </w:r>
      <w:r w:rsidR="00ED5EBA">
        <w:rPr>
          <w:sz w:val="20"/>
          <w:szCs w:val="20"/>
        </w:rPr>
        <w:t xml:space="preserve">Professionals </w:t>
      </w:r>
      <w:r w:rsidRPr="007303DB">
        <w:rPr>
          <w:sz w:val="20"/>
          <w:szCs w:val="20"/>
        </w:rPr>
        <w:t xml:space="preserve">account for nearly a quarter of </w:t>
      </w:r>
      <w:r w:rsidR="00ED5EBA">
        <w:rPr>
          <w:sz w:val="20"/>
          <w:szCs w:val="20"/>
        </w:rPr>
        <w:t>all workers</w:t>
      </w:r>
      <w:r w:rsidRPr="007303DB">
        <w:rPr>
          <w:sz w:val="20"/>
          <w:szCs w:val="20"/>
        </w:rPr>
        <w:t>, followed by Tec</w:t>
      </w:r>
      <w:r w:rsidR="00581544">
        <w:rPr>
          <w:sz w:val="20"/>
          <w:szCs w:val="20"/>
        </w:rPr>
        <w:t>hnicians and T</w:t>
      </w:r>
      <w:r w:rsidR="00E92214">
        <w:rPr>
          <w:sz w:val="20"/>
          <w:szCs w:val="20"/>
        </w:rPr>
        <w:t>rade and C</w:t>
      </w:r>
      <w:r w:rsidRPr="007303DB">
        <w:rPr>
          <w:sz w:val="20"/>
          <w:szCs w:val="20"/>
        </w:rPr>
        <w:t>lerical and admini</w:t>
      </w:r>
      <w:r w:rsidR="00ED5EBA">
        <w:rPr>
          <w:sz w:val="20"/>
          <w:szCs w:val="20"/>
        </w:rPr>
        <w:t>strative workers</w:t>
      </w:r>
      <w:r w:rsidRPr="007303DB">
        <w:rPr>
          <w:sz w:val="20"/>
          <w:szCs w:val="20"/>
        </w:rPr>
        <w:t xml:space="preserve">. On the other hand, the </w:t>
      </w:r>
      <w:r w:rsidRPr="009C2064">
        <w:rPr>
          <w:sz w:val="20"/>
          <w:szCs w:val="20"/>
        </w:rPr>
        <w:t>share</w:t>
      </w:r>
      <w:r w:rsidRPr="007303DB">
        <w:rPr>
          <w:sz w:val="20"/>
          <w:szCs w:val="20"/>
        </w:rPr>
        <w:t xml:space="preserve"> of </w:t>
      </w:r>
      <w:r w:rsidR="00E92214">
        <w:rPr>
          <w:sz w:val="20"/>
          <w:szCs w:val="20"/>
        </w:rPr>
        <w:t>M</w:t>
      </w:r>
      <w:r w:rsidR="00E043C1">
        <w:rPr>
          <w:sz w:val="20"/>
          <w:szCs w:val="20"/>
        </w:rPr>
        <w:t>achinery operators and drivers</w:t>
      </w:r>
      <w:r w:rsidRPr="007303DB">
        <w:rPr>
          <w:sz w:val="20"/>
          <w:szCs w:val="20"/>
        </w:rPr>
        <w:t xml:space="preserve"> </w:t>
      </w:r>
      <w:r w:rsidR="00E61210">
        <w:rPr>
          <w:sz w:val="20"/>
          <w:szCs w:val="20"/>
        </w:rPr>
        <w:t xml:space="preserve">and </w:t>
      </w:r>
      <w:proofErr w:type="spellStart"/>
      <w:r w:rsidR="00E61210">
        <w:rPr>
          <w:sz w:val="20"/>
          <w:szCs w:val="20"/>
        </w:rPr>
        <w:t>L</w:t>
      </w:r>
      <w:r w:rsidRPr="007303DB">
        <w:rPr>
          <w:sz w:val="20"/>
          <w:szCs w:val="20"/>
        </w:rPr>
        <w:t>ab</w:t>
      </w:r>
      <w:r w:rsidR="005E4558">
        <w:rPr>
          <w:sz w:val="20"/>
          <w:szCs w:val="20"/>
        </w:rPr>
        <w:t>ourers</w:t>
      </w:r>
      <w:proofErr w:type="spellEnd"/>
      <w:r w:rsidR="005E4558">
        <w:rPr>
          <w:sz w:val="20"/>
          <w:szCs w:val="20"/>
        </w:rPr>
        <w:t xml:space="preserve"> </w:t>
      </w:r>
      <w:r w:rsidR="00C1048C">
        <w:rPr>
          <w:sz w:val="20"/>
          <w:szCs w:val="20"/>
        </w:rPr>
        <w:t xml:space="preserve">has </w:t>
      </w:r>
      <w:r w:rsidR="005E4558">
        <w:rPr>
          <w:sz w:val="20"/>
          <w:szCs w:val="20"/>
        </w:rPr>
        <w:t>declined (Cassells et al.</w:t>
      </w:r>
      <w:r w:rsidRPr="007303DB">
        <w:rPr>
          <w:sz w:val="20"/>
          <w:szCs w:val="20"/>
        </w:rPr>
        <w:t xml:space="preserve"> 2018). </w:t>
      </w:r>
      <w:bookmarkStart w:id="0" w:name="_Hlk519606309"/>
      <w:r w:rsidR="00E326A5" w:rsidRPr="002A67F9">
        <w:rPr>
          <w:sz w:val="20"/>
          <w:szCs w:val="20"/>
        </w:rPr>
        <w:t xml:space="preserve">For New Zealand, census data shows that Professionals in 2013 </w:t>
      </w:r>
      <w:r w:rsidR="002A67F9" w:rsidRPr="002A67F9">
        <w:rPr>
          <w:sz w:val="20"/>
          <w:szCs w:val="20"/>
        </w:rPr>
        <w:t>accounted for</w:t>
      </w:r>
      <w:r w:rsidR="00581544" w:rsidRPr="002A67F9">
        <w:rPr>
          <w:sz w:val="20"/>
          <w:szCs w:val="20"/>
        </w:rPr>
        <w:t xml:space="preserve"> slightly more than </w:t>
      </w:r>
      <w:r w:rsidR="00185EC8">
        <w:rPr>
          <w:sz w:val="20"/>
          <w:szCs w:val="20"/>
        </w:rPr>
        <w:t>one fifth</w:t>
      </w:r>
      <w:r w:rsidR="00581544" w:rsidRPr="002A67F9">
        <w:rPr>
          <w:sz w:val="20"/>
          <w:szCs w:val="20"/>
        </w:rPr>
        <w:t xml:space="preserve"> of workers, followed by Managers, then Clerical and Ad</w:t>
      </w:r>
      <w:r w:rsidR="009619F2">
        <w:rPr>
          <w:sz w:val="20"/>
          <w:szCs w:val="20"/>
        </w:rPr>
        <w:t>ministrative, and then Technicians</w:t>
      </w:r>
      <w:r w:rsidR="00581544" w:rsidRPr="002A67F9">
        <w:rPr>
          <w:sz w:val="20"/>
          <w:szCs w:val="20"/>
        </w:rPr>
        <w:t xml:space="preserve"> and Trades workers</w:t>
      </w:r>
      <w:r w:rsidR="001F333F" w:rsidRPr="002A67F9">
        <w:rPr>
          <w:sz w:val="20"/>
          <w:szCs w:val="20"/>
        </w:rPr>
        <w:t xml:space="preserve"> (New Zealand Ministry of Business, Innovation and Employment </w:t>
      </w:r>
      <w:r w:rsidR="00DB1912" w:rsidRPr="005B04EA">
        <w:rPr>
          <w:sz w:val="20"/>
          <w:szCs w:val="20"/>
        </w:rPr>
        <w:t>2018b</w:t>
      </w:r>
      <w:r w:rsidR="001F333F" w:rsidRPr="005B04EA">
        <w:rPr>
          <w:sz w:val="20"/>
          <w:szCs w:val="20"/>
        </w:rPr>
        <w:t>)</w:t>
      </w:r>
      <w:bookmarkEnd w:id="0"/>
      <w:r w:rsidR="00581544" w:rsidRPr="005B04EA">
        <w:rPr>
          <w:sz w:val="20"/>
          <w:szCs w:val="20"/>
        </w:rPr>
        <w:t>.</w:t>
      </w:r>
      <w:r w:rsidR="00581544" w:rsidRPr="002A67F9">
        <w:rPr>
          <w:sz w:val="20"/>
          <w:szCs w:val="20"/>
        </w:rPr>
        <w:t xml:space="preserve"> In New Zealand, the shares of Clerical and Ad</w:t>
      </w:r>
      <w:r w:rsidR="00921142">
        <w:rPr>
          <w:sz w:val="20"/>
          <w:szCs w:val="20"/>
        </w:rPr>
        <w:t>ministrative, and then Technicians</w:t>
      </w:r>
      <w:r w:rsidR="00581544" w:rsidRPr="002A67F9">
        <w:rPr>
          <w:sz w:val="20"/>
          <w:szCs w:val="20"/>
        </w:rPr>
        <w:t xml:space="preserve"> and Trades workers declined between 2006 and 2013, as </w:t>
      </w:r>
      <w:r w:rsidR="002A67F9" w:rsidRPr="002A67F9">
        <w:rPr>
          <w:sz w:val="20"/>
          <w:szCs w:val="20"/>
        </w:rPr>
        <w:t xml:space="preserve">did those of </w:t>
      </w:r>
      <w:r w:rsidR="00581544" w:rsidRPr="002A67F9">
        <w:rPr>
          <w:sz w:val="20"/>
          <w:szCs w:val="20"/>
        </w:rPr>
        <w:t xml:space="preserve">Machinery operators and drivers and </w:t>
      </w:r>
      <w:proofErr w:type="spellStart"/>
      <w:r w:rsidR="00581544" w:rsidRPr="002A67F9">
        <w:rPr>
          <w:sz w:val="20"/>
          <w:szCs w:val="20"/>
        </w:rPr>
        <w:t>Labourers</w:t>
      </w:r>
      <w:proofErr w:type="spellEnd"/>
      <w:r w:rsidR="00581544" w:rsidRPr="002A67F9">
        <w:rPr>
          <w:sz w:val="20"/>
          <w:szCs w:val="20"/>
        </w:rPr>
        <w:t xml:space="preserve"> (</w:t>
      </w:r>
      <w:r w:rsidR="001F333F" w:rsidRPr="002A67F9">
        <w:rPr>
          <w:sz w:val="20"/>
          <w:szCs w:val="20"/>
        </w:rPr>
        <w:t xml:space="preserve">New Zealand </w:t>
      </w:r>
      <w:r w:rsidR="00581544" w:rsidRPr="002A67F9">
        <w:rPr>
          <w:sz w:val="20"/>
          <w:szCs w:val="20"/>
        </w:rPr>
        <w:t xml:space="preserve">Ministry of Business, Innovation and Employment </w:t>
      </w:r>
      <w:r w:rsidR="00DB1912" w:rsidRPr="005B04EA">
        <w:rPr>
          <w:sz w:val="20"/>
          <w:szCs w:val="20"/>
        </w:rPr>
        <w:t>2018b</w:t>
      </w:r>
      <w:r w:rsidR="00581544" w:rsidRPr="005B04EA">
        <w:rPr>
          <w:sz w:val="20"/>
          <w:szCs w:val="20"/>
        </w:rPr>
        <w:t>).</w:t>
      </w:r>
      <w:r w:rsidR="00581544">
        <w:rPr>
          <w:sz w:val="20"/>
          <w:szCs w:val="20"/>
        </w:rPr>
        <w:t xml:space="preserve"> </w:t>
      </w:r>
      <w:r w:rsidRPr="007303DB">
        <w:rPr>
          <w:sz w:val="20"/>
          <w:szCs w:val="20"/>
        </w:rPr>
        <w:t xml:space="preserve">If these trends continue, there will be ongoing demand for higher-level skills. </w:t>
      </w:r>
      <w:r w:rsidR="0067129C">
        <w:rPr>
          <w:sz w:val="20"/>
          <w:szCs w:val="20"/>
        </w:rPr>
        <w:t>Jobs requiring medium skill levels are also increasingly automated, together with routine activities such as monitoring (</w:t>
      </w:r>
      <w:proofErr w:type="spellStart"/>
      <w:r w:rsidR="0067129C">
        <w:rPr>
          <w:sz w:val="20"/>
          <w:szCs w:val="20"/>
        </w:rPr>
        <w:t>Seet</w:t>
      </w:r>
      <w:proofErr w:type="spellEnd"/>
      <w:r w:rsidR="0067129C">
        <w:rPr>
          <w:sz w:val="20"/>
          <w:szCs w:val="20"/>
        </w:rPr>
        <w:t xml:space="preserve"> et al. 2018</w:t>
      </w:r>
      <w:r w:rsidR="00482251">
        <w:rPr>
          <w:sz w:val="20"/>
          <w:szCs w:val="20"/>
        </w:rPr>
        <w:t>,</w:t>
      </w:r>
      <w:r w:rsidR="0067129C">
        <w:rPr>
          <w:sz w:val="20"/>
          <w:szCs w:val="20"/>
        </w:rPr>
        <w:t xml:space="preserve"> p</w:t>
      </w:r>
      <w:r w:rsidR="00E63984">
        <w:rPr>
          <w:sz w:val="20"/>
          <w:szCs w:val="20"/>
        </w:rPr>
        <w:t>.</w:t>
      </w:r>
      <w:r w:rsidR="0067129C">
        <w:rPr>
          <w:sz w:val="20"/>
          <w:szCs w:val="20"/>
        </w:rPr>
        <w:t xml:space="preserve">18). </w:t>
      </w:r>
    </w:p>
    <w:p w14:paraId="47EC097A" w14:textId="7872A66F" w:rsidR="007303DB" w:rsidRPr="007303DB" w:rsidRDefault="007303DB" w:rsidP="007303DB">
      <w:pPr>
        <w:pStyle w:val="BodyText"/>
        <w:spacing w:before="173" w:line="321" w:lineRule="auto"/>
        <w:ind w:left="0"/>
        <w:rPr>
          <w:sz w:val="20"/>
          <w:szCs w:val="20"/>
        </w:rPr>
      </w:pPr>
      <w:r w:rsidRPr="007303DB">
        <w:rPr>
          <w:sz w:val="20"/>
          <w:szCs w:val="20"/>
        </w:rPr>
        <w:t>The possibility o</w:t>
      </w:r>
      <w:r w:rsidR="005E4558">
        <w:rPr>
          <w:sz w:val="20"/>
          <w:szCs w:val="20"/>
        </w:rPr>
        <w:t xml:space="preserve">f the </w:t>
      </w:r>
      <w:proofErr w:type="spellStart"/>
      <w:r w:rsidR="005E4558">
        <w:rPr>
          <w:sz w:val="20"/>
          <w:szCs w:val="20"/>
        </w:rPr>
        <w:t>polarisation</w:t>
      </w:r>
      <w:proofErr w:type="spellEnd"/>
      <w:r w:rsidR="005E4558">
        <w:rPr>
          <w:sz w:val="20"/>
          <w:szCs w:val="20"/>
        </w:rPr>
        <w:t xml:space="preserve"> or hollowing-</w:t>
      </w:r>
      <w:r w:rsidRPr="007303DB">
        <w:rPr>
          <w:sz w:val="20"/>
          <w:szCs w:val="20"/>
        </w:rPr>
        <w:t xml:space="preserve">out of the </w:t>
      </w:r>
      <w:proofErr w:type="spellStart"/>
      <w:r w:rsidRPr="007303DB">
        <w:rPr>
          <w:sz w:val="20"/>
          <w:szCs w:val="20"/>
        </w:rPr>
        <w:t>labour</w:t>
      </w:r>
      <w:proofErr w:type="spellEnd"/>
      <w:r w:rsidRPr="007303DB">
        <w:rPr>
          <w:sz w:val="20"/>
          <w:szCs w:val="20"/>
        </w:rPr>
        <w:t xml:space="preserve"> market</w:t>
      </w:r>
      <w:r w:rsidR="005E4558">
        <w:rPr>
          <w:sz w:val="20"/>
          <w:szCs w:val="20"/>
        </w:rPr>
        <w:t>,</w:t>
      </w:r>
      <w:r w:rsidRPr="007303DB">
        <w:rPr>
          <w:sz w:val="20"/>
          <w:szCs w:val="20"/>
        </w:rPr>
        <w:t xml:space="preserve"> with a decline in medium-skilled workers</w:t>
      </w:r>
      <w:r w:rsidR="005E4558">
        <w:rPr>
          <w:sz w:val="20"/>
          <w:szCs w:val="20"/>
        </w:rPr>
        <w:t>,</w:t>
      </w:r>
      <w:r w:rsidRPr="007303DB">
        <w:rPr>
          <w:sz w:val="20"/>
          <w:szCs w:val="20"/>
        </w:rPr>
        <w:t xml:space="preserve"> is a </w:t>
      </w:r>
      <w:r w:rsidR="00F30CA4">
        <w:rPr>
          <w:sz w:val="20"/>
          <w:szCs w:val="20"/>
        </w:rPr>
        <w:t xml:space="preserve">real </w:t>
      </w:r>
      <w:r w:rsidRPr="007303DB">
        <w:rPr>
          <w:sz w:val="20"/>
          <w:szCs w:val="20"/>
        </w:rPr>
        <w:t xml:space="preserve">concern for the future composition </w:t>
      </w:r>
      <w:r w:rsidR="00F30CA4">
        <w:rPr>
          <w:sz w:val="20"/>
          <w:szCs w:val="20"/>
        </w:rPr>
        <w:t xml:space="preserve">in the Australian </w:t>
      </w:r>
      <w:proofErr w:type="spellStart"/>
      <w:r w:rsidR="00F30CA4">
        <w:rPr>
          <w:sz w:val="20"/>
          <w:szCs w:val="20"/>
        </w:rPr>
        <w:t>labour</w:t>
      </w:r>
      <w:proofErr w:type="spellEnd"/>
      <w:r w:rsidR="00F30CA4">
        <w:rPr>
          <w:sz w:val="20"/>
          <w:szCs w:val="20"/>
        </w:rPr>
        <w:t xml:space="preserve"> market (Cassells et al. 2018;</w:t>
      </w:r>
      <w:r w:rsidR="00F30CA4" w:rsidRPr="007303DB">
        <w:rPr>
          <w:sz w:val="20"/>
          <w:szCs w:val="20"/>
        </w:rPr>
        <w:t xml:space="preserve"> Healy</w:t>
      </w:r>
      <w:r w:rsidR="00F30CA4">
        <w:rPr>
          <w:sz w:val="20"/>
          <w:szCs w:val="20"/>
        </w:rPr>
        <w:t>,</w:t>
      </w:r>
      <w:r w:rsidR="00F30CA4" w:rsidRPr="007303DB">
        <w:rPr>
          <w:sz w:val="20"/>
          <w:szCs w:val="20"/>
        </w:rPr>
        <w:t xml:space="preserve"> </w:t>
      </w:r>
      <w:r w:rsidR="00F30CA4">
        <w:rPr>
          <w:sz w:val="20"/>
          <w:szCs w:val="20"/>
        </w:rPr>
        <w:t xml:space="preserve">Nicholson &amp; Gahan 2017). In New Zealand, projections show employment growth by </w:t>
      </w:r>
      <w:r w:rsidR="00F30CA4">
        <w:rPr>
          <w:sz w:val="20"/>
          <w:szCs w:val="20"/>
        </w:rPr>
        <w:lastRenderedPageBreak/>
        <w:t>occupation will be strongest for highly skilled and skilled occupations, and weakest for elementary and semi-skilled occupations</w:t>
      </w:r>
      <w:r w:rsidRPr="007303DB">
        <w:rPr>
          <w:sz w:val="20"/>
          <w:szCs w:val="20"/>
        </w:rPr>
        <w:t xml:space="preserve"> </w:t>
      </w:r>
      <w:r w:rsidR="00F30CA4">
        <w:rPr>
          <w:sz w:val="20"/>
          <w:szCs w:val="20"/>
        </w:rPr>
        <w:t>(</w:t>
      </w:r>
      <w:r w:rsidR="005E4558">
        <w:rPr>
          <w:sz w:val="20"/>
          <w:szCs w:val="20"/>
        </w:rPr>
        <w:t xml:space="preserve">New Zealand </w:t>
      </w:r>
      <w:r w:rsidR="005E4558" w:rsidRPr="007303DB">
        <w:rPr>
          <w:sz w:val="20"/>
          <w:szCs w:val="20"/>
        </w:rPr>
        <w:t xml:space="preserve">Ministry of Business, Innovation and </w:t>
      </w:r>
      <w:r w:rsidR="005E4558" w:rsidRPr="00863844">
        <w:rPr>
          <w:sz w:val="20"/>
          <w:szCs w:val="20"/>
        </w:rPr>
        <w:t xml:space="preserve">Employment </w:t>
      </w:r>
      <w:r w:rsidRPr="00863844">
        <w:rPr>
          <w:sz w:val="20"/>
          <w:szCs w:val="20"/>
        </w:rPr>
        <w:t>2018</w:t>
      </w:r>
      <w:r w:rsidR="00F30CA4" w:rsidRPr="00863844">
        <w:rPr>
          <w:sz w:val="20"/>
          <w:szCs w:val="20"/>
        </w:rPr>
        <w:t>a</w:t>
      </w:r>
      <w:r w:rsidRPr="007303DB">
        <w:rPr>
          <w:sz w:val="20"/>
          <w:szCs w:val="20"/>
        </w:rPr>
        <w:t>). In Au</w:t>
      </w:r>
      <w:r w:rsidR="005E4558">
        <w:rPr>
          <w:sz w:val="20"/>
          <w:szCs w:val="20"/>
        </w:rPr>
        <w:t>stralia, the rate of growth in C</w:t>
      </w:r>
      <w:r w:rsidRPr="007303DB">
        <w:rPr>
          <w:sz w:val="20"/>
          <w:szCs w:val="20"/>
        </w:rPr>
        <w:t>ommunity and personal service workers, however, is likely to go some way towards narrowing th</w:t>
      </w:r>
      <w:r w:rsidR="00C1048C">
        <w:rPr>
          <w:sz w:val="20"/>
          <w:szCs w:val="20"/>
        </w:rPr>
        <w:t>e division between high and low-to-</w:t>
      </w:r>
      <w:r w:rsidRPr="007303DB">
        <w:rPr>
          <w:sz w:val="20"/>
          <w:szCs w:val="20"/>
        </w:rPr>
        <w:t>medium skilled workers (Cassells</w:t>
      </w:r>
      <w:r w:rsidR="007E2EA7">
        <w:rPr>
          <w:sz w:val="20"/>
          <w:szCs w:val="20"/>
        </w:rPr>
        <w:t xml:space="preserve"> et al</w:t>
      </w:r>
      <w:r w:rsidR="005E4558">
        <w:rPr>
          <w:sz w:val="20"/>
          <w:szCs w:val="20"/>
        </w:rPr>
        <w:t>.</w:t>
      </w:r>
      <w:r w:rsidRPr="007303DB">
        <w:rPr>
          <w:sz w:val="20"/>
          <w:szCs w:val="20"/>
        </w:rPr>
        <w:t xml:space="preserve"> 2018, p</w:t>
      </w:r>
      <w:r w:rsidR="005E4558">
        <w:rPr>
          <w:sz w:val="20"/>
          <w:szCs w:val="20"/>
        </w:rPr>
        <w:t>.</w:t>
      </w:r>
      <w:r w:rsidRPr="007303DB">
        <w:rPr>
          <w:sz w:val="20"/>
          <w:szCs w:val="20"/>
        </w:rPr>
        <w:t>12).</w:t>
      </w:r>
    </w:p>
    <w:p w14:paraId="45347219" w14:textId="59D4A22B" w:rsidR="007303DB" w:rsidRDefault="007303DB" w:rsidP="007303DB">
      <w:pPr>
        <w:pStyle w:val="BodyText"/>
        <w:spacing w:before="173" w:line="321" w:lineRule="auto"/>
        <w:ind w:left="0"/>
        <w:rPr>
          <w:sz w:val="20"/>
          <w:szCs w:val="20"/>
        </w:rPr>
      </w:pPr>
      <w:r w:rsidRPr="007303DB">
        <w:rPr>
          <w:sz w:val="20"/>
          <w:szCs w:val="20"/>
        </w:rPr>
        <w:t>This has implications for skilling and workforce development — jo</w:t>
      </w:r>
      <w:r w:rsidR="00BB16D0">
        <w:rPr>
          <w:sz w:val="20"/>
          <w:szCs w:val="20"/>
        </w:rPr>
        <w:t xml:space="preserve">bs are available but they do not </w:t>
      </w:r>
      <w:r w:rsidRPr="007303DB">
        <w:rPr>
          <w:sz w:val="20"/>
          <w:szCs w:val="20"/>
        </w:rPr>
        <w:t>always match the skills of workers.</w:t>
      </w:r>
    </w:p>
    <w:p w14:paraId="321FF16D" w14:textId="6BB54585" w:rsidR="003A7CDA" w:rsidRDefault="003A7CDA" w:rsidP="007303DB">
      <w:pPr>
        <w:pStyle w:val="BodyText"/>
        <w:spacing w:before="173" w:line="321" w:lineRule="auto"/>
        <w:ind w:left="0"/>
        <w:rPr>
          <w:sz w:val="20"/>
          <w:szCs w:val="20"/>
        </w:rPr>
      </w:pPr>
      <w:r w:rsidRPr="007303DB">
        <w:rPr>
          <w:sz w:val="20"/>
          <w:szCs w:val="20"/>
        </w:rPr>
        <w:t xml:space="preserve">Our employment and </w:t>
      </w:r>
      <w:proofErr w:type="spellStart"/>
      <w:r w:rsidRPr="007303DB">
        <w:rPr>
          <w:sz w:val="20"/>
          <w:szCs w:val="20"/>
        </w:rPr>
        <w:t>organisational</w:t>
      </w:r>
      <w:proofErr w:type="spellEnd"/>
      <w:r w:rsidRPr="007303DB">
        <w:rPr>
          <w:sz w:val="20"/>
          <w:szCs w:val="20"/>
        </w:rPr>
        <w:t xml:space="preserve"> structures are changing too. While there </w:t>
      </w:r>
      <w:r>
        <w:rPr>
          <w:sz w:val="20"/>
          <w:szCs w:val="20"/>
        </w:rPr>
        <w:t>are</w:t>
      </w:r>
      <w:r w:rsidRPr="007303DB">
        <w:rPr>
          <w:sz w:val="20"/>
          <w:szCs w:val="20"/>
        </w:rPr>
        <w:t xml:space="preserve"> limited authoritative data on the size of the ‘gig’ economy in Australia, </w:t>
      </w:r>
      <w:r>
        <w:rPr>
          <w:sz w:val="20"/>
          <w:szCs w:val="20"/>
        </w:rPr>
        <w:t>Cassells et al. (2018)</w:t>
      </w:r>
      <w:r w:rsidRPr="007303DB">
        <w:rPr>
          <w:sz w:val="20"/>
          <w:szCs w:val="20"/>
        </w:rPr>
        <w:t xml:space="preserve"> estimate</w:t>
      </w:r>
      <w:r>
        <w:rPr>
          <w:sz w:val="20"/>
          <w:szCs w:val="20"/>
        </w:rPr>
        <w:t>s</w:t>
      </w:r>
      <w:r w:rsidR="00AF211F">
        <w:rPr>
          <w:sz w:val="20"/>
          <w:szCs w:val="20"/>
        </w:rPr>
        <w:t xml:space="preserve"> that around </w:t>
      </w:r>
      <w:r w:rsidR="00084153">
        <w:rPr>
          <w:sz w:val="20"/>
          <w:szCs w:val="20"/>
        </w:rPr>
        <w:t>12</w:t>
      </w:r>
      <w:r w:rsidRPr="007303DB">
        <w:rPr>
          <w:sz w:val="20"/>
          <w:szCs w:val="20"/>
        </w:rPr>
        <w:t xml:space="preserve">% of the Australian workforce are independent contractors, which is equivalent to 1 </w:t>
      </w:r>
      <w:r>
        <w:rPr>
          <w:sz w:val="20"/>
          <w:szCs w:val="20"/>
        </w:rPr>
        <w:t>270 000 workers</w:t>
      </w:r>
      <w:r w:rsidRPr="007303DB">
        <w:rPr>
          <w:sz w:val="20"/>
          <w:szCs w:val="20"/>
        </w:rPr>
        <w:t>.</w:t>
      </w:r>
    </w:p>
    <w:p w14:paraId="080A0EB0" w14:textId="67A32618" w:rsidR="008E48A0" w:rsidRDefault="007303DB" w:rsidP="007303DB">
      <w:pPr>
        <w:pStyle w:val="BodyText"/>
        <w:spacing w:before="173" w:line="321" w:lineRule="auto"/>
        <w:ind w:left="0"/>
        <w:rPr>
          <w:sz w:val="20"/>
          <w:szCs w:val="20"/>
        </w:rPr>
      </w:pPr>
      <w:r w:rsidRPr="007303DB">
        <w:rPr>
          <w:sz w:val="20"/>
          <w:szCs w:val="20"/>
        </w:rPr>
        <w:t xml:space="preserve">Further, their analysis shows </w:t>
      </w:r>
      <w:r w:rsidR="005E4558">
        <w:rPr>
          <w:sz w:val="20"/>
          <w:szCs w:val="20"/>
        </w:rPr>
        <w:t xml:space="preserve">that </w:t>
      </w:r>
      <w:r w:rsidRPr="007303DB">
        <w:rPr>
          <w:sz w:val="20"/>
          <w:szCs w:val="20"/>
        </w:rPr>
        <w:t xml:space="preserve">a rising share of people aged 35 to 44 years report </w:t>
      </w:r>
      <w:r w:rsidR="005E4558">
        <w:rPr>
          <w:sz w:val="20"/>
          <w:szCs w:val="20"/>
        </w:rPr>
        <w:t xml:space="preserve">that </w:t>
      </w:r>
      <w:r w:rsidRPr="007303DB">
        <w:rPr>
          <w:sz w:val="20"/>
          <w:szCs w:val="20"/>
        </w:rPr>
        <w:t xml:space="preserve">they are independent contractors, perhaps motivated by </w:t>
      </w:r>
      <w:r w:rsidR="00C1048C">
        <w:rPr>
          <w:sz w:val="20"/>
          <w:szCs w:val="20"/>
        </w:rPr>
        <w:t xml:space="preserve">the </w:t>
      </w:r>
      <w:r w:rsidRPr="007303DB">
        <w:rPr>
          <w:sz w:val="20"/>
          <w:szCs w:val="20"/>
        </w:rPr>
        <w:t xml:space="preserve">new opportunities available in </w:t>
      </w:r>
      <w:r w:rsidR="00E61210">
        <w:rPr>
          <w:sz w:val="20"/>
          <w:szCs w:val="20"/>
        </w:rPr>
        <w:t xml:space="preserve">the </w:t>
      </w:r>
      <w:r w:rsidRPr="007303DB">
        <w:rPr>
          <w:sz w:val="20"/>
          <w:szCs w:val="20"/>
        </w:rPr>
        <w:t>shared o</w:t>
      </w:r>
      <w:r w:rsidR="005E4558">
        <w:rPr>
          <w:sz w:val="20"/>
          <w:szCs w:val="20"/>
        </w:rPr>
        <w:t>r ‘gig’ economy (Cassells et al.</w:t>
      </w:r>
      <w:r w:rsidRPr="007303DB">
        <w:rPr>
          <w:sz w:val="20"/>
          <w:szCs w:val="20"/>
        </w:rPr>
        <w:t xml:space="preserve"> 2018). </w:t>
      </w:r>
      <w:r w:rsidR="009C0691">
        <w:rPr>
          <w:sz w:val="20"/>
          <w:szCs w:val="20"/>
        </w:rPr>
        <w:t>Cassells et al. (2018</w:t>
      </w:r>
      <w:r w:rsidR="00482251">
        <w:rPr>
          <w:sz w:val="20"/>
          <w:szCs w:val="20"/>
        </w:rPr>
        <w:t>,</w:t>
      </w:r>
      <w:r w:rsidR="009C0691">
        <w:rPr>
          <w:sz w:val="20"/>
          <w:szCs w:val="20"/>
        </w:rPr>
        <w:t xml:space="preserve"> </w:t>
      </w:r>
      <w:r w:rsidR="009C0691" w:rsidRPr="007303DB">
        <w:rPr>
          <w:sz w:val="20"/>
          <w:szCs w:val="20"/>
        </w:rPr>
        <w:t>p</w:t>
      </w:r>
      <w:r w:rsidR="009C0691">
        <w:rPr>
          <w:sz w:val="20"/>
          <w:szCs w:val="20"/>
        </w:rPr>
        <w:t>.21)</w:t>
      </w:r>
      <w:r w:rsidR="009C0691" w:rsidRPr="007303DB">
        <w:rPr>
          <w:sz w:val="20"/>
          <w:szCs w:val="20"/>
        </w:rPr>
        <w:t xml:space="preserve"> </w:t>
      </w:r>
      <w:r w:rsidR="005E4558">
        <w:rPr>
          <w:sz w:val="20"/>
          <w:szCs w:val="20"/>
        </w:rPr>
        <w:t>also estimate</w:t>
      </w:r>
      <w:r w:rsidRPr="007303DB">
        <w:rPr>
          <w:sz w:val="20"/>
          <w:szCs w:val="20"/>
        </w:rPr>
        <w:t xml:space="preserve">, based on data from the Oxford Internet Institute, that </w:t>
      </w:r>
      <w:r w:rsidR="008373CA">
        <w:rPr>
          <w:sz w:val="20"/>
          <w:szCs w:val="20"/>
        </w:rPr>
        <w:t>among</w:t>
      </w:r>
      <w:r w:rsidR="00E92214">
        <w:rPr>
          <w:sz w:val="20"/>
          <w:szCs w:val="20"/>
        </w:rPr>
        <w:t xml:space="preserve"> these</w:t>
      </w:r>
      <w:r w:rsidR="009C0691">
        <w:rPr>
          <w:sz w:val="20"/>
          <w:szCs w:val="20"/>
        </w:rPr>
        <w:t xml:space="preserve"> new opportunities</w:t>
      </w:r>
      <w:r w:rsidR="00E92214">
        <w:rPr>
          <w:sz w:val="20"/>
          <w:szCs w:val="20"/>
        </w:rPr>
        <w:t xml:space="preserve">, </w:t>
      </w:r>
      <w:r w:rsidRPr="007303DB">
        <w:rPr>
          <w:sz w:val="20"/>
          <w:szCs w:val="20"/>
        </w:rPr>
        <w:t xml:space="preserve">‘software development, incorporating tasks such as programming, web design and data science, </w:t>
      </w:r>
      <w:r w:rsidR="0019444E">
        <w:rPr>
          <w:sz w:val="20"/>
          <w:szCs w:val="20"/>
        </w:rPr>
        <w:t>is</w:t>
      </w:r>
      <w:r w:rsidRPr="007303DB">
        <w:rPr>
          <w:sz w:val="20"/>
          <w:szCs w:val="20"/>
        </w:rPr>
        <w:t xml:space="preserve"> the largest category of online freelancing services originating in A</w:t>
      </w:r>
      <w:r w:rsidR="005E4558">
        <w:rPr>
          <w:sz w:val="20"/>
          <w:szCs w:val="20"/>
        </w:rPr>
        <w:t>ustralia’</w:t>
      </w:r>
      <w:r w:rsidR="00E61210">
        <w:rPr>
          <w:sz w:val="20"/>
          <w:szCs w:val="20"/>
        </w:rPr>
        <w:t>,</w:t>
      </w:r>
      <w:r w:rsidR="005E4558">
        <w:rPr>
          <w:sz w:val="20"/>
          <w:szCs w:val="20"/>
        </w:rPr>
        <w:t xml:space="preserve"> at 37% in 2018</w:t>
      </w:r>
      <w:r w:rsidR="009C0691">
        <w:rPr>
          <w:sz w:val="20"/>
          <w:szCs w:val="20"/>
        </w:rPr>
        <w:t>.</w:t>
      </w:r>
      <w:r w:rsidR="005E4558">
        <w:rPr>
          <w:sz w:val="20"/>
          <w:szCs w:val="20"/>
        </w:rPr>
        <w:t xml:space="preserve"> </w:t>
      </w:r>
      <w:r w:rsidRPr="007303DB">
        <w:rPr>
          <w:sz w:val="20"/>
          <w:szCs w:val="20"/>
        </w:rPr>
        <w:t>Over a quarter of listings are for Creative and mult</w:t>
      </w:r>
      <w:r w:rsidR="005E4558">
        <w:rPr>
          <w:sz w:val="20"/>
          <w:szCs w:val="20"/>
        </w:rPr>
        <w:t>imedia services (Cassells et al.</w:t>
      </w:r>
      <w:r w:rsidRPr="007303DB">
        <w:rPr>
          <w:sz w:val="20"/>
          <w:szCs w:val="20"/>
        </w:rPr>
        <w:t xml:space="preserve"> 2018). Aided by digital technology, </w:t>
      </w:r>
      <w:r w:rsidR="00424C2E">
        <w:rPr>
          <w:sz w:val="20"/>
          <w:szCs w:val="20"/>
        </w:rPr>
        <w:t xml:space="preserve">some </w:t>
      </w:r>
      <w:proofErr w:type="spellStart"/>
      <w:r w:rsidRPr="007303DB">
        <w:rPr>
          <w:sz w:val="20"/>
          <w:szCs w:val="20"/>
        </w:rPr>
        <w:t>labour</w:t>
      </w:r>
      <w:proofErr w:type="spellEnd"/>
      <w:r w:rsidRPr="007303DB">
        <w:rPr>
          <w:sz w:val="20"/>
          <w:szCs w:val="20"/>
        </w:rPr>
        <w:t xml:space="preserve"> is becoming more mobile a</w:t>
      </w:r>
      <w:r w:rsidR="007062CB">
        <w:rPr>
          <w:sz w:val="20"/>
          <w:szCs w:val="20"/>
        </w:rPr>
        <w:t xml:space="preserve">nd independent </w:t>
      </w:r>
      <w:r w:rsidR="000D3FD5">
        <w:rPr>
          <w:sz w:val="20"/>
          <w:szCs w:val="20"/>
        </w:rPr>
        <w:t xml:space="preserve">from ‘standard employment’ </w:t>
      </w:r>
      <w:r w:rsidR="007062CB">
        <w:rPr>
          <w:sz w:val="20"/>
          <w:szCs w:val="20"/>
        </w:rPr>
        <w:t>(</w:t>
      </w:r>
      <w:proofErr w:type="spellStart"/>
      <w:r w:rsidR="007062CB">
        <w:rPr>
          <w:sz w:val="20"/>
          <w:szCs w:val="20"/>
        </w:rPr>
        <w:t>Hajkowicz</w:t>
      </w:r>
      <w:proofErr w:type="spellEnd"/>
      <w:r w:rsidR="007062CB">
        <w:rPr>
          <w:sz w:val="20"/>
          <w:szCs w:val="20"/>
        </w:rPr>
        <w:t xml:space="preserve"> et al.</w:t>
      </w:r>
      <w:r w:rsidRPr="007303DB">
        <w:rPr>
          <w:sz w:val="20"/>
          <w:szCs w:val="20"/>
        </w:rPr>
        <w:t xml:space="preserve"> 2016).</w:t>
      </w:r>
    </w:p>
    <w:p w14:paraId="78F947BF" w14:textId="61DDB150" w:rsidR="0034212B" w:rsidRDefault="0034212B" w:rsidP="007303DB">
      <w:pPr>
        <w:pStyle w:val="BodyText"/>
        <w:spacing w:before="173" w:line="321" w:lineRule="auto"/>
        <w:ind w:left="0"/>
        <w:rPr>
          <w:sz w:val="20"/>
          <w:szCs w:val="20"/>
        </w:rPr>
      </w:pPr>
      <w:r>
        <w:rPr>
          <w:noProof/>
          <w:sz w:val="20"/>
          <w:szCs w:val="20"/>
        </w:rPr>
        <w:drawing>
          <wp:inline distT="0" distB="0" distL="0" distR="0" wp14:anchorId="73163417" wp14:editId="04F9CCEF">
            <wp:extent cx="6076315" cy="2819400"/>
            <wp:effectExtent l="0" t="0" r="63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serivett\AppData\Local\Microsoft\Windows\INetCache\Content.Word\GettyImages-670553830.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582" b="19814"/>
                    <a:stretch/>
                  </pic:blipFill>
                  <pic:spPr bwMode="auto">
                    <a:xfrm>
                      <a:off x="0" y="0"/>
                      <a:ext cx="6092056" cy="2826704"/>
                    </a:xfrm>
                    <a:prstGeom prst="rect">
                      <a:avLst/>
                    </a:prstGeom>
                    <a:noFill/>
                    <a:ln>
                      <a:noFill/>
                    </a:ln>
                    <a:extLst>
                      <a:ext uri="{53640926-AAD7-44D8-BBD7-CCE9431645EC}">
                        <a14:shadowObscured xmlns:a14="http://schemas.microsoft.com/office/drawing/2010/main"/>
                      </a:ext>
                    </a:extLst>
                  </pic:spPr>
                </pic:pic>
              </a:graphicData>
            </a:graphic>
          </wp:inline>
        </w:drawing>
      </w:r>
    </w:p>
    <w:p w14:paraId="751C0500" w14:textId="351D6A9B" w:rsidR="00F62B5E" w:rsidRPr="00B96E82" w:rsidRDefault="006B54CA" w:rsidP="00B96E82">
      <w:pPr>
        <w:pStyle w:val="Heading2"/>
      </w:pPr>
      <w:r w:rsidRPr="00B96E82">
        <w:t xml:space="preserve">Demographic </w:t>
      </w:r>
      <w:r w:rsidR="00663B36" w:rsidRPr="00B96E82">
        <w:t>changes</w:t>
      </w:r>
    </w:p>
    <w:p w14:paraId="4EF8DA0B" w14:textId="1550A1A5" w:rsidR="007303DB" w:rsidRPr="007303DB" w:rsidRDefault="007303DB" w:rsidP="0035615C">
      <w:pPr>
        <w:pStyle w:val="BodyText"/>
        <w:spacing w:before="173" w:line="321" w:lineRule="auto"/>
        <w:ind w:left="0" w:right="-142"/>
        <w:rPr>
          <w:sz w:val="20"/>
          <w:szCs w:val="20"/>
        </w:rPr>
      </w:pPr>
      <w:r w:rsidRPr="007303DB">
        <w:rPr>
          <w:sz w:val="20"/>
          <w:szCs w:val="20"/>
        </w:rPr>
        <w:t>We are living longer</w:t>
      </w:r>
      <w:r w:rsidR="007062CB">
        <w:rPr>
          <w:sz w:val="20"/>
          <w:szCs w:val="20"/>
        </w:rPr>
        <w:t>,</w:t>
      </w:r>
      <w:r w:rsidRPr="007303DB">
        <w:rPr>
          <w:sz w:val="20"/>
          <w:szCs w:val="20"/>
        </w:rPr>
        <w:t xml:space="preserve"> which means </w:t>
      </w:r>
      <w:r w:rsidR="007062CB">
        <w:rPr>
          <w:sz w:val="20"/>
          <w:szCs w:val="20"/>
        </w:rPr>
        <w:t xml:space="preserve">that </w:t>
      </w:r>
      <w:r w:rsidRPr="007303DB">
        <w:rPr>
          <w:sz w:val="20"/>
          <w:szCs w:val="20"/>
        </w:rPr>
        <w:t>our population</w:t>
      </w:r>
      <w:proofErr w:type="gramStart"/>
      <w:r w:rsidRPr="007303DB">
        <w:rPr>
          <w:sz w:val="20"/>
          <w:szCs w:val="20"/>
        </w:rPr>
        <w:t>, as a whole, is</w:t>
      </w:r>
      <w:proofErr w:type="gramEnd"/>
      <w:r w:rsidRPr="007303DB">
        <w:rPr>
          <w:sz w:val="20"/>
          <w:szCs w:val="20"/>
        </w:rPr>
        <w:t xml:space="preserve"> getting older. In coming years, both Australia and New Zealand will experience a ‘retirement boom’</w:t>
      </w:r>
      <w:r w:rsidR="007062CB">
        <w:rPr>
          <w:sz w:val="20"/>
          <w:szCs w:val="20"/>
        </w:rPr>
        <w:t>,</w:t>
      </w:r>
      <w:r w:rsidRPr="007303DB">
        <w:rPr>
          <w:sz w:val="20"/>
          <w:szCs w:val="20"/>
        </w:rPr>
        <w:t xml:space="preserve"> with increasing numbers of older workers leaving the workplace. In Australia, an estimated six per cent ‘shortfall in the number of workers needed to maintain current gross domestic product (GDP) growth in 2030’ will occur (I</w:t>
      </w:r>
      <w:r w:rsidR="007062CB">
        <w:rPr>
          <w:sz w:val="20"/>
          <w:szCs w:val="20"/>
        </w:rPr>
        <w:t>nnovation and Science Australia</w:t>
      </w:r>
      <w:r w:rsidRPr="007303DB">
        <w:rPr>
          <w:sz w:val="20"/>
          <w:szCs w:val="20"/>
        </w:rPr>
        <w:t xml:space="preserve"> 2017, p</w:t>
      </w:r>
      <w:r w:rsidR="007062CB">
        <w:rPr>
          <w:sz w:val="20"/>
          <w:szCs w:val="20"/>
        </w:rPr>
        <w:t>.</w:t>
      </w:r>
      <w:r w:rsidR="0082195D">
        <w:rPr>
          <w:sz w:val="20"/>
          <w:szCs w:val="20"/>
        </w:rPr>
        <w:t xml:space="preserve">1). </w:t>
      </w:r>
      <w:r w:rsidR="0082195D" w:rsidRPr="002A67F9">
        <w:rPr>
          <w:sz w:val="20"/>
          <w:szCs w:val="20"/>
        </w:rPr>
        <w:t>In projections to 20</w:t>
      </w:r>
      <w:r w:rsidR="007247F1" w:rsidRPr="002A67F9">
        <w:rPr>
          <w:sz w:val="20"/>
          <w:szCs w:val="20"/>
        </w:rPr>
        <w:t>32</w:t>
      </w:r>
      <w:r w:rsidR="0082195D" w:rsidRPr="002A67F9">
        <w:rPr>
          <w:sz w:val="20"/>
          <w:szCs w:val="20"/>
        </w:rPr>
        <w:t xml:space="preserve"> in </w:t>
      </w:r>
      <w:r w:rsidRPr="002A67F9">
        <w:rPr>
          <w:sz w:val="20"/>
          <w:szCs w:val="20"/>
        </w:rPr>
        <w:t>New Zeal</w:t>
      </w:r>
      <w:r w:rsidR="007247F1" w:rsidRPr="002A67F9">
        <w:rPr>
          <w:sz w:val="20"/>
          <w:szCs w:val="20"/>
        </w:rPr>
        <w:t xml:space="preserve">and, retirement </w:t>
      </w:r>
      <w:r w:rsidR="003953DD" w:rsidRPr="002A67F9">
        <w:rPr>
          <w:sz w:val="20"/>
          <w:szCs w:val="20"/>
        </w:rPr>
        <w:t>age groups</w:t>
      </w:r>
      <w:r w:rsidR="007247F1" w:rsidRPr="002A67F9">
        <w:rPr>
          <w:sz w:val="20"/>
          <w:szCs w:val="20"/>
        </w:rPr>
        <w:t xml:space="preserve"> are </w:t>
      </w:r>
      <w:r w:rsidRPr="002A67F9">
        <w:rPr>
          <w:sz w:val="20"/>
          <w:szCs w:val="20"/>
        </w:rPr>
        <w:t>expected to rise</w:t>
      </w:r>
      <w:r w:rsidR="007247F1" w:rsidRPr="002A67F9">
        <w:rPr>
          <w:rFonts w:cs="Helvetica"/>
          <w:color w:val="444444"/>
          <w:sz w:val="20"/>
          <w:szCs w:val="20"/>
        </w:rPr>
        <w:t>,</w:t>
      </w:r>
      <w:r w:rsidR="003953DD" w:rsidRPr="002A67F9">
        <w:rPr>
          <w:rFonts w:cs="Helvetica"/>
          <w:color w:val="444444"/>
          <w:sz w:val="20"/>
          <w:szCs w:val="20"/>
        </w:rPr>
        <w:t xml:space="preserve"> </w:t>
      </w:r>
      <w:r w:rsidR="003953DD" w:rsidRPr="00C346AF">
        <w:rPr>
          <w:rFonts w:cs="Helvetica"/>
          <w:sz w:val="20"/>
          <w:szCs w:val="20"/>
        </w:rPr>
        <w:t>and</w:t>
      </w:r>
      <w:r w:rsidR="007247F1" w:rsidRPr="00C346AF">
        <w:rPr>
          <w:rFonts w:cs="Helvetica"/>
          <w:sz w:val="20"/>
          <w:szCs w:val="20"/>
        </w:rPr>
        <w:t xml:space="preserve"> it is </w:t>
      </w:r>
      <w:r w:rsidR="007247F1" w:rsidRPr="00C346AF">
        <w:rPr>
          <w:sz w:val="20"/>
          <w:szCs w:val="20"/>
        </w:rPr>
        <w:t xml:space="preserve">expected </w:t>
      </w:r>
      <w:r w:rsidR="007247F1" w:rsidRPr="002A67F9">
        <w:rPr>
          <w:sz w:val="20"/>
          <w:szCs w:val="20"/>
        </w:rPr>
        <w:t>that 20</w:t>
      </w:r>
      <w:r w:rsidR="00613D27">
        <w:rPr>
          <w:sz w:val="20"/>
          <w:szCs w:val="20"/>
        </w:rPr>
        <w:t>—</w:t>
      </w:r>
      <w:r w:rsidR="007247F1" w:rsidRPr="002A67F9">
        <w:rPr>
          <w:sz w:val="20"/>
          <w:szCs w:val="20"/>
        </w:rPr>
        <w:t>22</w:t>
      </w:r>
      <w:r w:rsidR="00613D27">
        <w:rPr>
          <w:sz w:val="20"/>
          <w:szCs w:val="20"/>
        </w:rPr>
        <w:t>%</w:t>
      </w:r>
      <w:r w:rsidR="007247F1" w:rsidRPr="002A67F9">
        <w:rPr>
          <w:sz w:val="20"/>
          <w:szCs w:val="20"/>
        </w:rPr>
        <w:t xml:space="preserve"> of New Zealanders wil</w:t>
      </w:r>
      <w:r w:rsidR="00613D27">
        <w:rPr>
          <w:sz w:val="20"/>
          <w:szCs w:val="20"/>
        </w:rPr>
        <w:t xml:space="preserve">l be aged 65+, compared with 15% </w:t>
      </w:r>
      <w:r w:rsidR="007247F1" w:rsidRPr="002A67F9">
        <w:rPr>
          <w:sz w:val="20"/>
          <w:szCs w:val="20"/>
        </w:rPr>
        <w:t xml:space="preserve">in 2016 </w:t>
      </w:r>
      <w:r w:rsidRPr="002A67F9">
        <w:rPr>
          <w:sz w:val="20"/>
          <w:szCs w:val="20"/>
        </w:rPr>
        <w:t>(</w:t>
      </w:r>
      <w:r w:rsidR="007247F1" w:rsidRPr="002A67F9">
        <w:rPr>
          <w:sz w:val="20"/>
          <w:szCs w:val="20"/>
        </w:rPr>
        <w:t>Stats NZ 2016</w:t>
      </w:r>
      <w:r w:rsidRPr="002A67F9">
        <w:rPr>
          <w:sz w:val="20"/>
          <w:szCs w:val="20"/>
        </w:rPr>
        <w:t>)</w:t>
      </w:r>
      <w:r w:rsidRPr="008369A4">
        <w:rPr>
          <w:sz w:val="20"/>
          <w:szCs w:val="20"/>
        </w:rPr>
        <w:t>. If fertility</w:t>
      </w:r>
      <w:r w:rsidRPr="007303DB">
        <w:rPr>
          <w:sz w:val="20"/>
          <w:szCs w:val="20"/>
        </w:rPr>
        <w:t xml:space="preserve">, net overseas migration and life expectancy rates continue in </w:t>
      </w:r>
      <w:r w:rsidR="0019444E">
        <w:rPr>
          <w:sz w:val="20"/>
          <w:szCs w:val="20"/>
        </w:rPr>
        <w:t xml:space="preserve">line </w:t>
      </w:r>
      <w:r w:rsidRPr="007303DB">
        <w:rPr>
          <w:sz w:val="20"/>
          <w:szCs w:val="20"/>
        </w:rPr>
        <w:t xml:space="preserve">with recent trends, the proportion of the population aged 65 years and over </w:t>
      </w:r>
      <w:r w:rsidR="0023341A">
        <w:rPr>
          <w:sz w:val="20"/>
          <w:szCs w:val="20"/>
        </w:rPr>
        <w:t xml:space="preserve">in Australia </w:t>
      </w:r>
      <w:r w:rsidRPr="007303DB">
        <w:rPr>
          <w:sz w:val="20"/>
          <w:szCs w:val="20"/>
        </w:rPr>
        <w:t>could increase from 14% in 2013 to 19% in 2033</w:t>
      </w:r>
      <w:r w:rsidR="0023341A">
        <w:rPr>
          <w:sz w:val="20"/>
          <w:szCs w:val="20"/>
        </w:rPr>
        <w:t xml:space="preserve"> </w:t>
      </w:r>
      <w:r w:rsidRPr="007303DB">
        <w:rPr>
          <w:sz w:val="20"/>
          <w:szCs w:val="20"/>
        </w:rPr>
        <w:t>(</w:t>
      </w:r>
      <w:r w:rsidR="007062CB">
        <w:rPr>
          <w:sz w:val="20"/>
          <w:szCs w:val="20"/>
        </w:rPr>
        <w:t>Committee for Economic Development of Australia</w:t>
      </w:r>
      <w:r w:rsidRPr="007303DB">
        <w:rPr>
          <w:sz w:val="20"/>
          <w:szCs w:val="20"/>
        </w:rPr>
        <w:t xml:space="preserve"> 2015). The working population of both </w:t>
      </w:r>
      <w:r w:rsidRPr="007303DB">
        <w:rPr>
          <w:sz w:val="20"/>
          <w:szCs w:val="20"/>
        </w:rPr>
        <w:lastRenderedPageBreak/>
        <w:t xml:space="preserve">countries will support </w:t>
      </w:r>
      <w:r w:rsidR="0019444E">
        <w:rPr>
          <w:sz w:val="20"/>
          <w:szCs w:val="20"/>
        </w:rPr>
        <w:t xml:space="preserve">a </w:t>
      </w:r>
      <w:r w:rsidRPr="007303DB">
        <w:rPr>
          <w:sz w:val="20"/>
          <w:szCs w:val="20"/>
        </w:rPr>
        <w:t>greater number of retired people and we may be working longer as the retirement age increases.</w:t>
      </w:r>
    </w:p>
    <w:p w14:paraId="3BD1BA61" w14:textId="42DEC380" w:rsidR="007303DB" w:rsidRDefault="009C2064" w:rsidP="007303DB">
      <w:pPr>
        <w:pStyle w:val="BodyText"/>
        <w:spacing w:before="173" w:line="321" w:lineRule="auto"/>
        <w:ind w:left="0"/>
        <w:rPr>
          <w:sz w:val="20"/>
          <w:szCs w:val="20"/>
        </w:rPr>
      </w:pPr>
      <w:r>
        <w:rPr>
          <w:sz w:val="20"/>
          <w:szCs w:val="20"/>
        </w:rPr>
        <w:t>‘Gen Y’ and ‘Gen Z</w:t>
      </w:r>
      <w:r w:rsidR="007303DB" w:rsidRPr="007303DB">
        <w:rPr>
          <w:sz w:val="20"/>
          <w:szCs w:val="20"/>
        </w:rPr>
        <w:t xml:space="preserve">’ (people born between 1980 and 2009) will increasingly account for a greater share </w:t>
      </w:r>
      <w:r w:rsidR="0082195D">
        <w:rPr>
          <w:sz w:val="20"/>
          <w:szCs w:val="20"/>
        </w:rPr>
        <w:t>of</w:t>
      </w:r>
      <w:r w:rsidR="007303DB" w:rsidRPr="007303DB">
        <w:rPr>
          <w:sz w:val="20"/>
          <w:szCs w:val="20"/>
        </w:rPr>
        <w:t xml:space="preserve"> the workforce, reaching 60% in a decade’s time (</w:t>
      </w:r>
      <w:r w:rsidR="006E1AB7">
        <w:rPr>
          <w:sz w:val="20"/>
          <w:szCs w:val="20"/>
        </w:rPr>
        <w:t>A</w:t>
      </w:r>
      <w:r w:rsidR="005033DE">
        <w:rPr>
          <w:sz w:val="20"/>
          <w:szCs w:val="20"/>
        </w:rPr>
        <w:t>llen, Teodoro &amp; Manley</w:t>
      </w:r>
      <w:r w:rsidR="007303DB" w:rsidRPr="007303DB">
        <w:rPr>
          <w:sz w:val="20"/>
          <w:szCs w:val="20"/>
        </w:rPr>
        <w:t xml:space="preserve"> 2017). Usually, people in these generations are </w:t>
      </w:r>
      <w:r w:rsidR="0074180C">
        <w:rPr>
          <w:sz w:val="20"/>
          <w:szCs w:val="20"/>
        </w:rPr>
        <w:t xml:space="preserve">generally described </w:t>
      </w:r>
      <w:r w:rsidR="000D3FD5">
        <w:rPr>
          <w:sz w:val="20"/>
          <w:szCs w:val="20"/>
        </w:rPr>
        <w:t xml:space="preserve">as </w:t>
      </w:r>
      <w:r w:rsidR="007303DB" w:rsidRPr="007303DB">
        <w:rPr>
          <w:sz w:val="20"/>
          <w:szCs w:val="20"/>
        </w:rPr>
        <w:t>adaptive, open to opportunities and responsive to innovation (</w:t>
      </w:r>
      <w:r w:rsidR="007062CB">
        <w:rPr>
          <w:sz w:val="20"/>
          <w:szCs w:val="20"/>
        </w:rPr>
        <w:t>Allen, Teodoro &amp; Manley</w:t>
      </w:r>
      <w:r w:rsidR="007303DB" w:rsidRPr="007303DB">
        <w:rPr>
          <w:sz w:val="20"/>
          <w:szCs w:val="20"/>
        </w:rPr>
        <w:t xml:space="preserve"> 2017). Within our workplaces this could mean we are working with people across diverse age groups and cultur</w:t>
      </w:r>
      <w:r w:rsidR="007062CB">
        <w:rPr>
          <w:sz w:val="20"/>
          <w:szCs w:val="20"/>
        </w:rPr>
        <w:t>al backgrounds (</w:t>
      </w:r>
      <w:proofErr w:type="spellStart"/>
      <w:r w:rsidR="007062CB">
        <w:rPr>
          <w:sz w:val="20"/>
          <w:szCs w:val="20"/>
        </w:rPr>
        <w:t>Hajkowicz</w:t>
      </w:r>
      <w:proofErr w:type="spellEnd"/>
      <w:r w:rsidR="007062CB">
        <w:rPr>
          <w:sz w:val="20"/>
          <w:szCs w:val="20"/>
        </w:rPr>
        <w:t xml:space="preserve"> et al.</w:t>
      </w:r>
      <w:r w:rsidR="007303DB" w:rsidRPr="007303DB">
        <w:rPr>
          <w:sz w:val="20"/>
          <w:szCs w:val="20"/>
        </w:rPr>
        <w:t xml:space="preserve"> 2016).</w:t>
      </w:r>
    </w:p>
    <w:p w14:paraId="77E7E1AB" w14:textId="2863CAAD" w:rsidR="00FB54E8" w:rsidRDefault="0082195D" w:rsidP="007303DB">
      <w:pPr>
        <w:pStyle w:val="BodyText"/>
        <w:spacing w:before="173" w:line="321" w:lineRule="auto"/>
        <w:ind w:left="0"/>
        <w:rPr>
          <w:sz w:val="20"/>
          <w:szCs w:val="20"/>
        </w:rPr>
      </w:pPr>
      <w:r>
        <w:rPr>
          <w:sz w:val="20"/>
          <w:szCs w:val="20"/>
        </w:rPr>
        <w:t>T</w:t>
      </w:r>
      <w:r w:rsidR="00FB54E8">
        <w:rPr>
          <w:sz w:val="20"/>
          <w:szCs w:val="20"/>
        </w:rPr>
        <w:t xml:space="preserve">hese demographic changes have </w:t>
      </w:r>
      <w:r>
        <w:rPr>
          <w:sz w:val="20"/>
          <w:szCs w:val="20"/>
        </w:rPr>
        <w:t xml:space="preserve">implications for </w:t>
      </w:r>
      <w:r w:rsidR="00E507F2">
        <w:rPr>
          <w:sz w:val="20"/>
          <w:szCs w:val="20"/>
        </w:rPr>
        <w:t xml:space="preserve">vocational education </w:t>
      </w:r>
      <w:r>
        <w:rPr>
          <w:sz w:val="20"/>
          <w:szCs w:val="20"/>
        </w:rPr>
        <w:t xml:space="preserve">skills and training, </w:t>
      </w:r>
      <w:r w:rsidR="00292579">
        <w:rPr>
          <w:sz w:val="20"/>
          <w:szCs w:val="20"/>
        </w:rPr>
        <w:t>as</w:t>
      </w:r>
      <w:r w:rsidR="00292579" w:rsidRPr="00292579">
        <w:rPr>
          <w:sz w:val="20"/>
          <w:szCs w:val="20"/>
        </w:rPr>
        <w:t xml:space="preserve"> </w:t>
      </w:r>
      <w:r w:rsidR="00292579">
        <w:rPr>
          <w:sz w:val="20"/>
          <w:szCs w:val="20"/>
        </w:rPr>
        <w:t xml:space="preserve">future </w:t>
      </w:r>
      <w:r w:rsidR="00292579" w:rsidRPr="00292579">
        <w:rPr>
          <w:sz w:val="20"/>
          <w:szCs w:val="20"/>
        </w:rPr>
        <w:t>demand is high</w:t>
      </w:r>
      <w:r w:rsidR="00292579">
        <w:rPr>
          <w:sz w:val="20"/>
          <w:szCs w:val="20"/>
        </w:rPr>
        <w:t>er</w:t>
      </w:r>
      <w:r w:rsidR="00292579" w:rsidRPr="00292579">
        <w:rPr>
          <w:sz w:val="20"/>
          <w:szCs w:val="20"/>
        </w:rPr>
        <w:t xml:space="preserve"> for occupations with relatively older workforces, a consequence of workers’ proximity to retirement.</w:t>
      </w:r>
      <w:r w:rsidR="00292579">
        <w:rPr>
          <w:sz w:val="20"/>
          <w:szCs w:val="20"/>
        </w:rPr>
        <w:t xml:space="preserve"> </w:t>
      </w:r>
      <w:r w:rsidR="00292579" w:rsidRPr="00292579">
        <w:rPr>
          <w:sz w:val="20"/>
          <w:szCs w:val="20"/>
        </w:rPr>
        <w:t xml:space="preserve">As experienced workers leave, there are fewer available to supervise apprentices. Additionally, </w:t>
      </w:r>
      <w:r w:rsidR="00292579">
        <w:rPr>
          <w:sz w:val="20"/>
          <w:szCs w:val="20"/>
        </w:rPr>
        <w:t xml:space="preserve">where training, such </w:t>
      </w:r>
      <w:r w:rsidR="00292579" w:rsidRPr="00292579">
        <w:rPr>
          <w:sz w:val="20"/>
          <w:szCs w:val="20"/>
        </w:rPr>
        <w:t>as apprenticeship training</w:t>
      </w:r>
      <w:r w:rsidR="00292579">
        <w:rPr>
          <w:sz w:val="20"/>
          <w:szCs w:val="20"/>
        </w:rPr>
        <w:t>,</w:t>
      </w:r>
      <w:r w:rsidR="00292579" w:rsidRPr="00292579">
        <w:rPr>
          <w:sz w:val="20"/>
          <w:szCs w:val="20"/>
        </w:rPr>
        <w:t xml:space="preserve"> takes time, and completion rates can be low, sufficient recruitment is needed to avoid future shortages.</w:t>
      </w:r>
      <w:r w:rsidR="00160EBC">
        <w:rPr>
          <w:sz w:val="20"/>
          <w:szCs w:val="20"/>
        </w:rPr>
        <w:t xml:space="preserve"> </w:t>
      </w:r>
      <w:r w:rsidR="001B174A">
        <w:rPr>
          <w:sz w:val="20"/>
          <w:szCs w:val="20"/>
        </w:rPr>
        <w:t xml:space="preserve">This demonstrates the need </w:t>
      </w:r>
      <w:r w:rsidR="001B174A" w:rsidRPr="001B174A">
        <w:rPr>
          <w:sz w:val="20"/>
          <w:szCs w:val="20"/>
        </w:rPr>
        <w:t>for</w:t>
      </w:r>
      <w:r w:rsidR="001B174A">
        <w:rPr>
          <w:sz w:val="20"/>
          <w:szCs w:val="20"/>
        </w:rPr>
        <w:t xml:space="preserve"> monitoring and</w:t>
      </w:r>
      <w:r w:rsidR="001B174A" w:rsidRPr="001B174A">
        <w:rPr>
          <w:sz w:val="20"/>
          <w:szCs w:val="20"/>
        </w:rPr>
        <w:t xml:space="preserve"> long-term planning in education and training and workforce development</w:t>
      </w:r>
      <w:r w:rsidR="00E507F2" w:rsidRPr="00CA51E2">
        <w:rPr>
          <w:sz w:val="20"/>
          <w:szCs w:val="20"/>
        </w:rPr>
        <w:t>, along with different approaches to how people are trained and upskilled (Kiernan 2018)</w:t>
      </w:r>
      <w:r w:rsidR="0018585A" w:rsidRPr="00CA51E2">
        <w:rPr>
          <w:sz w:val="20"/>
          <w:szCs w:val="20"/>
        </w:rPr>
        <w:t>.</w:t>
      </w:r>
      <w:r w:rsidR="0018585A">
        <w:rPr>
          <w:sz w:val="20"/>
          <w:szCs w:val="20"/>
        </w:rPr>
        <w:t xml:space="preserve"> With this issue in mind, </w:t>
      </w:r>
      <w:r w:rsidR="00160EBC" w:rsidRPr="003E1984">
        <w:rPr>
          <w:sz w:val="20"/>
          <w:szCs w:val="20"/>
        </w:rPr>
        <w:t xml:space="preserve">Shah and Dixon </w:t>
      </w:r>
      <w:r w:rsidR="007062CB" w:rsidRPr="003E1984">
        <w:rPr>
          <w:sz w:val="20"/>
          <w:szCs w:val="20"/>
        </w:rPr>
        <w:t>(</w:t>
      </w:r>
      <w:r w:rsidR="00160EBC" w:rsidRPr="003E1984">
        <w:rPr>
          <w:sz w:val="20"/>
          <w:szCs w:val="20"/>
        </w:rPr>
        <w:t>2018</w:t>
      </w:r>
      <w:r w:rsidR="007062CB" w:rsidRPr="003E1984">
        <w:rPr>
          <w:sz w:val="20"/>
          <w:szCs w:val="20"/>
        </w:rPr>
        <w:t>)</w:t>
      </w:r>
      <w:r w:rsidR="003E1984" w:rsidRPr="003E1984">
        <w:rPr>
          <w:sz w:val="20"/>
          <w:szCs w:val="20"/>
        </w:rPr>
        <w:t xml:space="preserve"> forecast</w:t>
      </w:r>
      <w:r w:rsidR="00160EBC" w:rsidRPr="003E1984">
        <w:rPr>
          <w:sz w:val="20"/>
          <w:szCs w:val="20"/>
        </w:rPr>
        <w:t xml:space="preserve"> that</w:t>
      </w:r>
      <w:r w:rsidRPr="003E1984">
        <w:rPr>
          <w:sz w:val="20"/>
          <w:szCs w:val="20"/>
        </w:rPr>
        <w:t>,</w:t>
      </w:r>
      <w:r w:rsidR="00160EBC" w:rsidRPr="003E1984">
        <w:rPr>
          <w:sz w:val="20"/>
          <w:szCs w:val="20"/>
        </w:rPr>
        <w:t xml:space="preserve"> in Australia, future job openings </w:t>
      </w:r>
      <w:r w:rsidR="000D3FD5" w:rsidRPr="003E1984">
        <w:rPr>
          <w:sz w:val="20"/>
          <w:szCs w:val="20"/>
        </w:rPr>
        <w:t xml:space="preserve">arising predominantly from </w:t>
      </w:r>
      <w:r w:rsidR="001B174A" w:rsidRPr="003E1984">
        <w:rPr>
          <w:sz w:val="20"/>
          <w:szCs w:val="20"/>
        </w:rPr>
        <w:t>retirement</w:t>
      </w:r>
      <w:r w:rsidR="00160EBC" w:rsidRPr="003E1984">
        <w:rPr>
          <w:sz w:val="20"/>
          <w:szCs w:val="20"/>
        </w:rPr>
        <w:t xml:space="preserve"> </w:t>
      </w:r>
      <w:r w:rsidR="00A55FD1" w:rsidRPr="003E1984">
        <w:rPr>
          <w:sz w:val="20"/>
          <w:szCs w:val="20"/>
        </w:rPr>
        <w:t xml:space="preserve">will be in </w:t>
      </w:r>
      <w:r w:rsidR="007D19E7" w:rsidRPr="003E1984">
        <w:rPr>
          <w:sz w:val="20"/>
          <w:szCs w:val="20"/>
        </w:rPr>
        <w:t xml:space="preserve">skilled </w:t>
      </w:r>
      <w:r w:rsidR="00A55FD1" w:rsidRPr="003E1984">
        <w:rPr>
          <w:sz w:val="20"/>
          <w:szCs w:val="20"/>
        </w:rPr>
        <w:t xml:space="preserve">occupations </w:t>
      </w:r>
      <w:r w:rsidR="007D19E7" w:rsidRPr="003E1984">
        <w:rPr>
          <w:sz w:val="20"/>
          <w:szCs w:val="20"/>
        </w:rPr>
        <w:t xml:space="preserve">of </w:t>
      </w:r>
      <w:r w:rsidR="00A55FD1" w:rsidRPr="003E1984">
        <w:rPr>
          <w:sz w:val="20"/>
          <w:szCs w:val="20"/>
        </w:rPr>
        <w:t>T</w:t>
      </w:r>
      <w:r w:rsidR="00160EBC" w:rsidRPr="003E1984">
        <w:rPr>
          <w:sz w:val="20"/>
          <w:szCs w:val="20"/>
        </w:rPr>
        <w:t>echnicians and trade workers (for example, for bricklayers, carpenters and joiners and automotive electricians and mechanics).</w:t>
      </w:r>
      <w:r w:rsidR="007D19E7" w:rsidRPr="003E1984">
        <w:rPr>
          <w:sz w:val="20"/>
          <w:szCs w:val="20"/>
        </w:rPr>
        <w:t xml:space="preserve"> Hence, as these examples demonstrate, </w:t>
      </w:r>
      <w:r w:rsidR="003E1984" w:rsidRPr="003E1984">
        <w:rPr>
          <w:sz w:val="20"/>
          <w:szCs w:val="20"/>
        </w:rPr>
        <w:t xml:space="preserve">VET </w:t>
      </w:r>
      <w:r w:rsidR="007D19E7" w:rsidRPr="003E1984">
        <w:rPr>
          <w:sz w:val="20"/>
          <w:szCs w:val="20"/>
        </w:rPr>
        <w:t>skills</w:t>
      </w:r>
      <w:r w:rsidR="002111C9" w:rsidRPr="003E1984">
        <w:rPr>
          <w:sz w:val="20"/>
          <w:szCs w:val="20"/>
        </w:rPr>
        <w:t xml:space="preserve"> </w:t>
      </w:r>
      <w:r w:rsidR="000C7113" w:rsidRPr="003E1984">
        <w:rPr>
          <w:sz w:val="20"/>
          <w:szCs w:val="20"/>
        </w:rPr>
        <w:t xml:space="preserve">that are often termed ‘technical skills’, </w:t>
      </w:r>
      <w:r w:rsidR="002111C9" w:rsidRPr="003E1984">
        <w:rPr>
          <w:sz w:val="20"/>
          <w:szCs w:val="20"/>
        </w:rPr>
        <w:t>and the training for them,</w:t>
      </w:r>
      <w:r w:rsidR="007D19E7" w:rsidRPr="003E1984">
        <w:rPr>
          <w:sz w:val="20"/>
          <w:szCs w:val="20"/>
        </w:rPr>
        <w:t xml:space="preserve"> will still be needed in the future. </w:t>
      </w:r>
    </w:p>
    <w:p w14:paraId="5C97362B" w14:textId="4F04DDE3" w:rsidR="003A7CDA" w:rsidRPr="007303DB" w:rsidRDefault="003A7CDA" w:rsidP="007303DB">
      <w:pPr>
        <w:pStyle w:val="BodyText"/>
        <w:spacing w:before="173" w:line="321" w:lineRule="auto"/>
        <w:ind w:left="0"/>
        <w:rPr>
          <w:sz w:val="20"/>
          <w:szCs w:val="20"/>
        </w:rPr>
      </w:pPr>
      <w:r w:rsidRPr="007303DB">
        <w:rPr>
          <w:sz w:val="20"/>
          <w:szCs w:val="20"/>
        </w:rPr>
        <w:t>Other tr</w:t>
      </w:r>
      <w:r w:rsidR="00A55FD1">
        <w:rPr>
          <w:sz w:val="20"/>
          <w:szCs w:val="20"/>
        </w:rPr>
        <w:t xml:space="preserve">ends, such as environmental, </w:t>
      </w:r>
      <w:r w:rsidRPr="007303DB">
        <w:rPr>
          <w:sz w:val="20"/>
          <w:szCs w:val="20"/>
        </w:rPr>
        <w:t>policy and regulatory</w:t>
      </w:r>
      <w:r>
        <w:rPr>
          <w:sz w:val="20"/>
          <w:szCs w:val="20"/>
        </w:rPr>
        <w:t xml:space="preserve"> issues</w:t>
      </w:r>
      <w:r w:rsidRPr="007303DB">
        <w:rPr>
          <w:sz w:val="20"/>
          <w:szCs w:val="20"/>
        </w:rPr>
        <w:t xml:space="preserve">, also influence the demand for skills. You can read more about each in </w:t>
      </w:r>
      <w:hyperlink r:id="rId18" w:history="1">
        <w:r w:rsidRPr="00693C8A">
          <w:rPr>
            <w:rStyle w:val="Hyperlink"/>
            <w:i/>
            <w:sz w:val="20"/>
            <w:szCs w:val="20"/>
            <w:u w:val="none"/>
          </w:rPr>
          <w:t>Future skills and training: a practical resource to help industry identify future skills and training</w:t>
        </w:r>
      </w:hyperlink>
      <w:r w:rsidRPr="007303DB">
        <w:rPr>
          <w:sz w:val="20"/>
          <w:szCs w:val="20"/>
        </w:rPr>
        <w:t xml:space="preserve"> (</w:t>
      </w:r>
      <w:r>
        <w:rPr>
          <w:sz w:val="20"/>
          <w:szCs w:val="20"/>
        </w:rPr>
        <w:t xml:space="preserve">Allen, Teodoro &amp; Manley </w:t>
      </w:r>
      <w:r w:rsidRPr="007303DB">
        <w:rPr>
          <w:sz w:val="20"/>
          <w:szCs w:val="20"/>
        </w:rPr>
        <w:t xml:space="preserve">2017) and the recently released </w:t>
      </w:r>
      <w:r w:rsidR="00A55FD1" w:rsidRPr="007303DB">
        <w:rPr>
          <w:sz w:val="20"/>
          <w:szCs w:val="20"/>
        </w:rPr>
        <w:t xml:space="preserve">Australian Industry </w:t>
      </w:r>
      <w:r w:rsidR="00A55FD1">
        <w:rPr>
          <w:sz w:val="20"/>
          <w:szCs w:val="20"/>
        </w:rPr>
        <w:t xml:space="preserve">and </w:t>
      </w:r>
      <w:r w:rsidR="00A55FD1" w:rsidRPr="007303DB">
        <w:rPr>
          <w:sz w:val="20"/>
          <w:szCs w:val="20"/>
        </w:rPr>
        <w:t>Skills Committee</w:t>
      </w:r>
      <w:r w:rsidR="00A55FD1">
        <w:t xml:space="preserve"> </w:t>
      </w:r>
      <w:hyperlink r:id="rId19" w:history="1">
        <w:r w:rsidRPr="00693C8A">
          <w:rPr>
            <w:rStyle w:val="Hyperlink"/>
            <w:i/>
            <w:sz w:val="20"/>
            <w:szCs w:val="20"/>
            <w:u w:val="none"/>
          </w:rPr>
          <w:t>National industry insights report: national overview</w:t>
        </w:r>
      </w:hyperlink>
      <w:r w:rsidRPr="007303DB">
        <w:rPr>
          <w:sz w:val="20"/>
          <w:szCs w:val="20"/>
        </w:rPr>
        <w:t xml:space="preserve">, developed by NCVER </w:t>
      </w:r>
      <w:r>
        <w:rPr>
          <w:sz w:val="20"/>
          <w:szCs w:val="20"/>
        </w:rPr>
        <w:t>(2018)</w:t>
      </w:r>
      <w:r w:rsidRPr="007303DB">
        <w:rPr>
          <w:sz w:val="20"/>
          <w:szCs w:val="20"/>
        </w:rPr>
        <w:t>.</w:t>
      </w:r>
    </w:p>
    <w:p w14:paraId="15C95370" w14:textId="60A255F8" w:rsidR="00956749" w:rsidRDefault="008E48A0" w:rsidP="00B96E82">
      <w:pPr>
        <w:pStyle w:val="Heading1"/>
      </w:pPr>
      <w:r w:rsidRPr="00B96E82">
        <w:t>What are the skills</w:t>
      </w:r>
      <w:r>
        <w:t xml:space="preserve"> for a global future?</w:t>
      </w:r>
    </w:p>
    <w:p w14:paraId="67929BF8" w14:textId="2A6BF229" w:rsidR="007303DB" w:rsidRDefault="007303DB" w:rsidP="00BA584E">
      <w:pPr>
        <w:pStyle w:val="BodyText"/>
        <w:spacing w:before="173" w:line="321" w:lineRule="auto"/>
        <w:ind w:left="0"/>
        <w:rPr>
          <w:sz w:val="20"/>
          <w:szCs w:val="20"/>
        </w:rPr>
      </w:pPr>
      <w:r w:rsidRPr="007303DB">
        <w:rPr>
          <w:sz w:val="20"/>
          <w:szCs w:val="20"/>
        </w:rPr>
        <w:t>As we have seen, our jobs and our work</w:t>
      </w:r>
      <w:r w:rsidR="00B0355C">
        <w:rPr>
          <w:sz w:val="20"/>
          <w:szCs w:val="20"/>
        </w:rPr>
        <w:t xml:space="preserve">places are and will continue </w:t>
      </w:r>
      <w:r w:rsidR="007467CE">
        <w:rPr>
          <w:sz w:val="20"/>
          <w:szCs w:val="20"/>
        </w:rPr>
        <w:t xml:space="preserve">to </w:t>
      </w:r>
      <w:r w:rsidRPr="007303DB">
        <w:rPr>
          <w:sz w:val="20"/>
          <w:szCs w:val="20"/>
        </w:rPr>
        <w:t>transform</w:t>
      </w:r>
      <w:r w:rsidR="007467CE">
        <w:rPr>
          <w:sz w:val="20"/>
          <w:szCs w:val="20"/>
        </w:rPr>
        <w:t xml:space="preserve"> and evolve</w:t>
      </w:r>
      <w:r w:rsidRPr="007303DB">
        <w:rPr>
          <w:sz w:val="20"/>
          <w:szCs w:val="20"/>
        </w:rPr>
        <w:t xml:space="preserve"> in response to technological, economic, demographic, social and other trends. </w:t>
      </w:r>
    </w:p>
    <w:p w14:paraId="3D02483E" w14:textId="53F8BB76" w:rsidR="007467CE" w:rsidRDefault="000C7113" w:rsidP="007E2475">
      <w:pPr>
        <w:pStyle w:val="BodyText"/>
        <w:spacing w:before="173" w:line="321" w:lineRule="auto"/>
        <w:ind w:left="0"/>
        <w:rPr>
          <w:sz w:val="20"/>
          <w:szCs w:val="20"/>
        </w:rPr>
      </w:pPr>
      <w:r>
        <w:rPr>
          <w:sz w:val="20"/>
          <w:szCs w:val="20"/>
        </w:rPr>
        <w:t xml:space="preserve">Beyond specific ‘technical skills’, what other skills need to be </w:t>
      </w:r>
      <w:r w:rsidR="00C1048C">
        <w:rPr>
          <w:sz w:val="20"/>
          <w:szCs w:val="20"/>
        </w:rPr>
        <w:t>present</w:t>
      </w:r>
      <w:r w:rsidR="00536EF3">
        <w:rPr>
          <w:sz w:val="20"/>
          <w:szCs w:val="20"/>
        </w:rPr>
        <w:t xml:space="preserve"> </w:t>
      </w:r>
      <w:r w:rsidR="00C1048C">
        <w:rPr>
          <w:sz w:val="20"/>
          <w:szCs w:val="20"/>
        </w:rPr>
        <w:t xml:space="preserve">to ensure that </w:t>
      </w:r>
      <w:r w:rsidR="00536EF3">
        <w:rPr>
          <w:sz w:val="20"/>
          <w:szCs w:val="20"/>
        </w:rPr>
        <w:t>applicants</w:t>
      </w:r>
      <w:r>
        <w:rPr>
          <w:sz w:val="20"/>
          <w:szCs w:val="20"/>
        </w:rPr>
        <w:t xml:space="preserve"> </w:t>
      </w:r>
      <w:r w:rsidR="00C1048C">
        <w:rPr>
          <w:sz w:val="20"/>
          <w:szCs w:val="20"/>
        </w:rPr>
        <w:t>are</w:t>
      </w:r>
      <w:r>
        <w:rPr>
          <w:sz w:val="20"/>
          <w:szCs w:val="20"/>
        </w:rPr>
        <w:t xml:space="preserve"> competitive for the </w:t>
      </w:r>
      <w:r w:rsidR="00DD3E71">
        <w:rPr>
          <w:sz w:val="20"/>
          <w:szCs w:val="20"/>
        </w:rPr>
        <w:t xml:space="preserve">jobs </w:t>
      </w:r>
      <w:r w:rsidR="00536EF3">
        <w:rPr>
          <w:sz w:val="20"/>
          <w:szCs w:val="20"/>
        </w:rPr>
        <w:t xml:space="preserve">of the </w:t>
      </w:r>
      <w:r>
        <w:rPr>
          <w:sz w:val="20"/>
          <w:szCs w:val="20"/>
        </w:rPr>
        <w:t>future</w:t>
      </w:r>
      <w:r w:rsidRPr="007E2475">
        <w:rPr>
          <w:sz w:val="20"/>
          <w:szCs w:val="20"/>
        </w:rPr>
        <w:t>?</w:t>
      </w:r>
      <w:r w:rsidR="007E2475" w:rsidRPr="007E2475">
        <w:rPr>
          <w:rFonts w:ascii="Arial" w:hAnsi="Arial" w:cs="Arial"/>
        </w:rPr>
        <w:t xml:space="preserve"> </w:t>
      </w:r>
      <w:r w:rsidR="007E2475" w:rsidRPr="0081025F">
        <w:rPr>
          <w:rFonts w:cs="Arial"/>
          <w:sz w:val="20"/>
          <w:szCs w:val="20"/>
        </w:rPr>
        <w:t xml:space="preserve">People can no longer rely </w:t>
      </w:r>
      <w:r w:rsidR="00117682" w:rsidRPr="0081025F">
        <w:rPr>
          <w:rFonts w:cs="Arial"/>
          <w:sz w:val="20"/>
          <w:szCs w:val="20"/>
        </w:rPr>
        <w:t xml:space="preserve">only </w:t>
      </w:r>
      <w:r w:rsidR="007E2475" w:rsidRPr="0081025F">
        <w:rPr>
          <w:rFonts w:cs="Arial"/>
          <w:sz w:val="20"/>
          <w:szCs w:val="20"/>
        </w:rPr>
        <w:t>on technical skills (</w:t>
      </w:r>
      <w:r w:rsidR="00117682" w:rsidRPr="0081025F">
        <w:rPr>
          <w:rFonts w:cs="Arial"/>
          <w:sz w:val="20"/>
          <w:szCs w:val="20"/>
        </w:rPr>
        <w:t>carpentry, mechanics, bricklaying</w:t>
      </w:r>
      <w:r w:rsidR="007062CB" w:rsidRPr="0081025F">
        <w:rPr>
          <w:rFonts w:cs="Arial"/>
          <w:sz w:val="20"/>
          <w:szCs w:val="20"/>
        </w:rPr>
        <w:t>)</w:t>
      </w:r>
      <w:r w:rsidR="0018585A" w:rsidRPr="0081025F">
        <w:rPr>
          <w:rFonts w:cs="Arial"/>
          <w:sz w:val="20"/>
          <w:szCs w:val="20"/>
        </w:rPr>
        <w:t>;</w:t>
      </w:r>
      <w:r w:rsidR="007062CB" w:rsidRPr="0081025F">
        <w:rPr>
          <w:rFonts w:cs="Arial"/>
          <w:sz w:val="20"/>
          <w:szCs w:val="20"/>
        </w:rPr>
        <w:t xml:space="preserve"> </w:t>
      </w:r>
      <w:r w:rsidR="007E2475" w:rsidRPr="00746F04">
        <w:rPr>
          <w:rFonts w:cs="Arial"/>
          <w:sz w:val="20"/>
          <w:szCs w:val="20"/>
        </w:rPr>
        <w:t xml:space="preserve">they </w:t>
      </w:r>
      <w:r w:rsidR="007E2475" w:rsidRPr="00746F04">
        <w:rPr>
          <w:rFonts w:cs="Arial"/>
          <w:i/>
          <w:sz w:val="20"/>
          <w:szCs w:val="20"/>
        </w:rPr>
        <w:t>also</w:t>
      </w:r>
      <w:r w:rsidR="007E2475" w:rsidRPr="00746F04">
        <w:rPr>
          <w:rFonts w:cs="Arial"/>
          <w:sz w:val="20"/>
          <w:szCs w:val="20"/>
        </w:rPr>
        <w:t xml:space="preserve"> need a </w:t>
      </w:r>
      <w:r w:rsidR="00434A59" w:rsidRPr="00746F04">
        <w:rPr>
          <w:rFonts w:cs="Arial"/>
          <w:sz w:val="20"/>
          <w:szCs w:val="20"/>
        </w:rPr>
        <w:t xml:space="preserve">set of </w:t>
      </w:r>
      <w:r w:rsidR="007E2475" w:rsidRPr="00746F04">
        <w:rPr>
          <w:rFonts w:cs="Arial"/>
          <w:sz w:val="20"/>
          <w:szCs w:val="20"/>
        </w:rPr>
        <w:t>transferable skills</w:t>
      </w:r>
      <w:r w:rsidR="007E2475" w:rsidRPr="007E2475">
        <w:rPr>
          <w:rFonts w:cs="Arial"/>
          <w:sz w:val="20"/>
          <w:szCs w:val="20"/>
        </w:rPr>
        <w:t xml:space="preserve"> (</w:t>
      </w:r>
      <w:r w:rsidR="007062CB">
        <w:rPr>
          <w:rFonts w:cs="Arial"/>
          <w:sz w:val="20"/>
          <w:szCs w:val="20"/>
        </w:rPr>
        <w:t>Foundation for Young Australians</w:t>
      </w:r>
      <w:r w:rsidR="00B0355C">
        <w:rPr>
          <w:rFonts w:cs="Arial"/>
          <w:sz w:val="20"/>
          <w:szCs w:val="20"/>
        </w:rPr>
        <w:t xml:space="preserve"> 201</w:t>
      </w:r>
      <w:r w:rsidR="008833FA">
        <w:rPr>
          <w:rFonts w:cs="Arial"/>
          <w:sz w:val="20"/>
          <w:szCs w:val="20"/>
        </w:rPr>
        <w:t>7</w:t>
      </w:r>
      <w:r w:rsidR="007467CE">
        <w:rPr>
          <w:rFonts w:cs="Arial"/>
          <w:sz w:val="20"/>
          <w:szCs w:val="20"/>
        </w:rPr>
        <w:t>)</w:t>
      </w:r>
      <w:r w:rsidR="00ED1F04">
        <w:rPr>
          <w:rFonts w:cs="Arial"/>
          <w:sz w:val="20"/>
          <w:szCs w:val="20"/>
        </w:rPr>
        <w:t xml:space="preserve">. </w:t>
      </w:r>
      <w:r w:rsidR="007E2475" w:rsidRPr="00334B8C">
        <w:rPr>
          <w:sz w:val="20"/>
          <w:szCs w:val="20"/>
        </w:rPr>
        <w:t xml:space="preserve">The </w:t>
      </w:r>
      <w:r w:rsidR="007062CB" w:rsidRPr="00334B8C">
        <w:rPr>
          <w:sz w:val="20"/>
          <w:szCs w:val="20"/>
        </w:rPr>
        <w:t>three</w:t>
      </w:r>
      <w:r w:rsidR="007E2475" w:rsidRPr="00334B8C">
        <w:rPr>
          <w:sz w:val="20"/>
          <w:szCs w:val="20"/>
        </w:rPr>
        <w:t xml:space="preserve"> </w:t>
      </w:r>
      <w:r w:rsidR="00434A59" w:rsidRPr="00334B8C">
        <w:rPr>
          <w:sz w:val="20"/>
          <w:szCs w:val="20"/>
        </w:rPr>
        <w:t xml:space="preserve">transferable </w:t>
      </w:r>
      <w:r w:rsidR="007E2475" w:rsidRPr="00334B8C">
        <w:rPr>
          <w:sz w:val="20"/>
          <w:szCs w:val="20"/>
        </w:rPr>
        <w:t xml:space="preserve">skills </w:t>
      </w:r>
      <w:r w:rsidR="007062CB" w:rsidRPr="00334B8C">
        <w:rPr>
          <w:sz w:val="20"/>
          <w:szCs w:val="20"/>
        </w:rPr>
        <w:t>with</w:t>
      </w:r>
      <w:r w:rsidR="007E2475" w:rsidRPr="00334B8C">
        <w:rPr>
          <w:sz w:val="20"/>
          <w:szCs w:val="20"/>
        </w:rPr>
        <w:t xml:space="preserve"> the </w:t>
      </w:r>
      <w:r w:rsidR="007062CB" w:rsidRPr="00334B8C">
        <w:rPr>
          <w:sz w:val="20"/>
          <w:szCs w:val="20"/>
        </w:rPr>
        <w:t>largest</w:t>
      </w:r>
      <w:r w:rsidR="007E2475" w:rsidRPr="00334B8C">
        <w:rPr>
          <w:sz w:val="20"/>
          <w:szCs w:val="20"/>
        </w:rPr>
        <w:t xml:space="preserve"> increase in demand over the past </w:t>
      </w:r>
      <w:r w:rsidR="007062CB" w:rsidRPr="00334B8C">
        <w:rPr>
          <w:sz w:val="20"/>
          <w:szCs w:val="20"/>
        </w:rPr>
        <w:t>three</w:t>
      </w:r>
      <w:r w:rsidR="007E2475" w:rsidRPr="00334B8C">
        <w:rPr>
          <w:sz w:val="20"/>
          <w:szCs w:val="20"/>
        </w:rPr>
        <w:t xml:space="preserve"> years in Australian </w:t>
      </w:r>
      <w:r w:rsidR="003E1984">
        <w:rPr>
          <w:sz w:val="20"/>
          <w:szCs w:val="20"/>
        </w:rPr>
        <w:t>internet job postings</w:t>
      </w:r>
      <w:r w:rsidR="007E2475" w:rsidRPr="00334B8C">
        <w:rPr>
          <w:sz w:val="20"/>
          <w:szCs w:val="20"/>
        </w:rPr>
        <w:t xml:space="preserve"> were </w:t>
      </w:r>
      <w:r w:rsidR="007062CB" w:rsidRPr="00334B8C">
        <w:rPr>
          <w:sz w:val="20"/>
          <w:szCs w:val="20"/>
        </w:rPr>
        <w:t>d</w:t>
      </w:r>
      <w:r w:rsidR="007E2475" w:rsidRPr="00334B8C">
        <w:rPr>
          <w:sz w:val="20"/>
          <w:szCs w:val="20"/>
        </w:rPr>
        <w:t xml:space="preserve">igital literacy (up by 212%), </w:t>
      </w:r>
      <w:r w:rsidR="007062CB" w:rsidRPr="00334B8C">
        <w:rPr>
          <w:sz w:val="20"/>
          <w:szCs w:val="20"/>
        </w:rPr>
        <w:t>c</w:t>
      </w:r>
      <w:r w:rsidR="007E2475" w:rsidRPr="00334B8C">
        <w:rPr>
          <w:sz w:val="20"/>
          <w:szCs w:val="20"/>
        </w:rPr>
        <w:t>ritical thinking</w:t>
      </w:r>
      <w:r w:rsidR="007062CB" w:rsidRPr="00334B8C">
        <w:rPr>
          <w:sz w:val="20"/>
          <w:szCs w:val="20"/>
        </w:rPr>
        <w:t xml:space="preserve"> (</w:t>
      </w:r>
      <w:r w:rsidR="007E2475" w:rsidRPr="00334B8C">
        <w:rPr>
          <w:sz w:val="20"/>
          <w:szCs w:val="20"/>
        </w:rPr>
        <w:t>up by 158%</w:t>
      </w:r>
      <w:r w:rsidR="007062CB" w:rsidRPr="00334B8C">
        <w:rPr>
          <w:sz w:val="20"/>
          <w:szCs w:val="20"/>
        </w:rPr>
        <w:t>) and</w:t>
      </w:r>
      <w:r w:rsidR="007E2475" w:rsidRPr="00334B8C">
        <w:rPr>
          <w:sz w:val="20"/>
          <w:szCs w:val="20"/>
        </w:rPr>
        <w:t xml:space="preserve"> </w:t>
      </w:r>
      <w:r w:rsidR="007062CB" w:rsidRPr="00334B8C">
        <w:rPr>
          <w:sz w:val="20"/>
          <w:szCs w:val="20"/>
        </w:rPr>
        <w:t>creativity (</w:t>
      </w:r>
      <w:r w:rsidR="007E2475" w:rsidRPr="00334B8C">
        <w:rPr>
          <w:sz w:val="20"/>
          <w:szCs w:val="20"/>
        </w:rPr>
        <w:t>up by 65%</w:t>
      </w:r>
      <w:r w:rsidR="0035615C" w:rsidRPr="00334B8C">
        <w:rPr>
          <w:sz w:val="20"/>
          <w:szCs w:val="20"/>
        </w:rPr>
        <w:t>)</w:t>
      </w:r>
      <w:r w:rsidR="007E2475" w:rsidRPr="00334B8C">
        <w:rPr>
          <w:sz w:val="20"/>
          <w:szCs w:val="20"/>
        </w:rPr>
        <w:t xml:space="preserve"> (</w:t>
      </w:r>
      <w:r w:rsidR="00536EF3" w:rsidRPr="00334B8C">
        <w:rPr>
          <w:sz w:val="20"/>
          <w:szCs w:val="20"/>
        </w:rPr>
        <w:t>Found</w:t>
      </w:r>
      <w:r w:rsidR="00084153">
        <w:rPr>
          <w:sz w:val="20"/>
          <w:szCs w:val="20"/>
        </w:rPr>
        <w:t>ation for Young Australians 2017</w:t>
      </w:r>
      <w:r w:rsidR="007A646B">
        <w:rPr>
          <w:sz w:val="20"/>
          <w:szCs w:val="20"/>
        </w:rPr>
        <w:t>,</w:t>
      </w:r>
      <w:r w:rsidR="008833FA">
        <w:rPr>
          <w:sz w:val="20"/>
          <w:szCs w:val="20"/>
        </w:rPr>
        <w:t xml:space="preserve"> p</w:t>
      </w:r>
      <w:r w:rsidR="0081025F">
        <w:rPr>
          <w:sz w:val="20"/>
          <w:szCs w:val="20"/>
        </w:rPr>
        <w:t>.</w:t>
      </w:r>
      <w:r w:rsidR="008833FA">
        <w:rPr>
          <w:sz w:val="20"/>
          <w:szCs w:val="20"/>
        </w:rPr>
        <w:t>10</w:t>
      </w:r>
      <w:r w:rsidR="007E2475" w:rsidRPr="00334B8C">
        <w:rPr>
          <w:sz w:val="20"/>
          <w:szCs w:val="20"/>
        </w:rPr>
        <w:t xml:space="preserve">). Employers asked for </w:t>
      </w:r>
      <w:r w:rsidR="00A044AE" w:rsidRPr="00334B8C">
        <w:rPr>
          <w:sz w:val="20"/>
          <w:szCs w:val="20"/>
        </w:rPr>
        <w:t xml:space="preserve">these </w:t>
      </w:r>
      <w:r w:rsidR="007E2475" w:rsidRPr="00334B8C">
        <w:rPr>
          <w:sz w:val="20"/>
          <w:szCs w:val="20"/>
        </w:rPr>
        <w:t xml:space="preserve">skills </w:t>
      </w:r>
      <w:r w:rsidR="00536EF3" w:rsidRPr="00334B8C">
        <w:rPr>
          <w:sz w:val="20"/>
          <w:szCs w:val="20"/>
        </w:rPr>
        <w:t xml:space="preserve">along </w:t>
      </w:r>
      <w:r w:rsidR="00A044AE" w:rsidRPr="00334B8C">
        <w:rPr>
          <w:sz w:val="20"/>
          <w:szCs w:val="20"/>
        </w:rPr>
        <w:t>with the</w:t>
      </w:r>
      <w:r w:rsidR="007E2475" w:rsidRPr="00334B8C">
        <w:rPr>
          <w:sz w:val="20"/>
          <w:szCs w:val="20"/>
        </w:rPr>
        <w:t xml:space="preserve"> </w:t>
      </w:r>
      <w:r w:rsidR="00F975E8" w:rsidRPr="00334B8C">
        <w:rPr>
          <w:sz w:val="20"/>
          <w:szCs w:val="20"/>
        </w:rPr>
        <w:t xml:space="preserve">relevant </w:t>
      </w:r>
      <w:r w:rsidR="007E2475" w:rsidRPr="00334B8C">
        <w:rPr>
          <w:sz w:val="20"/>
          <w:szCs w:val="20"/>
        </w:rPr>
        <w:t>technical skills</w:t>
      </w:r>
      <w:r w:rsidR="00A044AE" w:rsidRPr="00334B8C">
        <w:rPr>
          <w:sz w:val="20"/>
          <w:szCs w:val="20"/>
        </w:rPr>
        <w:t xml:space="preserve"> </w:t>
      </w:r>
      <w:r w:rsidR="00A044AE" w:rsidRPr="0081025F">
        <w:rPr>
          <w:sz w:val="20"/>
          <w:szCs w:val="20"/>
        </w:rPr>
        <w:t>(F</w:t>
      </w:r>
      <w:r w:rsidR="007062CB" w:rsidRPr="0081025F">
        <w:rPr>
          <w:sz w:val="20"/>
          <w:szCs w:val="20"/>
        </w:rPr>
        <w:t>oundation for Young Australians</w:t>
      </w:r>
      <w:r w:rsidR="008833FA" w:rsidRPr="0081025F">
        <w:rPr>
          <w:sz w:val="20"/>
          <w:szCs w:val="20"/>
        </w:rPr>
        <w:t xml:space="preserve"> 2017</w:t>
      </w:r>
      <w:r w:rsidR="007A646B">
        <w:rPr>
          <w:sz w:val="20"/>
          <w:szCs w:val="20"/>
        </w:rPr>
        <w:t>,</w:t>
      </w:r>
      <w:r w:rsidR="008833FA" w:rsidRPr="0081025F">
        <w:rPr>
          <w:sz w:val="20"/>
          <w:szCs w:val="20"/>
        </w:rPr>
        <w:t xml:space="preserve"> p</w:t>
      </w:r>
      <w:r w:rsidR="0081025F" w:rsidRPr="0081025F">
        <w:rPr>
          <w:sz w:val="20"/>
          <w:szCs w:val="20"/>
        </w:rPr>
        <w:t>.</w:t>
      </w:r>
      <w:r w:rsidR="008833FA" w:rsidRPr="0081025F">
        <w:rPr>
          <w:sz w:val="20"/>
          <w:szCs w:val="20"/>
        </w:rPr>
        <w:t>11</w:t>
      </w:r>
      <w:r w:rsidR="00A044AE" w:rsidRPr="0081025F">
        <w:rPr>
          <w:sz w:val="20"/>
          <w:szCs w:val="20"/>
        </w:rPr>
        <w:t>)</w:t>
      </w:r>
      <w:r w:rsidR="007E2475" w:rsidRPr="0081025F">
        <w:rPr>
          <w:sz w:val="20"/>
          <w:szCs w:val="20"/>
        </w:rPr>
        <w:t>.</w:t>
      </w:r>
      <w:r w:rsidR="00536EF3" w:rsidRPr="00334B8C">
        <w:rPr>
          <w:sz w:val="20"/>
          <w:szCs w:val="20"/>
        </w:rPr>
        <w:t xml:space="preserve"> </w:t>
      </w:r>
    </w:p>
    <w:p w14:paraId="1E5AF559" w14:textId="45F2E257" w:rsidR="000C7113" w:rsidRPr="003E1984" w:rsidRDefault="00536EF3" w:rsidP="00127F7B">
      <w:pPr>
        <w:pStyle w:val="BodyText"/>
        <w:spacing w:before="173" w:line="321" w:lineRule="auto"/>
        <w:ind w:left="0" w:right="-142"/>
        <w:rPr>
          <w:sz w:val="20"/>
          <w:szCs w:val="20"/>
        </w:rPr>
      </w:pPr>
      <w:r w:rsidRPr="00D030A1">
        <w:rPr>
          <w:sz w:val="20"/>
          <w:szCs w:val="20"/>
        </w:rPr>
        <w:t>While t</w:t>
      </w:r>
      <w:r w:rsidR="00C97498" w:rsidRPr="00D030A1">
        <w:rPr>
          <w:sz w:val="20"/>
          <w:szCs w:val="20"/>
        </w:rPr>
        <w:t xml:space="preserve">hese emerging skills are not </w:t>
      </w:r>
      <w:r w:rsidRPr="00D030A1">
        <w:rPr>
          <w:sz w:val="20"/>
          <w:szCs w:val="20"/>
        </w:rPr>
        <w:t>necessarily new skills, they</w:t>
      </w:r>
      <w:r w:rsidR="005D46B1" w:rsidRPr="00D030A1">
        <w:rPr>
          <w:sz w:val="20"/>
          <w:szCs w:val="20"/>
        </w:rPr>
        <w:t xml:space="preserve"> are being increasingly requested. </w:t>
      </w:r>
      <w:r w:rsidR="007467CE" w:rsidRPr="00D030A1">
        <w:rPr>
          <w:sz w:val="20"/>
          <w:szCs w:val="20"/>
        </w:rPr>
        <w:t>New research (</w:t>
      </w:r>
      <w:r w:rsidR="007467CE" w:rsidRPr="00D030A1">
        <w:rPr>
          <w:rFonts w:cs="Arial"/>
          <w:sz w:val="20"/>
          <w:szCs w:val="20"/>
        </w:rPr>
        <w:t xml:space="preserve">White </w:t>
      </w:r>
      <w:r w:rsidR="007467CE" w:rsidRPr="00D030A1">
        <w:rPr>
          <w:sz w:val="20"/>
          <w:szCs w:val="20"/>
        </w:rPr>
        <w:t>2018) explores ‘employability skills’ in internet job postings for the last four years. This research</w:t>
      </w:r>
      <w:r w:rsidR="00934B6B" w:rsidRPr="00D030A1">
        <w:rPr>
          <w:sz w:val="20"/>
          <w:szCs w:val="20"/>
        </w:rPr>
        <w:t xml:space="preserve"> </w:t>
      </w:r>
      <w:r w:rsidR="007467CE" w:rsidRPr="00D030A1">
        <w:rPr>
          <w:sz w:val="20"/>
          <w:szCs w:val="20"/>
        </w:rPr>
        <w:t xml:space="preserve">shows </w:t>
      </w:r>
      <w:r w:rsidR="00C53AC4" w:rsidRPr="00D030A1">
        <w:rPr>
          <w:sz w:val="20"/>
          <w:szCs w:val="20"/>
        </w:rPr>
        <w:t xml:space="preserve">employers request </w:t>
      </w:r>
      <w:r w:rsidR="005D46B1" w:rsidRPr="00D030A1">
        <w:rPr>
          <w:sz w:val="20"/>
          <w:szCs w:val="20"/>
        </w:rPr>
        <w:t>communication skills</w:t>
      </w:r>
      <w:r w:rsidR="00C53AC4" w:rsidRPr="00D030A1">
        <w:rPr>
          <w:sz w:val="20"/>
          <w:szCs w:val="20"/>
        </w:rPr>
        <w:t xml:space="preserve"> above all other skills</w:t>
      </w:r>
      <w:r w:rsidR="00D030A1">
        <w:rPr>
          <w:sz w:val="20"/>
          <w:szCs w:val="20"/>
        </w:rPr>
        <w:t xml:space="preserve">. </w:t>
      </w:r>
      <w:r w:rsidR="00B0355C" w:rsidRPr="00D030A1">
        <w:rPr>
          <w:sz w:val="20"/>
          <w:szCs w:val="20"/>
        </w:rPr>
        <w:t>Ac</w:t>
      </w:r>
      <w:r w:rsidR="005D46B1" w:rsidRPr="00D030A1">
        <w:rPr>
          <w:sz w:val="20"/>
          <w:szCs w:val="20"/>
        </w:rPr>
        <w:t>ross all occupations</w:t>
      </w:r>
      <w:r w:rsidR="00B0355C" w:rsidRPr="00D030A1">
        <w:rPr>
          <w:sz w:val="20"/>
          <w:szCs w:val="20"/>
        </w:rPr>
        <w:t xml:space="preserve">, </w:t>
      </w:r>
      <w:r w:rsidR="00F975E8" w:rsidRPr="00D030A1">
        <w:rPr>
          <w:sz w:val="20"/>
          <w:szCs w:val="20"/>
        </w:rPr>
        <w:t>e</w:t>
      </w:r>
      <w:r w:rsidR="005D46B1" w:rsidRPr="00D030A1">
        <w:rPr>
          <w:sz w:val="20"/>
          <w:szCs w:val="20"/>
        </w:rPr>
        <w:t xml:space="preserve">mployers place a great deal of importance on effective communication. </w:t>
      </w:r>
      <w:r w:rsidR="00132AF2">
        <w:rPr>
          <w:sz w:val="20"/>
          <w:szCs w:val="20"/>
        </w:rPr>
        <w:t>White (2018) found that t</w:t>
      </w:r>
      <w:r w:rsidR="005D46B1" w:rsidRPr="00D030A1">
        <w:rPr>
          <w:sz w:val="20"/>
          <w:szCs w:val="20"/>
        </w:rPr>
        <w:t>he top ten employability skills</w:t>
      </w:r>
      <w:r w:rsidR="00954674" w:rsidRPr="00D030A1">
        <w:rPr>
          <w:sz w:val="20"/>
          <w:szCs w:val="20"/>
        </w:rPr>
        <w:t xml:space="preserve">, in order of employers </w:t>
      </w:r>
      <w:proofErr w:type="spellStart"/>
      <w:r w:rsidR="00954674" w:rsidRPr="00D030A1">
        <w:rPr>
          <w:sz w:val="20"/>
          <w:szCs w:val="20"/>
        </w:rPr>
        <w:t>emphasis</w:t>
      </w:r>
      <w:r w:rsidR="00221C18" w:rsidRPr="00D030A1">
        <w:rPr>
          <w:sz w:val="20"/>
          <w:szCs w:val="20"/>
        </w:rPr>
        <w:t>ing</w:t>
      </w:r>
      <w:proofErr w:type="spellEnd"/>
      <w:r w:rsidR="00221C18" w:rsidRPr="00D030A1">
        <w:rPr>
          <w:sz w:val="20"/>
          <w:szCs w:val="20"/>
        </w:rPr>
        <w:t xml:space="preserve"> these in</w:t>
      </w:r>
      <w:r w:rsidR="00EA34A6" w:rsidRPr="00D030A1">
        <w:rPr>
          <w:sz w:val="20"/>
          <w:szCs w:val="20"/>
        </w:rPr>
        <w:t xml:space="preserve"> internet job postings</w:t>
      </w:r>
      <w:r w:rsidR="00221C18" w:rsidRPr="00D030A1">
        <w:rPr>
          <w:sz w:val="20"/>
          <w:szCs w:val="20"/>
        </w:rPr>
        <w:t>, were</w:t>
      </w:r>
      <w:r w:rsidR="00954674" w:rsidRPr="00D030A1">
        <w:rPr>
          <w:sz w:val="20"/>
          <w:szCs w:val="20"/>
        </w:rPr>
        <w:t xml:space="preserve"> communication skills, </w:t>
      </w:r>
      <w:proofErr w:type="spellStart"/>
      <w:r w:rsidR="00954674" w:rsidRPr="00D030A1">
        <w:rPr>
          <w:sz w:val="20"/>
          <w:szCs w:val="20"/>
        </w:rPr>
        <w:t>organis</w:t>
      </w:r>
      <w:r w:rsidR="005D46B1" w:rsidRPr="00D030A1">
        <w:rPr>
          <w:sz w:val="20"/>
          <w:szCs w:val="20"/>
        </w:rPr>
        <w:t>ational</w:t>
      </w:r>
      <w:proofErr w:type="spellEnd"/>
      <w:r w:rsidR="005D46B1" w:rsidRPr="00D030A1">
        <w:rPr>
          <w:sz w:val="20"/>
          <w:szCs w:val="20"/>
        </w:rPr>
        <w:t xml:space="preserve"> skills, writing, planning, detail orientation, t</w:t>
      </w:r>
      <w:r w:rsidR="00954674" w:rsidRPr="00D030A1">
        <w:rPr>
          <w:sz w:val="20"/>
          <w:szCs w:val="20"/>
        </w:rPr>
        <w:t>eam work/collaboration, problem-</w:t>
      </w:r>
      <w:r w:rsidR="005D46B1" w:rsidRPr="00D030A1">
        <w:rPr>
          <w:sz w:val="20"/>
          <w:szCs w:val="20"/>
        </w:rPr>
        <w:t>solving, time management, researc</w:t>
      </w:r>
      <w:r w:rsidR="00132AF2">
        <w:rPr>
          <w:sz w:val="20"/>
          <w:szCs w:val="20"/>
        </w:rPr>
        <w:t xml:space="preserve">h and computer/digital skills. </w:t>
      </w:r>
      <w:r w:rsidR="002A67F9" w:rsidRPr="00D030A1">
        <w:rPr>
          <w:sz w:val="20"/>
          <w:szCs w:val="20"/>
        </w:rPr>
        <w:t>For Technicians and trade workers, employers still place emphasis on the specific technical skill (White 2018).</w:t>
      </w:r>
    </w:p>
    <w:p w14:paraId="4DF46CD2" w14:textId="49FCCCDD" w:rsidR="009D612C" w:rsidRDefault="007303DB" w:rsidP="003A7CDA">
      <w:pPr>
        <w:pStyle w:val="BodyText"/>
        <w:spacing w:before="173" w:line="321" w:lineRule="auto"/>
        <w:ind w:left="0"/>
        <w:rPr>
          <w:sz w:val="20"/>
          <w:szCs w:val="20"/>
        </w:rPr>
      </w:pPr>
      <w:r w:rsidRPr="007303DB">
        <w:rPr>
          <w:sz w:val="20"/>
          <w:szCs w:val="20"/>
        </w:rPr>
        <w:lastRenderedPageBreak/>
        <w:t>In view of technological advancements, digital skills are clearly a fundamental skill</w:t>
      </w:r>
      <w:r w:rsidR="00536EF3">
        <w:rPr>
          <w:sz w:val="20"/>
          <w:szCs w:val="20"/>
        </w:rPr>
        <w:t>,</w:t>
      </w:r>
      <w:r w:rsidRPr="007303DB">
        <w:rPr>
          <w:sz w:val="20"/>
          <w:szCs w:val="20"/>
        </w:rPr>
        <w:t xml:space="preserve"> and their demand </w:t>
      </w:r>
      <w:r w:rsidR="00954674">
        <w:rPr>
          <w:sz w:val="20"/>
          <w:szCs w:val="20"/>
        </w:rPr>
        <w:t>is expected to rise (</w:t>
      </w:r>
      <w:proofErr w:type="spellStart"/>
      <w:r w:rsidR="00954674">
        <w:rPr>
          <w:sz w:val="20"/>
          <w:szCs w:val="20"/>
        </w:rPr>
        <w:t>Seet</w:t>
      </w:r>
      <w:proofErr w:type="spellEnd"/>
      <w:r w:rsidR="00954674">
        <w:rPr>
          <w:sz w:val="20"/>
          <w:szCs w:val="20"/>
        </w:rPr>
        <w:t xml:space="preserve"> et al.</w:t>
      </w:r>
      <w:r w:rsidRPr="007303DB">
        <w:rPr>
          <w:sz w:val="20"/>
          <w:szCs w:val="20"/>
        </w:rPr>
        <w:t xml:space="preserve"> 2018). However, evidence indicates that a large proportion of people do not </w:t>
      </w:r>
      <w:r w:rsidR="00536EF3" w:rsidRPr="007303DB">
        <w:rPr>
          <w:sz w:val="20"/>
          <w:szCs w:val="20"/>
        </w:rPr>
        <w:t xml:space="preserve">use </w:t>
      </w:r>
      <w:r w:rsidRPr="007303DB">
        <w:rPr>
          <w:sz w:val="20"/>
          <w:szCs w:val="20"/>
        </w:rPr>
        <w:t xml:space="preserve">digital technologies </w:t>
      </w:r>
      <w:r w:rsidR="00536EF3" w:rsidRPr="007303DB">
        <w:rPr>
          <w:sz w:val="20"/>
          <w:szCs w:val="20"/>
        </w:rPr>
        <w:t xml:space="preserve">effectively </w:t>
      </w:r>
      <w:r w:rsidRPr="007303DB">
        <w:rPr>
          <w:sz w:val="20"/>
          <w:szCs w:val="20"/>
        </w:rPr>
        <w:t xml:space="preserve">at work or do not </w:t>
      </w:r>
      <w:r w:rsidR="00536EF3">
        <w:rPr>
          <w:sz w:val="20"/>
          <w:szCs w:val="20"/>
        </w:rPr>
        <w:t>possess</w:t>
      </w:r>
      <w:r w:rsidRPr="007303DB">
        <w:rPr>
          <w:sz w:val="20"/>
          <w:szCs w:val="20"/>
        </w:rPr>
        <w:t xml:space="preserve"> adequate </w:t>
      </w:r>
      <w:r w:rsidR="00873354">
        <w:rPr>
          <w:sz w:val="20"/>
          <w:szCs w:val="20"/>
        </w:rPr>
        <w:t>i</w:t>
      </w:r>
      <w:r w:rsidR="00873354" w:rsidRPr="00873354">
        <w:rPr>
          <w:sz w:val="20"/>
          <w:szCs w:val="20"/>
        </w:rPr>
        <w:t>nformation and communications technology</w:t>
      </w:r>
      <w:r w:rsidR="00873354">
        <w:rPr>
          <w:sz w:val="20"/>
          <w:szCs w:val="20"/>
        </w:rPr>
        <w:t xml:space="preserve"> (</w:t>
      </w:r>
      <w:r w:rsidRPr="007303DB">
        <w:rPr>
          <w:sz w:val="20"/>
          <w:szCs w:val="20"/>
        </w:rPr>
        <w:t>ICT</w:t>
      </w:r>
      <w:r w:rsidR="00873354">
        <w:rPr>
          <w:sz w:val="20"/>
          <w:szCs w:val="20"/>
        </w:rPr>
        <w:t>)</w:t>
      </w:r>
      <w:r w:rsidRPr="007303DB">
        <w:rPr>
          <w:sz w:val="20"/>
          <w:szCs w:val="20"/>
        </w:rPr>
        <w:t xml:space="preserve"> skills (</w:t>
      </w:r>
      <w:r w:rsidR="00954674">
        <w:rPr>
          <w:sz w:val="20"/>
          <w:szCs w:val="20"/>
        </w:rPr>
        <w:t>Australian Industry Group</w:t>
      </w:r>
      <w:r w:rsidRPr="007303DB">
        <w:rPr>
          <w:sz w:val="20"/>
          <w:szCs w:val="20"/>
        </w:rPr>
        <w:t xml:space="preserve"> 2018). In Australia, some employers are </w:t>
      </w:r>
      <w:r w:rsidR="00536EF3">
        <w:rPr>
          <w:sz w:val="20"/>
          <w:szCs w:val="20"/>
        </w:rPr>
        <w:t>reluctant</w:t>
      </w:r>
      <w:r w:rsidRPr="007303DB">
        <w:rPr>
          <w:sz w:val="20"/>
          <w:szCs w:val="20"/>
        </w:rPr>
        <w:t xml:space="preserve"> to adopt </w:t>
      </w:r>
      <w:r w:rsidR="00F975E8">
        <w:rPr>
          <w:sz w:val="20"/>
          <w:szCs w:val="20"/>
        </w:rPr>
        <w:t xml:space="preserve">the </w:t>
      </w:r>
      <w:r w:rsidRPr="007303DB">
        <w:rPr>
          <w:sz w:val="20"/>
          <w:szCs w:val="20"/>
        </w:rPr>
        <w:t>newer digital technologies because</w:t>
      </w:r>
      <w:r w:rsidR="00945143">
        <w:rPr>
          <w:sz w:val="20"/>
          <w:szCs w:val="20"/>
        </w:rPr>
        <w:t xml:space="preserve"> of</w:t>
      </w:r>
      <w:r w:rsidRPr="007303DB">
        <w:rPr>
          <w:sz w:val="20"/>
          <w:szCs w:val="20"/>
        </w:rPr>
        <w:t xml:space="preserve"> their workforce</w:t>
      </w:r>
      <w:r w:rsidR="00A14370">
        <w:rPr>
          <w:sz w:val="20"/>
          <w:szCs w:val="20"/>
        </w:rPr>
        <w:t>’</w:t>
      </w:r>
      <w:r w:rsidRPr="007303DB">
        <w:rPr>
          <w:sz w:val="20"/>
          <w:szCs w:val="20"/>
        </w:rPr>
        <w:t>s lack of basic digital skills and the perceived costs of d</w:t>
      </w:r>
      <w:r w:rsidR="00954674">
        <w:rPr>
          <w:sz w:val="20"/>
          <w:szCs w:val="20"/>
        </w:rPr>
        <w:t>igital upskilling (</w:t>
      </w:r>
      <w:proofErr w:type="spellStart"/>
      <w:r w:rsidR="00954674">
        <w:rPr>
          <w:sz w:val="20"/>
          <w:szCs w:val="20"/>
        </w:rPr>
        <w:t>Gekara</w:t>
      </w:r>
      <w:proofErr w:type="spellEnd"/>
      <w:r w:rsidR="00954674">
        <w:rPr>
          <w:sz w:val="20"/>
          <w:szCs w:val="20"/>
        </w:rPr>
        <w:t xml:space="preserve"> et al.</w:t>
      </w:r>
      <w:r w:rsidRPr="007303DB">
        <w:rPr>
          <w:sz w:val="20"/>
          <w:szCs w:val="20"/>
        </w:rPr>
        <w:t xml:space="preserve"> forthcoming). The degree </w:t>
      </w:r>
      <w:r w:rsidR="00954674">
        <w:rPr>
          <w:sz w:val="20"/>
          <w:szCs w:val="20"/>
        </w:rPr>
        <w:t xml:space="preserve">to which </w:t>
      </w:r>
      <w:proofErr w:type="spellStart"/>
      <w:r w:rsidRPr="007303DB">
        <w:rPr>
          <w:sz w:val="20"/>
          <w:szCs w:val="20"/>
        </w:rPr>
        <w:t>digitalisation</w:t>
      </w:r>
      <w:proofErr w:type="spellEnd"/>
      <w:r w:rsidRPr="007303DB">
        <w:rPr>
          <w:sz w:val="20"/>
          <w:szCs w:val="20"/>
        </w:rPr>
        <w:t xml:space="preserve"> is occurring in Australian workplaces also vari</w:t>
      </w:r>
      <w:r w:rsidR="00436866">
        <w:rPr>
          <w:sz w:val="20"/>
          <w:szCs w:val="20"/>
        </w:rPr>
        <w:t>es</w:t>
      </w:r>
      <w:r w:rsidRPr="007303DB">
        <w:rPr>
          <w:sz w:val="20"/>
          <w:szCs w:val="20"/>
        </w:rPr>
        <w:t xml:space="preserve">, with some industries reporting </w:t>
      </w:r>
      <w:r w:rsidR="00954674">
        <w:rPr>
          <w:sz w:val="20"/>
          <w:szCs w:val="20"/>
        </w:rPr>
        <w:t xml:space="preserve">that </w:t>
      </w:r>
      <w:r w:rsidRPr="007303DB">
        <w:rPr>
          <w:sz w:val="20"/>
          <w:szCs w:val="20"/>
        </w:rPr>
        <w:t>digital disruption has increased over the past five years, w</w:t>
      </w:r>
      <w:r w:rsidR="00954674">
        <w:rPr>
          <w:sz w:val="20"/>
          <w:szCs w:val="20"/>
        </w:rPr>
        <w:t>hile</w:t>
      </w:r>
      <w:r w:rsidRPr="007303DB">
        <w:rPr>
          <w:sz w:val="20"/>
          <w:szCs w:val="20"/>
        </w:rPr>
        <w:t xml:space="preserve"> others report</w:t>
      </w:r>
      <w:r w:rsidR="00954674">
        <w:rPr>
          <w:sz w:val="20"/>
          <w:szCs w:val="20"/>
        </w:rPr>
        <w:t>ed</w:t>
      </w:r>
      <w:r w:rsidRPr="007303DB">
        <w:rPr>
          <w:sz w:val="20"/>
          <w:szCs w:val="20"/>
        </w:rPr>
        <w:t xml:space="preserve"> that </w:t>
      </w:r>
      <w:r w:rsidR="00954674">
        <w:rPr>
          <w:sz w:val="20"/>
          <w:szCs w:val="20"/>
        </w:rPr>
        <w:t xml:space="preserve">the </w:t>
      </w:r>
      <w:r w:rsidRPr="007303DB">
        <w:rPr>
          <w:sz w:val="20"/>
          <w:szCs w:val="20"/>
        </w:rPr>
        <w:t>adoption of digital technology was gradu</w:t>
      </w:r>
      <w:r w:rsidR="00954674">
        <w:rPr>
          <w:sz w:val="20"/>
          <w:szCs w:val="20"/>
        </w:rPr>
        <w:t>al and restricted (</w:t>
      </w:r>
      <w:proofErr w:type="spellStart"/>
      <w:r w:rsidR="00954674">
        <w:rPr>
          <w:sz w:val="20"/>
          <w:szCs w:val="20"/>
        </w:rPr>
        <w:t>Gekara</w:t>
      </w:r>
      <w:proofErr w:type="spellEnd"/>
      <w:r w:rsidR="00954674">
        <w:rPr>
          <w:sz w:val="20"/>
          <w:szCs w:val="20"/>
        </w:rPr>
        <w:t xml:space="preserve"> et al.</w:t>
      </w:r>
      <w:r w:rsidRPr="007303DB">
        <w:rPr>
          <w:sz w:val="20"/>
          <w:szCs w:val="20"/>
        </w:rPr>
        <w:t xml:space="preserve"> forthcoming). In terms </w:t>
      </w:r>
      <w:r w:rsidR="009C2064">
        <w:rPr>
          <w:sz w:val="20"/>
          <w:szCs w:val="20"/>
        </w:rPr>
        <w:t xml:space="preserve">of </w:t>
      </w:r>
      <w:r w:rsidRPr="007303DB">
        <w:rPr>
          <w:sz w:val="20"/>
          <w:szCs w:val="20"/>
        </w:rPr>
        <w:t>current skilling approaches, larger firms indicate that they implement in-ho</w:t>
      </w:r>
      <w:r w:rsidR="009C2064">
        <w:rPr>
          <w:sz w:val="20"/>
          <w:szCs w:val="20"/>
        </w:rPr>
        <w:t>use training to help fill gaps</w:t>
      </w:r>
      <w:r w:rsidR="00536EF3">
        <w:rPr>
          <w:sz w:val="20"/>
          <w:szCs w:val="20"/>
        </w:rPr>
        <w:t>, while</w:t>
      </w:r>
      <w:r w:rsidR="009C2064">
        <w:rPr>
          <w:sz w:val="20"/>
          <w:szCs w:val="20"/>
        </w:rPr>
        <w:t xml:space="preserve"> </w:t>
      </w:r>
      <w:r w:rsidRPr="007303DB">
        <w:rPr>
          <w:sz w:val="20"/>
          <w:szCs w:val="20"/>
        </w:rPr>
        <w:t xml:space="preserve">smaller firms tend to hire workers with the </w:t>
      </w:r>
      <w:r w:rsidR="00954674">
        <w:rPr>
          <w:sz w:val="20"/>
          <w:szCs w:val="20"/>
        </w:rPr>
        <w:t>requisite skill set (</w:t>
      </w:r>
      <w:proofErr w:type="spellStart"/>
      <w:r w:rsidR="00954674">
        <w:rPr>
          <w:sz w:val="20"/>
          <w:szCs w:val="20"/>
        </w:rPr>
        <w:t>Seet</w:t>
      </w:r>
      <w:proofErr w:type="spellEnd"/>
      <w:r w:rsidR="00954674">
        <w:rPr>
          <w:sz w:val="20"/>
          <w:szCs w:val="20"/>
        </w:rPr>
        <w:t xml:space="preserve"> et al.</w:t>
      </w:r>
      <w:r w:rsidRPr="007303DB">
        <w:rPr>
          <w:sz w:val="20"/>
          <w:szCs w:val="20"/>
        </w:rPr>
        <w:t xml:space="preserve"> 2018). This demonstrates the importance of VET adequatel</w:t>
      </w:r>
      <w:r w:rsidR="009C2064">
        <w:rPr>
          <w:sz w:val="20"/>
          <w:szCs w:val="20"/>
        </w:rPr>
        <w:t xml:space="preserve">y skilling workers for </w:t>
      </w:r>
      <w:proofErr w:type="spellStart"/>
      <w:r w:rsidR="009C2064">
        <w:rPr>
          <w:sz w:val="20"/>
          <w:szCs w:val="20"/>
        </w:rPr>
        <w:t>digitalis</w:t>
      </w:r>
      <w:r w:rsidR="00954674">
        <w:rPr>
          <w:sz w:val="20"/>
          <w:szCs w:val="20"/>
        </w:rPr>
        <w:t>ation</w:t>
      </w:r>
      <w:proofErr w:type="spellEnd"/>
      <w:r w:rsidR="00954674">
        <w:rPr>
          <w:sz w:val="20"/>
          <w:szCs w:val="20"/>
        </w:rPr>
        <w:t xml:space="preserve"> (</w:t>
      </w:r>
      <w:proofErr w:type="spellStart"/>
      <w:r w:rsidR="00954674">
        <w:rPr>
          <w:sz w:val="20"/>
          <w:szCs w:val="20"/>
        </w:rPr>
        <w:t>Seet</w:t>
      </w:r>
      <w:proofErr w:type="spellEnd"/>
      <w:r w:rsidR="00954674">
        <w:rPr>
          <w:sz w:val="20"/>
          <w:szCs w:val="20"/>
        </w:rPr>
        <w:t xml:space="preserve"> et al.</w:t>
      </w:r>
      <w:r w:rsidRPr="007303DB">
        <w:rPr>
          <w:sz w:val="20"/>
          <w:szCs w:val="20"/>
        </w:rPr>
        <w:t xml:space="preserve"> 2018).</w:t>
      </w:r>
    </w:p>
    <w:p w14:paraId="3C6729B8" w14:textId="26CC786F" w:rsidR="00F75C7E" w:rsidRDefault="009C2064" w:rsidP="00BA584E">
      <w:pPr>
        <w:pStyle w:val="BodyText"/>
        <w:spacing w:before="173" w:line="321" w:lineRule="auto"/>
        <w:ind w:left="0"/>
        <w:rPr>
          <w:sz w:val="20"/>
          <w:szCs w:val="20"/>
        </w:rPr>
      </w:pPr>
      <w:r>
        <w:rPr>
          <w:sz w:val="20"/>
          <w:szCs w:val="20"/>
        </w:rPr>
        <w:t xml:space="preserve">More broadly, the </w:t>
      </w:r>
      <w:r w:rsidR="00954674">
        <w:rPr>
          <w:sz w:val="20"/>
          <w:szCs w:val="20"/>
        </w:rPr>
        <w:t xml:space="preserve">forthcoming </w:t>
      </w:r>
      <w:proofErr w:type="spellStart"/>
      <w:r>
        <w:rPr>
          <w:sz w:val="20"/>
          <w:szCs w:val="20"/>
        </w:rPr>
        <w:t>Gekara</w:t>
      </w:r>
      <w:proofErr w:type="spellEnd"/>
      <w:r>
        <w:rPr>
          <w:sz w:val="20"/>
          <w:szCs w:val="20"/>
        </w:rPr>
        <w:t xml:space="preserve"> et al</w:t>
      </w:r>
      <w:r w:rsidR="00954674">
        <w:rPr>
          <w:sz w:val="20"/>
          <w:szCs w:val="20"/>
        </w:rPr>
        <w:t>.</w:t>
      </w:r>
      <w:r w:rsidR="00457FA4">
        <w:rPr>
          <w:sz w:val="20"/>
          <w:szCs w:val="20"/>
        </w:rPr>
        <w:t xml:space="preserve"> </w:t>
      </w:r>
      <w:r>
        <w:rPr>
          <w:sz w:val="20"/>
          <w:szCs w:val="20"/>
        </w:rPr>
        <w:t xml:space="preserve">study </w:t>
      </w:r>
      <w:r w:rsidR="007303DB" w:rsidRPr="007303DB">
        <w:rPr>
          <w:sz w:val="20"/>
          <w:szCs w:val="20"/>
        </w:rPr>
        <w:t>finds that Australian employers expect their workforce to be equipped with digital skills that range from a mindset/way of thinking (including being entrepreneurial, demonstrating creativity and willing to experiment)</w:t>
      </w:r>
      <w:r w:rsidR="00954674">
        <w:rPr>
          <w:sz w:val="20"/>
          <w:szCs w:val="20"/>
        </w:rPr>
        <w:t xml:space="preserve"> and</w:t>
      </w:r>
      <w:r w:rsidR="007303DB" w:rsidRPr="007303DB">
        <w:rPr>
          <w:sz w:val="20"/>
          <w:szCs w:val="20"/>
        </w:rPr>
        <w:t xml:space="preserve"> functioning </w:t>
      </w:r>
      <w:r w:rsidR="00954674">
        <w:rPr>
          <w:sz w:val="20"/>
          <w:szCs w:val="20"/>
        </w:rPr>
        <w:t xml:space="preserve">within an increasingly </w:t>
      </w:r>
      <w:proofErr w:type="spellStart"/>
      <w:r w:rsidR="00954674">
        <w:rPr>
          <w:sz w:val="20"/>
          <w:szCs w:val="20"/>
        </w:rPr>
        <w:t>digitalis</w:t>
      </w:r>
      <w:r w:rsidR="007303DB" w:rsidRPr="007303DB">
        <w:rPr>
          <w:sz w:val="20"/>
          <w:szCs w:val="20"/>
        </w:rPr>
        <w:t>ed</w:t>
      </w:r>
      <w:proofErr w:type="spellEnd"/>
      <w:r w:rsidR="007303DB" w:rsidRPr="007303DB">
        <w:rPr>
          <w:sz w:val="20"/>
          <w:szCs w:val="20"/>
        </w:rPr>
        <w:t xml:space="preserve"> workplace</w:t>
      </w:r>
      <w:r w:rsidR="00954674">
        <w:rPr>
          <w:sz w:val="20"/>
          <w:szCs w:val="20"/>
        </w:rPr>
        <w:t>,</w:t>
      </w:r>
      <w:r w:rsidR="007303DB" w:rsidRPr="007303DB">
        <w:rPr>
          <w:sz w:val="20"/>
          <w:szCs w:val="20"/>
        </w:rPr>
        <w:t xml:space="preserve"> to confidently using advanced features in digital technologies and e</w:t>
      </w:r>
      <w:r w:rsidR="00954674">
        <w:rPr>
          <w:sz w:val="20"/>
          <w:szCs w:val="20"/>
        </w:rPr>
        <w:t>nterprise systems (</w:t>
      </w:r>
      <w:proofErr w:type="spellStart"/>
      <w:r w:rsidR="00457FA4">
        <w:rPr>
          <w:sz w:val="20"/>
          <w:szCs w:val="20"/>
        </w:rPr>
        <w:t>Gekara</w:t>
      </w:r>
      <w:proofErr w:type="spellEnd"/>
      <w:r w:rsidR="00457FA4">
        <w:rPr>
          <w:sz w:val="20"/>
          <w:szCs w:val="20"/>
        </w:rPr>
        <w:t xml:space="preserve"> et al. </w:t>
      </w:r>
      <w:r w:rsidR="00434A59">
        <w:rPr>
          <w:sz w:val="20"/>
          <w:szCs w:val="20"/>
        </w:rPr>
        <w:t>forthcoming</w:t>
      </w:r>
      <w:r w:rsidR="007303DB" w:rsidRPr="007303DB">
        <w:rPr>
          <w:sz w:val="20"/>
          <w:szCs w:val="20"/>
        </w:rPr>
        <w:t xml:space="preserve">). </w:t>
      </w:r>
      <w:r w:rsidR="004713CB">
        <w:rPr>
          <w:sz w:val="20"/>
          <w:szCs w:val="20"/>
        </w:rPr>
        <w:t>It is of concern</w:t>
      </w:r>
      <w:r w:rsidR="00536EF3">
        <w:rPr>
          <w:sz w:val="20"/>
          <w:szCs w:val="20"/>
        </w:rPr>
        <w:t xml:space="preserve"> that</w:t>
      </w:r>
      <w:r w:rsidR="007303DB" w:rsidRPr="007303DB">
        <w:rPr>
          <w:sz w:val="20"/>
          <w:szCs w:val="20"/>
        </w:rPr>
        <w:t xml:space="preserve"> </w:t>
      </w:r>
      <w:r w:rsidR="00B04ADC">
        <w:rPr>
          <w:sz w:val="20"/>
          <w:szCs w:val="20"/>
        </w:rPr>
        <w:t xml:space="preserve">the </w:t>
      </w:r>
      <w:r w:rsidR="007303DB" w:rsidRPr="007303DB">
        <w:rPr>
          <w:sz w:val="20"/>
          <w:szCs w:val="20"/>
        </w:rPr>
        <w:t xml:space="preserve">employers interviewed in this study say they are dissatisfied with the digital skills of VET graduates. </w:t>
      </w:r>
      <w:r w:rsidR="00954674">
        <w:rPr>
          <w:sz w:val="20"/>
          <w:szCs w:val="20"/>
        </w:rPr>
        <w:t>Recent analyse</w:t>
      </w:r>
      <w:r w:rsidR="0004287B">
        <w:rPr>
          <w:sz w:val="20"/>
          <w:szCs w:val="20"/>
        </w:rPr>
        <w:t xml:space="preserve">s of internet job </w:t>
      </w:r>
      <w:r w:rsidR="00EA34A6">
        <w:rPr>
          <w:sz w:val="20"/>
          <w:szCs w:val="20"/>
        </w:rPr>
        <w:t xml:space="preserve">postings </w:t>
      </w:r>
      <w:r w:rsidR="0004287B" w:rsidRPr="0004287B">
        <w:rPr>
          <w:sz w:val="20"/>
          <w:szCs w:val="20"/>
        </w:rPr>
        <w:t xml:space="preserve">in Australia indicated that more than 90% of Australia’s current workforce will need to be at least a digital citizen </w:t>
      </w:r>
      <w:r w:rsidR="0004287B">
        <w:rPr>
          <w:sz w:val="20"/>
          <w:szCs w:val="20"/>
        </w:rPr>
        <w:t>(</w:t>
      </w:r>
      <w:r w:rsidR="0004287B" w:rsidRPr="0004287B">
        <w:rPr>
          <w:sz w:val="20"/>
          <w:szCs w:val="20"/>
        </w:rPr>
        <w:t>use technology to communicate, find information and transact</w:t>
      </w:r>
      <w:r w:rsidR="0004287B">
        <w:rPr>
          <w:sz w:val="20"/>
          <w:szCs w:val="20"/>
        </w:rPr>
        <w:t xml:space="preserve">) </w:t>
      </w:r>
      <w:r w:rsidR="00954674">
        <w:rPr>
          <w:sz w:val="20"/>
          <w:szCs w:val="20"/>
        </w:rPr>
        <w:t xml:space="preserve">to function in a digitally </w:t>
      </w:r>
      <w:r w:rsidR="0004287B" w:rsidRPr="0004287B">
        <w:rPr>
          <w:sz w:val="20"/>
          <w:szCs w:val="20"/>
        </w:rPr>
        <w:t xml:space="preserve">enabled workforce </w:t>
      </w:r>
      <w:r w:rsidR="00F975E8">
        <w:rPr>
          <w:sz w:val="20"/>
          <w:szCs w:val="20"/>
        </w:rPr>
        <w:t>within</w:t>
      </w:r>
      <w:r w:rsidR="0004287B">
        <w:rPr>
          <w:sz w:val="20"/>
          <w:szCs w:val="20"/>
        </w:rPr>
        <w:t xml:space="preserve"> </w:t>
      </w:r>
      <w:r w:rsidR="0004287B" w:rsidRPr="0004287B">
        <w:rPr>
          <w:sz w:val="20"/>
          <w:szCs w:val="20"/>
        </w:rPr>
        <w:t xml:space="preserve">the next </w:t>
      </w:r>
      <w:r w:rsidR="00954674">
        <w:rPr>
          <w:sz w:val="20"/>
          <w:szCs w:val="20"/>
        </w:rPr>
        <w:t>two to five</w:t>
      </w:r>
      <w:r w:rsidR="0004287B" w:rsidRPr="0004287B">
        <w:rPr>
          <w:sz w:val="20"/>
          <w:szCs w:val="20"/>
        </w:rPr>
        <w:t xml:space="preserve"> years</w:t>
      </w:r>
      <w:r w:rsidR="0004287B">
        <w:rPr>
          <w:sz w:val="20"/>
          <w:szCs w:val="20"/>
        </w:rPr>
        <w:t xml:space="preserve"> (F</w:t>
      </w:r>
      <w:r w:rsidR="00954674">
        <w:rPr>
          <w:sz w:val="20"/>
          <w:szCs w:val="20"/>
        </w:rPr>
        <w:t>oundation for Young Australians</w:t>
      </w:r>
      <w:r w:rsidR="00AF211F">
        <w:rPr>
          <w:sz w:val="20"/>
          <w:szCs w:val="20"/>
        </w:rPr>
        <w:t xml:space="preserve"> 2017</w:t>
      </w:r>
      <w:r w:rsidR="0004287B">
        <w:rPr>
          <w:sz w:val="20"/>
          <w:szCs w:val="20"/>
        </w:rPr>
        <w:t>)</w:t>
      </w:r>
      <w:r w:rsidR="0004287B" w:rsidRPr="0004287B">
        <w:rPr>
          <w:sz w:val="20"/>
          <w:szCs w:val="20"/>
        </w:rPr>
        <w:t>.</w:t>
      </w:r>
      <w:r w:rsidR="0004287B">
        <w:rPr>
          <w:sz w:val="20"/>
          <w:szCs w:val="20"/>
        </w:rPr>
        <w:t xml:space="preserve"> </w:t>
      </w:r>
    </w:p>
    <w:p w14:paraId="1CA38670" w14:textId="14B0974F" w:rsidR="007303DB" w:rsidRPr="007303DB" w:rsidRDefault="007303DB" w:rsidP="00BA584E">
      <w:pPr>
        <w:pStyle w:val="BodyText"/>
        <w:spacing w:before="173" w:line="321" w:lineRule="auto"/>
        <w:ind w:left="0"/>
        <w:rPr>
          <w:sz w:val="20"/>
          <w:szCs w:val="20"/>
        </w:rPr>
      </w:pPr>
      <w:r w:rsidRPr="007303DB">
        <w:rPr>
          <w:sz w:val="20"/>
          <w:szCs w:val="20"/>
        </w:rPr>
        <w:t>It is important to note that</w:t>
      </w:r>
      <w:r w:rsidR="00954674">
        <w:rPr>
          <w:sz w:val="20"/>
          <w:szCs w:val="20"/>
        </w:rPr>
        <w:t>,</w:t>
      </w:r>
      <w:r w:rsidRPr="007303DB">
        <w:rPr>
          <w:sz w:val="20"/>
          <w:szCs w:val="20"/>
        </w:rPr>
        <w:t xml:space="preserve"> from a training perspective, industry training packages includ</w:t>
      </w:r>
      <w:r w:rsidR="00F975E8">
        <w:rPr>
          <w:sz w:val="20"/>
          <w:szCs w:val="20"/>
        </w:rPr>
        <w:t>e digital skill competencies, although</w:t>
      </w:r>
      <w:r w:rsidRPr="007303DB">
        <w:rPr>
          <w:sz w:val="20"/>
          <w:szCs w:val="20"/>
        </w:rPr>
        <w:t xml:space="preserve"> mainly at a basic level of</w:t>
      </w:r>
      <w:r w:rsidR="00954674">
        <w:rPr>
          <w:sz w:val="20"/>
          <w:szCs w:val="20"/>
        </w:rPr>
        <w:t xml:space="preserve"> device operation (</w:t>
      </w:r>
      <w:proofErr w:type="spellStart"/>
      <w:r w:rsidR="00457FA4">
        <w:rPr>
          <w:sz w:val="20"/>
          <w:szCs w:val="20"/>
        </w:rPr>
        <w:t>Gekara</w:t>
      </w:r>
      <w:proofErr w:type="spellEnd"/>
      <w:r w:rsidR="00457FA4">
        <w:rPr>
          <w:sz w:val="20"/>
          <w:szCs w:val="20"/>
        </w:rPr>
        <w:t xml:space="preserve"> et al. forthcoming</w:t>
      </w:r>
      <w:r w:rsidRPr="007303DB">
        <w:rPr>
          <w:sz w:val="20"/>
          <w:szCs w:val="20"/>
        </w:rPr>
        <w:t xml:space="preserve">). Furthermore, </w:t>
      </w:r>
      <w:r w:rsidR="00954674" w:rsidRPr="007303DB">
        <w:rPr>
          <w:sz w:val="20"/>
          <w:szCs w:val="20"/>
        </w:rPr>
        <w:t xml:space="preserve">in </w:t>
      </w:r>
      <w:proofErr w:type="gramStart"/>
      <w:r w:rsidR="00954674">
        <w:rPr>
          <w:sz w:val="20"/>
          <w:szCs w:val="20"/>
        </w:rPr>
        <w:t>the majority</w:t>
      </w:r>
      <w:r w:rsidR="00954674" w:rsidRPr="007303DB">
        <w:rPr>
          <w:sz w:val="20"/>
          <w:szCs w:val="20"/>
        </w:rPr>
        <w:t xml:space="preserve"> of</w:t>
      </w:r>
      <w:proofErr w:type="gramEnd"/>
      <w:r w:rsidR="00954674" w:rsidRPr="007303DB">
        <w:rPr>
          <w:sz w:val="20"/>
          <w:szCs w:val="20"/>
        </w:rPr>
        <w:t xml:space="preserve"> the training packages </w:t>
      </w:r>
      <w:proofErr w:type="spellStart"/>
      <w:r w:rsidR="00954674" w:rsidRPr="007303DB">
        <w:rPr>
          <w:sz w:val="20"/>
          <w:szCs w:val="20"/>
        </w:rPr>
        <w:t>analysed</w:t>
      </w:r>
      <w:proofErr w:type="spellEnd"/>
      <w:r w:rsidR="00954674">
        <w:rPr>
          <w:sz w:val="20"/>
          <w:szCs w:val="20"/>
        </w:rPr>
        <w:t>,</w:t>
      </w:r>
      <w:r w:rsidR="00954674" w:rsidRPr="007303DB">
        <w:rPr>
          <w:sz w:val="20"/>
          <w:szCs w:val="20"/>
        </w:rPr>
        <w:t xml:space="preserve"> </w:t>
      </w:r>
      <w:r w:rsidRPr="007303DB">
        <w:rPr>
          <w:sz w:val="20"/>
          <w:szCs w:val="20"/>
        </w:rPr>
        <w:t>most of the units of competenc</w:t>
      </w:r>
      <w:r w:rsidR="00CD4A03">
        <w:rPr>
          <w:sz w:val="20"/>
          <w:szCs w:val="20"/>
        </w:rPr>
        <w:t>y</w:t>
      </w:r>
      <w:r w:rsidRPr="007303DB">
        <w:rPr>
          <w:sz w:val="20"/>
          <w:szCs w:val="20"/>
        </w:rPr>
        <w:t xml:space="preserve"> focusing on digital skills tend to be elective rather than core skills </w:t>
      </w:r>
      <w:r w:rsidR="00954674">
        <w:rPr>
          <w:sz w:val="20"/>
          <w:szCs w:val="20"/>
        </w:rPr>
        <w:t>(</w:t>
      </w:r>
      <w:proofErr w:type="spellStart"/>
      <w:r w:rsidR="00457FA4">
        <w:rPr>
          <w:sz w:val="20"/>
          <w:szCs w:val="20"/>
        </w:rPr>
        <w:t>Gekara</w:t>
      </w:r>
      <w:proofErr w:type="spellEnd"/>
      <w:r w:rsidR="00457FA4">
        <w:rPr>
          <w:sz w:val="20"/>
          <w:szCs w:val="20"/>
        </w:rPr>
        <w:t xml:space="preserve"> et al. forthcoming</w:t>
      </w:r>
      <w:r w:rsidRPr="007303DB">
        <w:rPr>
          <w:sz w:val="20"/>
          <w:szCs w:val="20"/>
        </w:rPr>
        <w:t>).</w:t>
      </w:r>
      <w:r w:rsidR="0004287B">
        <w:rPr>
          <w:sz w:val="20"/>
          <w:szCs w:val="20"/>
        </w:rPr>
        <w:t xml:space="preserve"> This suggests swift changes are required to redress VET digital skills for the future.   </w:t>
      </w:r>
      <w:r w:rsidRPr="007303DB">
        <w:rPr>
          <w:sz w:val="20"/>
          <w:szCs w:val="20"/>
        </w:rPr>
        <w:t xml:space="preserve"> </w:t>
      </w:r>
    </w:p>
    <w:p w14:paraId="04025CBE" w14:textId="55A964B9" w:rsidR="0034212B" w:rsidRDefault="0034212B">
      <w:pPr>
        <w:rPr>
          <w:spacing w:val="-1"/>
          <w:sz w:val="20"/>
          <w:szCs w:val="20"/>
        </w:rPr>
      </w:pPr>
      <w:r w:rsidRPr="00436866">
        <w:rPr>
          <w:noProof/>
          <w:spacing w:val="-1"/>
          <w:sz w:val="20"/>
          <w:szCs w:val="20"/>
        </w:rPr>
        <w:drawing>
          <wp:anchor distT="0" distB="107950" distL="114300" distR="114300" simplePos="0" relativeHeight="251676672" behindDoc="0" locked="0" layoutInCell="1" allowOverlap="1" wp14:anchorId="5A553F92" wp14:editId="555249B9">
            <wp:simplePos x="0" y="0"/>
            <wp:positionH relativeFrom="margin">
              <wp:align>left</wp:align>
            </wp:positionH>
            <wp:positionV relativeFrom="paragraph">
              <wp:posOffset>173355</wp:posOffset>
            </wp:positionV>
            <wp:extent cx="6045200" cy="2943225"/>
            <wp:effectExtent l="0" t="0" r="0" b="9525"/>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liserivett\AppData\Local\Microsoft\Windows\INetCache\Content.Word\89766769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4502" b="12558"/>
                    <a:stretch/>
                  </pic:blipFill>
                  <pic:spPr bwMode="auto">
                    <a:xfrm>
                      <a:off x="0" y="0"/>
                      <a:ext cx="6045200" cy="2943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pacing w:val="-1"/>
          <w:sz w:val="20"/>
          <w:szCs w:val="20"/>
        </w:rPr>
        <w:br w:type="page"/>
      </w:r>
    </w:p>
    <w:p w14:paraId="48692DC2" w14:textId="352BE175" w:rsidR="007303DB" w:rsidRPr="007303DB" w:rsidRDefault="004B5BF8" w:rsidP="00436866">
      <w:pPr>
        <w:pStyle w:val="BodyText"/>
        <w:spacing w:before="173" w:line="321" w:lineRule="auto"/>
        <w:ind w:left="0" w:right="-142"/>
        <w:rPr>
          <w:sz w:val="20"/>
          <w:szCs w:val="20"/>
        </w:rPr>
      </w:pPr>
      <w:r w:rsidRPr="00436866">
        <w:rPr>
          <w:spacing w:val="-1"/>
          <w:sz w:val="20"/>
          <w:szCs w:val="20"/>
        </w:rPr>
        <w:lastRenderedPageBreak/>
        <w:t xml:space="preserve">The </w:t>
      </w:r>
      <w:r w:rsidR="00543415" w:rsidRPr="00436866">
        <w:rPr>
          <w:spacing w:val="-1"/>
          <w:sz w:val="20"/>
          <w:szCs w:val="20"/>
        </w:rPr>
        <w:t xml:space="preserve">release of a national digital economy strategy in Australia is expected </w:t>
      </w:r>
      <w:r w:rsidRPr="00436866">
        <w:rPr>
          <w:spacing w:val="-1"/>
          <w:sz w:val="20"/>
          <w:szCs w:val="20"/>
        </w:rPr>
        <w:t xml:space="preserve">imminently </w:t>
      </w:r>
      <w:r w:rsidR="00543415" w:rsidRPr="00436866">
        <w:rPr>
          <w:spacing w:val="-1"/>
          <w:sz w:val="20"/>
          <w:szCs w:val="20"/>
        </w:rPr>
        <w:t>(</w:t>
      </w:r>
      <w:r w:rsidR="00543415" w:rsidRPr="00462686">
        <w:rPr>
          <w:spacing w:val="-1"/>
          <w:sz w:val="20"/>
          <w:szCs w:val="20"/>
        </w:rPr>
        <w:t>Department</w:t>
      </w:r>
      <w:r w:rsidR="00543415" w:rsidRPr="00436866">
        <w:rPr>
          <w:spacing w:val="-1"/>
          <w:sz w:val="20"/>
          <w:szCs w:val="20"/>
        </w:rPr>
        <w:t xml:space="preserve"> of I</w:t>
      </w:r>
      <w:r w:rsidR="00954674" w:rsidRPr="00436866">
        <w:rPr>
          <w:spacing w:val="-1"/>
          <w:sz w:val="20"/>
          <w:szCs w:val="20"/>
        </w:rPr>
        <w:t>ndustry, Innovation and Science</w:t>
      </w:r>
      <w:r w:rsidR="00543415" w:rsidRPr="00436866">
        <w:rPr>
          <w:spacing w:val="-1"/>
          <w:sz w:val="20"/>
          <w:szCs w:val="20"/>
        </w:rPr>
        <w:t xml:space="preserve"> 2017</w:t>
      </w:r>
      <w:r w:rsidR="00E507F2">
        <w:rPr>
          <w:spacing w:val="-1"/>
          <w:sz w:val="20"/>
          <w:szCs w:val="20"/>
        </w:rPr>
        <w:t xml:space="preserve">) and New Zealand has a </w:t>
      </w:r>
      <w:r w:rsidR="00A718EE">
        <w:rPr>
          <w:spacing w:val="-1"/>
          <w:sz w:val="20"/>
          <w:szCs w:val="20"/>
        </w:rPr>
        <w:t>program of work under</w:t>
      </w:r>
      <w:r w:rsidR="00E507F2">
        <w:rPr>
          <w:spacing w:val="-1"/>
          <w:sz w:val="20"/>
          <w:szCs w:val="20"/>
        </w:rPr>
        <w:t>way in the digital sector (Ministry of Business, Innovation and Employment 2018</w:t>
      </w:r>
      <w:r w:rsidR="00863844">
        <w:rPr>
          <w:spacing w:val="-1"/>
          <w:sz w:val="20"/>
          <w:szCs w:val="20"/>
        </w:rPr>
        <w:t>c</w:t>
      </w:r>
      <w:r w:rsidR="00E507F2">
        <w:rPr>
          <w:spacing w:val="-1"/>
          <w:sz w:val="20"/>
          <w:szCs w:val="20"/>
        </w:rPr>
        <w:t>).</w:t>
      </w:r>
      <w:r w:rsidR="00CA51E2">
        <w:rPr>
          <w:spacing w:val="-1"/>
          <w:sz w:val="20"/>
          <w:szCs w:val="20"/>
        </w:rPr>
        <w:t xml:space="preserve"> </w:t>
      </w:r>
      <w:r w:rsidRPr="00436866">
        <w:rPr>
          <w:spacing w:val="-1"/>
          <w:sz w:val="20"/>
          <w:szCs w:val="20"/>
        </w:rPr>
        <w:t xml:space="preserve">In view of </w:t>
      </w:r>
      <w:r w:rsidR="00693B8E" w:rsidRPr="00436866">
        <w:rPr>
          <w:spacing w:val="-1"/>
          <w:sz w:val="20"/>
          <w:szCs w:val="20"/>
        </w:rPr>
        <w:t xml:space="preserve">the focus on digital economies, </w:t>
      </w:r>
      <w:proofErr w:type="spellStart"/>
      <w:r w:rsidR="007303DB" w:rsidRPr="00436866">
        <w:rPr>
          <w:spacing w:val="-1"/>
          <w:sz w:val="20"/>
          <w:szCs w:val="20"/>
        </w:rPr>
        <w:t>Gekara</w:t>
      </w:r>
      <w:proofErr w:type="spellEnd"/>
      <w:r w:rsidR="007303DB" w:rsidRPr="00436866">
        <w:rPr>
          <w:spacing w:val="-1"/>
          <w:sz w:val="20"/>
          <w:szCs w:val="20"/>
        </w:rPr>
        <w:t xml:space="preserve"> et al</w:t>
      </w:r>
      <w:r w:rsidR="00954674" w:rsidRPr="00436866">
        <w:rPr>
          <w:spacing w:val="-1"/>
          <w:sz w:val="20"/>
          <w:szCs w:val="20"/>
        </w:rPr>
        <w:t>.</w:t>
      </w:r>
      <w:r w:rsidR="007303DB" w:rsidRPr="00436866">
        <w:rPr>
          <w:spacing w:val="-1"/>
          <w:sz w:val="20"/>
          <w:szCs w:val="20"/>
        </w:rPr>
        <w:t xml:space="preserve"> (forthcoming) propose a comprehensive digital skills framework</w:t>
      </w:r>
      <w:r w:rsidR="00B04ADC" w:rsidRPr="00436866">
        <w:rPr>
          <w:spacing w:val="-1"/>
          <w:sz w:val="20"/>
          <w:szCs w:val="20"/>
        </w:rPr>
        <w:t>,</w:t>
      </w:r>
      <w:r w:rsidR="007303DB" w:rsidRPr="00436866">
        <w:rPr>
          <w:spacing w:val="-1"/>
          <w:sz w:val="20"/>
          <w:szCs w:val="20"/>
        </w:rPr>
        <w:t xml:space="preserve"> based on </w:t>
      </w:r>
      <w:r w:rsidR="00F975E8" w:rsidRPr="00436866">
        <w:rPr>
          <w:spacing w:val="-1"/>
          <w:sz w:val="20"/>
          <w:szCs w:val="20"/>
        </w:rPr>
        <w:t xml:space="preserve">an </w:t>
      </w:r>
      <w:r w:rsidR="007303DB" w:rsidRPr="00436866">
        <w:rPr>
          <w:spacing w:val="-1"/>
          <w:sz w:val="20"/>
          <w:szCs w:val="20"/>
        </w:rPr>
        <w:t xml:space="preserve">evaluation of </w:t>
      </w:r>
      <w:proofErr w:type="gramStart"/>
      <w:r w:rsidR="007303DB" w:rsidRPr="00436866">
        <w:rPr>
          <w:spacing w:val="-1"/>
          <w:sz w:val="20"/>
          <w:szCs w:val="20"/>
        </w:rPr>
        <w:t>a number of</w:t>
      </w:r>
      <w:proofErr w:type="gramEnd"/>
      <w:r w:rsidR="007303DB" w:rsidRPr="00436866">
        <w:rPr>
          <w:spacing w:val="-1"/>
          <w:sz w:val="20"/>
          <w:szCs w:val="20"/>
        </w:rPr>
        <w:t xml:space="preserve"> frameworks internationally</w:t>
      </w:r>
      <w:r w:rsidR="007303DB" w:rsidRPr="007303DB">
        <w:rPr>
          <w:sz w:val="20"/>
          <w:szCs w:val="20"/>
        </w:rPr>
        <w:t xml:space="preserve">. </w:t>
      </w:r>
    </w:p>
    <w:p w14:paraId="060D58BA" w14:textId="3B03FF1F" w:rsidR="007303DB" w:rsidRPr="007303DB" w:rsidRDefault="006E1AB7" w:rsidP="00BA584E">
      <w:pPr>
        <w:pStyle w:val="BodyText"/>
        <w:spacing w:before="173" w:line="321" w:lineRule="auto"/>
        <w:ind w:left="0"/>
        <w:rPr>
          <w:sz w:val="20"/>
          <w:szCs w:val="20"/>
        </w:rPr>
      </w:pPr>
      <w:r>
        <w:rPr>
          <w:sz w:val="20"/>
          <w:szCs w:val="20"/>
        </w:rPr>
        <w:t xml:space="preserve">Global skills </w:t>
      </w:r>
      <w:r w:rsidR="00954674">
        <w:rPr>
          <w:sz w:val="20"/>
          <w:szCs w:val="20"/>
        </w:rPr>
        <w:t>however</w:t>
      </w:r>
      <w:r>
        <w:rPr>
          <w:sz w:val="20"/>
          <w:szCs w:val="20"/>
        </w:rPr>
        <w:t xml:space="preserve"> are not limited to those required for digital workplaces. </w:t>
      </w:r>
      <w:r w:rsidR="007303DB" w:rsidRPr="007303DB">
        <w:rPr>
          <w:sz w:val="20"/>
          <w:szCs w:val="20"/>
        </w:rPr>
        <w:t xml:space="preserve">The following skills are identified in </w:t>
      </w:r>
      <w:hyperlink r:id="rId21" w:history="1">
        <w:r w:rsidR="007303DB" w:rsidRPr="00954674">
          <w:rPr>
            <w:rStyle w:val="Hyperlink"/>
            <w:i/>
            <w:sz w:val="20"/>
            <w:szCs w:val="20"/>
            <w:u w:val="none"/>
          </w:rPr>
          <w:t>Future skills and training</w:t>
        </w:r>
        <w:r w:rsidR="006E5BD3" w:rsidRPr="00954674">
          <w:rPr>
            <w:rStyle w:val="Hyperlink"/>
            <w:i/>
            <w:sz w:val="20"/>
            <w:szCs w:val="20"/>
            <w:u w:val="none"/>
          </w:rPr>
          <w:t xml:space="preserve">: </w:t>
        </w:r>
        <w:r w:rsidR="00954674">
          <w:rPr>
            <w:rStyle w:val="Hyperlink"/>
            <w:i/>
            <w:sz w:val="20"/>
            <w:szCs w:val="20"/>
            <w:u w:val="none"/>
          </w:rPr>
          <w:t>a</w:t>
        </w:r>
        <w:r w:rsidR="006E5BD3" w:rsidRPr="00954674">
          <w:rPr>
            <w:rStyle w:val="Hyperlink"/>
            <w:i/>
            <w:sz w:val="20"/>
            <w:szCs w:val="20"/>
            <w:u w:val="none"/>
          </w:rPr>
          <w:t xml:space="preserve"> practical resource to help identify future skills and training</w:t>
        </w:r>
      </w:hyperlink>
      <w:r w:rsidR="007303DB" w:rsidRPr="007303DB">
        <w:rPr>
          <w:sz w:val="20"/>
          <w:szCs w:val="20"/>
        </w:rPr>
        <w:t xml:space="preserve"> </w:t>
      </w:r>
      <w:r>
        <w:rPr>
          <w:sz w:val="20"/>
          <w:szCs w:val="20"/>
        </w:rPr>
        <w:t xml:space="preserve">as </w:t>
      </w:r>
      <w:r w:rsidR="009500BC">
        <w:rPr>
          <w:sz w:val="20"/>
          <w:szCs w:val="20"/>
        </w:rPr>
        <w:t xml:space="preserve">the </w:t>
      </w:r>
      <w:r>
        <w:rPr>
          <w:sz w:val="20"/>
          <w:szCs w:val="20"/>
        </w:rPr>
        <w:t xml:space="preserve">future skills required across the workforce </w:t>
      </w:r>
      <w:r w:rsidR="007303DB" w:rsidRPr="007303DB">
        <w:rPr>
          <w:sz w:val="20"/>
          <w:szCs w:val="20"/>
        </w:rPr>
        <w:t>(</w:t>
      </w:r>
      <w:r w:rsidR="00F975E8">
        <w:rPr>
          <w:sz w:val="20"/>
          <w:szCs w:val="20"/>
        </w:rPr>
        <w:t xml:space="preserve">Allen, Teodoro &amp; Manley </w:t>
      </w:r>
      <w:r w:rsidR="007303DB" w:rsidRPr="007303DB">
        <w:rPr>
          <w:sz w:val="20"/>
          <w:szCs w:val="20"/>
        </w:rPr>
        <w:t>2017):</w:t>
      </w:r>
    </w:p>
    <w:tbl>
      <w:tblPr>
        <w:tblW w:w="9498" w:type="dxa"/>
        <w:tblLook w:val="0000" w:firstRow="0" w:lastRow="0" w:firstColumn="0" w:lastColumn="0" w:noHBand="0" w:noVBand="0"/>
      </w:tblPr>
      <w:tblGrid>
        <w:gridCol w:w="2694"/>
        <w:gridCol w:w="6804"/>
      </w:tblGrid>
      <w:tr w:rsidR="007303DB" w14:paraId="168F02B4" w14:textId="77777777" w:rsidTr="007303DB">
        <w:tc>
          <w:tcPr>
            <w:tcW w:w="2694" w:type="dxa"/>
          </w:tcPr>
          <w:p w14:paraId="4911849A" w14:textId="66E3C2D9" w:rsidR="007303DB" w:rsidRDefault="007303DB" w:rsidP="0034212B">
            <w:pPr>
              <w:pStyle w:val="BodyText"/>
              <w:spacing w:before="140" w:line="321" w:lineRule="auto"/>
              <w:ind w:left="-109"/>
              <w:rPr>
                <w:sz w:val="20"/>
                <w:szCs w:val="20"/>
              </w:rPr>
            </w:pPr>
            <w:r w:rsidRPr="007303DB">
              <w:rPr>
                <w:sz w:val="20"/>
                <w:szCs w:val="20"/>
              </w:rPr>
              <w:t>Foundational skills</w:t>
            </w:r>
          </w:p>
        </w:tc>
        <w:tc>
          <w:tcPr>
            <w:tcW w:w="6804" w:type="dxa"/>
          </w:tcPr>
          <w:p w14:paraId="4018E827" w14:textId="727E3E27" w:rsidR="007303DB" w:rsidRDefault="007303DB" w:rsidP="0034212B">
            <w:pPr>
              <w:pStyle w:val="BodyText"/>
              <w:spacing w:before="140" w:line="321" w:lineRule="auto"/>
              <w:ind w:left="0"/>
              <w:rPr>
                <w:sz w:val="20"/>
                <w:szCs w:val="20"/>
              </w:rPr>
            </w:pPr>
            <w:r w:rsidRPr="007303DB">
              <w:rPr>
                <w:sz w:val="20"/>
                <w:szCs w:val="20"/>
              </w:rPr>
              <w:t>Strong foundational skills, such as literacy and numeracy skills, including digital and financial literacy</w:t>
            </w:r>
            <w:r w:rsidR="009500BC">
              <w:rPr>
                <w:sz w:val="20"/>
                <w:szCs w:val="20"/>
              </w:rPr>
              <w:t>,</w:t>
            </w:r>
            <w:r w:rsidRPr="007303DB">
              <w:rPr>
                <w:sz w:val="20"/>
                <w:szCs w:val="20"/>
              </w:rPr>
              <w:t xml:space="preserve"> are important for most jobs in the knowledge economy. Strong foundation skills are </w:t>
            </w:r>
            <w:r w:rsidR="00C10D7C">
              <w:rPr>
                <w:sz w:val="20"/>
                <w:szCs w:val="20"/>
              </w:rPr>
              <w:t>essential to develop or train</w:t>
            </w:r>
            <w:r w:rsidR="009500BC">
              <w:rPr>
                <w:sz w:val="20"/>
                <w:szCs w:val="20"/>
              </w:rPr>
              <w:t xml:space="preserve"> within any new, more </w:t>
            </w:r>
            <w:proofErr w:type="spellStart"/>
            <w:r w:rsidR="00F975E8">
              <w:rPr>
                <w:sz w:val="20"/>
                <w:szCs w:val="20"/>
              </w:rPr>
              <w:t>speciali</w:t>
            </w:r>
            <w:r w:rsidR="00436866">
              <w:rPr>
                <w:sz w:val="20"/>
                <w:szCs w:val="20"/>
              </w:rPr>
              <w:t>s</w:t>
            </w:r>
            <w:r w:rsidR="00F975E8">
              <w:rPr>
                <w:sz w:val="20"/>
                <w:szCs w:val="20"/>
              </w:rPr>
              <w:t>ed</w:t>
            </w:r>
            <w:proofErr w:type="spellEnd"/>
            <w:r w:rsidR="00F975E8">
              <w:rPr>
                <w:sz w:val="20"/>
                <w:szCs w:val="20"/>
              </w:rPr>
              <w:t>,</w:t>
            </w:r>
            <w:r w:rsidRPr="007303DB">
              <w:rPr>
                <w:sz w:val="20"/>
                <w:szCs w:val="20"/>
              </w:rPr>
              <w:t xml:space="preserve"> skill areas.</w:t>
            </w:r>
          </w:p>
        </w:tc>
      </w:tr>
      <w:tr w:rsidR="007303DB" w14:paraId="2084052A" w14:textId="77777777" w:rsidTr="007303DB">
        <w:tc>
          <w:tcPr>
            <w:tcW w:w="2694" w:type="dxa"/>
          </w:tcPr>
          <w:p w14:paraId="07676166" w14:textId="37B4F58D" w:rsidR="007303DB" w:rsidRDefault="00BA584E" w:rsidP="0034212B">
            <w:pPr>
              <w:pStyle w:val="BodyText"/>
              <w:spacing w:before="140" w:line="321" w:lineRule="auto"/>
              <w:ind w:left="-109"/>
              <w:rPr>
                <w:sz w:val="20"/>
                <w:szCs w:val="20"/>
              </w:rPr>
            </w:pPr>
            <w:r>
              <w:rPr>
                <w:sz w:val="20"/>
                <w:szCs w:val="20"/>
              </w:rPr>
              <w:t>Skills for collaborating</w:t>
            </w:r>
          </w:p>
        </w:tc>
        <w:tc>
          <w:tcPr>
            <w:tcW w:w="6804" w:type="dxa"/>
          </w:tcPr>
          <w:p w14:paraId="24104DC3" w14:textId="7E973315" w:rsidR="0022187C" w:rsidRDefault="00BA584E" w:rsidP="0034212B">
            <w:pPr>
              <w:pStyle w:val="BodyText"/>
              <w:spacing w:before="140" w:line="321" w:lineRule="auto"/>
              <w:ind w:left="0"/>
              <w:rPr>
                <w:sz w:val="20"/>
                <w:szCs w:val="20"/>
              </w:rPr>
            </w:pPr>
            <w:r w:rsidRPr="007303DB">
              <w:rPr>
                <w:sz w:val="20"/>
                <w:szCs w:val="20"/>
              </w:rPr>
              <w:t xml:space="preserve">Employers are striving to develop a culture in which the most valuable employees are those who can collaborate and share information, the aim </w:t>
            </w:r>
            <w:r w:rsidR="00B04ADC">
              <w:rPr>
                <w:sz w:val="20"/>
                <w:szCs w:val="20"/>
              </w:rPr>
              <w:t>being to improve</w:t>
            </w:r>
            <w:r w:rsidRPr="007303DB">
              <w:rPr>
                <w:sz w:val="20"/>
                <w:szCs w:val="20"/>
              </w:rPr>
              <w:t xml:space="preserve"> efficiency and achiev</w:t>
            </w:r>
            <w:r w:rsidR="00B04ADC">
              <w:rPr>
                <w:sz w:val="20"/>
                <w:szCs w:val="20"/>
              </w:rPr>
              <w:t xml:space="preserve">e </w:t>
            </w:r>
            <w:proofErr w:type="spellStart"/>
            <w:r w:rsidRPr="007303DB">
              <w:rPr>
                <w:sz w:val="20"/>
                <w:szCs w:val="20"/>
              </w:rPr>
              <w:t>organisational</w:t>
            </w:r>
            <w:proofErr w:type="spellEnd"/>
            <w:r w:rsidRPr="007303DB">
              <w:rPr>
                <w:sz w:val="20"/>
                <w:szCs w:val="20"/>
              </w:rPr>
              <w:t xml:space="preserve"> goals. Specific skills include communication, teamwork, relationship management, </w:t>
            </w:r>
            <w:proofErr w:type="spellStart"/>
            <w:r w:rsidRPr="007303DB">
              <w:rPr>
                <w:sz w:val="20"/>
                <w:szCs w:val="20"/>
              </w:rPr>
              <w:t>organisational</w:t>
            </w:r>
            <w:proofErr w:type="spellEnd"/>
            <w:r w:rsidRPr="007303DB">
              <w:rPr>
                <w:sz w:val="20"/>
                <w:szCs w:val="20"/>
              </w:rPr>
              <w:t xml:space="preserve"> awareness, social/cultural awareness, soc</w:t>
            </w:r>
            <w:r w:rsidR="00B04ADC">
              <w:rPr>
                <w:sz w:val="20"/>
                <w:szCs w:val="20"/>
              </w:rPr>
              <w:t>i</w:t>
            </w:r>
            <w:r>
              <w:rPr>
                <w:sz w:val="20"/>
                <w:szCs w:val="20"/>
              </w:rPr>
              <w:t>ability and teaching others.</w:t>
            </w:r>
          </w:p>
        </w:tc>
      </w:tr>
      <w:tr w:rsidR="007303DB" w14:paraId="4B5C245C" w14:textId="77777777" w:rsidTr="007303DB">
        <w:tc>
          <w:tcPr>
            <w:tcW w:w="2694" w:type="dxa"/>
          </w:tcPr>
          <w:p w14:paraId="03C6CF23" w14:textId="3DFB2B25" w:rsidR="007303DB" w:rsidRDefault="000453E6" w:rsidP="0034212B">
            <w:pPr>
              <w:pStyle w:val="BodyText"/>
              <w:spacing w:before="140" w:line="321" w:lineRule="auto"/>
              <w:ind w:left="-109"/>
              <w:rPr>
                <w:sz w:val="20"/>
                <w:szCs w:val="20"/>
              </w:rPr>
            </w:pPr>
            <w:r>
              <w:br w:type="page"/>
            </w:r>
            <w:r w:rsidR="00BA584E" w:rsidRPr="007303DB">
              <w:rPr>
                <w:sz w:val="20"/>
                <w:szCs w:val="20"/>
              </w:rPr>
              <w:t>Skills for learning and adapting</w:t>
            </w:r>
          </w:p>
        </w:tc>
        <w:tc>
          <w:tcPr>
            <w:tcW w:w="6804" w:type="dxa"/>
          </w:tcPr>
          <w:p w14:paraId="7D053200" w14:textId="77777777" w:rsidR="007303DB" w:rsidRDefault="00BA584E" w:rsidP="0034212B">
            <w:pPr>
              <w:pStyle w:val="BodyText"/>
              <w:spacing w:before="140" w:line="321" w:lineRule="auto"/>
              <w:ind w:left="0"/>
              <w:rPr>
                <w:sz w:val="20"/>
                <w:szCs w:val="20"/>
              </w:rPr>
            </w:pPr>
            <w:r w:rsidRPr="007303DB">
              <w:rPr>
                <w:sz w:val="20"/>
                <w:szCs w:val="20"/>
              </w:rPr>
              <w:t>Changes within jobs will be ongoing and may accelerate. This will require workers to constantly adapt to new processes and technologies and to take greater responsibility for their skills development. Specific skills include adaptability, perseverance, resilience, curiosity, responsiveness, experimentation, and initiative.</w:t>
            </w:r>
          </w:p>
        </w:tc>
      </w:tr>
      <w:tr w:rsidR="007303DB" w14:paraId="75D4A8B0" w14:textId="77777777" w:rsidTr="007303DB">
        <w:tc>
          <w:tcPr>
            <w:tcW w:w="2694" w:type="dxa"/>
          </w:tcPr>
          <w:p w14:paraId="28EBA8BA" w14:textId="77777777" w:rsidR="007303DB" w:rsidRDefault="00BA584E" w:rsidP="0034212B">
            <w:pPr>
              <w:pStyle w:val="BodyText"/>
              <w:spacing w:before="140" w:line="321" w:lineRule="auto"/>
              <w:ind w:left="-109"/>
              <w:rPr>
                <w:sz w:val="20"/>
                <w:szCs w:val="20"/>
              </w:rPr>
            </w:pPr>
            <w:r w:rsidRPr="007303DB">
              <w:rPr>
                <w:sz w:val="20"/>
                <w:szCs w:val="20"/>
              </w:rPr>
              <w:t>Entrepreneurship skills</w:t>
            </w:r>
          </w:p>
        </w:tc>
        <w:tc>
          <w:tcPr>
            <w:tcW w:w="6804" w:type="dxa"/>
          </w:tcPr>
          <w:p w14:paraId="73B4B019" w14:textId="77777777" w:rsidR="007303DB" w:rsidRDefault="00BA584E" w:rsidP="0034212B">
            <w:pPr>
              <w:pStyle w:val="BodyText"/>
              <w:spacing w:before="140" w:line="321" w:lineRule="auto"/>
              <w:ind w:left="0"/>
              <w:rPr>
                <w:sz w:val="20"/>
                <w:szCs w:val="20"/>
              </w:rPr>
            </w:pPr>
            <w:r>
              <w:rPr>
                <w:sz w:val="20"/>
                <w:szCs w:val="20"/>
              </w:rPr>
              <w:t xml:space="preserve">These </w:t>
            </w:r>
            <w:r w:rsidRPr="007303DB">
              <w:rPr>
                <w:sz w:val="20"/>
                <w:szCs w:val="20"/>
              </w:rPr>
              <w:t>skills are widely considered indispensable for the 21st century and are associated with identifying problems, cr</w:t>
            </w:r>
            <w:r w:rsidR="009500BC">
              <w:rPr>
                <w:sz w:val="20"/>
                <w:szCs w:val="20"/>
              </w:rPr>
              <w:t xml:space="preserve">eating solutions, </w:t>
            </w:r>
            <w:proofErr w:type="gramStart"/>
            <w:r w:rsidR="009500BC">
              <w:rPr>
                <w:sz w:val="20"/>
                <w:szCs w:val="20"/>
              </w:rPr>
              <w:t>taking action</w:t>
            </w:r>
            <w:proofErr w:type="gramEnd"/>
            <w:r w:rsidR="009500BC">
              <w:rPr>
                <w:sz w:val="20"/>
                <w:szCs w:val="20"/>
              </w:rPr>
              <w:t xml:space="preserve"> and</w:t>
            </w:r>
            <w:r w:rsidRPr="007303DB">
              <w:rPr>
                <w:sz w:val="20"/>
                <w:szCs w:val="20"/>
              </w:rPr>
              <w:t xml:space="preserve"> being self-reliant and resourceful. Specific skills include problem-solving, negotiation, communication, customer engagement, persuasion, creativity, self-management, experimentation, financial literacy, initiative, and critical thinking.</w:t>
            </w:r>
          </w:p>
        </w:tc>
      </w:tr>
      <w:tr w:rsidR="007303DB" w14:paraId="7D7E6804" w14:textId="77777777" w:rsidTr="007303DB">
        <w:tc>
          <w:tcPr>
            <w:tcW w:w="2694" w:type="dxa"/>
          </w:tcPr>
          <w:p w14:paraId="7A5860A5" w14:textId="77777777" w:rsidR="007303DB" w:rsidRDefault="00BA584E" w:rsidP="0034212B">
            <w:pPr>
              <w:pStyle w:val="BodyText"/>
              <w:spacing w:before="140" w:line="321" w:lineRule="auto"/>
              <w:ind w:left="-109"/>
              <w:rPr>
                <w:sz w:val="20"/>
                <w:szCs w:val="20"/>
              </w:rPr>
            </w:pPr>
            <w:r w:rsidRPr="007303DB">
              <w:rPr>
                <w:sz w:val="20"/>
                <w:szCs w:val="20"/>
              </w:rPr>
              <w:t>Analytical skills</w:t>
            </w:r>
          </w:p>
        </w:tc>
        <w:tc>
          <w:tcPr>
            <w:tcW w:w="6804" w:type="dxa"/>
          </w:tcPr>
          <w:p w14:paraId="2B808BC2" w14:textId="77777777" w:rsidR="007303DB" w:rsidRDefault="00BA584E" w:rsidP="0034212B">
            <w:pPr>
              <w:pStyle w:val="BodyText"/>
              <w:spacing w:before="140" w:line="321" w:lineRule="auto"/>
              <w:ind w:left="0"/>
              <w:rPr>
                <w:sz w:val="20"/>
                <w:szCs w:val="20"/>
              </w:rPr>
            </w:pPr>
            <w:r w:rsidRPr="007303DB">
              <w:rPr>
                <w:sz w:val="20"/>
                <w:szCs w:val="20"/>
              </w:rPr>
              <w:t xml:space="preserve">The focus on STEM (scientific, technological, engineering </w:t>
            </w:r>
            <w:r w:rsidR="009500BC">
              <w:rPr>
                <w:sz w:val="20"/>
                <w:szCs w:val="20"/>
              </w:rPr>
              <w:t xml:space="preserve">and mathematics) skills </w:t>
            </w:r>
            <w:r w:rsidR="00F975E8">
              <w:rPr>
                <w:sz w:val="20"/>
                <w:szCs w:val="20"/>
              </w:rPr>
              <w:t>arises</w:t>
            </w:r>
            <w:r w:rsidRPr="007303DB">
              <w:rPr>
                <w:sz w:val="20"/>
                <w:szCs w:val="20"/>
              </w:rPr>
              <w:t xml:space="preserve"> from the expectation that workers will increasingly require analytical skills, </w:t>
            </w:r>
            <w:proofErr w:type="gramStart"/>
            <w:r w:rsidRPr="007303DB">
              <w:rPr>
                <w:sz w:val="20"/>
                <w:szCs w:val="20"/>
              </w:rPr>
              <w:t>in particular to</w:t>
            </w:r>
            <w:proofErr w:type="gramEnd"/>
            <w:r w:rsidRPr="007303DB">
              <w:rPr>
                <w:sz w:val="20"/>
                <w:szCs w:val="20"/>
              </w:rPr>
              <w:t xml:space="preserve"> use available data and derive value </w:t>
            </w:r>
            <w:r w:rsidR="00B04ADC">
              <w:rPr>
                <w:sz w:val="20"/>
                <w:szCs w:val="20"/>
              </w:rPr>
              <w:t>from</w:t>
            </w:r>
            <w:r w:rsidRPr="007303DB">
              <w:rPr>
                <w:sz w:val="20"/>
                <w:szCs w:val="20"/>
              </w:rPr>
              <w:t xml:space="preserve"> it (note the explosion in data volumes and the rise of ‘big data’). For some, this will require being a</w:t>
            </w:r>
            <w:r w:rsidR="009500BC">
              <w:rPr>
                <w:sz w:val="20"/>
                <w:szCs w:val="20"/>
              </w:rPr>
              <w:t xml:space="preserve">ble to </w:t>
            </w:r>
            <w:proofErr w:type="spellStart"/>
            <w:r w:rsidR="009500BC">
              <w:rPr>
                <w:sz w:val="20"/>
                <w:szCs w:val="20"/>
              </w:rPr>
              <w:t>analyse</w:t>
            </w:r>
            <w:proofErr w:type="spellEnd"/>
            <w:r w:rsidR="009500BC">
              <w:rPr>
                <w:sz w:val="20"/>
                <w:szCs w:val="20"/>
              </w:rPr>
              <w:t xml:space="preserve"> and present data;</w:t>
            </w:r>
            <w:r w:rsidRPr="007303DB">
              <w:rPr>
                <w:sz w:val="20"/>
                <w:szCs w:val="20"/>
              </w:rPr>
              <w:t xml:space="preserve"> for others</w:t>
            </w:r>
            <w:r w:rsidR="00F975E8">
              <w:rPr>
                <w:sz w:val="20"/>
                <w:szCs w:val="20"/>
              </w:rPr>
              <w:t>,</w:t>
            </w:r>
            <w:r w:rsidRPr="007303DB">
              <w:rPr>
                <w:sz w:val="20"/>
                <w:szCs w:val="20"/>
              </w:rPr>
              <w:t xml:space="preserve"> it will require the ability to interpret data analysis and apply findings.</w:t>
            </w:r>
          </w:p>
        </w:tc>
      </w:tr>
      <w:tr w:rsidR="007303DB" w14:paraId="3C279314" w14:textId="77777777" w:rsidTr="007303DB">
        <w:tc>
          <w:tcPr>
            <w:tcW w:w="2694" w:type="dxa"/>
          </w:tcPr>
          <w:p w14:paraId="756959C9" w14:textId="77777777" w:rsidR="007303DB" w:rsidRDefault="00BA584E" w:rsidP="0034212B">
            <w:pPr>
              <w:pStyle w:val="BodyText"/>
              <w:spacing w:before="140" w:line="321" w:lineRule="auto"/>
              <w:ind w:left="-109"/>
              <w:rPr>
                <w:sz w:val="20"/>
                <w:szCs w:val="20"/>
              </w:rPr>
            </w:pPr>
            <w:r w:rsidRPr="007303DB">
              <w:rPr>
                <w:sz w:val="20"/>
                <w:szCs w:val="20"/>
              </w:rPr>
              <w:t>Skills for adding value</w:t>
            </w:r>
          </w:p>
        </w:tc>
        <w:tc>
          <w:tcPr>
            <w:tcW w:w="6804" w:type="dxa"/>
          </w:tcPr>
          <w:p w14:paraId="65A6696E" w14:textId="39E69219" w:rsidR="007303DB" w:rsidRPr="00F75C7E" w:rsidRDefault="009500BC" w:rsidP="0034212B">
            <w:pPr>
              <w:pStyle w:val="BodyText"/>
              <w:spacing w:before="140" w:line="321" w:lineRule="auto"/>
              <w:ind w:left="0"/>
              <w:rPr>
                <w:spacing w:val="-2"/>
                <w:sz w:val="20"/>
                <w:szCs w:val="20"/>
              </w:rPr>
            </w:pPr>
            <w:r w:rsidRPr="00F75C7E">
              <w:rPr>
                <w:spacing w:val="-2"/>
                <w:sz w:val="20"/>
                <w:szCs w:val="20"/>
              </w:rPr>
              <w:t xml:space="preserve">With </w:t>
            </w:r>
            <w:r w:rsidR="00436866" w:rsidRPr="00F75C7E">
              <w:rPr>
                <w:spacing w:val="-2"/>
                <w:sz w:val="20"/>
                <w:szCs w:val="20"/>
              </w:rPr>
              <w:t xml:space="preserve">the </w:t>
            </w:r>
            <w:r w:rsidR="00BA584E" w:rsidRPr="00F75C7E">
              <w:rPr>
                <w:spacing w:val="-2"/>
                <w:sz w:val="20"/>
                <w:szCs w:val="20"/>
              </w:rPr>
              <w:t xml:space="preserve">ongoing shift </w:t>
            </w:r>
            <w:r w:rsidR="00F975E8" w:rsidRPr="00F75C7E">
              <w:rPr>
                <w:spacing w:val="-2"/>
                <w:sz w:val="20"/>
                <w:szCs w:val="20"/>
              </w:rPr>
              <w:t>to knowledge-based economies</w:t>
            </w:r>
            <w:r w:rsidR="00436866" w:rsidRPr="00F75C7E">
              <w:rPr>
                <w:spacing w:val="-2"/>
                <w:sz w:val="20"/>
                <w:szCs w:val="20"/>
              </w:rPr>
              <w:t xml:space="preserve"> in Australia and New Zealand</w:t>
            </w:r>
            <w:r w:rsidR="00F975E8" w:rsidRPr="00F75C7E">
              <w:rPr>
                <w:spacing w:val="-2"/>
                <w:sz w:val="20"/>
                <w:szCs w:val="20"/>
              </w:rPr>
              <w:t>, as well as</w:t>
            </w:r>
            <w:r w:rsidR="00BA584E" w:rsidRPr="00F75C7E">
              <w:rPr>
                <w:spacing w:val="-2"/>
                <w:sz w:val="20"/>
                <w:szCs w:val="20"/>
              </w:rPr>
              <w:t xml:space="preserve"> challenges from increasing global competition, resource-related pressures</w:t>
            </w:r>
            <w:r w:rsidR="00EA34A6">
              <w:rPr>
                <w:spacing w:val="-2"/>
                <w:sz w:val="20"/>
                <w:szCs w:val="20"/>
              </w:rPr>
              <w:t>,</w:t>
            </w:r>
            <w:r w:rsidR="00BA584E" w:rsidRPr="00F75C7E">
              <w:rPr>
                <w:spacing w:val="-2"/>
                <w:sz w:val="20"/>
                <w:szCs w:val="20"/>
              </w:rPr>
              <w:t xml:space="preserve"> and empowered and demanding consumers, employers will seek workers who can create valuable products using fewer resources (who can do more with less). Specific skills include creativity, problem-solving, resourcefulness, reasoning, data analysis/interpretation, customer engagement, experimentation and critical thinking.</w:t>
            </w:r>
          </w:p>
        </w:tc>
      </w:tr>
      <w:tr w:rsidR="007303DB" w14:paraId="5A6F4B4D" w14:textId="77777777" w:rsidTr="007303DB">
        <w:tc>
          <w:tcPr>
            <w:tcW w:w="2694" w:type="dxa"/>
          </w:tcPr>
          <w:p w14:paraId="5542323E" w14:textId="77777777" w:rsidR="007303DB" w:rsidRDefault="009500BC" w:rsidP="0034212B">
            <w:pPr>
              <w:pStyle w:val="BodyText"/>
              <w:spacing w:before="0" w:line="321" w:lineRule="auto"/>
              <w:ind w:left="-109"/>
              <w:rPr>
                <w:sz w:val="20"/>
                <w:szCs w:val="20"/>
              </w:rPr>
            </w:pPr>
            <w:r>
              <w:rPr>
                <w:sz w:val="20"/>
                <w:szCs w:val="20"/>
              </w:rPr>
              <w:lastRenderedPageBreak/>
              <w:t>Non-</w:t>
            </w:r>
            <w:r w:rsidR="00BA584E" w:rsidRPr="007303DB">
              <w:rPr>
                <w:sz w:val="20"/>
                <w:szCs w:val="20"/>
              </w:rPr>
              <w:t>automatable skills</w:t>
            </w:r>
          </w:p>
        </w:tc>
        <w:tc>
          <w:tcPr>
            <w:tcW w:w="6804" w:type="dxa"/>
          </w:tcPr>
          <w:p w14:paraId="678E5567" w14:textId="77777777" w:rsidR="007303DB" w:rsidRDefault="00BA584E" w:rsidP="0034212B">
            <w:pPr>
              <w:pStyle w:val="BodyText"/>
              <w:spacing w:before="0" w:line="321" w:lineRule="auto"/>
              <w:ind w:left="0"/>
              <w:rPr>
                <w:sz w:val="20"/>
                <w:szCs w:val="20"/>
              </w:rPr>
            </w:pPr>
            <w:r w:rsidRPr="007303DB">
              <w:rPr>
                <w:sz w:val="20"/>
                <w:szCs w:val="20"/>
              </w:rPr>
              <w:t xml:space="preserve">With automation expected to continue to take on more of the routine, codifiable tasks in jobs, employees will be expected to focus more on interrelationships and </w:t>
            </w:r>
            <w:r w:rsidR="00F975E8">
              <w:rPr>
                <w:sz w:val="20"/>
                <w:szCs w:val="20"/>
              </w:rPr>
              <w:t xml:space="preserve">the </w:t>
            </w:r>
            <w:proofErr w:type="spellStart"/>
            <w:r w:rsidR="00F975E8">
              <w:rPr>
                <w:sz w:val="20"/>
                <w:szCs w:val="20"/>
              </w:rPr>
              <w:t>personalisation</w:t>
            </w:r>
            <w:proofErr w:type="spellEnd"/>
            <w:r w:rsidR="00F975E8">
              <w:rPr>
                <w:sz w:val="20"/>
                <w:szCs w:val="20"/>
              </w:rPr>
              <w:t xml:space="preserve"> of</w:t>
            </w:r>
            <w:r w:rsidRPr="007303DB">
              <w:rPr>
                <w:sz w:val="20"/>
                <w:szCs w:val="20"/>
              </w:rPr>
              <w:t xml:space="preserve"> customer service, and negotiating with and persuading potential clients. Specific</w:t>
            </w:r>
            <w:r w:rsidR="009500BC">
              <w:rPr>
                <w:sz w:val="20"/>
                <w:szCs w:val="20"/>
              </w:rPr>
              <w:t xml:space="preserve"> skills include empathy, socia</w:t>
            </w:r>
            <w:r w:rsidRPr="007303DB">
              <w:rPr>
                <w:sz w:val="20"/>
                <w:szCs w:val="20"/>
              </w:rPr>
              <w:t>bility, teamwork, social cultural awareness, communication, persuasion and adaptability.</w:t>
            </w:r>
          </w:p>
        </w:tc>
      </w:tr>
      <w:tr w:rsidR="00BA584E" w14:paraId="0E38C876" w14:textId="77777777" w:rsidTr="007303DB">
        <w:tc>
          <w:tcPr>
            <w:tcW w:w="2694" w:type="dxa"/>
          </w:tcPr>
          <w:p w14:paraId="7AA89E9D" w14:textId="77777777" w:rsidR="00BA584E" w:rsidRPr="007303DB" w:rsidRDefault="00BA584E" w:rsidP="0034212B">
            <w:pPr>
              <w:pStyle w:val="BodyText"/>
              <w:spacing w:before="140" w:line="321" w:lineRule="auto"/>
              <w:ind w:left="-109"/>
              <w:rPr>
                <w:sz w:val="20"/>
                <w:szCs w:val="20"/>
              </w:rPr>
            </w:pPr>
            <w:r w:rsidRPr="007303DB">
              <w:rPr>
                <w:sz w:val="20"/>
                <w:szCs w:val="20"/>
              </w:rPr>
              <w:t>Social platform skills</w:t>
            </w:r>
          </w:p>
        </w:tc>
        <w:tc>
          <w:tcPr>
            <w:tcW w:w="6804" w:type="dxa"/>
          </w:tcPr>
          <w:p w14:paraId="31D9DE7A" w14:textId="79BFE4A2" w:rsidR="00BA584E" w:rsidRPr="007303DB" w:rsidRDefault="00BA584E" w:rsidP="0034212B">
            <w:pPr>
              <w:pStyle w:val="BodyText"/>
              <w:spacing w:before="140" w:line="321" w:lineRule="auto"/>
              <w:ind w:left="0" w:right="-107"/>
              <w:rPr>
                <w:sz w:val="20"/>
                <w:szCs w:val="20"/>
              </w:rPr>
            </w:pPr>
            <w:r w:rsidRPr="007303DB">
              <w:rPr>
                <w:sz w:val="20"/>
                <w:szCs w:val="20"/>
              </w:rPr>
              <w:t>Future communication tools will require employees to be</w:t>
            </w:r>
            <w:r w:rsidR="00BD6DF7">
              <w:rPr>
                <w:sz w:val="20"/>
                <w:szCs w:val="20"/>
              </w:rPr>
              <w:t xml:space="preserve"> literate in new media</w:t>
            </w:r>
            <w:r w:rsidRPr="007303DB">
              <w:rPr>
                <w:sz w:val="20"/>
                <w:szCs w:val="20"/>
              </w:rPr>
              <w:t>. Social technologies drive new forms of production and value creation. Specific skills include new media literacy, design mindset, cross-cultural competency, computational thinking, virtual collaboration</w:t>
            </w:r>
            <w:r w:rsidR="006E1AB7">
              <w:rPr>
                <w:sz w:val="20"/>
                <w:szCs w:val="20"/>
              </w:rPr>
              <w:t>.</w:t>
            </w:r>
          </w:p>
        </w:tc>
      </w:tr>
    </w:tbl>
    <w:p w14:paraId="48E0A1A1" w14:textId="432B9B56" w:rsidR="00BA118E" w:rsidRDefault="00BA118E" w:rsidP="00127F7B">
      <w:pPr>
        <w:pStyle w:val="Heading1"/>
      </w:pPr>
      <w:r>
        <w:t>What</w:t>
      </w:r>
      <w:r w:rsidR="00BA584E">
        <w:t xml:space="preserve"> is VET’s role in developing ‘skills for a global future’</w:t>
      </w:r>
      <w:r>
        <w:t>?</w:t>
      </w:r>
    </w:p>
    <w:p w14:paraId="6566972B" w14:textId="652118CF" w:rsidR="00D32E11" w:rsidRDefault="00BA584E" w:rsidP="00BA584E">
      <w:pPr>
        <w:pStyle w:val="BodyText"/>
        <w:spacing w:before="173" w:line="321" w:lineRule="auto"/>
        <w:ind w:left="0"/>
        <w:rPr>
          <w:spacing w:val="-2"/>
          <w:sz w:val="20"/>
          <w:szCs w:val="20"/>
        </w:rPr>
      </w:pPr>
      <w:r w:rsidRPr="005405D3">
        <w:rPr>
          <w:spacing w:val="-2"/>
          <w:sz w:val="20"/>
          <w:szCs w:val="20"/>
        </w:rPr>
        <w:t>Education and training determine the capability of workers and entrepreneurs and, therefore, the economy’s productivity and innovation capacity (I</w:t>
      </w:r>
      <w:r w:rsidR="009500BC" w:rsidRPr="005405D3">
        <w:rPr>
          <w:spacing w:val="-2"/>
          <w:sz w:val="20"/>
          <w:szCs w:val="20"/>
        </w:rPr>
        <w:t>nnovation and Science Australia</w:t>
      </w:r>
      <w:r w:rsidRPr="005405D3">
        <w:rPr>
          <w:spacing w:val="-2"/>
          <w:sz w:val="20"/>
          <w:szCs w:val="20"/>
        </w:rPr>
        <w:t xml:space="preserve"> 2017). </w:t>
      </w:r>
      <w:proofErr w:type="gramStart"/>
      <w:r w:rsidR="009D5D66">
        <w:rPr>
          <w:spacing w:val="-2"/>
          <w:sz w:val="20"/>
          <w:szCs w:val="20"/>
        </w:rPr>
        <w:t>In particular, VET</w:t>
      </w:r>
      <w:proofErr w:type="gramEnd"/>
      <w:r w:rsidR="009D5D66">
        <w:rPr>
          <w:spacing w:val="-2"/>
          <w:sz w:val="20"/>
          <w:szCs w:val="20"/>
        </w:rPr>
        <w:t xml:space="preserve"> </w:t>
      </w:r>
      <w:r w:rsidRPr="005405D3">
        <w:rPr>
          <w:spacing w:val="-2"/>
          <w:sz w:val="20"/>
          <w:szCs w:val="20"/>
        </w:rPr>
        <w:t>‘is an important source of skilled workers for Australian businesses and for start-ups</w:t>
      </w:r>
      <w:r w:rsidR="00377BE1">
        <w:rPr>
          <w:spacing w:val="-2"/>
          <w:sz w:val="20"/>
          <w:szCs w:val="20"/>
        </w:rPr>
        <w:t>, especially in the trades and hospitality</w:t>
      </w:r>
      <w:r w:rsidRPr="005405D3">
        <w:rPr>
          <w:spacing w:val="-2"/>
          <w:sz w:val="20"/>
          <w:szCs w:val="20"/>
        </w:rPr>
        <w:t>’ (</w:t>
      </w:r>
      <w:r w:rsidR="00B04ADC" w:rsidRPr="005405D3">
        <w:rPr>
          <w:spacing w:val="-2"/>
          <w:sz w:val="20"/>
          <w:szCs w:val="20"/>
        </w:rPr>
        <w:t>Innovation and Science Aus</w:t>
      </w:r>
      <w:r w:rsidR="009500BC" w:rsidRPr="005405D3">
        <w:rPr>
          <w:spacing w:val="-2"/>
          <w:sz w:val="20"/>
          <w:szCs w:val="20"/>
        </w:rPr>
        <w:t>tralia</w:t>
      </w:r>
      <w:r w:rsidRPr="005405D3">
        <w:rPr>
          <w:spacing w:val="-2"/>
          <w:sz w:val="20"/>
          <w:szCs w:val="20"/>
        </w:rPr>
        <w:t xml:space="preserve"> 2017</w:t>
      </w:r>
      <w:r w:rsidR="00377BE1">
        <w:rPr>
          <w:spacing w:val="-2"/>
          <w:sz w:val="20"/>
          <w:szCs w:val="20"/>
        </w:rPr>
        <w:t>, p.34</w:t>
      </w:r>
      <w:r w:rsidR="009D5D66">
        <w:rPr>
          <w:spacing w:val="-2"/>
          <w:sz w:val="20"/>
          <w:szCs w:val="20"/>
        </w:rPr>
        <w:t>)</w:t>
      </w:r>
      <w:r w:rsidR="00D32E11">
        <w:rPr>
          <w:spacing w:val="-2"/>
          <w:sz w:val="20"/>
          <w:szCs w:val="20"/>
        </w:rPr>
        <w:t xml:space="preserve"> and supplies a large number of young people with the skills for their transition to the workforce</w:t>
      </w:r>
      <w:r w:rsidR="009D5D66">
        <w:rPr>
          <w:spacing w:val="-2"/>
          <w:sz w:val="20"/>
          <w:szCs w:val="20"/>
        </w:rPr>
        <w:t xml:space="preserve">. </w:t>
      </w:r>
    </w:p>
    <w:p w14:paraId="61007A22" w14:textId="0E32C87B" w:rsidR="00E83EC7" w:rsidRPr="00377BE1" w:rsidRDefault="00D32E11" w:rsidP="00BA584E">
      <w:pPr>
        <w:pStyle w:val="BodyText"/>
        <w:spacing w:before="173" w:line="321" w:lineRule="auto"/>
        <w:ind w:left="0"/>
        <w:rPr>
          <w:spacing w:val="-2"/>
          <w:sz w:val="20"/>
          <w:szCs w:val="20"/>
        </w:rPr>
      </w:pPr>
      <w:r>
        <w:rPr>
          <w:spacing w:val="-2"/>
          <w:sz w:val="20"/>
          <w:szCs w:val="20"/>
        </w:rPr>
        <w:t>Yet</w:t>
      </w:r>
      <w:r w:rsidR="009D5D66">
        <w:rPr>
          <w:spacing w:val="-2"/>
          <w:sz w:val="20"/>
          <w:szCs w:val="20"/>
        </w:rPr>
        <w:t xml:space="preserve">, </w:t>
      </w:r>
      <w:r w:rsidR="009D5D66">
        <w:rPr>
          <w:sz w:val="20"/>
          <w:szCs w:val="20"/>
        </w:rPr>
        <w:t>t</w:t>
      </w:r>
      <w:r w:rsidR="00BA584E" w:rsidRPr="00BA584E">
        <w:rPr>
          <w:sz w:val="20"/>
          <w:szCs w:val="20"/>
        </w:rPr>
        <w:t xml:space="preserve">he importance of VET-trained workers </w:t>
      </w:r>
      <w:r>
        <w:rPr>
          <w:sz w:val="20"/>
          <w:szCs w:val="20"/>
        </w:rPr>
        <w:t>will increase</w:t>
      </w:r>
      <w:r w:rsidR="00BA584E" w:rsidRPr="00BA584E">
        <w:rPr>
          <w:sz w:val="20"/>
          <w:szCs w:val="20"/>
        </w:rPr>
        <w:t xml:space="preserve"> as industries </w:t>
      </w:r>
      <w:r w:rsidR="00B049F2">
        <w:rPr>
          <w:sz w:val="20"/>
          <w:szCs w:val="20"/>
        </w:rPr>
        <w:t xml:space="preserve">need to </w:t>
      </w:r>
      <w:r w:rsidR="00C42DBE">
        <w:rPr>
          <w:sz w:val="20"/>
          <w:szCs w:val="20"/>
        </w:rPr>
        <w:t xml:space="preserve">swiftly </w:t>
      </w:r>
      <w:r w:rsidR="00BA584E" w:rsidRPr="00BA584E">
        <w:rPr>
          <w:sz w:val="20"/>
          <w:szCs w:val="20"/>
        </w:rPr>
        <w:t xml:space="preserve">adapt to new demands and technologies and </w:t>
      </w:r>
      <w:r w:rsidR="00B04ADC">
        <w:rPr>
          <w:sz w:val="20"/>
          <w:szCs w:val="20"/>
        </w:rPr>
        <w:t xml:space="preserve">thus </w:t>
      </w:r>
      <w:r w:rsidR="00BA584E" w:rsidRPr="00BA584E">
        <w:rPr>
          <w:sz w:val="20"/>
          <w:szCs w:val="20"/>
        </w:rPr>
        <w:t>require higher skills and more frequent skill updates (</w:t>
      </w:r>
      <w:r w:rsidR="009500BC" w:rsidRPr="00BA584E">
        <w:rPr>
          <w:sz w:val="20"/>
          <w:szCs w:val="20"/>
        </w:rPr>
        <w:t>I</w:t>
      </w:r>
      <w:r w:rsidR="009500BC">
        <w:rPr>
          <w:sz w:val="20"/>
          <w:szCs w:val="20"/>
        </w:rPr>
        <w:t>nnovation and Science Australia</w:t>
      </w:r>
      <w:r w:rsidR="009500BC" w:rsidRPr="00BA584E">
        <w:rPr>
          <w:sz w:val="20"/>
          <w:szCs w:val="20"/>
        </w:rPr>
        <w:t xml:space="preserve"> </w:t>
      </w:r>
      <w:r w:rsidR="00BA584E" w:rsidRPr="00BA584E">
        <w:rPr>
          <w:sz w:val="20"/>
          <w:szCs w:val="20"/>
        </w:rPr>
        <w:t xml:space="preserve">2017). </w:t>
      </w:r>
      <w:r w:rsidR="0071279F">
        <w:rPr>
          <w:sz w:val="20"/>
          <w:szCs w:val="20"/>
        </w:rPr>
        <w:t>Vocational education and training</w:t>
      </w:r>
      <w:r w:rsidR="00B049F2">
        <w:rPr>
          <w:sz w:val="20"/>
          <w:szCs w:val="20"/>
        </w:rPr>
        <w:t xml:space="preserve"> is a key supplier of industry upskilling</w:t>
      </w:r>
      <w:r w:rsidR="00FC3085">
        <w:rPr>
          <w:sz w:val="20"/>
          <w:szCs w:val="20"/>
        </w:rPr>
        <w:t xml:space="preserve"> and reskilling</w:t>
      </w:r>
      <w:r w:rsidR="00B049F2">
        <w:rPr>
          <w:sz w:val="20"/>
          <w:szCs w:val="20"/>
        </w:rPr>
        <w:t>.</w:t>
      </w:r>
      <w:r w:rsidR="005E5562">
        <w:rPr>
          <w:sz w:val="20"/>
          <w:szCs w:val="20"/>
        </w:rPr>
        <w:t xml:space="preserve"> </w:t>
      </w:r>
    </w:p>
    <w:p w14:paraId="58E61808" w14:textId="3E13A13A" w:rsidR="00DA75B9" w:rsidRDefault="00E83EC7" w:rsidP="00BA584E">
      <w:pPr>
        <w:pStyle w:val="BodyText"/>
        <w:spacing w:before="173" w:line="321" w:lineRule="auto"/>
        <w:ind w:left="0"/>
        <w:rPr>
          <w:sz w:val="20"/>
          <w:szCs w:val="20"/>
        </w:rPr>
      </w:pPr>
      <w:bookmarkStart w:id="1" w:name="_Hlk519257176"/>
      <w:r>
        <w:rPr>
          <w:sz w:val="20"/>
          <w:szCs w:val="20"/>
        </w:rPr>
        <w:t>Australian s</w:t>
      </w:r>
      <w:r w:rsidR="005E5562">
        <w:rPr>
          <w:sz w:val="20"/>
          <w:szCs w:val="20"/>
        </w:rPr>
        <w:t>kill</w:t>
      </w:r>
      <w:r>
        <w:rPr>
          <w:sz w:val="20"/>
          <w:szCs w:val="20"/>
        </w:rPr>
        <w:t>s</w:t>
      </w:r>
      <w:r w:rsidR="005E5562">
        <w:rPr>
          <w:sz w:val="20"/>
          <w:szCs w:val="20"/>
        </w:rPr>
        <w:t xml:space="preserve"> and </w:t>
      </w:r>
      <w:proofErr w:type="spellStart"/>
      <w:r w:rsidR="005E5562">
        <w:rPr>
          <w:sz w:val="20"/>
          <w:szCs w:val="20"/>
        </w:rPr>
        <w:t>labour</w:t>
      </w:r>
      <w:proofErr w:type="spellEnd"/>
      <w:r w:rsidR="005E5562">
        <w:rPr>
          <w:sz w:val="20"/>
          <w:szCs w:val="20"/>
        </w:rPr>
        <w:t xml:space="preserve"> demand forecasting is undertaken at </w:t>
      </w:r>
      <w:r w:rsidR="00F010CE">
        <w:rPr>
          <w:sz w:val="20"/>
          <w:szCs w:val="20"/>
        </w:rPr>
        <w:t>a state and te</w:t>
      </w:r>
      <w:r w:rsidR="00CA51E2">
        <w:rPr>
          <w:sz w:val="20"/>
          <w:szCs w:val="20"/>
        </w:rPr>
        <w:t>rritory level and the following two</w:t>
      </w:r>
      <w:r w:rsidR="005E5562">
        <w:rPr>
          <w:sz w:val="20"/>
          <w:szCs w:val="20"/>
        </w:rPr>
        <w:t xml:space="preserve"> examples show that VET skills</w:t>
      </w:r>
      <w:r w:rsidR="00FC3085">
        <w:rPr>
          <w:sz w:val="20"/>
          <w:szCs w:val="20"/>
        </w:rPr>
        <w:t>, including upskilling</w:t>
      </w:r>
      <w:r w:rsidR="00B134A6">
        <w:rPr>
          <w:sz w:val="20"/>
          <w:szCs w:val="20"/>
        </w:rPr>
        <w:t>,</w:t>
      </w:r>
      <w:r w:rsidR="005E5562">
        <w:rPr>
          <w:sz w:val="20"/>
          <w:szCs w:val="20"/>
        </w:rPr>
        <w:t xml:space="preserve"> are central to a successful future of work in Australia. </w:t>
      </w:r>
      <w:bookmarkStart w:id="2" w:name="_Hlk518563816"/>
      <w:r w:rsidR="00BA584E" w:rsidRPr="00BA584E">
        <w:rPr>
          <w:sz w:val="20"/>
          <w:szCs w:val="20"/>
        </w:rPr>
        <w:t>It is predicted that demand for VET-level qualifications in New South Wales will increase from around 30% of workers in 2015 to 45% in 2036 (</w:t>
      </w:r>
      <w:r w:rsidR="009500BC" w:rsidRPr="00BA584E">
        <w:rPr>
          <w:sz w:val="20"/>
          <w:szCs w:val="20"/>
        </w:rPr>
        <w:t>I</w:t>
      </w:r>
      <w:r w:rsidR="009500BC">
        <w:rPr>
          <w:sz w:val="20"/>
          <w:szCs w:val="20"/>
        </w:rPr>
        <w:t>nnovation and Science Australia</w:t>
      </w:r>
      <w:r w:rsidR="009500BC" w:rsidRPr="00BA584E">
        <w:rPr>
          <w:sz w:val="20"/>
          <w:szCs w:val="20"/>
        </w:rPr>
        <w:t xml:space="preserve"> </w:t>
      </w:r>
      <w:r w:rsidR="00BA584E" w:rsidRPr="00BA584E">
        <w:rPr>
          <w:sz w:val="20"/>
          <w:szCs w:val="20"/>
        </w:rPr>
        <w:t xml:space="preserve">2017). </w:t>
      </w:r>
      <w:r w:rsidR="00514057">
        <w:rPr>
          <w:sz w:val="20"/>
          <w:szCs w:val="20"/>
        </w:rPr>
        <w:t>In South Australia</w:t>
      </w:r>
      <w:r w:rsidR="00543415">
        <w:rPr>
          <w:sz w:val="20"/>
          <w:szCs w:val="20"/>
        </w:rPr>
        <w:t>,</w:t>
      </w:r>
      <w:r w:rsidR="00514057">
        <w:rPr>
          <w:sz w:val="20"/>
          <w:szCs w:val="20"/>
        </w:rPr>
        <w:t xml:space="preserve"> industry demand for VET </w:t>
      </w:r>
      <w:r w:rsidR="009500BC">
        <w:rPr>
          <w:sz w:val="20"/>
          <w:szCs w:val="20"/>
        </w:rPr>
        <w:t>qualifications accounts for two-</w:t>
      </w:r>
      <w:r w:rsidR="00514057">
        <w:rPr>
          <w:sz w:val="20"/>
          <w:szCs w:val="20"/>
        </w:rPr>
        <w:t xml:space="preserve">thirds of </w:t>
      </w:r>
      <w:r w:rsidR="00B04ADC">
        <w:rPr>
          <w:sz w:val="20"/>
          <w:szCs w:val="20"/>
        </w:rPr>
        <w:t xml:space="preserve">the </w:t>
      </w:r>
      <w:r w:rsidR="00514057">
        <w:rPr>
          <w:sz w:val="20"/>
          <w:szCs w:val="20"/>
        </w:rPr>
        <w:t>total qualification demand forecast to 2025 (</w:t>
      </w:r>
      <w:r w:rsidR="006F3834" w:rsidRPr="000654E9">
        <w:rPr>
          <w:sz w:val="20"/>
          <w:szCs w:val="20"/>
        </w:rPr>
        <w:t>Training and Skills Commission</w:t>
      </w:r>
      <w:r w:rsidR="00514057">
        <w:rPr>
          <w:sz w:val="20"/>
          <w:szCs w:val="20"/>
        </w:rPr>
        <w:t xml:space="preserve"> 2017). </w:t>
      </w:r>
      <w:bookmarkStart w:id="3" w:name="_Hlk518563796"/>
      <w:proofErr w:type="gramStart"/>
      <w:r w:rsidR="009903EE">
        <w:rPr>
          <w:sz w:val="20"/>
          <w:szCs w:val="20"/>
        </w:rPr>
        <w:t>The</w:t>
      </w:r>
      <w:r w:rsidR="00514057">
        <w:rPr>
          <w:sz w:val="20"/>
          <w:szCs w:val="20"/>
        </w:rPr>
        <w:t xml:space="preserve"> majority of</w:t>
      </w:r>
      <w:proofErr w:type="gramEnd"/>
      <w:r w:rsidR="00514057">
        <w:rPr>
          <w:sz w:val="20"/>
          <w:szCs w:val="20"/>
        </w:rPr>
        <w:t xml:space="preserve"> the demand for VET qualifications in South Australia </w:t>
      </w:r>
      <w:r w:rsidR="00CA51E2">
        <w:rPr>
          <w:sz w:val="20"/>
          <w:szCs w:val="20"/>
        </w:rPr>
        <w:t>will be</w:t>
      </w:r>
      <w:r w:rsidR="00514057">
        <w:rPr>
          <w:sz w:val="20"/>
          <w:szCs w:val="20"/>
        </w:rPr>
        <w:t xml:space="preserve"> </w:t>
      </w:r>
      <w:r w:rsidR="00B66EC7">
        <w:rPr>
          <w:sz w:val="20"/>
          <w:szCs w:val="20"/>
        </w:rPr>
        <w:t>for</w:t>
      </w:r>
      <w:r w:rsidR="00EC7F08">
        <w:rPr>
          <w:sz w:val="20"/>
          <w:szCs w:val="20"/>
        </w:rPr>
        <w:t xml:space="preserve"> new entrants and</w:t>
      </w:r>
      <w:r w:rsidR="00B66EC7">
        <w:rPr>
          <w:sz w:val="20"/>
          <w:szCs w:val="20"/>
        </w:rPr>
        <w:t xml:space="preserve"> existing workers</w:t>
      </w:r>
      <w:r w:rsidR="0071746A">
        <w:rPr>
          <w:sz w:val="20"/>
          <w:szCs w:val="20"/>
        </w:rPr>
        <w:t xml:space="preserve"> —</w:t>
      </w:r>
      <w:r w:rsidR="00B66EC7">
        <w:rPr>
          <w:sz w:val="20"/>
          <w:szCs w:val="20"/>
        </w:rPr>
        <w:t xml:space="preserve"> </w:t>
      </w:r>
      <w:r w:rsidR="00582F4B">
        <w:rPr>
          <w:sz w:val="20"/>
          <w:szCs w:val="20"/>
        </w:rPr>
        <w:t xml:space="preserve">and these are </w:t>
      </w:r>
      <w:r w:rsidR="00B66EC7">
        <w:rPr>
          <w:sz w:val="20"/>
          <w:szCs w:val="20"/>
        </w:rPr>
        <w:t>to gain a qualification at the same level or lower than their existi</w:t>
      </w:r>
      <w:r w:rsidR="00F975E8">
        <w:rPr>
          <w:sz w:val="20"/>
          <w:szCs w:val="20"/>
        </w:rPr>
        <w:t>ng qualification</w:t>
      </w:r>
      <w:r w:rsidR="00EC7F08">
        <w:rPr>
          <w:sz w:val="20"/>
          <w:szCs w:val="20"/>
        </w:rPr>
        <w:t xml:space="preserve"> </w:t>
      </w:r>
      <w:r w:rsidR="00637EEE" w:rsidRPr="00637EEE">
        <w:rPr>
          <w:sz w:val="20"/>
          <w:szCs w:val="20"/>
        </w:rPr>
        <w:t>(Training and Skills Commission 2017</w:t>
      </w:r>
      <w:r w:rsidR="00613D6C">
        <w:rPr>
          <w:sz w:val="20"/>
          <w:szCs w:val="20"/>
        </w:rPr>
        <w:t>,</w:t>
      </w:r>
      <w:r w:rsidR="00637EEE" w:rsidRPr="00637EEE">
        <w:rPr>
          <w:sz w:val="20"/>
          <w:szCs w:val="20"/>
        </w:rPr>
        <w:t xml:space="preserve"> p.11).</w:t>
      </w:r>
      <w:r w:rsidR="00637EEE">
        <w:rPr>
          <w:sz w:val="20"/>
          <w:szCs w:val="20"/>
        </w:rPr>
        <w:t xml:space="preserve"> </w:t>
      </w:r>
      <w:r w:rsidR="00EC7F08">
        <w:rPr>
          <w:sz w:val="20"/>
          <w:szCs w:val="20"/>
        </w:rPr>
        <w:t xml:space="preserve">This highlights the need for </w:t>
      </w:r>
      <w:r w:rsidR="00FC3085">
        <w:rPr>
          <w:sz w:val="20"/>
          <w:szCs w:val="20"/>
        </w:rPr>
        <w:t xml:space="preserve">upskilling and </w:t>
      </w:r>
      <w:r w:rsidR="00EC7F08">
        <w:rPr>
          <w:sz w:val="20"/>
          <w:szCs w:val="20"/>
        </w:rPr>
        <w:t>reskilling of workers</w:t>
      </w:r>
      <w:r w:rsidR="009903EE">
        <w:rPr>
          <w:sz w:val="20"/>
          <w:szCs w:val="20"/>
        </w:rPr>
        <w:t xml:space="preserve"> </w:t>
      </w:r>
      <w:r w:rsidR="00897953">
        <w:rPr>
          <w:sz w:val="20"/>
          <w:szCs w:val="20"/>
        </w:rPr>
        <w:t>already in jobs</w:t>
      </w:r>
      <w:r w:rsidR="00EC7F08">
        <w:rPr>
          <w:sz w:val="20"/>
          <w:szCs w:val="20"/>
        </w:rPr>
        <w:t xml:space="preserve"> who will have to</w:t>
      </w:r>
      <w:r w:rsidR="00897953">
        <w:rPr>
          <w:sz w:val="20"/>
          <w:szCs w:val="20"/>
        </w:rPr>
        <w:t xml:space="preserve"> adapt to changing requirements</w:t>
      </w:r>
      <w:r w:rsidR="00B66EC7">
        <w:rPr>
          <w:sz w:val="20"/>
          <w:szCs w:val="20"/>
        </w:rPr>
        <w:t>.</w:t>
      </w:r>
      <w:r w:rsidR="00514057">
        <w:rPr>
          <w:sz w:val="20"/>
          <w:szCs w:val="20"/>
        </w:rPr>
        <w:t xml:space="preserve"> </w:t>
      </w:r>
      <w:bookmarkEnd w:id="3"/>
      <w:r w:rsidR="00600B65">
        <w:rPr>
          <w:sz w:val="20"/>
          <w:szCs w:val="20"/>
        </w:rPr>
        <w:t xml:space="preserve">Vocational education and training </w:t>
      </w:r>
      <w:r w:rsidR="00BA584E" w:rsidRPr="00BA584E">
        <w:rPr>
          <w:sz w:val="20"/>
          <w:szCs w:val="20"/>
        </w:rPr>
        <w:t xml:space="preserve">will be critical to workers moving from jobs affected by automation, </w:t>
      </w:r>
      <w:r w:rsidR="00600B65">
        <w:rPr>
          <w:sz w:val="20"/>
          <w:szCs w:val="20"/>
        </w:rPr>
        <w:t xml:space="preserve">by </w:t>
      </w:r>
      <w:r w:rsidR="0071746A">
        <w:rPr>
          <w:sz w:val="20"/>
          <w:szCs w:val="20"/>
        </w:rPr>
        <w:t>providing re</w:t>
      </w:r>
      <w:r w:rsidR="000C7113">
        <w:rPr>
          <w:sz w:val="20"/>
          <w:szCs w:val="20"/>
        </w:rPr>
        <w:t xml:space="preserve">skilling </w:t>
      </w:r>
      <w:r w:rsidR="00BA584E" w:rsidRPr="00BA584E">
        <w:rPr>
          <w:sz w:val="20"/>
          <w:szCs w:val="20"/>
        </w:rPr>
        <w:t xml:space="preserve">and helping people </w:t>
      </w:r>
      <w:r w:rsidR="0071746A">
        <w:rPr>
          <w:sz w:val="20"/>
          <w:szCs w:val="20"/>
        </w:rPr>
        <w:t xml:space="preserve">to </w:t>
      </w:r>
      <w:r w:rsidR="00BA584E" w:rsidRPr="00BA584E">
        <w:rPr>
          <w:sz w:val="20"/>
          <w:szCs w:val="20"/>
        </w:rPr>
        <w:t xml:space="preserve">take up </w:t>
      </w:r>
      <w:r w:rsidR="0071746A">
        <w:rPr>
          <w:sz w:val="20"/>
          <w:szCs w:val="20"/>
        </w:rPr>
        <w:t xml:space="preserve">the </w:t>
      </w:r>
      <w:r w:rsidR="00BA584E" w:rsidRPr="00BA584E">
        <w:rPr>
          <w:sz w:val="20"/>
          <w:szCs w:val="20"/>
        </w:rPr>
        <w:t>new business and work opportunities presented by new technologies (</w:t>
      </w:r>
      <w:r w:rsidR="009500BC" w:rsidRPr="00BA584E">
        <w:rPr>
          <w:sz w:val="20"/>
          <w:szCs w:val="20"/>
        </w:rPr>
        <w:t>I</w:t>
      </w:r>
      <w:r w:rsidR="009500BC">
        <w:rPr>
          <w:sz w:val="20"/>
          <w:szCs w:val="20"/>
        </w:rPr>
        <w:t>nnovation and Science Australia</w:t>
      </w:r>
      <w:r w:rsidR="009500BC" w:rsidRPr="00BA584E">
        <w:rPr>
          <w:sz w:val="20"/>
          <w:szCs w:val="20"/>
        </w:rPr>
        <w:t xml:space="preserve"> </w:t>
      </w:r>
      <w:r w:rsidR="00BA584E" w:rsidRPr="00BA584E">
        <w:rPr>
          <w:sz w:val="20"/>
          <w:szCs w:val="20"/>
        </w:rPr>
        <w:t>2017).</w:t>
      </w:r>
    </w:p>
    <w:p w14:paraId="215B94A6" w14:textId="507E8403" w:rsidR="008E48A0" w:rsidRPr="002A67F9" w:rsidRDefault="00DA75B9" w:rsidP="00BA584E">
      <w:pPr>
        <w:pStyle w:val="BodyText"/>
        <w:spacing w:before="173" w:line="321" w:lineRule="auto"/>
        <w:ind w:left="0"/>
        <w:rPr>
          <w:sz w:val="20"/>
          <w:szCs w:val="20"/>
        </w:rPr>
      </w:pPr>
      <w:r w:rsidRPr="002A67F9">
        <w:rPr>
          <w:sz w:val="20"/>
          <w:szCs w:val="20"/>
        </w:rPr>
        <w:t xml:space="preserve">Similarly, New Zealand forecasts for tertiary education </w:t>
      </w:r>
      <w:r w:rsidR="00390819" w:rsidRPr="002A67F9">
        <w:rPr>
          <w:sz w:val="20"/>
          <w:szCs w:val="20"/>
        </w:rPr>
        <w:t>show a rise in demand for VET qualifications from 2018 to 2022 with level 3</w:t>
      </w:r>
      <w:r w:rsidR="005C64BA">
        <w:rPr>
          <w:sz w:val="20"/>
          <w:szCs w:val="20"/>
        </w:rPr>
        <w:t>—</w:t>
      </w:r>
      <w:r w:rsidR="00390819" w:rsidRPr="002A67F9">
        <w:rPr>
          <w:sz w:val="20"/>
          <w:szCs w:val="20"/>
        </w:rPr>
        <w:t>4 certificates rising 3.7% and level 5</w:t>
      </w:r>
      <w:r w:rsidR="005C64BA">
        <w:rPr>
          <w:sz w:val="20"/>
          <w:szCs w:val="20"/>
        </w:rPr>
        <w:t>—</w:t>
      </w:r>
      <w:r w:rsidR="00390819" w:rsidRPr="002A67F9">
        <w:rPr>
          <w:sz w:val="20"/>
          <w:szCs w:val="20"/>
        </w:rPr>
        <w:t>7 certificates/diplomas rising by 6.9% (New Zealand Ministry of Education 2018).</w:t>
      </w:r>
      <w:r w:rsidR="00D32E11" w:rsidRPr="002A67F9">
        <w:rPr>
          <w:sz w:val="20"/>
          <w:szCs w:val="20"/>
        </w:rPr>
        <w:t xml:space="preserve"> Further, significant retraining and upskilling of people will be needed in New Zealand as more jobs are automated, with </w:t>
      </w:r>
      <w:proofErr w:type="gramStart"/>
      <w:r w:rsidR="00D32E11" w:rsidRPr="002A67F9">
        <w:rPr>
          <w:sz w:val="20"/>
          <w:szCs w:val="20"/>
        </w:rPr>
        <w:t>particular attention</w:t>
      </w:r>
      <w:proofErr w:type="gramEnd"/>
      <w:r w:rsidR="00D32E11" w:rsidRPr="002A67F9">
        <w:rPr>
          <w:sz w:val="20"/>
          <w:szCs w:val="20"/>
        </w:rPr>
        <w:t xml:space="preserve"> given to lower-skilled workers whose jobs are most at risk (Kiernan 2018).</w:t>
      </w:r>
    </w:p>
    <w:bookmarkEnd w:id="2"/>
    <w:bookmarkEnd w:id="1"/>
    <w:p w14:paraId="51626AA9" w14:textId="0570713F" w:rsidR="00F16A78" w:rsidRDefault="006E1AB7" w:rsidP="000213D9">
      <w:pPr>
        <w:pStyle w:val="BodyText"/>
        <w:spacing w:before="173" w:line="321" w:lineRule="auto"/>
        <w:ind w:left="0"/>
      </w:pPr>
      <w:r w:rsidRPr="006E1AB7">
        <w:rPr>
          <w:sz w:val="20"/>
          <w:szCs w:val="20"/>
        </w:rPr>
        <w:t xml:space="preserve">The focus of VET must be beyond skilling for a job (and its technical competencies) to one that encompasses ‘soft skills’ and </w:t>
      </w:r>
      <w:r w:rsidR="0028360F">
        <w:rPr>
          <w:sz w:val="20"/>
          <w:szCs w:val="20"/>
        </w:rPr>
        <w:t xml:space="preserve">imparts </w:t>
      </w:r>
      <w:r w:rsidRPr="006E1AB7">
        <w:rPr>
          <w:sz w:val="20"/>
          <w:szCs w:val="20"/>
        </w:rPr>
        <w:t>continuous learning</w:t>
      </w:r>
      <w:r w:rsidR="009500BC">
        <w:rPr>
          <w:sz w:val="20"/>
          <w:szCs w:val="20"/>
        </w:rPr>
        <w:t xml:space="preserve"> and adapting mind sets</w:t>
      </w:r>
      <w:r w:rsidR="00582F4B">
        <w:rPr>
          <w:sz w:val="20"/>
          <w:szCs w:val="20"/>
        </w:rPr>
        <w:t xml:space="preserve"> across a </w:t>
      </w:r>
      <w:r w:rsidR="007535C5">
        <w:rPr>
          <w:sz w:val="20"/>
          <w:szCs w:val="20"/>
        </w:rPr>
        <w:t xml:space="preserve">lifetime </w:t>
      </w:r>
      <w:r w:rsidR="00582F4B">
        <w:rPr>
          <w:sz w:val="20"/>
          <w:szCs w:val="20"/>
        </w:rPr>
        <w:t>career</w:t>
      </w:r>
      <w:r w:rsidR="009500BC">
        <w:rPr>
          <w:sz w:val="20"/>
          <w:szCs w:val="20"/>
        </w:rPr>
        <w:t xml:space="preserve"> </w:t>
      </w:r>
      <w:r w:rsidR="007535C5">
        <w:rPr>
          <w:sz w:val="20"/>
          <w:szCs w:val="20"/>
        </w:rPr>
        <w:t xml:space="preserve">that will involve change </w:t>
      </w:r>
      <w:r w:rsidR="009500BC">
        <w:rPr>
          <w:sz w:val="20"/>
          <w:szCs w:val="20"/>
        </w:rPr>
        <w:t>(Bowles</w:t>
      </w:r>
      <w:r w:rsidRPr="006E1AB7">
        <w:rPr>
          <w:sz w:val="20"/>
          <w:szCs w:val="20"/>
        </w:rPr>
        <w:t xml:space="preserve"> 2017). </w:t>
      </w:r>
    </w:p>
    <w:p w14:paraId="47A2C4BD" w14:textId="77777777" w:rsidR="007400CC" w:rsidRPr="000F10ED" w:rsidRDefault="007400CC" w:rsidP="000F10ED">
      <w:pPr>
        <w:rPr>
          <w:sz w:val="18"/>
          <w:szCs w:val="18"/>
        </w:rPr>
        <w:sectPr w:rsidR="007400CC" w:rsidRPr="000F10ED" w:rsidSect="009D612C">
          <w:footerReference w:type="even" r:id="rId22"/>
          <w:footerReference w:type="default" r:id="rId23"/>
          <w:type w:val="continuous"/>
          <w:pgSz w:w="11910" w:h="16840"/>
          <w:pgMar w:top="1276" w:right="1137" w:bottom="1134" w:left="1276" w:header="460" w:footer="637" w:gutter="0"/>
          <w:cols w:space="720"/>
          <w:docGrid w:linePitch="299"/>
        </w:sectPr>
      </w:pPr>
    </w:p>
    <w:p w14:paraId="6C6DA258" w14:textId="77777777" w:rsidR="00F75C7E" w:rsidRDefault="00F75C7E">
      <w:pPr>
        <w:rPr>
          <w:rFonts w:ascii="Arial" w:eastAsia="Times New Roman" w:hAnsi="Arial" w:cs="Tahoma"/>
          <w:color w:val="78288B"/>
          <w:kern w:val="28"/>
          <w:sz w:val="32"/>
          <w:szCs w:val="56"/>
          <w:lang w:val="en-AU"/>
        </w:rPr>
      </w:pPr>
      <w:r>
        <w:br w:type="page"/>
      </w:r>
    </w:p>
    <w:p w14:paraId="4A625D5A" w14:textId="3238E8B4" w:rsidR="00AB5EB3" w:rsidRDefault="00AB5EB3" w:rsidP="003D07AE">
      <w:pPr>
        <w:pStyle w:val="Heading1"/>
        <w:spacing w:before="840" w:after="0"/>
      </w:pPr>
      <w:r w:rsidRPr="00A31E9D">
        <w:lastRenderedPageBreak/>
        <w:t>References</w:t>
      </w:r>
    </w:p>
    <w:p w14:paraId="3AA4259B" w14:textId="77777777" w:rsidR="00AB5EB3" w:rsidRDefault="00AB5EB3">
      <w:pPr>
        <w:pStyle w:val="BodyText"/>
        <w:spacing w:before="2"/>
        <w:ind w:left="0"/>
        <w:rPr>
          <w:sz w:val="17"/>
        </w:rPr>
        <w:sectPr w:rsidR="00AB5EB3" w:rsidSect="009D612C">
          <w:type w:val="continuous"/>
          <w:pgSz w:w="11910" w:h="16840"/>
          <w:pgMar w:top="1276" w:right="300" w:bottom="0" w:left="1276" w:header="720" w:footer="636" w:gutter="0"/>
          <w:cols w:space="720"/>
        </w:sectPr>
      </w:pPr>
    </w:p>
    <w:p w14:paraId="291541B4" w14:textId="0C3A1691" w:rsidR="00511D7E" w:rsidRDefault="00511D7E" w:rsidP="006C6007">
      <w:pPr>
        <w:pStyle w:val="References"/>
        <w:tabs>
          <w:tab w:val="left" w:pos="10348"/>
        </w:tabs>
        <w:ind w:left="1276" w:right="780" w:hanging="283"/>
      </w:pPr>
      <w:r w:rsidRPr="00511D7E">
        <w:t xml:space="preserve">Allen, R, Teodoro, N &amp; Manley, C 2017, </w:t>
      </w:r>
      <w:r w:rsidRPr="00511D7E">
        <w:rPr>
          <w:i/>
        </w:rPr>
        <w:t>Future skills and training: a practical resource to help identify future skills and training</w:t>
      </w:r>
      <w:r w:rsidRPr="00511D7E">
        <w:t>, Australian Industry Skills Committ</w:t>
      </w:r>
      <w:r w:rsidR="002C6CFC">
        <w:t>ee</w:t>
      </w:r>
      <w:r>
        <w:t xml:space="preserve">, viewed </w:t>
      </w:r>
      <w:r w:rsidR="008470F9">
        <w:t>26 Mar</w:t>
      </w:r>
      <w:r w:rsidR="002C6CFC">
        <w:t>ch</w:t>
      </w:r>
      <w:r w:rsidR="008470F9">
        <w:t xml:space="preserve"> </w:t>
      </w:r>
      <w:r>
        <w:t xml:space="preserve">2018, </w:t>
      </w:r>
      <w:r w:rsidR="002C6CFC">
        <w:t>&lt;</w:t>
      </w:r>
      <w:hyperlink r:id="rId24" w:history="1">
        <w:r w:rsidRPr="00C32B3F">
          <w:rPr>
            <w:rStyle w:val="Hyperlink"/>
            <w:sz w:val="17"/>
          </w:rPr>
          <w:t>https://www.aisc.net.au/sites/aisc/files/documents/Future%20Priority%20Skills%20Resource.pdf</w:t>
        </w:r>
      </w:hyperlink>
      <w:r w:rsidR="002C6CFC">
        <w:t>&gt;.</w:t>
      </w:r>
    </w:p>
    <w:p w14:paraId="4EEEEE42" w14:textId="54776E00" w:rsidR="008F3F6F" w:rsidRDefault="002C6CFC" w:rsidP="006C6007">
      <w:pPr>
        <w:pStyle w:val="References"/>
        <w:tabs>
          <w:tab w:val="left" w:pos="10348"/>
        </w:tabs>
        <w:ind w:left="1276" w:right="780" w:hanging="283"/>
      </w:pPr>
      <w:proofErr w:type="spellStart"/>
      <w:r>
        <w:t>Alpha</w:t>
      </w:r>
      <w:r w:rsidR="00B04B8A">
        <w:t>Beta</w:t>
      </w:r>
      <w:proofErr w:type="spellEnd"/>
      <w:r w:rsidR="008F3F6F" w:rsidRPr="008F3F6F">
        <w:t xml:space="preserve"> 2017, </w:t>
      </w:r>
      <w:r w:rsidR="008F3F6F" w:rsidRPr="00BA5BB1">
        <w:rPr>
          <w:i/>
        </w:rPr>
        <w:t xml:space="preserve">The </w:t>
      </w:r>
      <w:r w:rsidRPr="00BA5BB1">
        <w:rPr>
          <w:i/>
        </w:rPr>
        <w:t>automation advantage</w:t>
      </w:r>
      <w:r w:rsidR="008F3F6F" w:rsidRPr="00BA5BB1">
        <w:rPr>
          <w:i/>
        </w:rPr>
        <w:t>: how Australia can seize a $2 trillion opportunity from automation and create millions of safer, more meaningful and more valuable jobs</w:t>
      </w:r>
      <w:r w:rsidR="008F3F6F" w:rsidRPr="008F3F6F">
        <w:t xml:space="preserve">, </w:t>
      </w:r>
      <w:proofErr w:type="spellStart"/>
      <w:r w:rsidR="008F3F6F" w:rsidRPr="008F3F6F">
        <w:t>AlphaBeta</w:t>
      </w:r>
      <w:proofErr w:type="spellEnd"/>
      <w:r w:rsidR="008F3F6F" w:rsidRPr="008F3F6F">
        <w:t>, Sydney,</w:t>
      </w:r>
      <w:r w:rsidR="004D6533">
        <w:t xml:space="preserve"> viewed 14 September 2017, </w:t>
      </w:r>
      <w:r w:rsidR="00F25EBD">
        <w:t>&lt;</w:t>
      </w:r>
      <w:hyperlink r:id="rId25" w:history="1">
        <w:r w:rsidR="00BA5BB1" w:rsidRPr="00C32B3F">
          <w:rPr>
            <w:rStyle w:val="Hyperlink"/>
            <w:sz w:val="17"/>
          </w:rPr>
          <w:t>http://www.alphabeta.com/the-automation-advantage</w:t>
        </w:r>
      </w:hyperlink>
      <w:r>
        <w:t>&gt;.</w:t>
      </w:r>
    </w:p>
    <w:p w14:paraId="769083A2" w14:textId="7B0DA6AB" w:rsidR="00D264E6" w:rsidRDefault="00D264E6" w:rsidP="00F25EBD">
      <w:pPr>
        <w:pStyle w:val="References"/>
        <w:tabs>
          <w:tab w:val="left" w:pos="10348"/>
        </w:tabs>
        <w:ind w:left="1276" w:right="355" w:hanging="283"/>
      </w:pPr>
      <w:proofErr w:type="spellStart"/>
      <w:r w:rsidRPr="00DD2EAC">
        <w:t>Ardern</w:t>
      </w:r>
      <w:proofErr w:type="spellEnd"/>
      <w:r w:rsidRPr="00DD2EAC">
        <w:t>, J 2018, ‘Joint effort to prepare for future work challenges’, media release 3 May 2018, viewed 4 July 2018</w:t>
      </w:r>
      <w:r w:rsidR="00F755D8" w:rsidRPr="00DD2EAC">
        <w:t>, &lt;</w:t>
      </w:r>
      <w:hyperlink r:id="rId26" w:history="1">
        <w:r w:rsidR="00F755D8" w:rsidRPr="00DD2EAC">
          <w:rPr>
            <w:rStyle w:val="Hyperlink"/>
            <w:sz w:val="17"/>
          </w:rPr>
          <w:t>https://www.beehive.govt.nz/release/joint-effort-prepare-future-work-challenges</w:t>
        </w:r>
      </w:hyperlink>
      <w:r w:rsidR="00F755D8" w:rsidRPr="00DD2EAC">
        <w:t>&gt;.</w:t>
      </w:r>
    </w:p>
    <w:p w14:paraId="4497C16A" w14:textId="02F4709A" w:rsidR="00855D52" w:rsidRDefault="00855D52" w:rsidP="00F25EBD">
      <w:pPr>
        <w:pStyle w:val="References"/>
        <w:tabs>
          <w:tab w:val="left" w:pos="10348"/>
        </w:tabs>
        <w:ind w:left="1276" w:right="355" w:hanging="283"/>
      </w:pPr>
      <w:r>
        <w:t xml:space="preserve">Australian Department of Industry, Innovation and Science 2017, </w:t>
      </w:r>
      <w:r w:rsidRPr="00855D52">
        <w:rPr>
          <w:i/>
        </w:rPr>
        <w:t xml:space="preserve">The </w:t>
      </w:r>
      <w:r w:rsidR="002C6CFC" w:rsidRPr="00855D52">
        <w:rPr>
          <w:i/>
        </w:rPr>
        <w:t>digital economy</w:t>
      </w:r>
      <w:r w:rsidRPr="00855D52">
        <w:rPr>
          <w:i/>
        </w:rPr>
        <w:t>: opening up the conversation</w:t>
      </w:r>
      <w:r>
        <w:t>, Department of Industry, Innovation and Science, Canberra, viewed 28 Sep</w:t>
      </w:r>
      <w:r w:rsidR="002C6CFC">
        <w:t>tember</w:t>
      </w:r>
      <w:r>
        <w:t xml:space="preserve"> 2017, </w:t>
      </w:r>
      <w:r w:rsidR="002C6CFC">
        <w:t>&lt;</w:t>
      </w:r>
      <w:hyperlink r:id="rId27" w:history="1">
        <w:r w:rsidRPr="008B3B58">
          <w:rPr>
            <w:rStyle w:val="Hyperlink"/>
            <w:sz w:val="17"/>
          </w:rPr>
          <w:t>https://www.industry.gov.au/innovation/Digital-Economy/Documents/Digital-Economy-Strategy-Consultation-Paper.pdf</w:t>
        </w:r>
      </w:hyperlink>
      <w:r w:rsidR="002C6CFC">
        <w:t>&gt;.</w:t>
      </w:r>
    </w:p>
    <w:p w14:paraId="1E29C515" w14:textId="0D142DDC" w:rsidR="00FF4924" w:rsidRDefault="00715C61" w:rsidP="006C6007">
      <w:pPr>
        <w:pStyle w:val="References"/>
        <w:tabs>
          <w:tab w:val="left" w:pos="10348"/>
        </w:tabs>
        <w:ind w:left="1276" w:right="780" w:hanging="283"/>
      </w:pPr>
      <w:r>
        <w:t>——</w:t>
      </w:r>
      <w:r w:rsidR="00FF4924" w:rsidRPr="00FF4924">
        <w:t xml:space="preserve">2016, </w:t>
      </w:r>
      <w:r w:rsidR="00FF4924" w:rsidRPr="00FF4924">
        <w:rPr>
          <w:i/>
        </w:rPr>
        <w:t>Australian innovation system report 2017</w:t>
      </w:r>
      <w:r w:rsidR="00FF4924" w:rsidRPr="00FF4924">
        <w:t xml:space="preserve">, Department of Industry, Innovation </w:t>
      </w:r>
      <w:r w:rsidR="00FF4924">
        <w:t>and Science, Canberra, viewed 4 Jun</w:t>
      </w:r>
      <w:r w:rsidR="002C6CFC">
        <w:t>e</w:t>
      </w:r>
      <w:r w:rsidR="00FF4924">
        <w:t xml:space="preserve"> 2018, </w:t>
      </w:r>
      <w:r w:rsidR="002C6CFC">
        <w:t>&lt;</w:t>
      </w:r>
      <w:hyperlink r:id="rId28" w:history="1">
        <w:r w:rsidR="00FF4924" w:rsidRPr="00AE704D">
          <w:rPr>
            <w:rStyle w:val="Hyperlink"/>
            <w:sz w:val="17"/>
          </w:rPr>
          <w:t>https://industry.gov.au/Office-of-the-Chief-Economist/Publications/Pages/Australian-Innovation-System.aspx</w:t>
        </w:r>
      </w:hyperlink>
      <w:r w:rsidR="002C6CFC">
        <w:t>&gt;.</w:t>
      </w:r>
    </w:p>
    <w:p w14:paraId="6E59DB98" w14:textId="77777777" w:rsidR="00F755D8" w:rsidRDefault="00693C8A" w:rsidP="00F755D8">
      <w:pPr>
        <w:pStyle w:val="References"/>
        <w:tabs>
          <w:tab w:val="left" w:pos="10348"/>
        </w:tabs>
        <w:ind w:left="1276" w:right="780" w:hanging="283"/>
        <w:rPr>
          <w:szCs w:val="17"/>
        </w:rPr>
      </w:pPr>
      <w:r w:rsidRPr="00675DED">
        <w:rPr>
          <w:szCs w:val="17"/>
        </w:rPr>
        <w:t xml:space="preserve">Australian Industry and Skills Committee </w:t>
      </w:r>
      <w:r w:rsidRPr="00675DED">
        <w:rPr>
          <w:i/>
          <w:szCs w:val="17"/>
        </w:rPr>
        <w:t xml:space="preserve">National industry insights report: national overview, </w:t>
      </w:r>
      <w:r w:rsidRPr="00675DED">
        <w:rPr>
          <w:szCs w:val="17"/>
        </w:rPr>
        <w:t>Department of Education and Training, viewed 24 June</w:t>
      </w:r>
      <w:r w:rsidRPr="008D78FB">
        <w:rPr>
          <w:szCs w:val="17"/>
        </w:rPr>
        <w:t xml:space="preserve"> 2018, </w:t>
      </w:r>
      <w:r w:rsidR="008D78FB">
        <w:rPr>
          <w:szCs w:val="17"/>
        </w:rPr>
        <w:t>&lt;</w:t>
      </w:r>
      <w:hyperlink r:id="rId29" w:history="1">
        <w:r w:rsidR="008D78FB" w:rsidRPr="008D78FB">
          <w:rPr>
            <w:rStyle w:val="Hyperlink"/>
            <w:sz w:val="17"/>
            <w:szCs w:val="17"/>
          </w:rPr>
          <w:t>https://nationalindustryinsights.aisc.net.au/national</w:t>
        </w:r>
      </w:hyperlink>
      <w:r w:rsidR="008D78FB">
        <w:rPr>
          <w:szCs w:val="17"/>
        </w:rPr>
        <w:t>&gt;.</w:t>
      </w:r>
    </w:p>
    <w:p w14:paraId="68998BF2" w14:textId="738C7462" w:rsidR="00D264E6" w:rsidRDefault="00D264E6" w:rsidP="00F755D8">
      <w:pPr>
        <w:pStyle w:val="References"/>
        <w:tabs>
          <w:tab w:val="left" w:pos="10348"/>
        </w:tabs>
        <w:ind w:left="1276" w:right="780" w:hanging="283"/>
      </w:pPr>
      <w:r w:rsidRPr="00276323">
        <w:rPr>
          <w:szCs w:val="18"/>
        </w:rPr>
        <w:t>Australian Industry Group 2018</w:t>
      </w:r>
      <w:r w:rsidRPr="008F3F6F">
        <w:t xml:space="preserve">, </w:t>
      </w:r>
      <w:r w:rsidRPr="00BA5BB1">
        <w:rPr>
          <w:i/>
        </w:rPr>
        <w:t>Developing the w</w:t>
      </w:r>
      <w:r>
        <w:rPr>
          <w:i/>
        </w:rPr>
        <w:t>orkforce for a digital future: a</w:t>
      </w:r>
      <w:r w:rsidRPr="00BA5BB1">
        <w:rPr>
          <w:i/>
        </w:rPr>
        <w:t>ddressing critical issues and planning for action</w:t>
      </w:r>
      <w:r w:rsidRPr="008F3F6F">
        <w:t xml:space="preserve">, Australian Industry Group, Sydney, </w:t>
      </w:r>
      <w:r>
        <w:t>viewed 30 March 2018, &lt;</w:t>
      </w:r>
      <w:hyperlink r:id="rId30" w:history="1">
        <w:r w:rsidRPr="00C32B3F">
          <w:rPr>
            <w:rStyle w:val="Hyperlink"/>
            <w:sz w:val="17"/>
          </w:rPr>
          <w:t>https://cdn.aigroup.com.au/Reports/2018/Developing_the_workforce_for_a_digital_future.pdf</w:t>
        </w:r>
      </w:hyperlink>
      <w:r>
        <w:t>&gt;.</w:t>
      </w:r>
    </w:p>
    <w:p w14:paraId="454DE217" w14:textId="1811E464" w:rsidR="000213D9" w:rsidRPr="000213D9" w:rsidRDefault="000213D9" w:rsidP="006C6007">
      <w:pPr>
        <w:pStyle w:val="References"/>
        <w:tabs>
          <w:tab w:val="left" w:pos="10348"/>
        </w:tabs>
        <w:ind w:left="1276" w:right="780" w:hanging="283"/>
        <w:rPr>
          <w:rStyle w:val="Hyperlink"/>
        </w:rPr>
      </w:pPr>
      <w:r>
        <w:t xml:space="preserve">Bowles, M 2017, </w:t>
      </w:r>
      <w:r w:rsidRPr="000213D9">
        <w:rPr>
          <w:i/>
        </w:rPr>
        <w:t>Automation: implications for training packages</w:t>
      </w:r>
      <w:r>
        <w:t xml:space="preserve">, </w:t>
      </w:r>
      <w:r w:rsidR="00C30329">
        <w:t>S</w:t>
      </w:r>
      <w:r w:rsidR="002C6CFC">
        <w:t xml:space="preserve">kills </w:t>
      </w:r>
      <w:r w:rsidR="00C30329">
        <w:t>I</w:t>
      </w:r>
      <w:r w:rsidR="002C6CFC">
        <w:t>mpact</w:t>
      </w:r>
      <w:r>
        <w:t xml:space="preserve">, Melbourne, viewed 30 May 2018, </w:t>
      </w:r>
      <w:r w:rsidR="002C6CFC">
        <w:t>&lt;</w:t>
      </w:r>
      <w:hyperlink r:id="rId31" w:history="1">
        <w:r w:rsidRPr="000213D9">
          <w:rPr>
            <w:rStyle w:val="Hyperlink"/>
            <w:sz w:val="17"/>
          </w:rPr>
          <w:t>https://www.skillsimpact.com.au/skilliampactmedia/uploads/2017/11/AutomationSkillsDeakinFinalReport2.pdf</w:t>
        </w:r>
      </w:hyperlink>
      <w:r w:rsidR="002C6CFC">
        <w:t>&gt;.</w:t>
      </w:r>
    </w:p>
    <w:p w14:paraId="64876F7B" w14:textId="5082BA6B" w:rsidR="00B04B8A" w:rsidRDefault="00B04B8A" w:rsidP="00C30329">
      <w:pPr>
        <w:pStyle w:val="References"/>
        <w:tabs>
          <w:tab w:val="left" w:pos="10348"/>
        </w:tabs>
        <w:ind w:left="1276" w:right="638" w:hanging="283"/>
      </w:pPr>
      <w:r>
        <w:t xml:space="preserve">Business Council of Australia 2016, </w:t>
      </w:r>
      <w:r w:rsidRPr="00B04B8A">
        <w:rPr>
          <w:i/>
        </w:rPr>
        <w:t>Being work ready: a guide to what employers want</w:t>
      </w:r>
      <w:r>
        <w:t xml:space="preserve">, </w:t>
      </w:r>
      <w:r w:rsidR="00C30329" w:rsidRPr="00C30329">
        <w:t>Business Council of Australia</w:t>
      </w:r>
      <w:r w:rsidR="00C30329">
        <w:t>,</w:t>
      </w:r>
      <w:r w:rsidR="00C30329" w:rsidRPr="00C30329">
        <w:t xml:space="preserve"> </w:t>
      </w:r>
      <w:r>
        <w:t xml:space="preserve">Melbourne, viewed 30 May 2018, </w:t>
      </w:r>
      <w:r w:rsidR="002C6CFC">
        <w:t>&lt;</w:t>
      </w:r>
      <w:hyperlink r:id="rId32" w:history="1">
        <w:r w:rsidR="00C30329" w:rsidRPr="00967E21">
          <w:rPr>
            <w:rStyle w:val="Hyperlink"/>
            <w:sz w:val="17"/>
          </w:rPr>
          <w:t>http://www.bca.com.au/docs/3d549847-52bc-4c95-8da9-315daaac67b3/Being%20Work%20Ready%20Guide.pdf</w:t>
        </w:r>
      </w:hyperlink>
      <w:r w:rsidR="002C6CFC">
        <w:t>&gt;.</w:t>
      </w:r>
    </w:p>
    <w:p w14:paraId="56D61115" w14:textId="3A12AA0A" w:rsidR="008F3F6F" w:rsidRDefault="008F3F6F" w:rsidP="006C6007">
      <w:pPr>
        <w:pStyle w:val="References"/>
        <w:tabs>
          <w:tab w:val="left" w:pos="10348"/>
        </w:tabs>
        <w:ind w:left="1276" w:right="780" w:hanging="283"/>
      </w:pPr>
      <w:r w:rsidRPr="008F3F6F">
        <w:t>Cassells</w:t>
      </w:r>
      <w:r w:rsidR="00455DE4">
        <w:t>,</w:t>
      </w:r>
      <w:r w:rsidRPr="008F3F6F">
        <w:t xml:space="preserve"> R, Duncan A, </w:t>
      </w:r>
      <w:proofErr w:type="spellStart"/>
      <w:r w:rsidRPr="008F3F6F">
        <w:t>Mavisakal</w:t>
      </w:r>
      <w:r w:rsidR="00C92073">
        <w:t>yan</w:t>
      </w:r>
      <w:proofErr w:type="spellEnd"/>
      <w:r w:rsidR="00C92073">
        <w:t xml:space="preserve"> A, Phillimore J, Seymour R &amp; </w:t>
      </w:r>
      <w:proofErr w:type="spellStart"/>
      <w:r w:rsidRPr="008F3F6F">
        <w:t>Tarverdi</w:t>
      </w:r>
      <w:proofErr w:type="spellEnd"/>
      <w:r w:rsidRPr="008F3F6F">
        <w:t xml:space="preserve"> Y, 2018, </w:t>
      </w:r>
      <w:r w:rsidR="002C6CFC">
        <w:rPr>
          <w:i/>
        </w:rPr>
        <w:t>Future of work in Australia: p</w:t>
      </w:r>
      <w:r w:rsidRPr="00BA5BB1">
        <w:rPr>
          <w:i/>
        </w:rPr>
        <w:t>reparing for tomorrow’s world</w:t>
      </w:r>
      <w:r w:rsidRPr="008F3F6F">
        <w:t xml:space="preserve">, Bankwest Curtin Economics Centre, Focus on the </w:t>
      </w:r>
      <w:r w:rsidR="002C6CFC" w:rsidRPr="008F3F6F">
        <w:t>states series</w:t>
      </w:r>
      <w:r w:rsidRPr="008F3F6F">
        <w:t xml:space="preserve">, Issue #6, April 2018, </w:t>
      </w:r>
      <w:r w:rsidR="004D6533">
        <w:t xml:space="preserve">viewed </w:t>
      </w:r>
      <w:r w:rsidR="00A249C5">
        <w:t xml:space="preserve">3 May 2018, </w:t>
      </w:r>
      <w:r w:rsidR="002C6CFC">
        <w:t>&lt;</w:t>
      </w:r>
      <w:hyperlink r:id="rId33" w:history="1">
        <w:r w:rsidR="00BA5BB1" w:rsidRPr="00C32B3F">
          <w:rPr>
            <w:rStyle w:val="Hyperlink"/>
            <w:sz w:val="17"/>
          </w:rPr>
          <w:t>http://bcec.edu.au/publications/future-work-australia-preparing-tomorrows-world</w:t>
        </w:r>
      </w:hyperlink>
      <w:r w:rsidR="002C6CFC">
        <w:t>&gt;.</w:t>
      </w:r>
    </w:p>
    <w:p w14:paraId="39F54BE9" w14:textId="66151457" w:rsidR="008F3F6F" w:rsidRDefault="008F3F6F" w:rsidP="006C6007">
      <w:pPr>
        <w:pStyle w:val="References"/>
        <w:tabs>
          <w:tab w:val="left" w:pos="10348"/>
        </w:tabs>
        <w:ind w:left="1276" w:right="780" w:hanging="283"/>
      </w:pPr>
      <w:r w:rsidRPr="008F3F6F">
        <w:t>Committee for Ec</w:t>
      </w:r>
      <w:r w:rsidR="002C6CFC">
        <w:t>onomic Development of Australia</w:t>
      </w:r>
      <w:r w:rsidRPr="008F3F6F">
        <w:t xml:space="preserve"> 2015, </w:t>
      </w:r>
      <w:r w:rsidRPr="00BA5BB1">
        <w:rPr>
          <w:i/>
        </w:rPr>
        <w:t xml:space="preserve">Australia’s future </w:t>
      </w:r>
      <w:proofErr w:type="gramStart"/>
      <w:r w:rsidRPr="00BA5BB1">
        <w:rPr>
          <w:i/>
        </w:rPr>
        <w:t>workforce?</w:t>
      </w:r>
      <w:r w:rsidR="00A249C5">
        <w:t>,</w:t>
      </w:r>
      <w:proofErr w:type="gramEnd"/>
      <w:r w:rsidR="00A249C5">
        <w:t xml:space="preserve"> Melbourne, viewed May 2017 </w:t>
      </w:r>
      <w:r w:rsidR="002C6CFC">
        <w:t>&lt;</w:t>
      </w:r>
      <w:hyperlink r:id="rId34" w:history="1">
        <w:r w:rsidR="00BA5BB1" w:rsidRPr="00C32B3F">
          <w:rPr>
            <w:rStyle w:val="Hyperlink"/>
            <w:sz w:val="17"/>
          </w:rPr>
          <w:t>http://www.ceda.com.au/research-and-policy/policy-priorities/workforce</w:t>
        </w:r>
      </w:hyperlink>
      <w:r w:rsidR="002C6CFC">
        <w:t>&gt;.</w:t>
      </w:r>
    </w:p>
    <w:p w14:paraId="1F43D7D8" w14:textId="7218A711" w:rsidR="00675DED" w:rsidRDefault="00675DED" w:rsidP="006C6007">
      <w:pPr>
        <w:pStyle w:val="References"/>
        <w:tabs>
          <w:tab w:val="left" w:pos="10348"/>
        </w:tabs>
        <w:ind w:left="1276" w:right="780" w:hanging="283"/>
      </w:pPr>
      <w:r>
        <w:t xml:space="preserve">Culling, J &amp; Skilling, H 2018, </w:t>
      </w:r>
      <w:r w:rsidRPr="00CB178F">
        <w:t>‘How does New Zealand stack up? A comparison of labour supply across the OECD’</w:t>
      </w:r>
      <w:r>
        <w:t xml:space="preserve">, </w:t>
      </w:r>
      <w:r w:rsidRPr="00CB178F">
        <w:rPr>
          <w:i/>
        </w:rPr>
        <w:t>Bulletin</w:t>
      </w:r>
      <w:r>
        <w:t>, vol. 81, April 2018, Reserve Bank of New Zealand, viewed 30 May 2018, &lt;</w:t>
      </w:r>
      <w:hyperlink r:id="rId35" w:history="1">
        <w:r w:rsidRPr="00AE704D">
          <w:rPr>
            <w:rStyle w:val="Hyperlink"/>
            <w:sz w:val="17"/>
          </w:rPr>
          <w:t>https://www.rbnz.govt.nz/-/media/ReserveBank/Files/Publications/Bulletins/2018/2018apr81-02.pdf</w:t>
        </w:r>
      </w:hyperlink>
      <w:r>
        <w:t>&gt;.</w:t>
      </w:r>
    </w:p>
    <w:p w14:paraId="3A08E410" w14:textId="5550C8A3" w:rsidR="002C6CFC" w:rsidRPr="008F3F6F" w:rsidRDefault="002C6CFC" w:rsidP="006C6007">
      <w:pPr>
        <w:pStyle w:val="References"/>
        <w:tabs>
          <w:tab w:val="left" w:pos="10348"/>
        </w:tabs>
        <w:ind w:left="1276" w:right="780" w:hanging="283"/>
      </w:pPr>
      <w:r>
        <w:t>Foundatio</w:t>
      </w:r>
      <w:r w:rsidR="00042849">
        <w:t>n</w:t>
      </w:r>
      <w:r>
        <w:t xml:space="preserve"> for Young Australians 201</w:t>
      </w:r>
      <w:r w:rsidR="00746F04">
        <w:t>7</w:t>
      </w:r>
      <w:r w:rsidR="00715C61">
        <w:t>,</w:t>
      </w:r>
      <w:r>
        <w:t xml:space="preserve"> </w:t>
      </w:r>
      <w:r w:rsidRPr="00EC623B">
        <w:rPr>
          <w:i/>
        </w:rPr>
        <w:t>The new basics</w:t>
      </w:r>
      <w:r w:rsidR="00746F04">
        <w:rPr>
          <w:i/>
        </w:rPr>
        <w:t>: Big data reveals the skills young people need for the New Work Order</w:t>
      </w:r>
      <w:r>
        <w:t xml:space="preserve">, FYA </w:t>
      </w:r>
      <w:r w:rsidRPr="004D6533">
        <w:rPr>
          <w:szCs w:val="17"/>
        </w:rPr>
        <w:t>new work order report series, Melbourne, viewed 19 June 2018,</w:t>
      </w:r>
      <w:r>
        <w:t xml:space="preserve"> &lt;</w:t>
      </w:r>
      <w:hyperlink r:id="rId36" w:history="1">
        <w:r w:rsidRPr="00B26E39">
          <w:rPr>
            <w:rStyle w:val="Hyperlink"/>
            <w:sz w:val="17"/>
          </w:rPr>
          <w:t>http://www.fya.org.au/wp-content/uploads/2016/04/The-New-Basics_Update_Web.pdf</w:t>
        </w:r>
      </w:hyperlink>
      <w:r>
        <w:t>&gt;.</w:t>
      </w:r>
    </w:p>
    <w:p w14:paraId="2FAB5F1D" w14:textId="48CDC5E8" w:rsidR="00C71A8E" w:rsidRDefault="00455DE4" w:rsidP="006C6007">
      <w:pPr>
        <w:pStyle w:val="References"/>
        <w:tabs>
          <w:tab w:val="left" w:pos="10348"/>
        </w:tabs>
        <w:ind w:left="1276" w:right="780" w:hanging="283"/>
      </w:pPr>
      <w:bookmarkStart w:id="4" w:name="_Hlk518562846"/>
      <w:bookmarkStart w:id="5" w:name="_Hlk518562856"/>
      <w:proofErr w:type="spellStart"/>
      <w:r>
        <w:t>Gekara</w:t>
      </w:r>
      <w:proofErr w:type="spellEnd"/>
      <w:r>
        <w:t>,</w:t>
      </w:r>
      <w:r w:rsidR="00C71A8E">
        <w:t xml:space="preserve"> V, Snell, D, </w:t>
      </w:r>
      <w:proofErr w:type="spellStart"/>
      <w:r w:rsidR="00C71A8E">
        <w:t>Molla</w:t>
      </w:r>
      <w:proofErr w:type="spellEnd"/>
      <w:r w:rsidR="00C71A8E">
        <w:t xml:space="preserve">, A, </w:t>
      </w:r>
      <w:proofErr w:type="spellStart"/>
      <w:r w:rsidR="00C71A8E">
        <w:t>Karanasios</w:t>
      </w:r>
      <w:proofErr w:type="spellEnd"/>
      <w:r w:rsidR="00C71A8E">
        <w:t xml:space="preserve">, </w:t>
      </w:r>
      <w:r w:rsidR="00C92073">
        <w:t>S &amp;</w:t>
      </w:r>
      <w:r w:rsidR="00434A59">
        <w:t xml:space="preserve"> </w:t>
      </w:r>
      <w:r w:rsidR="00C71A8E">
        <w:t xml:space="preserve">Thomas, A </w:t>
      </w:r>
      <w:bookmarkEnd w:id="4"/>
      <w:r w:rsidR="00C71A8E" w:rsidRPr="00637EEE">
        <w:t>forthcoming,</w:t>
      </w:r>
      <w:r w:rsidR="00C71A8E">
        <w:t xml:space="preserve"> </w:t>
      </w:r>
      <w:r w:rsidR="00C71A8E" w:rsidRPr="00C71A8E">
        <w:rPr>
          <w:i/>
        </w:rPr>
        <w:t>Skilling the Australian workforce for an emerging digital economy: towards a digital skills framework</w:t>
      </w:r>
      <w:r w:rsidR="00C71A8E">
        <w:t>, NCVER, Adelaide</w:t>
      </w:r>
      <w:bookmarkEnd w:id="5"/>
      <w:r w:rsidR="008F7924">
        <w:t>.</w:t>
      </w:r>
    </w:p>
    <w:p w14:paraId="523D4C9F" w14:textId="12B27D85" w:rsidR="00BA5BB1" w:rsidRPr="008F3F6F" w:rsidRDefault="00C92073" w:rsidP="00C92073">
      <w:pPr>
        <w:pStyle w:val="References"/>
        <w:tabs>
          <w:tab w:val="left" w:pos="10348"/>
        </w:tabs>
        <w:ind w:left="1276" w:right="497" w:hanging="283"/>
      </w:pPr>
      <w:proofErr w:type="spellStart"/>
      <w:r w:rsidRPr="00C92073">
        <w:t>Hajkowicz</w:t>
      </w:r>
      <w:proofErr w:type="spellEnd"/>
      <w:r w:rsidRPr="00C92073">
        <w:t>, S</w:t>
      </w:r>
      <w:r>
        <w:t>,</w:t>
      </w:r>
      <w:r w:rsidRPr="00C92073">
        <w:t xml:space="preserve"> </w:t>
      </w:r>
      <w:proofErr w:type="spellStart"/>
      <w:r w:rsidRPr="00C92073">
        <w:t>Reeson</w:t>
      </w:r>
      <w:proofErr w:type="spellEnd"/>
      <w:r w:rsidRPr="00C92073">
        <w:t>, A</w:t>
      </w:r>
      <w:r>
        <w:t>,</w:t>
      </w:r>
      <w:r w:rsidRPr="00C92073">
        <w:t xml:space="preserve"> Rudd, L</w:t>
      </w:r>
      <w:r>
        <w:t>,</w:t>
      </w:r>
      <w:r w:rsidRPr="00C92073">
        <w:t xml:space="preserve"> </w:t>
      </w:r>
      <w:proofErr w:type="spellStart"/>
      <w:r w:rsidRPr="00C92073">
        <w:t>Bratanova</w:t>
      </w:r>
      <w:proofErr w:type="spellEnd"/>
      <w:r w:rsidRPr="00C92073">
        <w:t>, A</w:t>
      </w:r>
      <w:r>
        <w:t>,</w:t>
      </w:r>
      <w:r w:rsidRPr="00C92073">
        <w:t xml:space="preserve"> </w:t>
      </w:r>
      <w:proofErr w:type="spellStart"/>
      <w:r w:rsidRPr="00C92073">
        <w:t>Hodgers</w:t>
      </w:r>
      <w:proofErr w:type="spellEnd"/>
      <w:r w:rsidRPr="00C92073">
        <w:t>, L</w:t>
      </w:r>
      <w:r>
        <w:t>,</w:t>
      </w:r>
      <w:r w:rsidRPr="00C92073">
        <w:t xml:space="preserve"> Mason, C</w:t>
      </w:r>
      <w:r>
        <w:t xml:space="preserve"> &amp; </w:t>
      </w:r>
      <w:r w:rsidRPr="00C92073">
        <w:t>Boughen, N</w:t>
      </w:r>
      <w:r>
        <w:t xml:space="preserve"> </w:t>
      </w:r>
      <w:r w:rsidRPr="008F3F6F">
        <w:t>2016,</w:t>
      </w:r>
      <w:r>
        <w:t xml:space="preserve"> </w:t>
      </w:r>
      <w:r w:rsidR="008F3F6F" w:rsidRPr="00BA5BB1">
        <w:rPr>
          <w:i/>
        </w:rPr>
        <w:t>Tomorrow’s digitally enabled workforce: megatrends and scenarios for jobs and employment</w:t>
      </w:r>
      <w:r>
        <w:rPr>
          <w:i/>
        </w:rPr>
        <w:t xml:space="preserve"> </w:t>
      </w:r>
      <w:r w:rsidR="008F3F6F" w:rsidRPr="00BA5BB1">
        <w:rPr>
          <w:i/>
        </w:rPr>
        <w:t>in Australia over the coming twenty years</w:t>
      </w:r>
      <w:r w:rsidR="008F3F6F" w:rsidRPr="008F3F6F">
        <w:t>, CSIRO, Brisbane,</w:t>
      </w:r>
      <w:r w:rsidR="00A677C2">
        <w:t xml:space="preserve"> viewed 1 June 2018,</w:t>
      </w:r>
      <w:r w:rsidR="008F3F6F" w:rsidRPr="008F3F6F">
        <w:t xml:space="preserve"> </w:t>
      </w:r>
      <w:r w:rsidR="00A677C2">
        <w:t>&lt;</w:t>
      </w:r>
      <w:hyperlink r:id="rId37" w:history="1">
        <w:r w:rsidRPr="003643F4">
          <w:rPr>
            <w:rStyle w:val="Hyperlink"/>
            <w:sz w:val="17"/>
          </w:rPr>
          <w:t>https://publications.csiro.au/rpr/download?pid=csiro:EP161054&amp;dsid=DS1</w:t>
        </w:r>
      </w:hyperlink>
      <w:r w:rsidR="00A677C2">
        <w:t xml:space="preserve">&gt;. </w:t>
      </w:r>
    </w:p>
    <w:p w14:paraId="73B16477" w14:textId="53171CD2" w:rsidR="00A94B0F" w:rsidRDefault="002C6CFC" w:rsidP="006C6007">
      <w:pPr>
        <w:pStyle w:val="References"/>
        <w:tabs>
          <w:tab w:val="left" w:pos="10348"/>
        </w:tabs>
        <w:ind w:left="1276" w:right="780" w:hanging="283"/>
      </w:pPr>
      <w:r>
        <w:t>Healy, J, Nicholson, D &amp;</w:t>
      </w:r>
      <w:r w:rsidR="00A94B0F">
        <w:t xml:space="preserve"> Gahan, P 2017, </w:t>
      </w:r>
      <w:r w:rsidR="00A94B0F" w:rsidRPr="002C6CFC">
        <w:rPr>
          <w:i/>
        </w:rPr>
        <w:t>Th</w:t>
      </w:r>
      <w:r w:rsidRPr="002C6CFC">
        <w:rPr>
          <w:i/>
        </w:rPr>
        <w:t>e future of work in Australia: a</w:t>
      </w:r>
      <w:r w:rsidR="00A94B0F" w:rsidRPr="002C6CFC">
        <w:rPr>
          <w:i/>
        </w:rPr>
        <w:t>nticipating how new technologies will reshape labour markets, occupations and skill requirements</w:t>
      </w:r>
      <w:r w:rsidR="00A94B0F">
        <w:t xml:space="preserve">, Future </w:t>
      </w:r>
      <w:r>
        <w:t>frontiers analytical report</w:t>
      </w:r>
      <w:r w:rsidR="0080539D">
        <w:t xml:space="preserve">, NSW Department of Education, Sydney, viewed 18 May 2018, </w:t>
      </w:r>
      <w:r>
        <w:t>&lt;</w:t>
      </w:r>
      <w:hyperlink r:id="rId38" w:history="1">
        <w:r w:rsidR="0080539D" w:rsidRPr="00AE704D">
          <w:rPr>
            <w:rStyle w:val="Hyperlink"/>
            <w:sz w:val="17"/>
          </w:rPr>
          <w:t>http://www.monte.nsw.edu.au/files/2615/2220/7017/The-Future-of-Work-in-Australia-analytical-report11.pdf</w:t>
        </w:r>
      </w:hyperlink>
      <w:r>
        <w:t>&gt;.</w:t>
      </w:r>
    </w:p>
    <w:p w14:paraId="6E02676C" w14:textId="1E7F12E3" w:rsidR="00EC623B" w:rsidRDefault="00EC623B" w:rsidP="006C6007">
      <w:pPr>
        <w:pStyle w:val="References"/>
        <w:tabs>
          <w:tab w:val="left" w:pos="10348"/>
        </w:tabs>
        <w:ind w:left="1276" w:right="780" w:hanging="283"/>
      </w:pPr>
      <w:r w:rsidRPr="00EC623B">
        <w:t>Innovation and Science Australia</w:t>
      </w:r>
      <w:r w:rsidR="005B4DF3">
        <w:t xml:space="preserve"> </w:t>
      </w:r>
      <w:r w:rsidRPr="00EC623B">
        <w:t xml:space="preserve">2017, </w:t>
      </w:r>
      <w:r w:rsidRPr="00EC623B">
        <w:rPr>
          <w:i/>
        </w:rPr>
        <w:t>Australia 2030: prosperity through innovation</w:t>
      </w:r>
      <w:r w:rsidRPr="00EC623B">
        <w:t>, Department of Industry, Innovation and Science,</w:t>
      </w:r>
      <w:r w:rsidR="00D15843">
        <w:t xml:space="preserve"> Canberra, viewed 30 January 2018, </w:t>
      </w:r>
      <w:r w:rsidR="002C6CFC">
        <w:t>&lt;</w:t>
      </w:r>
      <w:hyperlink r:id="rId39" w:history="1">
        <w:r w:rsidR="00D15843" w:rsidRPr="00AE704D">
          <w:rPr>
            <w:rStyle w:val="Hyperlink"/>
            <w:sz w:val="17"/>
          </w:rPr>
          <w:t>https://industry.gov.au/Innovation-and-Science-Australia/Australia-2030/Pages/default.aspx</w:t>
        </w:r>
      </w:hyperlink>
      <w:r w:rsidR="002C6CFC">
        <w:t>&gt;.</w:t>
      </w:r>
    </w:p>
    <w:p w14:paraId="0C04531A" w14:textId="082D9647" w:rsidR="00FF4AFE" w:rsidRDefault="00AF02E3" w:rsidP="006C6007">
      <w:pPr>
        <w:pStyle w:val="References"/>
        <w:tabs>
          <w:tab w:val="left" w:pos="10348"/>
        </w:tabs>
        <w:ind w:left="1276" w:right="780" w:hanging="283"/>
      </w:pPr>
      <w:r w:rsidRPr="009903EE">
        <w:t>Kiernan, G 2018,</w:t>
      </w:r>
      <w:r w:rsidR="00FF4AFE" w:rsidRPr="009903EE">
        <w:t xml:space="preserve"> </w:t>
      </w:r>
      <w:r w:rsidR="002413FE">
        <w:rPr>
          <w:i/>
        </w:rPr>
        <w:t>From education to employment: megatrends affecting NZ</w:t>
      </w:r>
      <w:r w:rsidR="00B65B3D">
        <w:rPr>
          <w:i/>
        </w:rPr>
        <w:t>’s working environment</w:t>
      </w:r>
      <w:r w:rsidRPr="009903EE">
        <w:t>,</w:t>
      </w:r>
      <w:r w:rsidR="00FF4AFE" w:rsidRPr="009903EE">
        <w:t xml:space="preserve"> Wellington, </w:t>
      </w:r>
      <w:proofErr w:type="spellStart"/>
      <w:r w:rsidR="00FF4AFE" w:rsidRPr="009903EE">
        <w:t>Infometrics</w:t>
      </w:r>
      <w:proofErr w:type="spellEnd"/>
      <w:r w:rsidR="00FF4AFE" w:rsidRPr="009903EE">
        <w:t xml:space="preserve">, viewed 4 July 2018 </w:t>
      </w:r>
      <w:r w:rsidR="001C2616" w:rsidRPr="009903EE">
        <w:t>&lt;</w:t>
      </w:r>
      <w:hyperlink r:id="rId40" w:history="1">
        <w:r w:rsidRPr="003643F4">
          <w:rPr>
            <w:rStyle w:val="Hyperlink"/>
            <w:sz w:val="17"/>
          </w:rPr>
          <w:t>http://www.infometrics.co.nz/infometrics_megatrends/</w:t>
        </w:r>
      </w:hyperlink>
      <w:r w:rsidR="001C2616" w:rsidRPr="009903EE">
        <w:t>&gt;</w:t>
      </w:r>
      <w:r w:rsidRPr="009903EE">
        <w:t>.</w:t>
      </w:r>
      <w:r>
        <w:t xml:space="preserve"> </w:t>
      </w:r>
    </w:p>
    <w:p w14:paraId="461029EC" w14:textId="5A721CEC" w:rsidR="002814F5" w:rsidRDefault="002814F5" w:rsidP="006C6007">
      <w:pPr>
        <w:pStyle w:val="References"/>
        <w:tabs>
          <w:tab w:val="left" w:pos="10348"/>
        </w:tabs>
        <w:ind w:left="1276" w:right="780" w:hanging="283"/>
      </w:pPr>
      <w:r>
        <w:t xml:space="preserve">Lowe, P 2017, </w:t>
      </w:r>
      <w:r w:rsidR="002C6CFC">
        <w:t>‘</w:t>
      </w:r>
      <w:r w:rsidR="00047459" w:rsidRPr="002C6CFC">
        <w:t>The labour market and monetary policy</w:t>
      </w:r>
      <w:r w:rsidR="002C6CFC">
        <w:t>’, a</w:t>
      </w:r>
      <w:r w:rsidR="00047459">
        <w:t>ddress to the Anika Founda</w:t>
      </w:r>
      <w:r w:rsidR="006C6007">
        <w:t xml:space="preserve">tion Luncheon, Sydney, viewed 7 </w:t>
      </w:r>
      <w:r w:rsidR="00047459">
        <w:t xml:space="preserve">June 2018, </w:t>
      </w:r>
      <w:r w:rsidR="002C6CFC">
        <w:t>&lt;</w:t>
      </w:r>
      <w:hyperlink r:id="rId41" w:history="1">
        <w:r w:rsidR="00047459" w:rsidRPr="00AE704D">
          <w:rPr>
            <w:rStyle w:val="Hyperlink"/>
            <w:sz w:val="17"/>
          </w:rPr>
          <w:t>https://www.rba.gov.au/speeches/2017/pdf/sp-gov-2017-07-26.pdf</w:t>
        </w:r>
      </w:hyperlink>
      <w:r w:rsidR="002C6CFC">
        <w:t>&gt;.</w:t>
      </w:r>
    </w:p>
    <w:p w14:paraId="001B670A" w14:textId="66923229" w:rsidR="00B036D7" w:rsidRDefault="00B036D7" w:rsidP="00455DE4">
      <w:pPr>
        <w:pStyle w:val="References"/>
        <w:tabs>
          <w:tab w:val="left" w:pos="10348"/>
        </w:tabs>
        <w:ind w:left="1276" w:right="780" w:hanging="283"/>
      </w:pPr>
      <w:r w:rsidRPr="00DD2EAC">
        <w:t>Lowry, D</w:t>
      </w:r>
      <w:r w:rsidR="00455DE4" w:rsidRPr="00DD2EAC">
        <w:t xml:space="preserve">, Molloy, S &amp; </w:t>
      </w:r>
      <w:proofErr w:type="spellStart"/>
      <w:r w:rsidR="00455DE4" w:rsidRPr="00DD2EAC">
        <w:t>McGlennon</w:t>
      </w:r>
      <w:proofErr w:type="spellEnd"/>
      <w:r w:rsidR="00DD2EAC" w:rsidRPr="00DD2EAC">
        <w:t xml:space="preserve"> S</w:t>
      </w:r>
      <w:r w:rsidR="00455DE4" w:rsidRPr="00DD2EAC">
        <w:t xml:space="preserve"> 2008, </w:t>
      </w:r>
      <w:r w:rsidR="00455DE4" w:rsidRPr="00A152EC">
        <w:rPr>
          <w:i/>
        </w:rPr>
        <w:t>Future skill needs: projections and employers’ views</w:t>
      </w:r>
      <w:r w:rsidR="00455DE4" w:rsidRPr="00DD2EAC">
        <w:t xml:space="preserve">, NCVER, Adelaide, viewed 5 June 2018, </w:t>
      </w:r>
      <w:r w:rsidR="00EF154B" w:rsidRPr="00DD2EAC">
        <w:t>&lt;</w:t>
      </w:r>
      <w:hyperlink r:id="rId42" w:history="1">
        <w:r w:rsidR="00EF154B" w:rsidRPr="00DD2EAC">
          <w:rPr>
            <w:rStyle w:val="Hyperlink"/>
            <w:sz w:val="17"/>
          </w:rPr>
          <w:t>https://www.ncver.edu.au/__data/assets/file/0016/6316/nr04022_10.pdf</w:t>
        </w:r>
      </w:hyperlink>
      <w:r w:rsidR="00DD2EAC">
        <w:t>&gt;.</w:t>
      </w:r>
    </w:p>
    <w:p w14:paraId="29D79B52" w14:textId="15C34ADB" w:rsidR="003D07AE" w:rsidRDefault="008F3F6F" w:rsidP="006C6007">
      <w:pPr>
        <w:pStyle w:val="References"/>
        <w:tabs>
          <w:tab w:val="left" w:pos="10348"/>
        </w:tabs>
        <w:ind w:left="1276" w:right="780" w:hanging="283"/>
      </w:pPr>
      <w:proofErr w:type="spellStart"/>
      <w:r w:rsidRPr="008F3F6F">
        <w:t>Manyika</w:t>
      </w:r>
      <w:proofErr w:type="spellEnd"/>
      <w:r w:rsidRPr="008F3F6F">
        <w:t xml:space="preserve"> J 2017, </w:t>
      </w:r>
      <w:r w:rsidRPr="00EC623B">
        <w:rPr>
          <w:i/>
        </w:rPr>
        <w:t>Technology</w:t>
      </w:r>
      <w:r w:rsidR="00675DED">
        <w:rPr>
          <w:i/>
        </w:rPr>
        <w:t>, jobs and the future of work, e</w:t>
      </w:r>
      <w:r w:rsidRPr="00EC623B">
        <w:rPr>
          <w:i/>
        </w:rPr>
        <w:t>xecutive briefing</w:t>
      </w:r>
      <w:r w:rsidR="002C6CFC">
        <w:t xml:space="preserve"> (updated 2017), McKinsey Global Institute, </w:t>
      </w:r>
      <w:r w:rsidRPr="008F3F6F">
        <w:t>San Francisco,</w:t>
      </w:r>
      <w:r w:rsidR="00A677C2">
        <w:t xml:space="preserve"> viewed 1 June 2018,</w:t>
      </w:r>
      <w:r w:rsidRPr="008F3F6F">
        <w:t xml:space="preserve"> </w:t>
      </w:r>
      <w:r w:rsidR="002C6CFC">
        <w:t>&lt;</w:t>
      </w:r>
      <w:hyperlink r:id="rId43" w:history="1">
        <w:r w:rsidR="00EC623B" w:rsidRPr="00AE704D">
          <w:rPr>
            <w:rStyle w:val="Hyperlink"/>
            <w:sz w:val="17"/>
          </w:rPr>
          <w:t>http://www.mckinsey.com/global-themes/employment-and-growth/technology-jobs-and-the-future-of-work</w:t>
        </w:r>
      </w:hyperlink>
      <w:r w:rsidR="002C6CFC">
        <w:t>&gt;.</w:t>
      </w:r>
      <w:r w:rsidR="00EC623B">
        <w:t xml:space="preserve"> </w:t>
      </w:r>
    </w:p>
    <w:p w14:paraId="1F64C85B" w14:textId="77777777" w:rsidR="00132AF2" w:rsidRDefault="00132AF2">
      <w:pPr>
        <w:rPr>
          <w:rFonts w:eastAsia="Times New Roman" w:cs="Times New Roman"/>
          <w:sz w:val="18"/>
          <w:szCs w:val="20"/>
          <w:lang w:val="en-AU"/>
        </w:rPr>
      </w:pPr>
      <w:r>
        <w:br w:type="page"/>
      </w:r>
    </w:p>
    <w:p w14:paraId="58227F56" w14:textId="484BCF84" w:rsidR="00DD6625" w:rsidRDefault="00693C8A" w:rsidP="006C6007">
      <w:pPr>
        <w:pStyle w:val="References"/>
        <w:tabs>
          <w:tab w:val="left" w:pos="10348"/>
        </w:tabs>
        <w:ind w:left="1276" w:right="780" w:hanging="283"/>
      </w:pPr>
      <w:r>
        <w:lastRenderedPageBreak/>
        <w:t xml:space="preserve">New Zealand </w:t>
      </w:r>
      <w:r w:rsidR="007E2EA7">
        <w:t>Ministry of Business, Innovation and Employment</w:t>
      </w:r>
      <w:r w:rsidR="0052420C">
        <w:t xml:space="preserve"> 2018</w:t>
      </w:r>
      <w:r w:rsidR="00132AF2">
        <w:t>a</w:t>
      </w:r>
      <w:r w:rsidR="007E2EA7">
        <w:t xml:space="preserve">, </w:t>
      </w:r>
      <w:r w:rsidR="007E2EA7" w:rsidRPr="007E2EA7">
        <w:rPr>
          <w:i/>
        </w:rPr>
        <w:t>Medium to long-term employment projections: looking ahead to 2026</w:t>
      </w:r>
      <w:r w:rsidR="007E2EA7">
        <w:t xml:space="preserve">, New Zealand </w:t>
      </w:r>
      <w:r w:rsidR="00132AF2">
        <w:t xml:space="preserve">Ministry </w:t>
      </w:r>
      <w:r w:rsidR="007E2EA7">
        <w:t xml:space="preserve">of Business, Innovation and Employment, Wellington, viewed 30 May 2018, </w:t>
      </w:r>
      <w:r w:rsidR="00675DED">
        <w:t>&lt;</w:t>
      </w:r>
      <w:hyperlink r:id="rId44" w:history="1">
        <w:r w:rsidR="007E2EA7" w:rsidRPr="00AE704D">
          <w:rPr>
            <w:rStyle w:val="Hyperlink"/>
            <w:sz w:val="17"/>
          </w:rPr>
          <w:t>http://www.mbie.govt.nz/info-services/employment-skills/labour-market-reports/forecasting/medium-long-term-employment-forecasts/document-image-library/medium-longterm-employment-outlook-2026.pdf</w:t>
        </w:r>
      </w:hyperlink>
      <w:r w:rsidR="00675DED">
        <w:t>&gt;.</w:t>
      </w:r>
    </w:p>
    <w:p w14:paraId="136218A2" w14:textId="5E0BE914" w:rsidR="00581544" w:rsidRPr="00132AF2" w:rsidRDefault="00132AF2" w:rsidP="00600B65">
      <w:pPr>
        <w:pStyle w:val="References"/>
        <w:ind w:left="1276" w:right="269" w:hanging="283"/>
      </w:pPr>
      <w:r w:rsidRPr="00132AF2">
        <w:t>——2018b,</w:t>
      </w:r>
      <w:r w:rsidR="00581544" w:rsidRPr="00132AF2">
        <w:t xml:space="preserve"> </w:t>
      </w:r>
      <w:r w:rsidR="00565E06" w:rsidRPr="00132AF2">
        <w:t>‘</w:t>
      </w:r>
      <w:r w:rsidR="00D030A1" w:rsidRPr="00132AF2">
        <w:t>New Zealand l</w:t>
      </w:r>
      <w:r w:rsidR="00581544" w:rsidRPr="00132AF2">
        <w:t xml:space="preserve">abour </w:t>
      </w:r>
      <w:r w:rsidR="00D030A1" w:rsidRPr="00132AF2">
        <w:t>m</w:t>
      </w:r>
      <w:r w:rsidR="00581544" w:rsidRPr="00132AF2">
        <w:t xml:space="preserve">arket </w:t>
      </w:r>
      <w:r w:rsidR="00D030A1" w:rsidRPr="00132AF2">
        <w:t>d</w:t>
      </w:r>
      <w:r w:rsidR="00581544" w:rsidRPr="00132AF2">
        <w:t>ashboard</w:t>
      </w:r>
      <w:r w:rsidR="00D030A1" w:rsidRPr="00132AF2">
        <w:t>:</w:t>
      </w:r>
      <w:r w:rsidR="00581544" w:rsidRPr="00132AF2">
        <w:t xml:space="preserve"> </w:t>
      </w:r>
      <w:r w:rsidR="00D030A1" w:rsidRPr="00132AF2">
        <w:t>t</w:t>
      </w:r>
      <w:r w:rsidR="00581544" w:rsidRPr="00132AF2">
        <w:t>he worker</w:t>
      </w:r>
      <w:r w:rsidR="00565E06" w:rsidRPr="00132AF2">
        <w:t>’</w:t>
      </w:r>
      <w:r w:rsidR="00581544" w:rsidRPr="00132AF2">
        <w:t xml:space="preserve">, </w:t>
      </w:r>
      <w:r w:rsidR="00581544" w:rsidRPr="00132AF2">
        <w:rPr>
          <w:szCs w:val="18"/>
        </w:rPr>
        <w:t xml:space="preserve">New Zealand </w:t>
      </w:r>
      <w:r w:rsidRPr="00132AF2">
        <w:rPr>
          <w:szCs w:val="18"/>
        </w:rPr>
        <w:t>Ministry</w:t>
      </w:r>
      <w:r w:rsidR="00581544" w:rsidRPr="00132AF2">
        <w:rPr>
          <w:szCs w:val="18"/>
        </w:rPr>
        <w:t xml:space="preserve"> of Business, Innovation and Employment</w:t>
      </w:r>
      <w:r w:rsidR="00087702">
        <w:rPr>
          <w:szCs w:val="18"/>
        </w:rPr>
        <w:t>,</w:t>
      </w:r>
      <w:r w:rsidR="00581544" w:rsidRPr="00132AF2">
        <w:t xml:space="preserve"> viewed 12 July 2018 &lt;</w:t>
      </w:r>
      <w:hyperlink r:id="rId45" w:history="1">
        <w:r w:rsidR="00581544" w:rsidRPr="00132AF2">
          <w:rPr>
            <w:rStyle w:val="Hyperlink"/>
            <w:sz w:val="17"/>
          </w:rPr>
          <w:t>https://mbienz.shinyapps.io/labour-market-dashboard_prod</w:t>
        </w:r>
      </w:hyperlink>
      <w:r w:rsidR="00581544" w:rsidRPr="00132AF2">
        <w:t>&gt;</w:t>
      </w:r>
      <w:r w:rsidR="00DD2EAC" w:rsidRPr="00132AF2">
        <w:t>.</w:t>
      </w:r>
    </w:p>
    <w:p w14:paraId="79ABAA42" w14:textId="160D7210" w:rsidR="00390819" w:rsidRPr="00DD2EAC" w:rsidRDefault="00693C8A" w:rsidP="00390819">
      <w:pPr>
        <w:pStyle w:val="References"/>
        <w:ind w:left="1276" w:right="269" w:hanging="283"/>
        <w:rPr>
          <w:szCs w:val="18"/>
        </w:rPr>
      </w:pPr>
      <w:bookmarkStart w:id="6" w:name="_Hlk519163582"/>
      <w:r w:rsidRPr="00132AF2">
        <w:t>——</w:t>
      </w:r>
      <w:bookmarkEnd w:id="6"/>
      <w:r w:rsidR="00132AF2" w:rsidRPr="00132AF2">
        <w:t xml:space="preserve">2018c, </w:t>
      </w:r>
      <w:r w:rsidR="0052420C" w:rsidRPr="00132AF2">
        <w:t>'</w:t>
      </w:r>
      <w:r w:rsidR="00600B65" w:rsidRPr="00132AF2">
        <w:t>Digital economy</w:t>
      </w:r>
      <w:r w:rsidR="0052420C" w:rsidRPr="00132AF2">
        <w:t>’</w:t>
      </w:r>
      <w:r w:rsidR="00600B65" w:rsidRPr="00132AF2">
        <w:rPr>
          <w:i/>
          <w:szCs w:val="18"/>
        </w:rPr>
        <w:t xml:space="preserve">, </w:t>
      </w:r>
      <w:r w:rsidR="00600B65" w:rsidRPr="00132AF2">
        <w:rPr>
          <w:szCs w:val="18"/>
        </w:rPr>
        <w:t xml:space="preserve">New Zealand </w:t>
      </w:r>
      <w:r w:rsidR="00132AF2" w:rsidRPr="00132AF2">
        <w:rPr>
          <w:szCs w:val="18"/>
        </w:rPr>
        <w:t xml:space="preserve">Ministry </w:t>
      </w:r>
      <w:r w:rsidR="00600B65" w:rsidRPr="00132AF2">
        <w:rPr>
          <w:szCs w:val="18"/>
        </w:rPr>
        <w:t xml:space="preserve">of Business, Innovation and Employment, Wellington, viewed 4 July 2018, </w:t>
      </w:r>
      <w:r w:rsidR="001C2616" w:rsidRPr="00132AF2">
        <w:rPr>
          <w:szCs w:val="18"/>
        </w:rPr>
        <w:t>&lt;</w:t>
      </w:r>
      <w:hyperlink r:id="rId46" w:history="1">
        <w:r w:rsidR="00600B65" w:rsidRPr="00132AF2">
          <w:rPr>
            <w:rStyle w:val="Hyperlink"/>
            <w:sz w:val="17"/>
          </w:rPr>
          <w:t>http://www.mbie.govt.nz/info-services/digital-economy</w:t>
        </w:r>
      </w:hyperlink>
      <w:r w:rsidR="001C2616" w:rsidRPr="00132AF2">
        <w:rPr>
          <w:szCs w:val="18"/>
        </w:rPr>
        <w:t>&gt;</w:t>
      </w:r>
      <w:r w:rsidR="00600B65" w:rsidRPr="00132AF2">
        <w:rPr>
          <w:szCs w:val="18"/>
        </w:rPr>
        <w:t>.</w:t>
      </w:r>
    </w:p>
    <w:p w14:paraId="7C6ED422" w14:textId="67DE8DB6" w:rsidR="00390819" w:rsidRDefault="00390819" w:rsidP="00390819">
      <w:pPr>
        <w:pStyle w:val="References"/>
        <w:ind w:left="1276" w:right="269" w:hanging="283"/>
        <w:rPr>
          <w:szCs w:val="18"/>
        </w:rPr>
      </w:pPr>
      <w:r w:rsidRPr="00DD2EAC">
        <w:rPr>
          <w:szCs w:val="18"/>
        </w:rPr>
        <w:t xml:space="preserve">New Zealand Ministry of Education 2018, </w:t>
      </w:r>
      <w:r w:rsidRPr="0052420C">
        <w:rPr>
          <w:i/>
          <w:szCs w:val="18"/>
        </w:rPr>
        <w:t>New Zealand tertiary education demand forecast 2018</w:t>
      </w:r>
      <w:r w:rsidR="0052420C">
        <w:rPr>
          <w:szCs w:val="18"/>
        </w:rPr>
        <w:t>,</w:t>
      </w:r>
      <w:r w:rsidRPr="00DD2EAC">
        <w:rPr>
          <w:szCs w:val="18"/>
        </w:rPr>
        <w:t xml:space="preserve"> NZ Ministry of </w:t>
      </w:r>
      <w:r w:rsidR="00132AF2">
        <w:rPr>
          <w:szCs w:val="18"/>
        </w:rPr>
        <w:br/>
      </w:r>
      <w:r w:rsidRPr="00DD2EAC">
        <w:rPr>
          <w:szCs w:val="18"/>
        </w:rPr>
        <w:t>Education, viewed 13 July 2018, &lt;</w:t>
      </w:r>
      <w:hyperlink r:id="rId47" w:history="1">
        <w:r w:rsidRPr="00DD2EAC">
          <w:rPr>
            <w:rStyle w:val="Hyperlink"/>
            <w:sz w:val="17"/>
          </w:rPr>
          <w:t>https://www.educationcounts.govt.nz/publications/80898/172620</w:t>
        </w:r>
      </w:hyperlink>
      <w:r w:rsidRPr="00DD2EAC">
        <w:rPr>
          <w:szCs w:val="18"/>
        </w:rPr>
        <w:t>&gt;.</w:t>
      </w:r>
      <w:r>
        <w:rPr>
          <w:szCs w:val="18"/>
        </w:rPr>
        <w:t xml:space="preserve"> </w:t>
      </w:r>
    </w:p>
    <w:p w14:paraId="3E57DFF5" w14:textId="73F0EADB" w:rsidR="00BA5BB1" w:rsidRDefault="00390819" w:rsidP="00390819">
      <w:pPr>
        <w:pStyle w:val="References"/>
        <w:ind w:left="1276" w:right="269" w:hanging="283"/>
      </w:pPr>
      <w:r>
        <w:t xml:space="preserve">NCVER </w:t>
      </w:r>
      <w:r w:rsidR="00BD6DF7">
        <w:t xml:space="preserve">2017, </w:t>
      </w:r>
      <w:r w:rsidR="00BD6DF7" w:rsidRPr="00BD6DF7">
        <w:rPr>
          <w:i/>
        </w:rPr>
        <w:t>Survey of Employer Use and Views of the VET system 2017</w:t>
      </w:r>
      <w:r w:rsidR="00BD6DF7">
        <w:t xml:space="preserve">, NCVER, Adelaide, viewed 12 June 2018, </w:t>
      </w:r>
      <w:r w:rsidR="00F25EBD">
        <w:t>&lt;</w:t>
      </w:r>
      <w:hyperlink r:id="rId48" w:history="1">
        <w:r w:rsidR="00BD6DF7" w:rsidRPr="00A2294F">
          <w:rPr>
            <w:rStyle w:val="Hyperlink"/>
            <w:sz w:val="17"/>
          </w:rPr>
          <w:t>https://www.ncver.edu.au/publications/publications/all-publications/employers-use-and-views-of-the-vet-system-2017</w:t>
        </w:r>
      </w:hyperlink>
      <w:r w:rsidR="00D70DC5">
        <w:t>&gt;.</w:t>
      </w:r>
    </w:p>
    <w:p w14:paraId="1468B069" w14:textId="056FCFFF" w:rsidR="00EF154B" w:rsidRDefault="00EF154B" w:rsidP="006C6007">
      <w:pPr>
        <w:pStyle w:val="References"/>
        <w:tabs>
          <w:tab w:val="left" w:pos="10348"/>
        </w:tabs>
        <w:ind w:left="1276" w:right="780" w:hanging="283"/>
      </w:pPr>
      <w:r>
        <w:t xml:space="preserve">OECD (Organisation for Economic Co-operation and Development) 2016, </w:t>
      </w:r>
      <w:r w:rsidRPr="00EF154B">
        <w:rPr>
          <w:i/>
        </w:rPr>
        <w:t>The Survey of Adult Skills: reader’s companion</w:t>
      </w:r>
      <w:r>
        <w:t xml:space="preserve">, 2nd </w:t>
      </w:r>
      <w:proofErr w:type="spellStart"/>
      <w:r>
        <w:t>edn</w:t>
      </w:r>
      <w:proofErr w:type="spellEnd"/>
      <w:r>
        <w:t>, OECD Publishing, Paris, viewed 5 June 2018, &lt;</w:t>
      </w:r>
      <w:hyperlink r:id="rId49" w:history="1">
        <w:r w:rsidRPr="0052420C">
          <w:rPr>
            <w:rStyle w:val="Hyperlink"/>
            <w:sz w:val="17"/>
          </w:rPr>
          <w:t>http://www.oecd.org/publications/the-survey-of-adult-skills-9789264258075-en.htm</w:t>
        </w:r>
      </w:hyperlink>
      <w:r w:rsidR="0052420C">
        <w:t>&gt;.</w:t>
      </w:r>
    </w:p>
    <w:p w14:paraId="4C378887" w14:textId="1FCF9B0F" w:rsidR="00511D7E" w:rsidRDefault="007467CE" w:rsidP="006C6007">
      <w:pPr>
        <w:pStyle w:val="References"/>
        <w:tabs>
          <w:tab w:val="left" w:pos="10348"/>
        </w:tabs>
        <w:ind w:left="1276" w:right="780" w:hanging="283"/>
      </w:pPr>
      <w:r>
        <w:t xml:space="preserve">Payton, A </w:t>
      </w:r>
      <w:r w:rsidR="00511D7E" w:rsidRPr="00511D7E">
        <w:t xml:space="preserve">2017, </w:t>
      </w:r>
      <w:r w:rsidR="00511D7E" w:rsidRPr="00EC623B">
        <w:rPr>
          <w:i/>
        </w:rPr>
        <w:t>Skilling for tomorrow</w:t>
      </w:r>
      <w:r w:rsidR="00511D7E" w:rsidRPr="00511D7E">
        <w:t>, NCVER,</w:t>
      </w:r>
      <w:r w:rsidR="00511D7E">
        <w:t xml:space="preserve"> Adelaide, viewed 15 Jun</w:t>
      </w:r>
      <w:r w:rsidR="00675DED">
        <w:t>e</w:t>
      </w:r>
      <w:r w:rsidR="00511D7E">
        <w:t xml:space="preserve"> 2018, </w:t>
      </w:r>
      <w:bookmarkStart w:id="7" w:name="_GoBack"/>
      <w:bookmarkEnd w:id="7"/>
      <w:r w:rsidR="0083235C">
        <w:t>&lt;</w:t>
      </w:r>
      <w:hyperlink r:id="rId50" w:history="1">
        <w:r w:rsidR="0083235C" w:rsidRPr="0083235C">
          <w:rPr>
            <w:rStyle w:val="Hyperlink"/>
            <w:sz w:val="17"/>
          </w:rPr>
          <w:t>https://www.ncver.edu.au/publications/publications/all-publications/skilling-for-tomorrow</w:t>
        </w:r>
      </w:hyperlink>
      <w:r w:rsidR="0083235C">
        <w:t>&gt;.</w:t>
      </w:r>
    </w:p>
    <w:p w14:paraId="303DA3FB" w14:textId="5953BC23" w:rsidR="007E2EA7" w:rsidRDefault="007E2EA7" w:rsidP="006C6007">
      <w:pPr>
        <w:pStyle w:val="References"/>
        <w:tabs>
          <w:tab w:val="left" w:pos="10348"/>
        </w:tabs>
        <w:ind w:left="1276" w:right="780" w:hanging="283"/>
      </w:pPr>
      <w:proofErr w:type="spellStart"/>
      <w:r>
        <w:t>Seet</w:t>
      </w:r>
      <w:proofErr w:type="spellEnd"/>
      <w:r>
        <w:t xml:space="preserve">, P, Jones, J, </w:t>
      </w:r>
      <w:proofErr w:type="spellStart"/>
      <w:r>
        <w:t>Spoehr</w:t>
      </w:r>
      <w:proofErr w:type="spellEnd"/>
      <w:r>
        <w:t xml:space="preserve">, J, </w:t>
      </w:r>
      <w:proofErr w:type="spellStart"/>
      <w:r>
        <w:t>Hordacre</w:t>
      </w:r>
      <w:proofErr w:type="spellEnd"/>
      <w:r>
        <w:t xml:space="preserve">, A-L 2018, </w:t>
      </w:r>
      <w:r w:rsidRPr="00675DED">
        <w:rPr>
          <w:i/>
        </w:rPr>
        <w:t>The fourth industrial revolution: implications for technological disruption for Australian VET</w:t>
      </w:r>
      <w:r>
        <w:t>, NCVER, Adelaide</w:t>
      </w:r>
      <w:r w:rsidR="00C05EFF">
        <w:t>, &lt;</w:t>
      </w:r>
      <w:hyperlink r:id="rId51" w:history="1">
        <w:r w:rsidR="00C05EFF" w:rsidRPr="00C05EFF">
          <w:rPr>
            <w:rStyle w:val="Hyperlink"/>
            <w:sz w:val="17"/>
            <w:szCs w:val="17"/>
          </w:rPr>
          <w:t>https://www.ncver.edu.au/publications/publications/all-publications/the-fourth-industrial-revolution-the-implications-of-technological-disruption-for-australian-vet</w:t>
        </w:r>
      </w:hyperlink>
      <w:r w:rsidR="00C05EFF">
        <w:t>&gt;.</w:t>
      </w:r>
    </w:p>
    <w:p w14:paraId="736881FB" w14:textId="54632524" w:rsidR="00042849" w:rsidRDefault="00945143" w:rsidP="006C6007">
      <w:pPr>
        <w:pStyle w:val="References"/>
        <w:tabs>
          <w:tab w:val="left" w:pos="10348"/>
        </w:tabs>
        <w:ind w:left="1276" w:right="780" w:hanging="283"/>
      </w:pPr>
      <w:r w:rsidRPr="00945143">
        <w:t xml:space="preserve">Shah, C &amp; Dixon, J 2018, </w:t>
      </w:r>
      <w:r w:rsidRPr="00EC623B">
        <w:rPr>
          <w:i/>
        </w:rPr>
        <w:t>Future job openings for new entrants by industry and occupation</w:t>
      </w:r>
      <w:r w:rsidR="00042849">
        <w:t xml:space="preserve">, NCVER, Adelaide, </w:t>
      </w:r>
      <w:r w:rsidR="00675DED">
        <w:t>&lt;</w:t>
      </w:r>
      <w:hyperlink r:id="rId52" w:history="1">
        <w:r w:rsidRPr="00B26E39">
          <w:rPr>
            <w:rStyle w:val="Hyperlink"/>
            <w:sz w:val="17"/>
          </w:rPr>
          <w:t>https://www.ncver.edu.au/__data/assets/pdf_file/0026/2141783/Future-job-openings.pdf</w:t>
        </w:r>
      </w:hyperlink>
      <w:r w:rsidR="00675DED">
        <w:t>&gt;.</w:t>
      </w:r>
    </w:p>
    <w:p w14:paraId="2A530666" w14:textId="1974DB22" w:rsidR="00A677C2" w:rsidRDefault="007E2EA7" w:rsidP="00565E06">
      <w:pPr>
        <w:pStyle w:val="References"/>
        <w:tabs>
          <w:tab w:val="left" w:pos="10348"/>
        </w:tabs>
        <w:ind w:left="1276" w:right="497" w:hanging="283"/>
      </w:pPr>
      <w:r>
        <w:t>Stats</w:t>
      </w:r>
      <w:r w:rsidR="00A677C2">
        <w:t xml:space="preserve"> NZ 2018, </w:t>
      </w:r>
      <w:r w:rsidR="00565E06">
        <w:t>‘</w:t>
      </w:r>
      <w:r w:rsidR="00A677C2">
        <w:t>Labour force participation rate</w:t>
      </w:r>
      <w:r w:rsidR="00565E06">
        <w:t>’</w:t>
      </w:r>
      <w:r w:rsidR="00A677C2">
        <w:t xml:space="preserve">, </w:t>
      </w:r>
      <w:r w:rsidR="005E5562">
        <w:t xml:space="preserve">Stats </w:t>
      </w:r>
      <w:r w:rsidR="00565E06">
        <w:t xml:space="preserve">NZ, Wellington, viewed 30 May 2018, </w:t>
      </w:r>
      <w:r w:rsidR="00042849">
        <w:t>&lt;</w:t>
      </w:r>
      <w:hyperlink r:id="rId53" w:history="1">
        <w:r w:rsidR="00F25EBD" w:rsidRPr="00967E21">
          <w:rPr>
            <w:rStyle w:val="Hyperlink"/>
            <w:sz w:val="17"/>
          </w:rPr>
          <w:t>http://archive.stats.govt.nz/browse_for_stats/‌‍‍snapshots-of-nz/‌‍nz-social-indicators/Home/Labour%20market/lab-force-particip.aspx</w:t>
        </w:r>
      </w:hyperlink>
      <w:r w:rsidR="00042849">
        <w:t>&gt;.</w:t>
      </w:r>
    </w:p>
    <w:p w14:paraId="2683D168" w14:textId="26F7BC92" w:rsidR="003953DD" w:rsidRPr="0054273F" w:rsidRDefault="00565E06" w:rsidP="006C6007">
      <w:pPr>
        <w:pStyle w:val="References"/>
        <w:tabs>
          <w:tab w:val="left" w:pos="10348"/>
        </w:tabs>
        <w:ind w:left="1276" w:right="780" w:hanging="283"/>
        <w:rPr>
          <w:szCs w:val="18"/>
        </w:rPr>
      </w:pPr>
      <w:r>
        <w:t>——</w:t>
      </w:r>
      <w:r w:rsidR="003953DD" w:rsidRPr="00565E06">
        <w:rPr>
          <w:szCs w:val="18"/>
        </w:rPr>
        <w:t>2016</w:t>
      </w:r>
      <w:r w:rsidR="001C61A2" w:rsidRPr="00565E06">
        <w:rPr>
          <w:szCs w:val="18"/>
        </w:rPr>
        <w:t>,</w:t>
      </w:r>
      <w:r w:rsidR="003953DD" w:rsidRPr="00565E06">
        <w:rPr>
          <w:szCs w:val="18"/>
        </w:rPr>
        <w:t xml:space="preserve"> </w:t>
      </w:r>
      <w:r>
        <w:rPr>
          <w:szCs w:val="18"/>
        </w:rPr>
        <w:t>‘</w:t>
      </w:r>
      <w:r w:rsidR="0054273F" w:rsidRPr="00565E06">
        <w:rPr>
          <w:szCs w:val="18"/>
        </w:rPr>
        <w:t>National Population Projections: 2016 (base)–2068</w:t>
      </w:r>
      <w:r>
        <w:rPr>
          <w:szCs w:val="18"/>
        </w:rPr>
        <w:t>’</w:t>
      </w:r>
      <w:r w:rsidR="001C61A2" w:rsidRPr="00565E06">
        <w:rPr>
          <w:szCs w:val="18"/>
        </w:rPr>
        <w:t>, Stats NZ</w:t>
      </w:r>
      <w:r>
        <w:rPr>
          <w:szCs w:val="18"/>
        </w:rPr>
        <w:t>,</w:t>
      </w:r>
      <w:r w:rsidR="0054273F" w:rsidRPr="00565E06">
        <w:rPr>
          <w:szCs w:val="18"/>
        </w:rPr>
        <w:t xml:space="preserve"> </w:t>
      </w:r>
      <w:r>
        <w:t>Wellington, &lt;</w:t>
      </w:r>
      <w:hyperlink r:id="rId54" w:anchor="morepeople" w:history="1">
        <w:r w:rsidR="0054273F" w:rsidRPr="00565E06">
          <w:rPr>
            <w:rStyle w:val="Hyperlink"/>
            <w:sz w:val="17"/>
          </w:rPr>
          <w:t>http://archive.stats.govt.nz/browse_for_stats/population/estimates_and_projections/NationalPopulationProjections_HOTP2016/Commentary.aspx#morepeople</w:t>
        </w:r>
      </w:hyperlink>
      <w:r>
        <w:t>&gt;.</w:t>
      </w:r>
    </w:p>
    <w:p w14:paraId="68FF7B42" w14:textId="0241BFB1" w:rsidR="007467CE" w:rsidRDefault="005E5562" w:rsidP="007467CE">
      <w:pPr>
        <w:pStyle w:val="References"/>
        <w:tabs>
          <w:tab w:val="left" w:pos="10348"/>
        </w:tabs>
        <w:ind w:left="1276" w:right="780" w:hanging="283"/>
        <w:rPr>
          <w:highlight w:val="cyan"/>
        </w:rPr>
      </w:pPr>
      <w:r>
        <w:t>Training and Skills Commission 2017</w:t>
      </w:r>
      <w:r w:rsidR="00715C61">
        <w:t>,</w:t>
      </w:r>
      <w:r>
        <w:t xml:space="preserve"> </w:t>
      </w:r>
      <w:r w:rsidRPr="00715C61">
        <w:rPr>
          <w:i/>
        </w:rPr>
        <w:t>Skills for the Future Jobs 2020 Series</w:t>
      </w:r>
      <w:r>
        <w:t xml:space="preserve"> </w:t>
      </w:r>
      <w:r w:rsidR="00715C61" w:rsidRPr="00715C61">
        <w:rPr>
          <w:i/>
        </w:rPr>
        <w:t xml:space="preserve">— </w:t>
      </w:r>
      <w:r w:rsidRPr="00715C61">
        <w:rPr>
          <w:i/>
        </w:rPr>
        <w:t>May 2017</w:t>
      </w:r>
      <w:r w:rsidR="00715C61">
        <w:t>,</w:t>
      </w:r>
      <w:r>
        <w:t xml:space="preserve"> Training and Skills Commission</w:t>
      </w:r>
      <w:r w:rsidR="00715C61">
        <w:t>,</w:t>
      </w:r>
      <w:r>
        <w:t xml:space="preserve"> South Australia</w:t>
      </w:r>
      <w:r w:rsidR="00715C61">
        <w:t>,</w:t>
      </w:r>
      <w:r>
        <w:t xml:space="preserve"> Adelaide</w:t>
      </w:r>
      <w:r w:rsidR="00600B65">
        <w:t xml:space="preserve">, viewed 12 June 2018, </w:t>
      </w:r>
      <w:r w:rsidR="00CA51E2">
        <w:t>&lt;</w:t>
      </w:r>
      <w:hyperlink r:id="rId55" w:history="1">
        <w:r w:rsidR="00132AF2" w:rsidRPr="00B00CE4">
          <w:rPr>
            <w:rStyle w:val="Hyperlink"/>
            <w:sz w:val="17"/>
          </w:rPr>
          <w:t>http://www.tasc.sa.gov.au/DesktopModules/Bring2mind/DMX/Download.aspx?Command=Core_Download&amp;EntryId=756&amp;PortalId=5&amp;TabId=1047</w:t>
        </w:r>
      </w:hyperlink>
      <w:r w:rsidR="00CA51E2">
        <w:t>&gt;</w:t>
      </w:r>
      <w:r w:rsidR="009903EE">
        <w:t>.</w:t>
      </w:r>
      <w:r w:rsidR="007467CE" w:rsidRPr="00565E06">
        <w:t xml:space="preserve"> </w:t>
      </w:r>
    </w:p>
    <w:p w14:paraId="068799F2" w14:textId="38FD5054" w:rsidR="007467CE" w:rsidRDefault="007467CE" w:rsidP="007467CE">
      <w:pPr>
        <w:pStyle w:val="References"/>
        <w:tabs>
          <w:tab w:val="left" w:pos="10348"/>
        </w:tabs>
        <w:ind w:left="1276" w:right="780" w:hanging="283"/>
      </w:pPr>
      <w:r w:rsidRPr="00355AAC">
        <w:t xml:space="preserve">White, I 2018, </w:t>
      </w:r>
      <w:r w:rsidRPr="00355AAC">
        <w:rPr>
          <w:i/>
        </w:rPr>
        <w:t>Internet job postings: employability skills - infographic</w:t>
      </w:r>
      <w:r w:rsidRPr="00355AAC">
        <w:t>, NCVER, Adelaide, &lt;</w:t>
      </w:r>
      <w:hyperlink r:id="rId56" w:history="1">
        <w:r w:rsidRPr="00355AAC">
          <w:rPr>
            <w:rStyle w:val="Hyperlink"/>
            <w:sz w:val="17"/>
          </w:rPr>
          <w:t>https://www.ncver.edu.au/publications/publications/all-publications/internet-job-postings-preliminary-skills-analysis/internet-job-postings-employability-skills-infographic</w:t>
        </w:r>
      </w:hyperlink>
      <w:r w:rsidRPr="00355AAC">
        <w:rPr>
          <w:szCs w:val="18"/>
        </w:rPr>
        <w:t>&gt;.</w:t>
      </w:r>
    </w:p>
    <w:p w14:paraId="6B362147" w14:textId="7D65C5E7" w:rsidR="00472400" w:rsidRDefault="00472400" w:rsidP="00D70DC5">
      <w:pPr>
        <w:pStyle w:val="References"/>
        <w:tabs>
          <w:tab w:val="left" w:pos="10348"/>
        </w:tabs>
        <w:ind w:left="1276" w:right="780" w:hanging="283"/>
      </w:pPr>
    </w:p>
    <w:p w14:paraId="7D484177" w14:textId="51D570FB" w:rsidR="009903EE" w:rsidRPr="007303DB" w:rsidRDefault="00361F5C" w:rsidP="00361F5C">
      <w:pPr>
        <w:pStyle w:val="Heading2"/>
        <w:spacing w:before="840"/>
        <w:ind w:left="993"/>
      </w:pPr>
      <w:r>
        <w:rPr>
          <w:noProof/>
          <w:lang w:eastAsia="en-AU"/>
        </w:rPr>
        <mc:AlternateContent>
          <mc:Choice Requires="wps">
            <w:drawing>
              <wp:anchor distT="4294967294" distB="4294967294" distL="114300" distR="114300" simplePos="0" relativeHeight="251680768" behindDoc="0" locked="0" layoutInCell="1" allowOverlap="1" wp14:anchorId="1B42C5D8" wp14:editId="053DCBB2">
                <wp:simplePos x="0" y="0"/>
                <wp:positionH relativeFrom="page">
                  <wp:posOffset>330200</wp:posOffset>
                </wp:positionH>
                <wp:positionV relativeFrom="paragraph">
                  <wp:posOffset>200190</wp:posOffset>
                </wp:positionV>
                <wp:extent cx="6845707" cy="8626"/>
                <wp:effectExtent l="0" t="0" r="31750" b="29845"/>
                <wp:wrapNone/>
                <wp:docPr id="14"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45707" cy="8626"/>
                        </a:xfrm>
                        <a:prstGeom prst="line">
                          <a:avLst/>
                        </a:prstGeom>
                        <a:noFill/>
                        <a:ln w="19050">
                          <a:solidFill>
                            <a:srgbClr val="78288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5CFB9" id="Line 12" o:spid="_x0000_s1026" style="position:absolute;z-index:251680768;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26pt,15.75pt" to="565.0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" strokecolor="#78288b" strokeweight="1.5pt">
                <w10:wrap anchorx="page"/>
              </v:line>
            </w:pict>
          </mc:Fallback>
        </mc:AlternateContent>
      </w:r>
      <w:r w:rsidR="009D612C">
        <w:t>Acknowledgment</w:t>
      </w:r>
    </w:p>
    <w:p w14:paraId="097F711B" w14:textId="6A24533C" w:rsidR="009903EE" w:rsidRPr="00D70DC5" w:rsidRDefault="00127F7B" w:rsidP="009D612C">
      <w:pPr>
        <w:pStyle w:val="References"/>
        <w:tabs>
          <w:tab w:val="left" w:pos="10348"/>
        </w:tabs>
        <w:spacing w:before="174"/>
        <w:ind w:left="1276" w:right="780" w:hanging="283"/>
      </w:pPr>
      <w:r>
        <w:rPr>
          <w:noProof/>
          <w:lang w:eastAsia="en-AU"/>
        </w:rPr>
        <mc:AlternateContent>
          <mc:Choice Requires="wpg">
            <w:drawing>
              <wp:anchor distT="0" distB="0" distL="114300" distR="114300" simplePos="0" relativeHeight="251682816" behindDoc="0" locked="0" layoutInCell="1" allowOverlap="1" wp14:anchorId="74DCA395" wp14:editId="15816469">
                <wp:simplePos x="0" y="0"/>
                <wp:positionH relativeFrom="margin">
                  <wp:align>left</wp:align>
                </wp:positionH>
                <wp:positionV relativeFrom="paragraph">
                  <wp:posOffset>2090034</wp:posOffset>
                </wp:positionV>
                <wp:extent cx="7091100" cy="1378101"/>
                <wp:effectExtent l="0" t="0" r="0" b="0"/>
                <wp:wrapNone/>
                <wp:docPr id="20"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1100" cy="1378101"/>
                          <a:chOff x="0" y="0"/>
                          <a:chExt cx="70912" cy="12484"/>
                        </a:xfrm>
                      </wpg:grpSpPr>
                      <wpg:grpSp>
                        <wpg:cNvPr id="23" name="Group 23"/>
                        <wpg:cNvGrpSpPr>
                          <a:grpSpLocks/>
                        </wpg:cNvGrpSpPr>
                        <wpg:grpSpPr bwMode="auto">
                          <a:xfrm>
                            <a:off x="0" y="0"/>
                            <a:ext cx="70110" cy="12484"/>
                            <a:chOff x="463" y="-75"/>
                            <a:chExt cx="11041" cy="1966"/>
                          </a:xfrm>
                        </wpg:grpSpPr>
                        <wps:wsp>
                          <wps:cNvPr id="24" name="Freeform 11"/>
                          <wps:cNvSpPr>
                            <a:spLocks/>
                          </wps:cNvSpPr>
                          <wps:spPr bwMode="auto">
                            <a:xfrm>
                              <a:off x="463" y="-75"/>
                              <a:ext cx="11041" cy="1966"/>
                            </a:xfrm>
                            <a:custGeom>
                              <a:avLst/>
                              <a:gdLst>
                                <a:gd name="T0" fmla="*/ 10800 w 11041"/>
                                <a:gd name="T1" fmla="*/ -75 h 1966"/>
                                <a:gd name="T2" fmla="*/ 240 w 11041"/>
                                <a:gd name="T3" fmla="*/ -75 h 1966"/>
                                <a:gd name="T4" fmla="*/ 101 w 11041"/>
                                <a:gd name="T5" fmla="*/ -71 h 1966"/>
                                <a:gd name="T6" fmla="*/ 30 w 11041"/>
                                <a:gd name="T7" fmla="*/ -45 h 1966"/>
                                <a:gd name="T8" fmla="*/ 3 w 11041"/>
                                <a:gd name="T9" fmla="*/ 27 h 1966"/>
                                <a:gd name="T10" fmla="*/ 0 w 11041"/>
                                <a:gd name="T11" fmla="*/ 165 h 1966"/>
                                <a:gd name="T12" fmla="*/ 0 w 11041"/>
                                <a:gd name="T13" fmla="*/ 1651 h 1966"/>
                                <a:gd name="T14" fmla="*/ 3 w 11041"/>
                                <a:gd name="T15" fmla="*/ 1790 h 1966"/>
                                <a:gd name="T16" fmla="*/ 30 w 11041"/>
                                <a:gd name="T17" fmla="*/ 1861 h 1966"/>
                                <a:gd name="T18" fmla="*/ 101 w 11041"/>
                                <a:gd name="T19" fmla="*/ 1887 h 1966"/>
                                <a:gd name="T20" fmla="*/ 240 w 11041"/>
                                <a:gd name="T21" fmla="*/ 1891 h 1966"/>
                                <a:gd name="T22" fmla="*/ 10800 w 11041"/>
                                <a:gd name="T23" fmla="*/ 1891 h 1966"/>
                                <a:gd name="T24" fmla="*/ 10939 w 11041"/>
                                <a:gd name="T25" fmla="*/ 1887 h 1966"/>
                                <a:gd name="T26" fmla="*/ 11010 w 11041"/>
                                <a:gd name="T27" fmla="*/ 1861 h 1966"/>
                                <a:gd name="T28" fmla="*/ 11037 w 11041"/>
                                <a:gd name="T29" fmla="*/ 1790 h 1966"/>
                                <a:gd name="T30" fmla="*/ 11040 w 11041"/>
                                <a:gd name="T31" fmla="*/ 1651 h 1966"/>
                                <a:gd name="T32" fmla="*/ 11040 w 11041"/>
                                <a:gd name="T33" fmla="*/ 165 h 1966"/>
                                <a:gd name="T34" fmla="*/ 11037 w 11041"/>
                                <a:gd name="T35" fmla="*/ 27 h 1966"/>
                                <a:gd name="T36" fmla="*/ 11010 w 11041"/>
                                <a:gd name="T37" fmla="*/ -45 h 1966"/>
                                <a:gd name="T38" fmla="*/ 10939 w 11041"/>
                                <a:gd name="T39" fmla="*/ -71 h 1966"/>
                                <a:gd name="T40" fmla="*/ 10800 w 11041"/>
                                <a:gd name="T41" fmla="*/ -75 h 196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1041" h="1966">
                                  <a:moveTo>
                                    <a:pt x="10800" y="0"/>
                                  </a:moveTo>
                                  <a:lnTo>
                                    <a:pt x="240" y="0"/>
                                  </a:lnTo>
                                  <a:lnTo>
                                    <a:pt x="101" y="4"/>
                                  </a:lnTo>
                                  <a:lnTo>
                                    <a:pt x="30" y="30"/>
                                  </a:lnTo>
                                  <a:lnTo>
                                    <a:pt x="3" y="102"/>
                                  </a:lnTo>
                                  <a:lnTo>
                                    <a:pt x="0" y="240"/>
                                  </a:lnTo>
                                  <a:lnTo>
                                    <a:pt x="0" y="1726"/>
                                  </a:lnTo>
                                  <a:lnTo>
                                    <a:pt x="3" y="1865"/>
                                  </a:lnTo>
                                  <a:lnTo>
                                    <a:pt x="30" y="1936"/>
                                  </a:lnTo>
                                  <a:lnTo>
                                    <a:pt x="101" y="1962"/>
                                  </a:lnTo>
                                  <a:lnTo>
                                    <a:pt x="240" y="1966"/>
                                  </a:lnTo>
                                  <a:lnTo>
                                    <a:pt x="10800" y="1966"/>
                                  </a:lnTo>
                                  <a:lnTo>
                                    <a:pt x="10939" y="1962"/>
                                  </a:lnTo>
                                  <a:lnTo>
                                    <a:pt x="11010" y="1936"/>
                                  </a:lnTo>
                                  <a:lnTo>
                                    <a:pt x="11037" y="1865"/>
                                  </a:lnTo>
                                  <a:lnTo>
                                    <a:pt x="11040" y="1726"/>
                                  </a:lnTo>
                                  <a:lnTo>
                                    <a:pt x="11040" y="240"/>
                                  </a:lnTo>
                                  <a:lnTo>
                                    <a:pt x="11037" y="102"/>
                                  </a:lnTo>
                                  <a:lnTo>
                                    <a:pt x="11010" y="30"/>
                                  </a:lnTo>
                                  <a:lnTo>
                                    <a:pt x="10939" y="4"/>
                                  </a:lnTo>
                                  <a:lnTo>
                                    <a:pt x="10800" y="0"/>
                                  </a:lnTo>
                                  <a:close/>
                                </a:path>
                              </a:pathLst>
                            </a:custGeom>
                            <a:solidFill>
                              <a:srgbClr val="782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0"/>
                          <wps:cNvSpPr>
                            <a:spLocks/>
                          </wps:cNvSpPr>
                          <wps:spPr bwMode="auto">
                            <a:xfrm>
                              <a:off x="618" y="123"/>
                              <a:ext cx="1167" cy="399"/>
                            </a:xfrm>
                            <a:custGeom>
                              <a:avLst/>
                              <a:gdLst>
                                <a:gd name="T0" fmla="*/ 28 w 1167"/>
                                <a:gd name="T1" fmla="*/ 124 h 399"/>
                                <a:gd name="T2" fmla="*/ 13 w 1167"/>
                                <a:gd name="T3" fmla="*/ 127 h 399"/>
                                <a:gd name="T4" fmla="*/ 5 w 1167"/>
                                <a:gd name="T5" fmla="*/ 134 h 399"/>
                                <a:gd name="T6" fmla="*/ 1 w 1167"/>
                                <a:gd name="T7" fmla="*/ 144 h 399"/>
                                <a:gd name="T8" fmla="*/ 0 w 1167"/>
                                <a:gd name="T9" fmla="*/ 155 h 399"/>
                                <a:gd name="T10" fmla="*/ 0 w 1167"/>
                                <a:gd name="T11" fmla="*/ 522 h 399"/>
                                <a:gd name="T12" fmla="*/ 1166 w 1167"/>
                                <a:gd name="T13" fmla="*/ 522 h 399"/>
                                <a:gd name="T14" fmla="*/ 1167 w 1167"/>
                                <a:gd name="T15" fmla="*/ 157 h 399"/>
                                <a:gd name="T16" fmla="*/ 28 w 1167"/>
                                <a:gd name="T17" fmla="*/ 124 h 3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67" h="399">
                                  <a:moveTo>
                                    <a:pt x="28" y="0"/>
                                  </a:moveTo>
                                  <a:lnTo>
                                    <a:pt x="13" y="3"/>
                                  </a:lnTo>
                                  <a:lnTo>
                                    <a:pt x="5" y="10"/>
                                  </a:lnTo>
                                  <a:lnTo>
                                    <a:pt x="1" y="20"/>
                                  </a:lnTo>
                                  <a:lnTo>
                                    <a:pt x="0" y="31"/>
                                  </a:lnTo>
                                  <a:lnTo>
                                    <a:pt x="0" y="398"/>
                                  </a:lnTo>
                                  <a:lnTo>
                                    <a:pt x="1166" y="398"/>
                                  </a:lnTo>
                                  <a:lnTo>
                                    <a:pt x="1167" y="33"/>
                                  </a:lnTo>
                                  <a:lnTo>
                                    <a:pt x="28" y="0"/>
                                  </a:lnTo>
                                  <a:close/>
                                </a:path>
                              </a:pathLst>
                            </a:custGeom>
                            <a:solidFill>
                              <a:srgbClr val="CBC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AutoShape 9"/>
                          <wps:cNvSpPr>
                            <a:spLocks/>
                          </wps:cNvSpPr>
                          <wps:spPr bwMode="auto">
                            <a:xfrm>
                              <a:off x="613" y="119"/>
                              <a:ext cx="1175" cy="412"/>
                            </a:xfrm>
                            <a:custGeom>
                              <a:avLst/>
                              <a:gdLst>
                                <a:gd name="T0" fmla="*/ 1165 w 1175"/>
                                <a:gd name="T1" fmla="*/ 120 h 412"/>
                                <a:gd name="T2" fmla="*/ 10 w 1175"/>
                                <a:gd name="T3" fmla="*/ 120 h 412"/>
                                <a:gd name="T4" fmla="*/ 0 w 1175"/>
                                <a:gd name="T5" fmla="*/ 129 h 412"/>
                                <a:gd name="T6" fmla="*/ 0 w 1175"/>
                                <a:gd name="T7" fmla="*/ 528 h 412"/>
                                <a:gd name="T8" fmla="*/ 2 w 1175"/>
                                <a:gd name="T9" fmla="*/ 531 h 412"/>
                                <a:gd name="T10" fmla="*/ 1172 w 1175"/>
                                <a:gd name="T11" fmla="*/ 531 h 412"/>
                                <a:gd name="T12" fmla="*/ 1175 w 1175"/>
                                <a:gd name="T13" fmla="*/ 528 h 412"/>
                                <a:gd name="T14" fmla="*/ 1175 w 1175"/>
                                <a:gd name="T15" fmla="*/ 498 h 412"/>
                                <a:gd name="T16" fmla="*/ 204 w 1175"/>
                                <a:gd name="T17" fmla="*/ 498 h 412"/>
                                <a:gd name="T18" fmla="*/ 157 w 1175"/>
                                <a:gd name="T19" fmla="*/ 491 h 412"/>
                                <a:gd name="T20" fmla="*/ 115 w 1175"/>
                                <a:gd name="T21" fmla="*/ 473 h 412"/>
                                <a:gd name="T22" fmla="*/ 79 w 1175"/>
                                <a:gd name="T23" fmla="*/ 445 h 412"/>
                                <a:gd name="T24" fmla="*/ 52 w 1175"/>
                                <a:gd name="T25" fmla="*/ 408 h 412"/>
                                <a:gd name="T26" fmla="*/ 10 w 1175"/>
                                <a:gd name="T27" fmla="*/ 408 h 412"/>
                                <a:gd name="T28" fmla="*/ 10 w 1175"/>
                                <a:gd name="T29" fmla="*/ 135 h 412"/>
                                <a:gd name="T30" fmla="*/ 15 w 1175"/>
                                <a:gd name="T31" fmla="*/ 129 h 412"/>
                                <a:gd name="T32" fmla="*/ 1175 w 1175"/>
                                <a:gd name="T33" fmla="*/ 129 h 412"/>
                                <a:gd name="T34" fmla="*/ 1175 w 1175"/>
                                <a:gd name="T35" fmla="*/ 129 h 412"/>
                                <a:gd name="T36" fmla="*/ 1165 w 1175"/>
                                <a:gd name="T37" fmla="*/ 120 h 412"/>
                                <a:gd name="T38" fmla="*/ 1175 w 1175"/>
                                <a:gd name="T39" fmla="*/ 129 h 412"/>
                                <a:gd name="T40" fmla="*/ 1159 w 1175"/>
                                <a:gd name="T41" fmla="*/ 129 h 412"/>
                                <a:gd name="T42" fmla="*/ 1165 w 1175"/>
                                <a:gd name="T43" fmla="*/ 135 h 412"/>
                                <a:gd name="T44" fmla="*/ 1165 w 1175"/>
                                <a:gd name="T45" fmla="*/ 408 h 412"/>
                                <a:gd name="T46" fmla="*/ 357 w 1175"/>
                                <a:gd name="T47" fmla="*/ 408 h 412"/>
                                <a:gd name="T48" fmla="*/ 330 w 1175"/>
                                <a:gd name="T49" fmla="*/ 445 h 412"/>
                                <a:gd name="T50" fmla="*/ 294 w 1175"/>
                                <a:gd name="T51" fmla="*/ 473 h 412"/>
                                <a:gd name="T52" fmla="*/ 252 w 1175"/>
                                <a:gd name="T53" fmla="*/ 491 h 412"/>
                                <a:gd name="T54" fmla="*/ 204 w 1175"/>
                                <a:gd name="T55" fmla="*/ 498 h 412"/>
                                <a:gd name="T56" fmla="*/ 1175 w 1175"/>
                                <a:gd name="T57" fmla="*/ 498 h 412"/>
                                <a:gd name="T58" fmla="*/ 1175 w 1175"/>
                                <a:gd name="T59" fmla="*/ 129 h 41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175" h="412">
                                  <a:moveTo>
                                    <a:pt x="1165" y="0"/>
                                  </a:moveTo>
                                  <a:lnTo>
                                    <a:pt x="10" y="0"/>
                                  </a:lnTo>
                                  <a:lnTo>
                                    <a:pt x="0" y="9"/>
                                  </a:lnTo>
                                  <a:lnTo>
                                    <a:pt x="0" y="408"/>
                                  </a:lnTo>
                                  <a:lnTo>
                                    <a:pt x="2" y="411"/>
                                  </a:lnTo>
                                  <a:lnTo>
                                    <a:pt x="1172" y="411"/>
                                  </a:lnTo>
                                  <a:lnTo>
                                    <a:pt x="1175" y="408"/>
                                  </a:lnTo>
                                  <a:lnTo>
                                    <a:pt x="1175" y="378"/>
                                  </a:lnTo>
                                  <a:lnTo>
                                    <a:pt x="204" y="378"/>
                                  </a:lnTo>
                                  <a:lnTo>
                                    <a:pt x="157" y="371"/>
                                  </a:lnTo>
                                  <a:lnTo>
                                    <a:pt x="115" y="353"/>
                                  </a:lnTo>
                                  <a:lnTo>
                                    <a:pt x="79" y="325"/>
                                  </a:lnTo>
                                  <a:lnTo>
                                    <a:pt x="52" y="288"/>
                                  </a:lnTo>
                                  <a:lnTo>
                                    <a:pt x="10" y="288"/>
                                  </a:lnTo>
                                  <a:lnTo>
                                    <a:pt x="10" y="15"/>
                                  </a:lnTo>
                                  <a:lnTo>
                                    <a:pt x="15" y="9"/>
                                  </a:lnTo>
                                  <a:lnTo>
                                    <a:pt x="1175" y="9"/>
                                  </a:lnTo>
                                  <a:lnTo>
                                    <a:pt x="1165" y="0"/>
                                  </a:lnTo>
                                  <a:close/>
                                  <a:moveTo>
                                    <a:pt x="1175" y="9"/>
                                  </a:moveTo>
                                  <a:lnTo>
                                    <a:pt x="1159" y="9"/>
                                  </a:lnTo>
                                  <a:lnTo>
                                    <a:pt x="1165" y="15"/>
                                  </a:lnTo>
                                  <a:lnTo>
                                    <a:pt x="1165" y="288"/>
                                  </a:lnTo>
                                  <a:lnTo>
                                    <a:pt x="357" y="288"/>
                                  </a:lnTo>
                                  <a:lnTo>
                                    <a:pt x="330" y="325"/>
                                  </a:lnTo>
                                  <a:lnTo>
                                    <a:pt x="294" y="353"/>
                                  </a:lnTo>
                                  <a:lnTo>
                                    <a:pt x="252" y="371"/>
                                  </a:lnTo>
                                  <a:lnTo>
                                    <a:pt x="204" y="378"/>
                                  </a:lnTo>
                                  <a:lnTo>
                                    <a:pt x="1175" y="378"/>
                                  </a:lnTo>
                                  <a:lnTo>
                                    <a:pt x="117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64" y="157"/>
                              <a:ext cx="306" cy="307"/>
                            </a:xfrm>
                            <a:prstGeom prst="rect">
                              <a:avLst/>
                            </a:prstGeom>
                            <a:noFill/>
                            <a:extLst>
                              <a:ext uri="{909E8E84-426E-40DD-AFC4-6F175D3DCCD1}">
                                <a14:hiddenFill xmlns:a14="http://schemas.microsoft.com/office/drawing/2010/main">
                                  <a:solidFill>
                                    <a:srgbClr val="FFFFFF"/>
                                  </a:solidFill>
                                </a14:hiddenFill>
                              </a:ext>
                            </a:extLst>
                          </pic:spPr>
                        </pic:pic>
                        <wps:wsp>
                          <wps:cNvPr id="28" name="AutoShape 7"/>
                          <wps:cNvSpPr>
                            <a:spLocks/>
                          </wps:cNvSpPr>
                          <wps:spPr bwMode="auto">
                            <a:xfrm>
                              <a:off x="1288" y="440"/>
                              <a:ext cx="120" cy="65"/>
                            </a:xfrm>
                            <a:custGeom>
                              <a:avLst/>
                              <a:gdLst>
                                <a:gd name="T0" fmla="*/ 54 w 120"/>
                                <a:gd name="T1" fmla="*/ 482 h 65"/>
                                <a:gd name="T2" fmla="*/ 51 w 120"/>
                                <a:gd name="T3" fmla="*/ 476 h 65"/>
                                <a:gd name="T4" fmla="*/ 46 w 120"/>
                                <a:gd name="T5" fmla="*/ 471 h 65"/>
                                <a:gd name="T6" fmla="*/ 45 w 120"/>
                                <a:gd name="T7" fmla="*/ 468 h 65"/>
                                <a:gd name="T8" fmla="*/ 47 w 120"/>
                                <a:gd name="T9" fmla="*/ 466 h 65"/>
                                <a:gd name="T10" fmla="*/ 51 w 120"/>
                                <a:gd name="T11" fmla="*/ 459 h 65"/>
                                <a:gd name="T12" fmla="*/ 50 w 120"/>
                                <a:gd name="T13" fmla="*/ 451 h 65"/>
                                <a:gd name="T14" fmla="*/ 48 w 120"/>
                                <a:gd name="T15" fmla="*/ 446 h 65"/>
                                <a:gd name="T16" fmla="*/ 43 w 120"/>
                                <a:gd name="T17" fmla="*/ 442 h 65"/>
                                <a:gd name="T18" fmla="*/ 40 w 120"/>
                                <a:gd name="T19" fmla="*/ 441 h 65"/>
                                <a:gd name="T20" fmla="*/ 40 w 120"/>
                                <a:gd name="T21" fmla="*/ 487 h 65"/>
                                <a:gd name="T22" fmla="*/ 38 w 120"/>
                                <a:gd name="T23" fmla="*/ 491 h 65"/>
                                <a:gd name="T24" fmla="*/ 36 w 120"/>
                                <a:gd name="T25" fmla="*/ 493 h 65"/>
                                <a:gd name="T26" fmla="*/ 32 w 120"/>
                                <a:gd name="T27" fmla="*/ 494 h 65"/>
                                <a:gd name="T28" fmla="*/ 14 w 120"/>
                                <a:gd name="T29" fmla="*/ 494 h 65"/>
                                <a:gd name="T30" fmla="*/ 33 w 120"/>
                                <a:gd name="T31" fmla="*/ 476 h 65"/>
                                <a:gd name="T32" fmla="*/ 39 w 120"/>
                                <a:gd name="T33" fmla="*/ 480 h 65"/>
                                <a:gd name="T34" fmla="*/ 40 w 120"/>
                                <a:gd name="T35" fmla="*/ 441 h 65"/>
                                <a:gd name="T36" fmla="*/ 37 w 120"/>
                                <a:gd name="T37" fmla="*/ 457 h 65"/>
                                <a:gd name="T38" fmla="*/ 36 w 120"/>
                                <a:gd name="T39" fmla="*/ 463 h 65"/>
                                <a:gd name="T40" fmla="*/ 33 w 120"/>
                                <a:gd name="T41" fmla="*/ 466 h 65"/>
                                <a:gd name="T42" fmla="*/ 14 w 120"/>
                                <a:gd name="T43" fmla="*/ 466 h 65"/>
                                <a:gd name="T44" fmla="*/ 29 w 120"/>
                                <a:gd name="T45" fmla="*/ 451 h 65"/>
                                <a:gd name="T46" fmla="*/ 32 w 120"/>
                                <a:gd name="T47" fmla="*/ 452 h 65"/>
                                <a:gd name="T48" fmla="*/ 35 w 120"/>
                                <a:gd name="T49" fmla="*/ 453 h 65"/>
                                <a:gd name="T50" fmla="*/ 37 w 120"/>
                                <a:gd name="T51" fmla="*/ 456 h 65"/>
                                <a:gd name="T52" fmla="*/ 37 w 120"/>
                                <a:gd name="T53" fmla="*/ 441 h 65"/>
                                <a:gd name="T54" fmla="*/ 33 w 120"/>
                                <a:gd name="T55" fmla="*/ 440 h 65"/>
                                <a:gd name="T56" fmla="*/ 0 w 120"/>
                                <a:gd name="T57" fmla="*/ 505 h 65"/>
                                <a:gd name="T58" fmla="*/ 37 w 120"/>
                                <a:gd name="T59" fmla="*/ 504 h 65"/>
                                <a:gd name="T60" fmla="*/ 45 w 120"/>
                                <a:gd name="T61" fmla="*/ 502 h 65"/>
                                <a:gd name="T62" fmla="*/ 51 w 120"/>
                                <a:gd name="T63" fmla="*/ 497 h 65"/>
                                <a:gd name="T64" fmla="*/ 53 w 120"/>
                                <a:gd name="T65" fmla="*/ 492 h 65"/>
                                <a:gd name="T66" fmla="*/ 119 w 120"/>
                                <a:gd name="T67" fmla="*/ 440 h 65"/>
                                <a:gd name="T68" fmla="*/ 88 w 120"/>
                                <a:gd name="T69" fmla="*/ 466 h 65"/>
                                <a:gd name="T70" fmla="*/ 57 w 120"/>
                                <a:gd name="T71" fmla="*/ 440 h 65"/>
                                <a:gd name="T72" fmla="*/ 80 w 120"/>
                                <a:gd name="T73" fmla="*/ 505 h 65"/>
                                <a:gd name="T74" fmla="*/ 95 w 120"/>
                                <a:gd name="T75" fmla="*/ 480 h 65"/>
                                <a:gd name="T76" fmla="*/ 119 w 120"/>
                                <a:gd name="T77" fmla="*/ 440 h 65"/>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20" h="65">
                                  <a:moveTo>
                                    <a:pt x="54" y="49"/>
                                  </a:moveTo>
                                  <a:lnTo>
                                    <a:pt x="54" y="42"/>
                                  </a:lnTo>
                                  <a:lnTo>
                                    <a:pt x="53" y="39"/>
                                  </a:lnTo>
                                  <a:lnTo>
                                    <a:pt x="51" y="36"/>
                                  </a:lnTo>
                                  <a:lnTo>
                                    <a:pt x="49" y="33"/>
                                  </a:lnTo>
                                  <a:lnTo>
                                    <a:pt x="46" y="31"/>
                                  </a:lnTo>
                                  <a:lnTo>
                                    <a:pt x="42" y="30"/>
                                  </a:lnTo>
                                  <a:lnTo>
                                    <a:pt x="45" y="28"/>
                                  </a:lnTo>
                                  <a:lnTo>
                                    <a:pt x="47" y="26"/>
                                  </a:lnTo>
                                  <a:lnTo>
                                    <a:pt x="50" y="22"/>
                                  </a:lnTo>
                                  <a:lnTo>
                                    <a:pt x="51" y="19"/>
                                  </a:lnTo>
                                  <a:lnTo>
                                    <a:pt x="51" y="13"/>
                                  </a:lnTo>
                                  <a:lnTo>
                                    <a:pt x="50" y="11"/>
                                  </a:lnTo>
                                  <a:lnTo>
                                    <a:pt x="48" y="6"/>
                                  </a:lnTo>
                                  <a:lnTo>
                                    <a:pt x="47" y="5"/>
                                  </a:lnTo>
                                  <a:lnTo>
                                    <a:pt x="43" y="2"/>
                                  </a:lnTo>
                                  <a:lnTo>
                                    <a:pt x="41" y="1"/>
                                  </a:lnTo>
                                  <a:lnTo>
                                    <a:pt x="40" y="1"/>
                                  </a:lnTo>
                                  <a:lnTo>
                                    <a:pt x="40" y="42"/>
                                  </a:lnTo>
                                  <a:lnTo>
                                    <a:pt x="40" y="47"/>
                                  </a:lnTo>
                                  <a:lnTo>
                                    <a:pt x="39" y="48"/>
                                  </a:lnTo>
                                  <a:lnTo>
                                    <a:pt x="38" y="51"/>
                                  </a:lnTo>
                                  <a:lnTo>
                                    <a:pt x="36" y="53"/>
                                  </a:lnTo>
                                  <a:lnTo>
                                    <a:pt x="34" y="53"/>
                                  </a:lnTo>
                                  <a:lnTo>
                                    <a:pt x="32" y="54"/>
                                  </a:lnTo>
                                  <a:lnTo>
                                    <a:pt x="31" y="54"/>
                                  </a:lnTo>
                                  <a:lnTo>
                                    <a:pt x="14" y="54"/>
                                  </a:lnTo>
                                  <a:lnTo>
                                    <a:pt x="14" y="36"/>
                                  </a:lnTo>
                                  <a:lnTo>
                                    <a:pt x="33" y="36"/>
                                  </a:lnTo>
                                  <a:lnTo>
                                    <a:pt x="35" y="37"/>
                                  </a:lnTo>
                                  <a:lnTo>
                                    <a:pt x="39" y="40"/>
                                  </a:lnTo>
                                  <a:lnTo>
                                    <a:pt x="40" y="42"/>
                                  </a:lnTo>
                                  <a:lnTo>
                                    <a:pt x="40" y="1"/>
                                  </a:lnTo>
                                  <a:lnTo>
                                    <a:pt x="37" y="1"/>
                                  </a:lnTo>
                                  <a:lnTo>
                                    <a:pt x="37" y="17"/>
                                  </a:lnTo>
                                  <a:lnTo>
                                    <a:pt x="37" y="21"/>
                                  </a:lnTo>
                                  <a:lnTo>
                                    <a:pt x="36" y="23"/>
                                  </a:lnTo>
                                  <a:lnTo>
                                    <a:pt x="35" y="24"/>
                                  </a:lnTo>
                                  <a:lnTo>
                                    <a:pt x="33" y="26"/>
                                  </a:lnTo>
                                  <a:lnTo>
                                    <a:pt x="31" y="26"/>
                                  </a:lnTo>
                                  <a:lnTo>
                                    <a:pt x="14" y="26"/>
                                  </a:lnTo>
                                  <a:lnTo>
                                    <a:pt x="14" y="11"/>
                                  </a:lnTo>
                                  <a:lnTo>
                                    <a:pt x="29" y="11"/>
                                  </a:lnTo>
                                  <a:lnTo>
                                    <a:pt x="30" y="11"/>
                                  </a:lnTo>
                                  <a:lnTo>
                                    <a:pt x="32" y="12"/>
                                  </a:lnTo>
                                  <a:lnTo>
                                    <a:pt x="33" y="12"/>
                                  </a:lnTo>
                                  <a:lnTo>
                                    <a:pt x="35" y="13"/>
                                  </a:lnTo>
                                  <a:lnTo>
                                    <a:pt x="36" y="14"/>
                                  </a:lnTo>
                                  <a:lnTo>
                                    <a:pt x="37" y="16"/>
                                  </a:lnTo>
                                  <a:lnTo>
                                    <a:pt x="37" y="17"/>
                                  </a:lnTo>
                                  <a:lnTo>
                                    <a:pt x="37" y="1"/>
                                  </a:lnTo>
                                  <a:lnTo>
                                    <a:pt x="36" y="0"/>
                                  </a:lnTo>
                                  <a:lnTo>
                                    <a:pt x="33" y="0"/>
                                  </a:lnTo>
                                  <a:lnTo>
                                    <a:pt x="0" y="0"/>
                                  </a:lnTo>
                                  <a:lnTo>
                                    <a:pt x="0" y="65"/>
                                  </a:lnTo>
                                  <a:lnTo>
                                    <a:pt x="34" y="65"/>
                                  </a:lnTo>
                                  <a:lnTo>
                                    <a:pt x="37" y="64"/>
                                  </a:lnTo>
                                  <a:lnTo>
                                    <a:pt x="42" y="63"/>
                                  </a:lnTo>
                                  <a:lnTo>
                                    <a:pt x="45" y="62"/>
                                  </a:lnTo>
                                  <a:lnTo>
                                    <a:pt x="49" y="59"/>
                                  </a:lnTo>
                                  <a:lnTo>
                                    <a:pt x="51" y="57"/>
                                  </a:lnTo>
                                  <a:lnTo>
                                    <a:pt x="53" y="54"/>
                                  </a:lnTo>
                                  <a:lnTo>
                                    <a:pt x="53" y="52"/>
                                  </a:lnTo>
                                  <a:lnTo>
                                    <a:pt x="54" y="49"/>
                                  </a:lnTo>
                                  <a:moveTo>
                                    <a:pt x="119" y="0"/>
                                  </a:moveTo>
                                  <a:lnTo>
                                    <a:pt x="103" y="0"/>
                                  </a:lnTo>
                                  <a:lnTo>
                                    <a:pt x="88" y="26"/>
                                  </a:lnTo>
                                  <a:lnTo>
                                    <a:pt x="73" y="0"/>
                                  </a:lnTo>
                                  <a:lnTo>
                                    <a:pt x="57" y="0"/>
                                  </a:lnTo>
                                  <a:lnTo>
                                    <a:pt x="80" y="40"/>
                                  </a:lnTo>
                                  <a:lnTo>
                                    <a:pt x="80" y="65"/>
                                  </a:lnTo>
                                  <a:lnTo>
                                    <a:pt x="95" y="65"/>
                                  </a:lnTo>
                                  <a:lnTo>
                                    <a:pt x="95" y="40"/>
                                  </a:lnTo>
                                  <a:lnTo>
                                    <a:pt x="103" y="26"/>
                                  </a:lnTo>
                                  <a:lnTo>
                                    <a:pt x="1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241" y="152"/>
                              <a:ext cx="227" cy="227"/>
                            </a:xfrm>
                            <a:prstGeom prst="rect">
                              <a:avLst/>
                            </a:prstGeom>
                            <a:noFill/>
                            <a:extLst>
                              <a:ext uri="{909E8E84-426E-40DD-AFC4-6F175D3DCCD1}">
                                <a14:hiddenFill xmlns:a14="http://schemas.microsoft.com/office/drawing/2010/main">
                                  <a:solidFill>
                                    <a:srgbClr val="FFFFFF"/>
                                  </a:solidFill>
                                </a14:hiddenFill>
                              </a:ext>
                            </a:extLst>
                          </pic:spPr>
                        </pic:pic>
                      </wpg:grpSp>
                      <wps:wsp>
                        <wps:cNvPr id="30" name="Text Box 14"/>
                        <wps:cNvSpPr txBox="1">
                          <a:spLocks noChangeArrowheads="1"/>
                        </wps:cNvSpPr>
                        <wps:spPr bwMode="auto">
                          <a:xfrm>
                            <a:off x="9479" y="0"/>
                            <a:ext cx="31928" cy="1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F89FD0" w14:textId="77777777" w:rsidR="00127F7B" w:rsidRDefault="00127F7B" w:rsidP="00127F7B">
                              <w:pPr>
                                <w:spacing w:before="95"/>
                                <w:rPr>
                                  <w:rFonts w:ascii="Arial" w:hAnsi="Arial"/>
                                  <w:b/>
                                  <w:sz w:val="16"/>
                                </w:rPr>
                              </w:pPr>
                              <w:r>
                                <w:rPr>
                                  <w:rFonts w:ascii="Arial" w:hAnsi="Arial"/>
                                  <w:b/>
                                  <w:color w:val="FFFFFF"/>
                                  <w:sz w:val="16"/>
                                </w:rPr>
                                <w:t>© National Centre for Vocational Education Research, 2018</w:t>
                              </w:r>
                            </w:p>
                            <w:p w14:paraId="6F17CD0B" w14:textId="77777777" w:rsidR="00127F7B" w:rsidRPr="00373729" w:rsidRDefault="00127F7B" w:rsidP="00127F7B">
                              <w:pPr>
                                <w:spacing w:before="129" w:line="261" w:lineRule="auto"/>
                                <w:ind w:right="237"/>
                                <w:rPr>
                                  <w:rFonts w:ascii="Arial" w:hAnsi="Arial"/>
                                  <w:color w:val="FFFFFF" w:themeColor="background1"/>
                                  <w:sz w:val="16"/>
                                </w:rPr>
                              </w:pPr>
                              <w:proofErr w:type="gramStart"/>
                              <w:r w:rsidRPr="00373729">
                                <w:rPr>
                                  <w:rFonts w:ascii="Arial" w:hAnsi="Arial"/>
                                  <w:color w:val="FFFFFF" w:themeColor="background1"/>
                                  <w:sz w:val="16"/>
                                </w:rPr>
                                <w:t>With the exception of</w:t>
                              </w:r>
                              <w:proofErr w:type="gramEnd"/>
                              <w:r w:rsidRPr="00373729">
                                <w:rPr>
                                  <w:rFonts w:ascii="Arial" w:hAnsi="Arial"/>
                                  <w:color w:val="FFFFFF" w:themeColor="background1"/>
                                  <w:sz w:val="16"/>
                                </w:rPr>
                                <w:t xml:space="preserve"> the cover design, artwork, photographs, all logos and any material protected by a trade mark and where</w:t>
                              </w:r>
                              <w:r>
                                <w:rPr>
                                  <w:rFonts w:ascii="Arial" w:hAnsi="Arial"/>
                                  <w:color w:val="FFFFFF" w:themeColor="background1"/>
                                  <w:sz w:val="16"/>
                                </w:rPr>
                                <w:t xml:space="preserve"> </w:t>
                              </w:r>
                              <w:r w:rsidRPr="00373729">
                                <w:rPr>
                                  <w:rFonts w:ascii="Arial" w:hAnsi="Arial"/>
                                  <w:color w:val="FFFFFF" w:themeColor="background1"/>
                                  <w:sz w:val="16"/>
                                </w:rPr>
                                <w:t>otherwise</w:t>
                              </w:r>
                              <w:r w:rsidRPr="00373729">
                                <w:rPr>
                                  <w:rFonts w:ascii="Arial" w:hAnsi="Arial"/>
                                  <w:color w:val="FFFFFF" w:themeColor="background1"/>
                                  <w:spacing w:val="-6"/>
                                  <w:sz w:val="16"/>
                                </w:rPr>
                                <w:t xml:space="preserve"> </w:t>
                              </w:r>
                              <w:r w:rsidRPr="00373729">
                                <w:rPr>
                                  <w:rFonts w:ascii="Arial" w:hAnsi="Arial"/>
                                  <w:color w:val="FFFFFF" w:themeColor="background1"/>
                                  <w:sz w:val="16"/>
                                </w:rPr>
                                <w:t>noted</w:t>
                              </w:r>
                              <w:r w:rsidRPr="00373729">
                                <w:rPr>
                                  <w:rFonts w:ascii="Arial" w:hAnsi="Arial"/>
                                  <w:color w:val="FFFFFF" w:themeColor="background1"/>
                                  <w:spacing w:val="-6"/>
                                  <w:sz w:val="16"/>
                                </w:rPr>
                                <w:t xml:space="preserve"> </w:t>
                              </w:r>
                              <w:r w:rsidRPr="00373729">
                                <w:rPr>
                                  <w:rFonts w:ascii="Arial" w:hAnsi="Arial"/>
                                  <w:color w:val="FFFFFF" w:themeColor="background1"/>
                                  <w:sz w:val="16"/>
                                </w:rPr>
                                <w:t>all</w:t>
                              </w:r>
                              <w:r w:rsidRPr="00373729">
                                <w:rPr>
                                  <w:rFonts w:ascii="Arial" w:hAnsi="Arial"/>
                                  <w:color w:val="FFFFFF" w:themeColor="background1"/>
                                  <w:spacing w:val="-6"/>
                                  <w:sz w:val="16"/>
                                </w:rPr>
                                <w:t xml:space="preserve"> </w:t>
                              </w:r>
                              <w:r w:rsidRPr="00373729">
                                <w:rPr>
                                  <w:rFonts w:ascii="Arial" w:hAnsi="Arial"/>
                                  <w:color w:val="FFFFFF" w:themeColor="background1"/>
                                  <w:sz w:val="16"/>
                                </w:rPr>
                                <w:t>material</w:t>
                              </w:r>
                              <w:r w:rsidRPr="00373729">
                                <w:rPr>
                                  <w:rFonts w:ascii="Arial" w:hAnsi="Arial"/>
                                  <w:color w:val="FFFFFF" w:themeColor="background1"/>
                                  <w:spacing w:val="-5"/>
                                  <w:sz w:val="16"/>
                                </w:rPr>
                                <w:t xml:space="preserve"> </w:t>
                              </w:r>
                              <w:r w:rsidRPr="00373729">
                                <w:rPr>
                                  <w:rFonts w:ascii="Arial" w:hAnsi="Arial"/>
                                  <w:color w:val="FFFFFF" w:themeColor="background1"/>
                                  <w:sz w:val="16"/>
                                </w:rPr>
                                <w:t>presented</w:t>
                              </w:r>
                              <w:r w:rsidRPr="00373729">
                                <w:rPr>
                                  <w:rFonts w:ascii="Arial" w:hAnsi="Arial"/>
                                  <w:color w:val="FFFFFF" w:themeColor="background1"/>
                                  <w:spacing w:val="-6"/>
                                  <w:sz w:val="16"/>
                                </w:rPr>
                                <w:t xml:space="preserve"> </w:t>
                              </w:r>
                              <w:r w:rsidRPr="00373729">
                                <w:rPr>
                                  <w:rFonts w:ascii="Arial" w:hAnsi="Arial"/>
                                  <w:color w:val="FFFFFF" w:themeColor="background1"/>
                                  <w:sz w:val="16"/>
                                </w:rPr>
                                <w:t>in</w:t>
                              </w:r>
                              <w:r w:rsidRPr="00373729">
                                <w:rPr>
                                  <w:rFonts w:ascii="Arial" w:hAnsi="Arial"/>
                                  <w:color w:val="FFFFFF" w:themeColor="background1"/>
                                  <w:spacing w:val="-6"/>
                                  <w:sz w:val="16"/>
                                </w:rPr>
                                <w:t xml:space="preserve"> </w:t>
                              </w:r>
                              <w:r w:rsidRPr="00373729">
                                <w:rPr>
                                  <w:rFonts w:ascii="Arial" w:hAnsi="Arial"/>
                                  <w:color w:val="FFFFFF" w:themeColor="background1"/>
                                  <w:sz w:val="16"/>
                                </w:rPr>
                                <w:t>this</w:t>
                              </w:r>
                              <w:r w:rsidRPr="00373729">
                                <w:rPr>
                                  <w:rFonts w:ascii="Arial" w:hAnsi="Arial"/>
                                  <w:color w:val="FFFFFF" w:themeColor="background1"/>
                                  <w:spacing w:val="-5"/>
                                  <w:sz w:val="16"/>
                                </w:rPr>
                                <w:t xml:space="preserve"> </w:t>
                              </w:r>
                              <w:r w:rsidRPr="00373729">
                                <w:rPr>
                                  <w:rFonts w:ascii="Arial" w:hAnsi="Arial"/>
                                  <w:color w:val="FFFFFF" w:themeColor="background1"/>
                                  <w:sz w:val="16"/>
                                </w:rPr>
                                <w:t>document</w:t>
                              </w:r>
                              <w:r w:rsidRPr="00373729">
                                <w:rPr>
                                  <w:rFonts w:ascii="Arial" w:hAnsi="Arial"/>
                                  <w:color w:val="FFFFFF" w:themeColor="background1"/>
                                  <w:spacing w:val="-6"/>
                                  <w:sz w:val="16"/>
                                </w:rPr>
                                <w:t xml:space="preserve"> </w:t>
                              </w:r>
                              <w:r w:rsidRPr="00373729">
                                <w:rPr>
                                  <w:rFonts w:ascii="Arial" w:hAnsi="Arial"/>
                                  <w:color w:val="FFFFFF" w:themeColor="background1"/>
                                  <w:sz w:val="16"/>
                                </w:rPr>
                                <w:t>is</w:t>
                              </w:r>
                              <w:r w:rsidRPr="00373729">
                                <w:rPr>
                                  <w:rFonts w:ascii="Arial" w:hAnsi="Arial"/>
                                  <w:color w:val="FFFFFF" w:themeColor="background1"/>
                                  <w:spacing w:val="-6"/>
                                  <w:sz w:val="16"/>
                                </w:rPr>
                                <w:t xml:space="preserve"> </w:t>
                              </w:r>
                              <w:r w:rsidRPr="00373729">
                                <w:rPr>
                                  <w:rFonts w:ascii="Arial" w:hAnsi="Arial"/>
                                  <w:color w:val="FFFFFF" w:themeColor="background1"/>
                                  <w:sz w:val="16"/>
                                </w:rPr>
                                <w:t>provided under a Creative Commons Attribution 3.0 Australia &lt;http:// creativecommons.org/licenses/by/3.0/au&gt;</w:t>
                              </w:r>
                              <w:r w:rsidRPr="00373729">
                                <w:rPr>
                                  <w:rFonts w:ascii="Arial" w:hAnsi="Arial"/>
                                  <w:color w:val="FFFFFF" w:themeColor="background1"/>
                                  <w:spacing w:val="-8"/>
                                  <w:sz w:val="16"/>
                                </w:rPr>
                                <w:t xml:space="preserve"> </w:t>
                              </w:r>
                              <w:proofErr w:type="spellStart"/>
                              <w:r w:rsidRPr="00373729">
                                <w:rPr>
                                  <w:rFonts w:ascii="Arial" w:hAnsi="Arial"/>
                                  <w:color w:val="FFFFFF" w:themeColor="background1"/>
                                  <w:sz w:val="16"/>
                                </w:rPr>
                                <w:t>licence</w:t>
                              </w:r>
                              <w:proofErr w:type="spellEnd"/>
                              <w:r>
                                <w:rPr>
                                  <w:rFonts w:ascii="Arial" w:hAnsi="Arial"/>
                                  <w:color w:val="FFFFFF" w:themeColor="background1"/>
                                  <w:sz w:val="16"/>
                                </w:rPr>
                                <w:t>&gt;</w:t>
                              </w:r>
                              <w:r w:rsidRPr="00373729">
                                <w:rPr>
                                  <w:rFonts w:ascii="Arial" w:hAnsi="Arial"/>
                                  <w:color w:val="FFFFFF" w:themeColor="background1"/>
                                  <w:sz w:val="16"/>
                                </w:rPr>
                                <w:t>.</w:t>
                              </w:r>
                            </w:p>
                            <w:p w14:paraId="7F222111" w14:textId="77777777" w:rsidR="00127F7B" w:rsidRDefault="00127F7B" w:rsidP="00127F7B">
                              <w:pPr>
                                <w:spacing w:before="113"/>
                                <w:rPr>
                                  <w:rFonts w:ascii="Arial" w:hAnsi="Arial"/>
                                  <w:color w:val="FFFFFF" w:themeColor="background1"/>
                                  <w:sz w:val="16"/>
                                </w:rPr>
                              </w:pPr>
                              <w:r>
                                <w:rPr>
                                  <w:rFonts w:ascii="Arial" w:hAnsi="Arial"/>
                                  <w:color w:val="FFFFFF" w:themeColor="background1"/>
                                  <w:sz w:val="16"/>
                                </w:rPr>
                                <w:t>ISBN</w:t>
                              </w:r>
                              <w:r>
                                <w:rPr>
                                  <w:rFonts w:ascii="Arial" w:hAnsi="Arial"/>
                                  <w:color w:val="FFFFFF" w:themeColor="background1"/>
                                  <w:sz w:val="16"/>
                                </w:rPr>
                                <w:tab/>
                              </w:r>
                              <w:r w:rsidRPr="007A5945">
                                <w:rPr>
                                  <w:rFonts w:ascii="Arial" w:hAnsi="Arial"/>
                                  <w:color w:val="FFFFFF" w:themeColor="background1"/>
                                  <w:sz w:val="16"/>
                                </w:rPr>
                                <w:t>978-1-925717-23-5</w:t>
                              </w:r>
                              <w:r>
                                <w:rPr>
                                  <w:rFonts w:ascii="Arial" w:hAnsi="Arial"/>
                                  <w:color w:val="FFFFFF" w:themeColor="background1"/>
                                  <w:sz w:val="16"/>
                                </w:rPr>
                                <w:br/>
                              </w:r>
                              <w:r w:rsidRPr="00373729">
                                <w:rPr>
                                  <w:rFonts w:ascii="Arial" w:hAnsi="Arial"/>
                                  <w:color w:val="FFFFFF" w:themeColor="background1"/>
                                  <w:sz w:val="16"/>
                                </w:rPr>
                                <w:t xml:space="preserve">TD/TNC </w:t>
                              </w:r>
                              <w:r>
                                <w:rPr>
                                  <w:rFonts w:ascii="Arial" w:hAnsi="Arial"/>
                                  <w:color w:val="FFFFFF" w:themeColor="background1"/>
                                  <w:sz w:val="16"/>
                                </w:rPr>
                                <w:tab/>
                                <w:t>131</w:t>
                              </w:r>
                              <w:r w:rsidRPr="00373729">
                                <w:rPr>
                                  <w:rFonts w:ascii="Arial" w:hAnsi="Arial"/>
                                  <w:color w:val="FFFFFF" w:themeColor="background1"/>
                                  <w:sz w:val="16"/>
                                </w:rPr>
                                <w:t>.</w:t>
                              </w:r>
                              <w:r>
                                <w:rPr>
                                  <w:rFonts w:ascii="Arial" w:hAnsi="Arial"/>
                                  <w:color w:val="FFFFFF" w:themeColor="background1"/>
                                  <w:sz w:val="16"/>
                                </w:rPr>
                                <w:t>19</w:t>
                              </w:r>
                            </w:p>
                            <w:p w14:paraId="5B5B95F7" w14:textId="77777777" w:rsidR="00127F7B" w:rsidRPr="00373729" w:rsidRDefault="00127F7B" w:rsidP="00127F7B">
                              <w:pPr>
                                <w:spacing w:before="113"/>
                                <w:rPr>
                                  <w:rFonts w:hAnsi="Arial"/>
                                  <w:color w:val="FFFFFF" w:themeColor="background1"/>
                                </w:rPr>
                              </w:pPr>
                            </w:p>
                          </w:txbxContent>
                        </wps:txbx>
                        <wps:bodyPr rot="0" vert="horz" wrap="square" lIns="91440" tIns="45720" rIns="91440" bIns="45720" anchor="t" anchorCtr="0" upright="1">
                          <a:noAutofit/>
                        </wps:bodyPr>
                      </wps:wsp>
                      <wps:wsp>
                        <wps:cNvPr id="31" name="Text Box 15"/>
                        <wps:cNvSpPr txBox="1">
                          <a:spLocks noChangeArrowheads="1"/>
                        </wps:cNvSpPr>
                        <wps:spPr bwMode="auto">
                          <a:xfrm>
                            <a:off x="42167" y="0"/>
                            <a:ext cx="28745" cy="1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B76489" w14:textId="77777777" w:rsidR="00127F7B" w:rsidRDefault="00127F7B" w:rsidP="00127F7B">
                              <w:pPr>
                                <w:spacing w:before="96"/>
                                <w:rPr>
                                  <w:rFonts w:ascii="Arial"/>
                                  <w:sz w:val="12"/>
                                </w:rPr>
                              </w:pPr>
                              <w:r>
                                <w:rPr>
                                  <w:rFonts w:ascii="Arial"/>
                                  <w:color w:val="FFFFFF"/>
                                  <w:sz w:val="16"/>
                                </w:rPr>
                                <w:t xml:space="preserve">Published by NCVER </w:t>
                              </w:r>
                              <w:r>
                                <w:rPr>
                                  <w:rFonts w:ascii="Arial"/>
                                  <w:color w:val="FFFFFF"/>
                                  <w:sz w:val="12"/>
                                </w:rPr>
                                <w:t>ABN 87 007 967 311</w:t>
                              </w:r>
                            </w:p>
                            <w:p w14:paraId="0198BE74" w14:textId="77777777" w:rsidR="00127F7B" w:rsidRDefault="00127F7B" w:rsidP="00127F7B">
                              <w:pPr>
                                <w:spacing w:before="72"/>
                                <w:rPr>
                                  <w:rFonts w:ascii="Arial"/>
                                  <w:sz w:val="16"/>
                                </w:rPr>
                              </w:pPr>
                              <w:r>
                                <w:rPr>
                                  <w:rFonts w:ascii="Arial"/>
                                  <w:color w:val="FFFFFF"/>
                                  <w:sz w:val="16"/>
                                </w:rPr>
                                <w:t>Level 5, 60 Light Square, Adelaide SA 5000</w:t>
                              </w:r>
                            </w:p>
                            <w:p w14:paraId="5BCF2415" w14:textId="77777777" w:rsidR="00127F7B" w:rsidRDefault="00127F7B" w:rsidP="00127F7B">
                              <w:pPr>
                                <w:spacing w:before="6" w:line="250" w:lineRule="atLeast"/>
                                <w:ind w:right="153"/>
                                <w:rPr>
                                  <w:rFonts w:ascii="Arial"/>
                                  <w:sz w:val="16"/>
                                </w:rPr>
                              </w:pPr>
                              <w:r>
                                <w:rPr>
                                  <w:rFonts w:ascii="Arial"/>
                                  <w:color w:val="FFFFFF"/>
                                  <w:sz w:val="16"/>
                                </w:rPr>
                                <w:t>PO</w:t>
                              </w:r>
                              <w:r>
                                <w:rPr>
                                  <w:rFonts w:ascii="Arial"/>
                                  <w:color w:val="FFFFFF"/>
                                  <w:spacing w:val="-13"/>
                                  <w:sz w:val="16"/>
                                </w:rPr>
                                <w:t xml:space="preserve"> </w:t>
                              </w:r>
                              <w:r>
                                <w:rPr>
                                  <w:rFonts w:ascii="Arial"/>
                                  <w:color w:val="FFFFFF"/>
                                  <w:sz w:val="16"/>
                                </w:rPr>
                                <w:t>Box</w:t>
                              </w:r>
                              <w:r>
                                <w:rPr>
                                  <w:rFonts w:ascii="Arial"/>
                                  <w:color w:val="FFFFFF"/>
                                  <w:spacing w:val="-13"/>
                                  <w:sz w:val="16"/>
                                </w:rPr>
                                <w:t xml:space="preserve"> </w:t>
                              </w:r>
                              <w:r>
                                <w:rPr>
                                  <w:rFonts w:ascii="Arial"/>
                                  <w:color w:val="FFFFFF"/>
                                  <w:sz w:val="16"/>
                                </w:rPr>
                                <w:t>8288,</w:t>
                              </w:r>
                              <w:r>
                                <w:rPr>
                                  <w:rFonts w:ascii="Arial"/>
                                  <w:color w:val="FFFFFF"/>
                                  <w:spacing w:val="-13"/>
                                  <w:sz w:val="16"/>
                                </w:rPr>
                                <w:t xml:space="preserve"> </w:t>
                              </w:r>
                              <w:r>
                                <w:rPr>
                                  <w:rFonts w:ascii="Arial"/>
                                  <w:color w:val="FFFFFF"/>
                                  <w:sz w:val="16"/>
                                </w:rPr>
                                <w:t>Station</w:t>
                              </w:r>
                              <w:r>
                                <w:rPr>
                                  <w:rFonts w:ascii="Arial"/>
                                  <w:color w:val="FFFFFF"/>
                                  <w:spacing w:val="-20"/>
                                  <w:sz w:val="16"/>
                                </w:rPr>
                                <w:t xml:space="preserve"> </w:t>
                              </w:r>
                              <w:r>
                                <w:rPr>
                                  <w:rFonts w:ascii="Arial"/>
                                  <w:color w:val="FFFFFF"/>
                                  <w:sz w:val="16"/>
                                </w:rPr>
                                <w:t>Arcade,</w:t>
                              </w:r>
                              <w:r>
                                <w:rPr>
                                  <w:rFonts w:ascii="Arial"/>
                                  <w:color w:val="FFFFFF"/>
                                  <w:spacing w:val="-20"/>
                                  <w:sz w:val="16"/>
                                </w:rPr>
                                <w:t xml:space="preserve"> </w:t>
                              </w:r>
                              <w:r>
                                <w:rPr>
                                  <w:rFonts w:ascii="Arial"/>
                                  <w:color w:val="FFFFFF"/>
                                  <w:sz w:val="16"/>
                                </w:rPr>
                                <w:t>Adelaide</w:t>
                              </w:r>
                              <w:r>
                                <w:rPr>
                                  <w:rFonts w:ascii="Arial"/>
                                  <w:color w:val="FFFFFF"/>
                                  <w:spacing w:val="-13"/>
                                  <w:sz w:val="16"/>
                                </w:rPr>
                                <w:t xml:space="preserve"> </w:t>
                              </w:r>
                              <w:r>
                                <w:rPr>
                                  <w:rFonts w:ascii="Arial"/>
                                  <w:color w:val="FFFFFF"/>
                                  <w:sz w:val="16"/>
                                </w:rPr>
                                <w:t>SA</w:t>
                              </w:r>
                              <w:r>
                                <w:rPr>
                                  <w:rFonts w:ascii="Arial"/>
                                  <w:color w:val="FFFFFF"/>
                                  <w:spacing w:val="-20"/>
                                  <w:sz w:val="16"/>
                                </w:rPr>
                                <w:t xml:space="preserve"> </w:t>
                              </w:r>
                              <w:r>
                                <w:rPr>
                                  <w:rFonts w:ascii="Arial"/>
                                  <w:color w:val="FFFFFF"/>
                                  <w:sz w:val="16"/>
                                </w:rPr>
                                <w:t>5000,</w:t>
                              </w:r>
                              <w:r>
                                <w:rPr>
                                  <w:rFonts w:ascii="Arial"/>
                                  <w:color w:val="FFFFFF"/>
                                  <w:spacing w:val="-18"/>
                                  <w:sz w:val="16"/>
                                </w:rPr>
                                <w:t xml:space="preserve"> </w:t>
                              </w:r>
                              <w:r>
                                <w:rPr>
                                  <w:rFonts w:ascii="Arial"/>
                                  <w:color w:val="FFFFFF"/>
                                  <w:sz w:val="16"/>
                                </w:rPr>
                                <w:t xml:space="preserve">Australia </w:t>
                              </w:r>
                              <w:r w:rsidRPr="007A5945">
                                <w:rPr>
                                  <w:rFonts w:ascii="Arial"/>
                                  <w:b/>
                                  <w:color w:val="FFFFFF"/>
                                  <w:sz w:val="16"/>
                                </w:rPr>
                                <w:t>P</w:t>
                              </w:r>
                              <w:r>
                                <w:rPr>
                                  <w:rFonts w:ascii="Arial"/>
                                  <w:color w:val="FFFFFF"/>
                                  <w:sz w:val="16"/>
                                </w:rPr>
                                <w:t xml:space="preserve"> +61 8 8230</w:t>
                              </w:r>
                              <w:r>
                                <w:rPr>
                                  <w:rFonts w:ascii="Arial"/>
                                  <w:color w:val="FFFFFF"/>
                                  <w:spacing w:val="-12"/>
                                  <w:sz w:val="16"/>
                                </w:rPr>
                                <w:t xml:space="preserve"> </w:t>
                              </w:r>
                              <w:r>
                                <w:rPr>
                                  <w:rFonts w:ascii="Arial"/>
                                  <w:color w:val="FFFFFF"/>
                                  <w:sz w:val="16"/>
                                </w:rPr>
                                <w:t>8400</w:t>
                              </w:r>
                            </w:p>
                            <w:p w14:paraId="34A81F75" w14:textId="77777777" w:rsidR="00127F7B" w:rsidRDefault="00127F7B" w:rsidP="00127F7B">
                              <w:pPr>
                                <w:tabs>
                                  <w:tab w:val="left" w:pos="1985"/>
                                </w:tabs>
                                <w:spacing w:before="16"/>
                                <w:rPr>
                                  <w:rFonts w:ascii="Arial"/>
                                  <w:sz w:val="16"/>
                                </w:rPr>
                              </w:pPr>
                              <w:r w:rsidRPr="00042849">
                                <w:rPr>
                                  <w:rFonts w:ascii="Arial"/>
                                  <w:b/>
                                  <w:color w:val="FFFFFF"/>
                                  <w:sz w:val="16"/>
                                </w:rPr>
                                <w:t>E</w:t>
                              </w:r>
                              <w:r>
                                <w:rPr>
                                  <w:rFonts w:ascii="Arial"/>
                                  <w:color w:val="FFFFFF"/>
                                  <w:spacing w:val="-7"/>
                                  <w:sz w:val="16"/>
                                </w:rPr>
                                <w:t xml:space="preserve"> </w:t>
                              </w:r>
                              <w:hyperlink r:id="rId59">
                                <w:r>
                                  <w:rPr>
                                    <w:rFonts w:ascii="Arial"/>
                                    <w:color w:val="FFFFFF"/>
                                    <w:sz w:val="16"/>
                                  </w:rPr>
                                  <w:t>ncver@ncver.edu.au</w:t>
                                </w:r>
                              </w:hyperlink>
                              <w:r>
                                <w:rPr>
                                  <w:rFonts w:ascii="Arial"/>
                                  <w:color w:val="FFFFFF"/>
                                  <w:sz w:val="16"/>
                                </w:rPr>
                                <w:tab/>
                              </w:r>
                              <w:r w:rsidRPr="00042849">
                                <w:rPr>
                                  <w:rFonts w:ascii="Arial"/>
                                  <w:b/>
                                  <w:color w:val="FFFFFF"/>
                                  <w:sz w:val="16"/>
                                </w:rPr>
                                <w:t>W</w:t>
                              </w:r>
                              <w:r>
                                <w:rPr>
                                  <w:rFonts w:ascii="Arial"/>
                                  <w:color w:val="FFFFFF"/>
                                  <w:spacing w:val="-20"/>
                                  <w:sz w:val="16"/>
                                </w:rPr>
                                <w:t xml:space="preserve"> </w:t>
                              </w:r>
                              <w:hyperlink r:id="rId60">
                                <w:r>
                                  <w:rPr>
                                    <w:rFonts w:ascii="Arial"/>
                                    <w:color w:val="FFFFFF"/>
                                    <w:sz w:val="16"/>
                                  </w:rPr>
                                  <w:t>www.ncver.edu.au</w:t>
                                </w:r>
                              </w:hyperlink>
                            </w:p>
                            <w:p w14:paraId="30CBAB0A" w14:textId="77777777" w:rsidR="00127F7B" w:rsidRDefault="00127F7B" w:rsidP="00127F7B">
                              <w:pPr>
                                <w:spacing w:before="130"/>
                                <w:ind w:left="284" w:hanging="284"/>
                                <w:rPr>
                                  <w:rFonts w:ascii="Arial"/>
                                  <w:color w:val="FFFFFF"/>
                                  <w:sz w:val="16"/>
                                </w:rPr>
                              </w:pPr>
                              <w:r>
                                <w:rPr>
                                  <w:rFonts w:ascii="Arial"/>
                                  <w:color w:val="FFFFFF"/>
                                  <w:sz w:val="16"/>
                                </w:rPr>
                                <w:tab/>
                                <w:t>www.twitter.com/ncver</w:t>
                              </w:r>
                            </w:p>
                            <w:p w14:paraId="106D68D1" w14:textId="77777777" w:rsidR="00127F7B" w:rsidRPr="00373729" w:rsidRDefault="00127F7B" w:rsidP="00127F7B">
                              <w:pPr>
                                <w:tabs>
                                  <w:tab w:val="left" w:pos="284"/>
                                </w:tabs>
                                <w:rPr>
                                  <w:rFonts w:hAnsi="Arial"/>
                                  <w:color w:val="FFFFFF" w:themeColor="background1"/>
                                </w:rPr>
                              </w:pPr>
                              <w:r>
                                <w:rPr>
                                  <w:rFonts w:ascii="Arial"/>
                                  <w:color w:val="FFFFFF"/>
                                  <w:sz w:val="16"/>
                                </w:rPr>
                                <w:tab/>
                              </w:r>
                              <w:hyperlink r:id="rId61">
                                <w:r>
                                  <w:rPr>
                                    <w:rFonts w:ascii="Arial"/>
                                    <w:color w:val="FFFFFF"/>
                                    <w:sz w:val="16"/>
                                  </w:rPr>
                                  <w:t>www.linkedin.com/company/ncver</w:t>
                                </w:r>
                              </w:hyperlink>
                            </w:p>
                          </w:txbxContent>
                        </wps:txbx>
                        <wps:bodyPr rot="0" vert="horz" wrap="square" lIns="91440" tIns="45720" rIns="91440" bIns="45720" anchor="t" anchorCtr="0" upright="1">
                          <a:noAutofit/>
                        </wps:bodyPr>
                      </wps:wsp>
                      <pic:pic xmlns:pic="http://schemas.openxmlformats.org/drawingml/2006/picture">
                        <pic:nvPicPr>
                          <pic:cNvPr id="288" name="Picture 290" descr="LinkedIn-InBug-2CRevBlack"/>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43125" y="9509"/>
                            <a:ext cx="1065" cy="8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9" name="Picture 291" descr="Twitter_blackbox"/>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3125" y="7938"/>
                            <a:ext cx="1009" cy="10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w14:anchorId="74DCA395" id="Group 292" o:spid="_x0000_s1030" style="position:absolute;left:0;text-align:left;margin-left:0;margin-top:164.55pt;width:558.35pt;height:108.5pt;z-index:251682816;mso-position-horizontal:left;mso-position-horizontal-relative:margin;mso-height-relative:margin" coordsize="70912,1248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">
                <v:group id="Group 23" o:spid="_x0000_s1031" style="position:absolute;width:70110;height:12484" coordorigin="463,-75" coordsize="1104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11" o:spid="_x0000_s1032" style="position:absolute;left:463;top:-75;width:11041;height:1966;visibility:visible;mso-wrap-style:square;v-text-anchor:top" coordsize="1104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" path="m10800,l240,,101,4,30,30,3,102,,240,,1726r3,139l30,1936r71,26l240,1966r10560,l10939,1962r71,-26l11037,1865r3,-139l11040,240r-3,-138l11010,30,10939,4,10800,xe" fillcolor="#78288b" stroked="f">
                    <v:path arrowok="t" o:connecttype="custom" o:connectlocs="10800,-75;240,-75;101,-71;30,-45;3,27;0,165;0,1651;3,1790;30,1861;101,1887;240,1891;10800,1891;10939,1887;11010,1861;11037,1790;11040,1651;11040,165;11037,27;11010,-45;10939,-71;10800,-75" o:connectangles="0,0,0,0,0,0,0,0,0,0,0,0,0,0,0,0,0,0,0,0,0"/>
                  </v:shape>
                  <v:shape id="Freeform 10" o:spid="_x0000_s1033" style="position:absolute;left:618;top:123;width:1167;height:399;visibility:visible;mso-wrap-style:square;v-text-anchor:top" coordsize="1167,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" path="m28,l13,3,5,10,1,20,,31,,398r1166,l1167,33,28,xe" fillcolor="#cbcdce" stroked="f">
                    <v:path arrowok="t" o:connecttype="custom" o:connectlocs="28,124;13,127;5,134;1,144;0,155;0,522;1166,522;1167,157;28,124" o:connectangles="0,0,0,0,0,0,0,0,0"/>
                  </v:shape>
                  <v:shape id="AutoShape 9" o:spid="_x0000_s1034" style="position:absolute;left:613;top:119;width:1175;height:412;visibility:visible;mso-wrap-style:square;v-text-anchor:top" coordsize="117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" path="m1165,l10,,,9,,408r2,3l1172,411r3,-3l1175,378r-971,l157,371,115,353,79,325,52,288r-42,l10,15,15,9r1160,l1165,xm1175,9r-16,l1165,15r,273l357,288r-27,37l294,353r-42,18l204,378r971,l1175,9xe" fillcolor="black" stroked="f">
                    <v:path arrowok="t" o:connecttype="custom" o:connectlocs="1165,120;10,120;0,129;0,528;2,531;1172,531;1175,528;1175,498;204,498;157,491;115,473;79,445;52,408;10,408;10,135;15,129;1175,129;1175,129;1165,120;1175,129;1159,129;1165,135;1165,408;357,408;330,445;294,473;252,491;204,498;1175,498;1175,129" o:connectangles="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5" type="#_x0000_t75" style="position:absolute;left:664;top:157;width:306;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">
                    <v:imagedata r:id="rId64" o:title=""/>
                  </v:shape>
                  <v:shape id="AutoShape 7" o:spid="_x0000_s1036" style="position:absolute;left:1288;top:440;width:120;height:65;visibility:visible;mso-wrap-style:square;v-text-anchor:top" coordsize="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" path="m54,49r,-7l53,39,51,36,49,33,46,31,42,30r3,-2l47,26r3,-4l51,19r,-6l50,11,48,6,47,5,43,2,41,1r-1,l40,42r,5l39,48r-1,3l36,53r-2,l32,54r-1,l14,54r,-18l33,36r2,1l39,40r1,2l40,1r-3,l37,17r,4l36,23r-1,1l33,26r-2,l14,26r,-15l29,11r1,l32,12r1,l35,13r1,1l37,16r,1l37,1,36,,33,,,,,65r34,l37,64r5,-1l45,62r4,-3l51,57r2,-3l53,52r1,-3m119,l103,,88,26,73,,57,,80,40r,25l95,65r,-25l103,26,119,e" stroked="f">
                    <v:path arrowok="t" o:connecttype="custom" o:connectlocs="54,482;51,476;46,471;45,468;47,466;51,459;50,451;48,446;43,442;40,441;40,487;38,491;36,493;32,494;14,494;33,476;39,480;40,441;37,457;36,463;33,466;14,466;29,451;32,452;35,453;37,456;37,441;33,440;0,505;37,504;45,502;51,497;53,492;119,440;88,466;57,440;80,505;95,480;119,440" o:connectangles="0,0,0,0,0,0,0,0,0,0,0,0,0,0,0,0,0,0,0,0,0,0,0,0,0,0,0,0,0,0,0,0,0,0,0,0,0,0,0"/>
                  </v:shape>
                  <v:shape id="Picture 6" o:spid="_x0000_s1037" type="#_x0000_t75" style="position:absolute;left:1241;top:152;width:227;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">
                    <v:imagedata r:id="rId65" o:title=""/>
                  </v:shape>
                </v:group>
                <v:shape id="Text Box 14" o:spid="_x0000_s1038" type="#_x0000_t202" style="position:absolute;left:9479;width:31928;height:1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3AF89FD0" w14:textId="77777777" w:rsidR="00127F7B" w:rsidRDefault="00127F7B" w:rsidP="00127F7B">
                        <w:pPr>
                          <w:spacing w:before="95"/>
                          <w:rPr>
                            <w:rFonts w:ascii="Arial" w:hAnsi="Arial"/>
                            <w:b/>
                            <w:sz w:val="16"/>
                          </w:rPr>
                        </w:pPr>
                        <w:r>
                          <w:rPr>
                            <w:rFonts w:ascii="Arial" w:hAnsi="Arial"/>
                            <w:b/>
                            <w:color w:val="FFFFFF"/>
                            <w:sz w:val="16"/>
                          </w:rPr>
                          <w:t>© National Centre for Vocational Education Research, 2018</w:t>
                        </w:r>
                      </w:p>
                      <w:p w14:paraId="6F17CD0B" w14:textId="77777777" w:rsidR="00127F7B" w:rsidRPr="00373729" w:rsidRDefault="00127F7B" w:rsidP="00127F7B">
                        <w:pPr>
                          <w:spacing w:before="129" w:line="261" w:lineRule="auto"/>
                          <w:ind w:right="237"/>
                          <w:rPr>
                            <w:rFonts w:ascii="Arial" w:hAnsi="Arial"/>
                            <w:color w:val="FFFFFF" w:themeColor="background1"/>
                            <w:sz w:val="16"/>
                          </w:rPr>
                        </w:pPr>
                        <w:proofErr w:type="gramStart"/>
                        <w:r w:rsidRPr="00373729">
                          <w:rPr>
                            <w:rFonts w:ascii="Arial" w:hAnsi="Arial"/>
                            <w:color w:val="FFFFFF" w:themeColor="background1"/>
                            <w:sz w:val="16"/>
                          </w:rPr>
                          <w:t>With the exception of</w:t>
                        </w:r>
                        <w:proofErr w:type="gramEnd"/>
                        <w:r w:rsidRPr="00373729">
                          <w:rPr>
                            <w:rFonts w:ascii="Arial" w:hAnsi="Arial"/>
                            <w:color w:val="FFFFFF" w:themeColor="background1"/>
                            <w:sz w:val="16"/>
                          </w:rPr>
                          <w:t xml:space="preserve"> the cover design, artwork, photographs, all logos and any material protected by a trade mark and where</w:t>
                        </w:r>
                        <w:r>
                          <w:rPr>
                            <w:rFonts w:ascii="Arial" w:hAnsi="Arial"/>
                            <w:color w:val="FFFFFF" w:themeColor="background1"/>
                            <w:sz w:val="16"/>
                          </w:rPr>
                          <w:t xml:space="preserve"> </w:t>
                        </w:r>
                        <w:r w:rsidRPr="00373729">
                          <w:rPr>
                            <w:rFonts w:ascii="Arial" w:hAnsi="Arial"/>
                            <w:color w:val="FFFFFF" w:themeColor="background1"/>
                            <w:sz w:val="16"/>
                          </w:rPr>
                          <w:t>otherwise</w:t>
                        </w:r>
                        <w:r w:rsidRPr="00373729">
                          <w:rPr>
                            <w:rFonts w:ascii="Arial" w:hAnsi="Arial"/>
                            <w:color w:val="FFFFFF" w:themeColor="background1"/>
                            <w:spacing w:val="-6"/>
                            <w:sz w:val="16"/>
                          </w:rPr>
                          <w:t xml:space="preserve"> </w:t>
                        </w:r>
                        <w:r w:rsidRPr="00373729">
                          <w:rPr>
                            <w:rFonts w:ascii="Arial" w:hAnsi="Arial"/>
                            <w:color w:val="FFFFFF" w:themeColor="background1"/>
                            <w:sz w:val="16"/>
                          </w:rPr>
                          <w:t>noted</w:t>
                        </w:r>
                        <w:r w:rsidRPr="00373729">
                          <w:rPr>
                            <w:rFonts w:ascii="Arial" w:hAnsi="Arial"/>
                            <w:color w:val="FFFFFF" w:themeColor="background1"/>
                            <w:spacing w:val="-6"/>
                            <w:sz w:val="16"/>
                          </w:rPr>
                          <w:t xml:space="preserve"> </w:t>
                        </w:r>
                        <w:r w:rsidRPr="00373729">
                          <w:rPr>
                            <w:rFonts w:ascii="Arial" w:hAnsi="Arial"/>
                            <w:color w:val="FFFFFF" w:themeColor="background1"/>
                            <w:sz w:val="16"/>
                          </w:rPr>
                          <w:t>all</w:t>
                        </w:r>
                        <w:r w:rsidRPr="00373729">
                          <w:rPr>
                            <w:rFonts w:ascii="Arial" w:hAnsi="Arial"/>
                            <w:color w:val="FFFFFF" w:themeColor="background1"/>
                            <w:spacing w:val="-6"/>
                            <w:sz w:val="16"/>
                          </w:rPr>
                          <w:t xml:space="preserve"> </w:t>
                        </w:r>
                        <w:r w:rsidRPr="00373729">
                          <w:rPr>
                            <w:rFonts w:ascii="Arial" w:hAnsi="Arial"/>
                            <w:color w:val="FFFFFF" w:themeColor="background1"/>
                            <w:sz w:val="16"/>
                          </w:rPr>
                          <w:t>material</w:t>
                        </w:r>
                        <w:r w:rsidRPr="00373729">
                          <w:rPr>
                            <w:rFonts w:ascii="Arial" w:hAnsi="Arial"/>
                            <w:color w:val="FFFFFF" w:themeColor="background1"/>
                            <w:spacing w:val="-5"/>
                            <w:sz w:val="16"/>
                          </w:rPr>
                          <w:t xml:space="preserve"> </w:t>
                        </w:r>
                        <w:r w:rsidRPr="00373729">
                          <w:rPr>
                            <w:rFonts w:ascii="Arial" w:hAnsi="Arial"/>
                            <w:color w:val="FFFFFF" w:themeColor="background1"/>
                            <w:sz w:val="16"/>
                          </w:rPr>
                          <w:t>presented</w:t>
                        </w:r>
                        <w:r w:rsidRPr="00373729">
                          <w:rPr>
                            <w:rFonts w:ascii="Arial" w:hAnsi="Arial"/>
                            <w:color w:val="FFFFFF" w:themeColor="background1"/>
                            <w:spacing w:val="-6"/>
                            <w:sz w:val="16"/>
                          </w:rPr>
                          <w:t xml:space="preserve"> </w:t>
                        </w:r>
                        <w:r w:rsidRPr="00373729">
                          <w:rPr>
                            <w:rFonts w:ascii="Arial" w:hAnsi="Arial"/>
                            <w:color w:val="FFFFFF" w:themeColor="background1"/>
                            <w:sz w:val="16"/>
                          </w:rPr>
                          <w:t>in</w:t>
                        </w:r>
                        <w:r w:rsidRPr="00373729">
                          <w:rPr>
                            <w:rFonts w:ascii="Arial" w:hAnsi="Arial"/>
                            <w:color w:val="FFFFFF" w:themeColor="background1"/>
                            <w:spacing w:val="-6"/>
                            <w:sz w:val="16"/>
                          </w:rPr>
                          <w:t xml:space="preserve"> </w:t>
                        </w:r>
                        <w:r w:rsidRPr="00373729">
                          <w:rPr>
                            <w:rFonts w:ascii="Arial" w:hAnsi="Arial"/>
                            <w:color w:val="FFFFFF" w:themeColor="background1"/>
                            <w:sz w:val="16"/>
                          </w:rPr>
                          <w:t>this</w:t>
                        </w:r>
                        <w:r w:rsidRPr="00373729">
                          <w:rPr>
                            <w:rFonts w:ascii="Arial" w:hAnsi="Arial"/>
                            <w:color w:val="FFFFFF" w:themeColor="background1"/>
                            <w:spacing w:val="-5"/>
                            <w:sz w:val="16"/>
                          </w:rPr>
                          <w:t xml:space="preserve"> </w:t>
                        </w:r>
                        <w:r w:rsidRPr="00373729">
                          <w:rPr>
                            <w:rFonts w:ascii="Arial" w:hAnsi="Arial"/>
                            <w:color w:val="FFFFFF" w:themeColor="background1"/>
                            <w:sz w:val="16"/>
                          </w:rPr>
                          <w:t>document</w:t>
                        </w:r>
                        <w:r w:rsidRPr="00373729">
                          <w:rPr>
                            <w:rFonts w:ascii="Arial" w:hAnsi="Arial"/>
                            <w:color w:val="FFFFFF" w:themeColor="background1"/>
                            <w:spacing w:val="-6"/>
                            <w:sz w:val="16"/>
                          </w:rPr>
                          <w:t xml:space="preserve"> </w:t>
                        </w:r>
                        <w:r w:rsidRPr="00373729">
                          <w:rPr>
                            <w:rFonts w:ascii="Arial" w:hAnsi="Arial"/>
                            <w:color w:val="FFFFFF" w:themeColor="background1"/>
                            <w:sz w:val="16"/>
                          </w:rPr>
                          <w:t>is</w:t>
                        </w:r>
                        <w:r w:rsidRPr="00373729">
                          <w:rPr>
                            <w:rFonts w:ascii="Arial" w:hAnsi="Arial"/>
                            <w:color w:val="FFFFFF" w:themeColor="background1"/>
                            <w:spacing w:val="-6"/>
                            <w:sz w:val="16"/>
                          </w:rPr>
                          <w:t xml:space="preserve"> </w:t>
                        </w:r>
                        <w:r w:rsidRPr="00373729">
                          <w:rPr>
                            <w:rFonts w:ascii="Arial" w:hAnsi="Arial"/>
                            <w:color w:val="FFFFFF" w:themeColor="background1"/>
                            <w:sz w:val="16"/>
                          </w:rPr>
                          <w:t>provided under a Creative Commons Attribution 3.0 Australia &lt;http:// creativecommons.org/licenses/by/3.0/au&gt;</w:t>
                        </w:r>
                        <w:r w:rsidRPr="00373729">
                          <w:rPr>
                            <w:rFonts w:ascii="Arial" w:hAnsi="Arial"/>
                            <w:color w:val="FFFFFF" w:themeColor="background1"/>
                            <w:spacing w:val="-8"/>
                            <w:sz w:val="16"/>
                          </w:rPr>
                          <w:t xml:space="preserve"> </w:t>
                        </w:r>
                        <w:proofErr w:type="spellStart"/>
                        <w:r w:rsidRPr="00373729">
                          <w:rPr>
                            <w:rFonts w:ascii="Arial" w:hAnsi="Arial"/>
                            <w:color w:val="FFFFFF" w:themeColor="background1"/>
                            <w:sz w:val="16"/>
                          </w:rPr>
                          <w:t>licence</w:t>
                        </w:r>
                        <w:proofErr w:type="spellEnd"/>
                        <w:r>
                          <w:rPr>
                            <w:rFonts w:ascii="Arial" w:hAnsi="Arial"/>
                            <w:color w:val="FFFFFF" w:themeColor="background1"/>
                            <w:sz w:val="16"/>
                          </w:rPr>
                          <w:t>&gt;</w:t>
                        </w:r>
                        <w:r w:rsidRPr="00373729">
                          <w:rPr>
                            <w:rFonts w:ascii="Arial" w:hAnsi="Arial"/>
                            <w:color w:val="FFFFFF" w:themeColor="background1"/>
                            <w:sz w:val="16"/>
                          </w:rPr>
                          <w:t>.</w:t>
                        </w:r>
                      </w:p>
                      <w:p w14:paraId="7F222111" w14:textId="77777777" w:rsidR="00127F7B" w:rsidRDefault="00127F7B" w:rsidP="00127F7B">
                        <w:pPr>
                          <w:spacing w:before="113"/>
                          <w:rPr>
                            <w:rFonts w:ascii="Arial" w:hAnsi="Arial"/>
                            <w:color w:val="FFFFFF" w:themeColor="background1"/>
                            <w:sz w:val="16"/>
                          </w:rPr>
                        </w:pPr>
                        <w:r>
                          <w:rPr>
                            <w:rFonts w:ascii="Arial" w:hAnsi="Arial"/>
                            <w:color w:val="FFFFFF" w:themeColor="background1"/>
                            <w:sz w:val="16"/>
                          </w:rPr>
                          <w:t>ISBN</w:t>
                        </w:r>
                        <w:r>
                          <w:rPr>
                            <w:rFonts w:ascii="Arial" w:hAnsi="Arial"/>
                            <w:color w:val="FFFFFF" w:themeColor="background1"/>
                            <w:sz w:val="16"/>
                          </w:rPr>
                          <w:tab/>
                        </w:r>
                        <w:r w:rsidRPr="007A5945">
                          <w:rPr>
                            <w:rFonts w:ascii="Arial" w:hAnsi="Arial"/>
                            <w:color w:val="FFFFFF" w:themeColor="background1"/>
                            <w:sz w:val="16"/>
                          </w:rPr>
                          <w:t>978-1-925717-23-5</w:t>
                        </w:r>
                        <w:r>
                          <w:rPr>
                            <w:rFonts w:ascii="Arial" w:hAnsi="Arial"/>
                            <w:color w:val="FFFFFF" w:themeColor="background1"/>
                            <w:sz w:val="16"/>
                          </w:rPr>
                          <w:br/>
                        </w:r>
                        <w:r w:rsidRPr="00373729">
                          <w:rPr>
                            <w:rFonts w:ascii="Arial" w:hAnsi="Arial"/>
                            <w:color w:val="FFFFFF" w:themeColor="background1"/>
                            <w:sz w:val="16"/>
                          </w:rPr>
                          <w:t xml:space="preserve">TD/TNC </w:t>
                        </w:r>
                        <w:r>
                          <w:rPr>
                            <w:rFonts w:ascii="Arial" w:hAnsi="Arial"/>
                            <w:color w:val="FFFFFF" w:themeColor="background1"/>
                            <w:sz w:val="16"/>
                          </w:rPr>
                          <w:tab/>
                          <w:t>131</w:t>
                        </w:r>
                        <w:r w:rsidRPr="00373729">
                          <w:rPr>
                            <w:rFonts w:ascii="Arial" w:hAnsi="Arial"/>
                            <w:color w:val="FFFFFF" w:themeColor="background1"/>
                            <w:sz w:val="16"/>
                          </w:rPr>
                          <w:t>.</w:t>
                        </w:r>
                        <w:r>
                          <w:rPr>
                            <w:rFonts w:ascii="Arial" w:hAnsi="Arial"/>
                            <w:color w:val="FFFFFF" w:themeColor="background1"/>
                            <w:sz w:val="16"/>
                          </w:rPr>
                          <w:t>19</w:t>
                        </w:r>
                      </w:p>
                      <w:p w14:paraId="5B5B95F7" w14:textId="77777777" w:rsidR="00127F7B" w:rsidRPr="00373729" w:rsidRDefault="00127F7B" w:rsidP="00127F7B">
                        <w:pPr>
                          <w:spacing w:before="113"/>
                          <w:rPr>
                            <w:rFonts w:hAnsi="Arial"/>
                            <w:color w:val="FFFFFF" w:themeColor="background1"/>
                          </w:rPr>
                        </w:pPr>
                      </w:p>
                    </w:txbxContent>
                  </v:textbox>
                </v:shape>
                <v:shape id="Text Box 15" o:spid="_x0000_s1039" type="#_x0000_t202" style="position:absolute;left:42167;width:28745;height:1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67B76489" w14:textId="77777777" w:rsidR="00127F7B" w:rsidRDefault="00127F7B" w:rsidP="00127F7B">
                        <w:pPr>
                          <w:spacing w:before="96"/>
                          <w:rPr>
                            <w:rFonts w:ascii="Arial"/>
                            <w:sz w:val="12"/>
                          </w:rPr>
                        </w:pPr>
                        <w:r>
                          <w:rPr>
                            <w:rFonts w:ascii="Arial"/>
                            <w:color w:val="FFFFFF"/>
                            <w:sz w:val="16"/>
                          </w:rPr>
                          <w:t xml:space="preserve">Published by NCVER </w:t>
                        </w:r>
                        <w:r>
                          <w:rPr>
                            <w:rFonts w:ascii="Arial"/>
                            <w:color w:val="FFFFFF"/>
                            <w:sz w:val="12"/>
                          </w:rPr>
                          <w:t>ABN 87 007 967 311</w:t>
                        </w:r>
                      </w:p>
                      <w:p w14:paraId="0198BE74" w14:textId="77777777" w:rsidR="00127F7B" w:rsidRDefault="00127F7B" w:rsidP="00127F7B">
                        <w:pPr>
                          <w:spacing w:before="72"/>
                          <w:rPr>
                            <w:rFonts w:ascii="Arial"/>
                            <w:sz w:val="16"/>
                          </w:rPr>
                        </w:pPr>
                        <w:r>
                          <w:rPr>
                            <w:rFonts w:ascii="Arial"/>
                            <w:color w:val="FFFFFF"/>
                            <w:sz w:val="16"/>
                          </w:rPr>
                          <w:t>Level 5, 60 Light Square, Adelaide SA 5000</w:t>
                        </w:r>
                      </w:p>
                      <w:p w14:paraId="5BCF2415" w14:textId="77777777" w:rsidR="00127F7B" w:rsidRDefault="00127F7B" w:rsidP="00127F7B">
                        <w:pPr>
                          <w:spacing w:before="6" w:line="250" w:lineRule="atLeast"/>
                          <w:ind w:right="153"/>
                          <w:rPr>
                            <w:rFonts w:ascii="Arial"/>
                            <w:sz w:val="16"/>
                          </w:rPr>
                        </w:pPr>
                        <w:r>
                          <w:rPr>
                            <w:rFonts w:ascii="Arial"/>
                            <w:color w:val="FFFFFF"/>
                            <w:sz w:val="16"/>
                          </w:rPr>
                          <w:t>PO</w:t>
                        </w:r>
                        <w:r>
                          <w:rPr>
                            <w:rFonts w:ascii="Arial"/>
                            <w:color w:val="FFFFFF"/>
                            <w:spacing w:val="-13"/>
                            <w:sz w:val="16"/>
                          </w:rPr>
                          <w:t xml:space="preserve"> </w:t>
                        </w:r>
                        <w:r>
                          <w:rPr>
                            <w:rFonts w:ascii="Arial"/>
                            <w:color w:val="FFFFFF"/>
                            <w:sz w:val="16"/>
                          </w:rPr>
                          <w:t>Box</w:t>
                        </w:r>
                        <w:r>
                          <w:rPr>
                            <w:rFonts w:ascii="Arial"/>
                            <w:color w:val="FFFFFF"/>
                            <w:spacing w:val="-13"/>
                            <w:sz w:val="16"/>
                          </w:rPr>
                          <w:t xml:space="preserve"> </w:t>
                        </w:r>
                        <w:r>
                          <w:rPr>
                            <w:rFonts w:ascii="Arial"/>
                            <w:color w:val="FFFFFF"/>
                            <w:sz w:val="16"/>
                          </w:rPr>
                          <w:t>8288,</w:t>
                        </w:r>
                        <w:r>
                          <w:rPr>
                            <w:rFonts w:ascii="Arial"/>
                            <w:color w:val="FFFFFF"/>
                            <w:spacing w:val="-13"/>
                            <w:sz w:val="16"/>
                          </w:rPr>
                          <w:t xml:space="preserve"> </w:t>
                        </w:r>
                        <w:r>
                          <w:rPr>
                            <w:rFonts w:ascii="Arial"/>
                            <w:color w:val="FFFFFF"/>
                            <w:sz w:val="16"/>
                          </w:rPr>
                          <w:t>Station</w:t>
                        </w:r>
                        <w:r>
                          <w:rPr>
                            <w:rFonts w:ascii="Arial"/>
                            <w:color w:val="FFFFFF"/>
                            <w:spacing w:val="-20"/>
                            <w:sz w:val="16"/>
                          </w:rPr>
                          <w:t xml:space="preserve"> </w:t>
                        </w:r>
                        <w:r>
                          <w:rPr>
                            <w:rFonts w:ascii="Arial"/>
                            <w:color w:val="FFFFFF"/>
                            <w:sz w:val="16"/>
                          </w:rPr>
                          <w:t>Arcade,</w:t>
                        </w:r>
                        <w:r>
                          <w:rPr>
                            <w:rFonts w:ascii="Arial"/>
                            <w:color w:val="FFFFFF"/>
                            <w:spacing w:val="-20"/>
                            <w:sz w:val="16"/>
                          </w:rPr>
                          <w:t xml:space="preserve"> </w:t>
                        </w:r>
                        <w:r>
                          <w:rPr>
                            <w:rFonts w:ascii="Arial"/>
                            <w:color w:val="FFFFFF"/>
                            <w:sz w:val="16"/>
                          </w:rPr>
                          <w:t>Adelaide</w:t>
                        </w:r>
                        <w:r>
                          <w:rPr>
                            <w:rFonts w:ascii="Arial"/>
                            <w:color w:val="FFFFFF"/>
                            <w:spacing w:val="-13"/>
                            <w:sz w:val="16"/>
                          </w:rPr>
                          <w:t xml:space="preserve"> </w:t>
                        </w:r>
                        <w:r>
                          <w:rPr>
                            <w:rFonts w:ascii="Arial"/>
                            <w:color w:val="FFFFFF"/>
                            <w:sz w:val="16"/>
                          </w:rPr>
                          <w:t>SA</w:t>
                        </w:r>
                        <w:r>
                          <w:rPr>
                            <w:rFonts w:ascii="Arial"/>
                            <w:color w:val="FFFFFF"/>
                            <w:spacing w:val="-20"/>
                            <w:sz w:val="16"/>
                          </w:rPr>
                          <w:t xml:space="preserve"> </w:t>
                        </w:r>
                        <w:r>
                          <w:rPr>
                            <w:rFonts w:ascii="Arial"/>
                            <w:color w:val="FFFFFF"/>
                            <w:sz w:val="16"/>
                          </w:rPr>
                          <w:t>5000,</w:t>
                        </w:r>
                        <w:r>
                          <w:rPr>
                            <w:rFonts w:ascii="Arial"/>
                            <w:color w:val="FFFFFF"/>
                            <w:spacing w:val="-18"/>
                            <w:sz w:val="16"/>
                          </w:rPr>
                          <w:t xml:space="preserve"> </w:t>
                        </w:r>
                        <w:r>
                          <w:rPr>
                            <w:rFonts w:ascii="Arial"/>
                            <w:color w:val="FFFFFF"/>
                            <w:sz w:val="16"/>
                          </w:rPr>
                          <w:t xml:space="preserve">Australia </w:t>
                        </w:r>
                        <w:r w:rsidRPr="007A5945">
                          <w:rPr>
                            <w:rFonts w:ascii="Arial"/>
                            <w:b/>
                            <w:color w:val="FFFFFF"/>
                            <w:sz w:val="16"/>
                          </w:rPr>
                          <w:t>P</w:t>
                        </w:r>
                        <w:r>
                          <w:rPr>
                            <w:rFonts w:ascii="Arial"/>
                            <w:color w:val="FFFFFF"/>
                            <w:sz w:val="16"/>
                          </w:rPr>
                          <w:t xml:space="preserve"> +61 8 8230</w:t>
                        </w:r>
                        <w:r>
                          <w:rPr>
                            <w:rFonts w:ascii="Arial"/>
                            <w:color w:val="FFFFFF"/>
                            <w:spacing w:val="-12"/>
                            <w:sz w:val="16"/>
                          </w:rPr>
                          <w:t xml:space="preserve"> </w:t>
                        </w:r>
                        <w:r>
                          <w:rPr>
                            <w:rFonts w:ascii="Arial"/>
                            <w:color w:val="FFFFFF"/>
                            <w:sz w:val="16"/>
                          </w:rPr>
                          <w:t>8400</w:t>
                        </w:r>
                      </w:p>
                      <w:p w14:paraId="34A81F75" w14:textId="77777777" w:rsidR="00127F7B" w:rsidRDefault="00127F7B" w:rsidP="00127F7B">
                        <w:pPr>
                          <w:tabs>
                            <w:tab w:val="left" w:pos="1985"/>
                          </w:tabs>
                          <w:spacing w:before="16"/>
                          <w:rPr>
                            <w:rFonts w:ascii="Arial"/>
                            <w:sz w:val="16"/>
                          </w:rPr>
                        </w:pPr>
                        <w:r w:rsidRPr="00042849">
                          <w:rPr>
                            <w:rFonts w:ascii="Arial"/>
                            <w:b/>
                            <w:color w:val="FFFFFF"/>
                            <w:sz w:val="16"/>
                          </w:rPr>
                          <w:t>E</w:t>
                        </w:r>
                        <w:r>
                          <w:rPr>
                            <w:rFonts w:ascii="Arial"/>
                            <w:color w:val="FFFFFF"/>
                            <w:spacing w:val="-7"/>
                            <w:sz w:val="16"/>
                          </w:rPr>
                          <w:t xml:space="preserve"> </w:t>
                        </w:r>
                        <w:hyperlink r:id="rId66">
                          <w:r>
                            <w:rPr>
                              <w:rFonts w:ascii="Arial"/>
                              <w:color w:val="FFFFFF"/>
                              <w:sz w:val="16"/>
                            </w:rPr>
                            <w:t>ncver@ncver.edu.au</w:t>
                          </w:r>
                        </w:hyperlink>
                        <w:r>
                          <w:rPr>
                            <w:rFonts w:ascii="Arial"/>
                            <w:color w:val="FFFFFF"/>
                            <w:sz w:val="16"/>
                          </w:rPr>
                          <w:tab/>
                        </w:r>
                        <w:r w:rsidRPr="00042849">
                          <w:rPr>
                            <w:rFonts w:ascii="Arial"/>
                            <w:b/>
                            <w:color w:val="FFFFFF"/>
                            <w:sz w:val="16"/>
                          </w:rPr>
                          <w:t>W</w:t>
                        </w:r>
                        <w:r>
                          <w:rPr>
                            <w:rFonts w:ascii="Arial"/>
                            <w:color w:val="FFFFFF"/>
                            <w:spacing w:val="-20"/>
                            <w:sz w:val="16"/>
                          </w:rPr>
                          <w:t xml:space="preserve"> </w:t>
                        </w:r>
                        <w:hyperlink r:id="rId67">
                          <w:r>
                            <w:rPr>
                              <w:rFonts w:ascii="Arial"/>
                              <w:color w:val="FFFFFF"/>
                              <w:sz w:val="16"/>
                            </w:rPr>
                            <w:t>www.ncver.edu.au</w:t>
                          </w:r>
                        </w:hyperlink>
                      </w:p>
                      <w:p w14:paraId="30CBAB0A" w14:textId="77777777" w:rsidR="00127F7B" w:rsidRDefault="00127F7B" w:rsidP="00127F7B">
                        <w:pPr>
                          <w:spacing w:before="130"/>
                          <w:ind w:left="284" w:hanging="284"/>
                          <w:rPr>
                            <w:rFonts w:ascii="Arial"/>
                            <w:color w:val="FFFFFF"/>
                            <w:sz w:val="16"/>
                          </w:rPr>
                        </w:pPr>
                        <w:r>
                          <w:rPr>
                            <w:rFonts w:ascii="Arial"/>
                            <w:color w:val="FFFFFF"/>
                            <w:sz w:val="16"/>
                          </w:rPr>
                          <w:tab/>
                          <w:t>www.twitter.com/ncver</w:t>
                        </w:r>
                      </w:p>
                      <w:p w14:paraId="106D68D1" w14:textId="77777777" w:rsidR="00127F7B" w:rsidRPr="00373729" w:rsidRDefault="00127F7B" w:rsidP="00127F7B">
                        <w:pPr>
                          <w:tabs>
                            <w:tab w:val="left" w:pos="284"/>
                          </w:tabs>
                          <w:rPr>
                            <w:rFonts w:hAnsi="Arial"/>
                            <w:color w:val="FFFFFF" w:themeColor="background1"/>
                          </w:rPr>
                        </w:pPr>
                        <w:r>
                          <w:rPr>
                            <w:rFonts w:ascii="Arial"/>
                            <w:color w:val="FFFFFF"/>
                            <w:sz w:val="16"/>
                          </w:rPr>
                          <w:tab/>
                        </w:r>
                        <w:hyperlink r:id="rId68">
                          <w:r>
                            <w:rPr>
                              <w:rFonts w:ascii="Arial"/>
                              <w:color w:val="FFFFFF"/>
                              <w:sz w:val="16"/>
                            </w:rPr>
                            <w:t>www.linkedin.com/company/ncver</w:t>
                          </w:r>
                        </w:hyperlink>
                      </w:p>
                    </w:txbxContent>
                  </v:textbox>
                </v:shape>
                <v:shape id="Picture 290" o:spid="_x0000_s1040" type="#_x0000_t75" alt="LinkedIn-InBug-2CRevBlack" style="position:absolute;left:43125;top:9509;width:1065;height: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">
                  <v:imagedata r:id="rId69" o:title="LinkedIn-InBug-2CRevBlack"/>
                </v:shape>
                <v:shape id="Picture 291" o:spid="_x0000_s1041" type="#_x0000_t75" alt="Twitter_blackbox" style="position:absolute;left:43125;top:7938;width:1009;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">
                  <v:imagedata r:id="rId70" o:title="Twitter_blackbox"/>
                </v:shape>
                <w10:wrap anchorx="margin"/>
              </v:group>
            </w:pict>
          </mc:Fallback>
        </mc:AlternateContent>
      </w:r>
      <w:r w:rsidR="003D07AE">
        <w:rPr>
          <w:noProof/>
          <w:lang w:eastAsia="en-AU"/>
        </w:rPr>
        <mc:AlternateContent>
          <mc:Choice Requires="wpg">
            <w:drawing>
              <wp:anchor distT="0" distB="0" distL="114300" distR="114300" simplePos="0" relativeHeight="251678720" behindDoc="0" locked="0" layoutInCell="1" allowOverlap="1" wp14:anchorId="42DBC1DE" wp14:editId="0D1CA97D">
                <wp:simplePos x="0" y="0"/>
                <wp:positionH relativeFrom="margin">
                  <wp:posOffset>39370</wp:posOffset>
                </wp:positionH>
                <wp:positionV relativeFrom="paragraph">
                  <wp:posOffset>4402330</wp:posOffset>
                </wp:positionV>
                <wp:extent cx="7091100" cy="1378101"/>
                <wp:effectExtent l="0" t="0" r="0" b="0"/>
                <wp:wrapNone/>
                <wp:docPr id="1"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1100" cy="1378101"/>
                          <a:chOff x="0" y="0"/>
                          <a:chExt cx="70912" cy="12484"/>
                        </a:xfrm>
                      </wpg:grpSpPr>
                      <wpg:grpSp>
                        <wpg:cNvPr id="2" name="Group 2"/>
                        <wpg:cNvGrpSpPr>
                          <a:grpSpLocks/>
                        </wpg:cNvGrpSpPr>
                        <wpg:grpSpPr bwMode="auto">
                          <a:xfrm>
                            <a:off x="0" y="0"/>
                            <a:ext cx="70110" cy="12484"/>
                            <a:chOff x="463" y="-75"/>
                            <a:chExt cx="11041" cy="1966"/>
                          </a:xfrm>
                        </wpg:grpSpPr>
                        <wps:wsp>
                          <wps:cNvPr id="3" name="Freeform 11"/>
                          <wps:cNvSpPr>
                            <a:spLocks/>
                          </wps:cNvSpPr>
                          <wps:spPr bwMode="auto">
                            <a:xfrm>
                              <a:off x="463" y="-75"/>
                              <a:ext cx="11041" cy="1966"/>
                            </a:xfrm>
                            <a:custGeom>
                              <a:avLst/>
                              <a:gdLst>
                                <a:gd name="T0" fmla="*/ 10800 w 11041"/>
                                <a:gd name="T1" fmla="*/ -75 h 1966"/>
                                <a:gd name="T2" fmla="*/ 240 w 11041"/>
                                <a:gd name="T3" fmla="*/ -75 h 1966"/>
                                <a:gd name="T4" fmla="*/ 101 w 11041"/>
                                <a:gd name="T5" fmla="*/ -71 h 1966"/>
                                <a:gd name="T6" fmla="*/ 30 w 11041"/>
                                <a:gd name="T7" fmla="*/ -45 h 1966"/>
                                <a:gd name="T8" fmla="*/ 3 w 11041"/>
                                <a:gd name="T9" fmla="*/ 27 h 1966"/>
                                <a:gd name="T10" fmla="*/ 0 w 11041"/>
                                <a:gd name="T11" fmla="*/ 165 h 1966"/>
                                <a:gd name="T12" fmla="*/ 0 w 11041"/>
                                <a:gd name="T13" fmla="*/ 1651 h 1966"/>
                                <a:gd name="T14" fmla="*/ 3 w 11041"/>
                                <a:gd name="T15" fmla="*/ 1790 h 1966"/>
                                <a:gd name="T16" fmla="*/ 30 w 11041"/>
                                <a:gd name="T17" fmla="*/ 1861 h 1966"/>
                                <a:gd name="T18" fmla="*/ 101 w 11041"/>
                                <a:gd name="T19" fmla="*/ 1887 h 1966"/>
                                <a:gd name="T20" fmla="*/ 240 w 11041"/>
                                <a:gd name="T21" fmla="*/ 1891 h 1966"/>
                                <a:gd name="T22" fmla="*/ 10800 w 11041"/>
                                <a:gd name="T23" fmla="*/ 1891 h 1966"/>
                                <a:gd name="T24" fmla="*/ 10939 w 11041"/>
                                <a:gd name="T25" fmla="*/ 1887 h 1966"/>
                                <a:gd name="T26" fmla="*/ 11010 w 11041"/>
                                <a:gd name="T27" fmla="*/ 1861 h 1966"/>
                                <a:gd name="T28" fmla="*/ 11037 w 11041"/>
                                <a:gd name="T29" fmla="*/ 1790 h 1966"/>
                                <a:gd name="T30" fmla="*/ 11040 w 11041"/>
                                <a:gd name="T31" fmla="*/ 1651 h 1966"/>
                                <a:gd name="T32" fmla="*/ 11040 w 11041"/>
                                <a:gd name="T33" fmla="*/ 165 h 1966"/>
                                <a:gd name="T34" fmla="*/ 11037 w 11041"/>
                                <a:gd name="T35" fmla="*/ 27 h 1966"/>
                                <a:gd name="T36" fmla="*/ 11010 w 11041"/>
                                <a:gd name="T37" fmla="*/ -45 h 1966"/>
                                <a:gd name="T38" fmla="*/ 10939 w 11041"/>
                                <a:gd name="T39" fmla="*/ -71 h 1966"/>
                                <a:gd name="T40" fmla="*/ 10800 w 11041"/>
                                <a:gd name="T41" fmla="*/ -75 h 196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1041" h="1966">
                                  <a:moveTo>
                                    <a:pt x="10800" y="0"/>
                                  </a:moveTo>
                                  <a:lnTo>
                                    <a:pt x="240" y="0"/>
                                  </a:lnTo>
                                  <a:lnTo>
                                    <a:pt x="101" y="4"/>
                                  </a:lnTo>
                                  <a:lnTo>
                                    <a:pt x="30" y="30"/>
                                  </a:lnTo>
                                  <a:lnTo>
                                    <a:pt x="3" y="102"/>
                                  </a:lnTo>
                                  <a:lnTo>
                                    <a:pt x="0" y="240"/>
                                  </a:lnTo>
                                  <a:lnTo>
                                    <a:pt x="0" y="1726"/>
                                  </a:lnTo>
                                  <a:lnTo>
                                    <a:pt x="3" y="1865"/>
                                  </a:lnTo>
                                  <a:lnTo>
                                    <a:pt x="30" y="1936"/>
                                  </a:lnTo>
                                  <a:lnTo>
                                    <a:pt x="101" y="1962"/>
                                  </a:lnTo>
                                  <a:lnTo>
                                    <a:pt x="240" y="1966"/>
                                  </a:lnTo>
                                  <a:lnTo>
                                    <a:pt x="10800" y="1966"/>
                                  </a:lnTo>
                                  <a:lnTo>
                                    <a:pt x="10939" y="1962"/>
                                  </a:lnTo>
                                  <a:lnTo>
                                    <a:pt x="11010" y="1936"/>
                                  </a:lnTo>
                                  <a:lnTo>
                                    <a:pt x="11037" y="1865"/>
                                  </a:lnTo>
                                  <a:lnTo>
                                    <a:pt x="11040" y="1726"/>
                                  </a:lnTo>
                                  <a:lnTo>
                                    <a:pt x="11040" y="240"/>
                                  </a:lnTo>
                                  <a:lnTo>
                                    <a:pt x="11037" y="102"/>
                                  </a:lnTo>
                                  <a:lnTo>
                                    <a:pt x="11010" y="30"/>
                                  </a:lnTo>
                                  <a:lnTo>
                                    <a:pt x="10939" y="4"/>
                                  </a:lnTo>
                                  <a:lnTo>
                                    <a:pt x="10800" y="0"/>
                                  </a:lnTo>
                                  <a:close/>
                                </a:path>
                              </a:pathLst>
                            </a:custGeom>
                            <a:solidFill>
                              <a:srgbClr val="782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10"/>
                          <wps:cNvSpPr>
                            <a:spLocks/>
                          </wps:cNvSpPr>
                          <wps:spPr bwMode="auto">
                            <a:xfrm>
                              <a:off x="618" y="123"/>
                              <a:ext cx="1167" cy="399"/>
                            </a:xfrm>
                            <a:custGeom>
                              <a:avLst/>
                              <a:gdLst>
                                <a:gd name="T0" fmla="*/ 28 w 1167"/>
                                <a:gd name="T1" fmla="*/ 124 h 399"/>
                                <a:gd name="T2" fmla="*/ 13 w 1167"/>
                                <a:gd name="T3" fmla="*/ 127 h 399"/>
                                <a:gd name="T4" fmla="*/ 5 w 1167"/>
                                <a:gd name="T5" fmla="*/ 134 h 399"/>
                                <a:gd name="T6" fmla="*/ 1 w 1167"/>
                                <a:gd name="T7" fmla="*/ 144 h 399"/>
                                <a:gd name="T8" fmla="*/ 0 w 1167"/>
                                <a:gd name="T9" fmla="*/ 155 h 399"/>
                                <a:gd name="T10" fmla="*/ 0 w 1167"/>
                                <a:gd name="T11" fmla="*/ 522 h 399"/>
                                <a:gd name="T12" fmla="*/ 1166 w 1167"/>
                                <a:gd name="T13" fmla="*/ 522 h 399"/>
                                <a:gd name="T14" fmla="*/ 1167 w 1167"/>
                                <a:gd name="T15" fmla="*/ 157 h 399"/>
                                <a:gd name="T16" fmla="*/ 28 w 1167"/>
                                <a:gd name="T17" fmla="*/ 124 h 39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167" h="399">
                                  <a:moveTo>
                                    <a:pt x="28" y="0"/>
                                  </a:moveTo>
                                  <a:lnTo>
                                    <a:pt x="13" y="3"/>
                                  </a:lnTo>
                                  <a:lnTo>
                                    <a:pt x="5" y="10"/>
                                  </a:lnTo>
                                  <a:lnTo>
                                    <a:pt x="1" y="20"/>
                                  </a:lnTo>
                                  <a:lnTo>
                                    <a:pt x="0" y="31"/>
                                  </a:lnTo>
                                  <a:lnTo>
                                    <a:pt x="0" y="398"/>
                                  </a:lnTo>
                                  <a:lnTo>
                                    <a:pt x="1166" y="398"/>
                                  </a:lnTo>
                                  <a:lnTo>
                                    <a:pt x="1167" y="33"/>
                                  </a:lnTo>
                                  <a:lnTo>
                                    <a:pt x="28" y="0"/>
                                  </a:lnTo>
                                  <a:close/>
                                </a:path>
                              </a:pathLst>
                            </a:custGeom>
                            <a:solidFill>
                              <a:srgbClr val="CBCDC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AutoShape 9"/>
                          <wps:cNvSpPr>
                            <a:spLocks/>
                          </wps:cNvSpPr>
                          <wps:spPr bwMode="auto">
                            <a:xfrm>
                              <a:off x="613" y="119"/>
                              <a:ext cx="1175" cy="412"/>
                            </a:xfrm>
                            <a:custGeom>
                              <a:avLst/>
                              <a:gdLst>
                                <a:gd name="T0" fmla="*/ 1165 w 1175"/>
                                <a:gd name="T1" fmla="*/ 120 h 412"/>
                                <a:gd name="T2" fmla="*/ 10 w 1175"/>
                                <a:gd name="T3" fmla="*/ 120 h 412"/>
                                <a:gd name="T4" fmla="*/ 0 w 1175"/>
                                <a:gd name="T5" fmla="*/ 129 h 412"/>
                                <a:gd name="T6" fmla="*/ 0 w 1175"/>
                                <a:gd name="T7" fmla="*/ 528 h 412"/>
                                <a:gd name="T8" fmla="*/ 2 w 1175"/>
                                <a:gd name="T9" fmla="*/ 531 h 412"/>
                                <a:gd name="T10" fmla="*/ 1172 w 1175"/>
                                <a:gd name="T11" fmla="*/ 531 h 412"/>
                                <a:gd name="T12" fmla="*/ 1175 w 1175"/>
                                <a:gd name="T13" fmla="*/ 528 h 412"/>
                                <a:gd name="T14" fmla="*/ 1175 w 1175"/>
                                <a:gd name="T15" fmla="*/ 498 h 412"/>
                                <a:gd name="T16" fmla="*/ 204 w 1175"/>
                                <a:gd name="T17" fmla="*/ 498 h 412"/>
                                <a:gd name="T18" fmla="*/ 157 w 1175"/>
                                <a:gd name="T19" fmla="*/ 491 h 412"/>
                                <a:gd name="T20" fmla="*/ 115 w 1175"/>
                                <a:gd name="T21" fmla="*/ 473 h 412"/>
                                <a:gd name="T22" fmla="*/ 79 w 1175"/>
                                <a:gd name="T23" fmla="*/ 445 h 412"/>
                                <a:gd name="T24" fmla="*/ 52 w 1175"/>
                                <a:gd name="T25" fmla="*/ 408 h 412"/>
                                <a:gd name="T26" fmla="*/ 10 w 1175"/>
                                <a:gd name="T27" fmla="*/ 408 h 412"/>
                                <a:gd name="T28" fmla="*/ 10 w 1175"/>
                                <a:gd name="T29" fmla="*/ 135 h 412"/>
                                <a:gd name="T30" fmla="*/ 15 w 1175"/>
                                <a:gd name="T31" fmla="*/ 129 h 412"/>
                                <a:gd name="T32" fmla="*/ 1175 w 1175"/>
                                <a:gd name="T33" fmla="*/ 129 h 412"/>
                                <a:gd name="T34" fmla="*/ 1175 w 1175"/>
                                <a:gd name="T35" fmla="*/ 129 h 412"/>
                                <a:gd name="T36" fmla="*/ 1165 w 1175"/>
                                <a:gd name="T37" fmla="*/ 120 h 412"/>
                                <a:gd name="T38" fmla="*/ 1175 w 1175"/>
                                <a:gd name="T39" fmla="*/ 129 h 412"/>
                                <a:gd name="T40" fmla="*/ 1159 w 1175"/>
                                <a:gd name="T41" fmla="*/ 129 h 412"/>
                                <a:gd name="T42" fmla="*/ 1165 w 1175"/>
                                <a:gd name="T43" fmla="*/ 135 h 412"/>
                                <a:gd name="T44" fmla="*/ 1165 w 1175"/>
                                <a:gd name="T45" fmla="*/ 408 h 412"/>
                                <a:gd name="T46" fmla="*/ 357 w 1175"/>
                                <a:gd name="T47" fmla="*/ 408 h 412"/>
                                <a:gd name="T48" fmla="*/ 330 w 1175"/>
                                <a:gd name="T49" fmla="*/ 445 h 412"/>
                                <a:gd name="T50" fmla="*/ 294 w 1175"/>
                                <a:gd name="T51" fmla="*/ 473 h 412"/>
                                <a:gd name="T52" fmla="*/ 252 w 1175"/>
                                <a:gd name="T53" fmla="*/ 491 h 412"/>
                                <a:gd name="T54" fmla="*/ 204 w 1175"/>
                                <a:gd name="T55" fmla="*/ 498 h 412"/>
                                <a:gd name="T56" fmla="*/ 1175 w 1175"/>
                                <a:gd name="T57" fmla="*/ 498 h 412"/>
                                <a:gd name="T58" fmla="*/ 1175 w 1175"/>
                                <a:gd name="T59" fmla="*/ 129 h 412"/>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175" h="412">
                                  <a:moveTo>
                                    <a:pt x="1165" y="0"/>
                                  </a:moveTo>
                                  <a:lnTo>
                                    <a:pt x="10" y="0"/>
                                  </a:lnTo>
                                  <a:lnTo>
                                    <a:pt x="0" y="9"/>
                                  </a:lnTo>
                                  <a:lnTo>
                                    <a:pt x="0" y="408"/>
                                  </a:lnTo>
                                  <a:lnTo>
                                    <a:pt x="2" y="411"/>
                                  </a:lnTo>
                                  <a:lnTo>
                                    <a:pt x="1172" y="411"/>
                                  </a:lnTo>
                                  <a:lnTo>
                                    <a:pt x="1175" y="408"/>
                                  </a:lnTo>
                                  <a:lnTo>
                                    <a:pt x="1175" y="378"/>
                                  </a:lnTo>
                                  <a:lnTo>
                                    <a:pt x="204" y="378"/>
                                  </a:lnTo>
                                  <a:lnTo>
                                    <a:pt x="157" y="371"/>
                                  </a:lnTo>
                                  <a:lnTo>
                                    <a:pt x="115" y="353"/>
                                  </a:lnTo>
                                  <a:lnTo>
                                    <a:pt x="79" y="325"/>
                                  </a:lnTo>
                                  <a:lnTo>
                                    <a:pt x="52" y="288"/>
                                  </a:lnTo>
                                  <a:lnTo>
                                    <a:pt x="10" y="288"/>
                                  </a:lnTo>
                                  <a:lnTo>
                                    <a:pt x="10" y="15"/>
                                  </a:lnTo>
                                  <a:lnTo>
                                    <a:pt x="15" y="9"/>
                                  </a:lnTo>
                                  <a:lnTo>
                                    <a:pt x="1175" y="9"/>
                                  </a:lnTo>
                                  <a:lnTo>
                                    <a:pt x="1165" y="0"/>
                                  </a:lnTo>
                                  <a:close/>
                                  <a:moveTo>
                                    <a:pt x="1175" y="9"/>
                                  </a:moveTo>
                                  <a:lnTo>
                                    <a:pt x="1159" y="9"/>
                                  </a:lnTo>
                                  <a:lnTo>
                                    <a:pt x="1165" y="15"/>
                                  </a:lnTo>
                                  <a:lnTo>
                                    <a:pt x="1165" y="288"/>
                                  </a:lnTo>
                                  <a:lnTo>
                                    <a:pt x="357" y="288"/>
                                  </a:lnTo>
                                  <a:lnTo>
                                    <a:pt x="330" y="325"/>
                                  </a:lnTo>
                                  <a:lnTo>
                                    <a:pt x="294" y="353"/>
                                  </a:lnTo>
                                  <a:lnTo>
                                    <a:pt x="252" y="371"/>
                                  </a:lnTo>
                                  <a:lnTo>
                                    <a:pt x="204" y="378"/>
                                  </a:lnTo>
                                  <a:lnTo>
                                    <a:pt x="1175" y="378"/>
                                  </a:lnTo>
                                  <a:lnTo>
                                    <a:pt x="1175" y="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664" y="157"/>
                              <a:ext cx="306" cy="307"/>
                            </a:xfrm>
                            <a:prstGeom prst="rect">
                              <a:avLst/>
                            </a:prstGeom>
                            <a:noFill/>
                            <a:extLst>
                              <a:ext uri="{909E8E84-426E-40DD-AFC4-6F175D3DCCD1}">
                                <a14:hiddenFill xmlns:a14="http://schemas.microsoft.com/office/drawing/2010/main">
                                  <a:solidFill>
                                    <a:srgbClr val="FFFFFF"/>
                                  </a:solidFill>
                                </a14:hiddenFill>
                              </a:ext>
                            </a:extLst>
                          </pic:spPr>
                        </pic:pic>
                        <wps:wsp>
                          <wps:cNvPr id="8" name="AutoShape 7"/>
                          <wps:cNvSpPr>
                            <a:spLocks/>
                          </wps:cNvSpPr>
                          <wps:spPr bwMode="auto">
                            <a:xfrm>
                              <a:off x="1288" y="440"/>
                              <a:ext cx="120" cy="65"/>
                            </a:xfrm>
                            <a:custGeom>
                              <a:avLst/>
                              <a:gdLst>
                                <a:gd name="T0" fmla="*/ 54 w 120"/>
                                <a:gd name="T1" fmla="*/ 482 h 65"/>
                                <a:gd name="T2" fmla="*/ 51 w 120"/>
                                <a:gd name="T3" fmla="*/ 476 h 65"/>
                                <a:gd name="T4" fmla="*/ 46 w 120"/>
                                <a:gd name="T5" fmla="*/ 471 h 65"/>
                                <a:gd name="T6" fmla="*/ 45 w 120"/>
                                <a:gd name="T7" fmla="*/ 468 h 65"/>
                                <a:gd name="T8" fmla="*/ 47 w 120"/>
                                <a:gd name="T9" fmla="*/ 466 h 65"/>
                                <a:gd name="T10" fmla="*/ 51 w 120"/>
                                <a:gd name="T11" fmla="*/ 459 h 65"/>
                                <a:gd name="T12" fmla="*/ 50 w 120"/>
                                <a:gd name="T13" fmla="*/ 451 h 65"/>
                                <a:gd name="T14" fmla="*/ 48 w 120"/>
                                <a:gd name="T15" fmla="*/ 446 h 65"/>
                                <a:gd name="T16" fmla="*/ 43 w 120"/>
                                <a:gd name="T17" fmla="*/ 442 h 65"/>
                                <a:gd name="T18" fmla="*/ 40 w 120"/>
                                <a:gd name="T19" fmla="*/ 441 h 65"/>
                                <a:gd name="T20" fmla="*/ 40 w 120"/>
                                <a:gd name="T21" fmla="*/ 487 h 65"/>
                                <a:gd name="T22" fmla="*/ 38 w 120"/>
                                <a:gd name="T23" fmla="*/ 491 h 65"/>
                                <a:gd name="T24" fmla="*/ 36 w 120"/>
                                <a:gd name="T25" fmla="*/ 493 h 65"/>
                                <a:gd name="T26" fmla="*/ 32 w 120"/>
                                <a:gd name="T27" fmla="*/ 494 h 65"/>
                                <a:gd name="T28" fmla="*/ 14 w 120"/>
                                <a:gd name="T29" fmla="*/ 494 h 65"/>
                                <a:gd name="T30" fmla="*/ 33 w 120"/>
                                <a:gd name="T31" fmla="*/ 476 h 65"/>
                                <a:gd name="T32" fmla="*/ 39 w 120"/>
                                <a:gd name="T33" fmla="*/ 480 h 65"/>
                                <a:gd name="T34" fmla="*/ 40 w 120"/>
                                <a:gd name="T35" fmla="*/ 441 h 65"/>
                                <a:gd name="T36" fmla="*/ 37 w 120"/>
                                <a:gd name="T37" fmla="*/ 457 h 65"/>
                                <a:gd name="T38" fmla="*/ 36 w 120"/>
                                <a:gd name="T39" fmla="*/ 463 h 65"/>
                                <a:gd name="T40" fmla="*/ 33 w 120"/>
                                <a:gd name="T41" fmla="*/ 466 h 65"/>
                                <a:gd name="T42" fmla="*/ 14 w 120"/>
                                <a:gd name="T43" fmla="*/ 466 h 65"/>
                                <a:gd name="T44" fmla="*/ 29 w 120"/>
                                <a:gd name="T45" fmla="*/ 451 h 65"/>
                                <a:gd name="T46" fmla="*/ 32 w 120"/>
                                <a:gd name="T47" fmla="*/ 452 h 65"/>
                                <a:gd name="T48" fmla="*/ 35 w 120"/>
                                <a:gd name="T49" fmla="*/ 453 h 65"/>
                                <a:gd name="T50" fmla="*/ 37 w 120"/>
                                <a:gd name="T51" fmla="*/ 456 h 65"/>
                                <a:gd name="T52" fmla="*/ 37 w 120"/>
                                <a:gd name="T53" fmla="*/ 441 h 65"/>
                                <a:gd name="T54" fmla="*/ 33 w 120"/>
                                <a:gd name="T55" fmla="*/ 440 h 65"/>
                                <a:gd name="T56" fmla="*/ 0 w 120"/>
                                <a:gd name="T57" fmla="*/ 505 h 65"/>
                                <a:gd name="T58" fmla="*/ 37 w 120"/>
                                <a:gd name="T59" fmla="*/ 504 h 65"/>
                                <a:gd name="T60" fmla="*/ 45 w 120"/>
                                <a:gd name="T61" fmla="*/ 502 h 65"/>
                                <a:gd name="T62" fmla="*/ 51 w 120"/>
                                <a:gd name="T63" fmla="*/ 497 h 65"/>
                                <a:gd name="T64" fmla="*/ 53 w 120"/>
                                <a:gd name="T65" fmla="*/ 492 h 65"/>
                                <a:gd name="T66" fmla="*/ 119 w 120"/>
                                <a:gd name="T67" fmla="*/ 440 h 65"/>
                                <a:gd name="T68" fmla="*/ 88 w 120"/>
                                <a:gd name="T69" fmla="*/ 466 h 65"/>
                                <a:gd name="T70" fmla="*/ 57 w 120"/>
                                <a:gd name="T71" fmla="*/ 440 h 65"/>
                                <a:gd name="T72" fmla="*/ 80 w 120"/>
                                <a:gd name="T73" fmla="*/ 505 h 65"/>
                                <a:gd name="T74" fmla="*/ 95 w 120"/>
                                <a:gd name="T75" fmla="*/ 480 h 65"/>
                                <a:gd name="T76" fmla="*/ 119 w 120"/>
                                <a:gd name="T77" fmla="*/ 440 h 65"/>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20" h="65">
                                  <a:moveTo>
                                    <a:pt x="54" y="49"/>
                                  </a:moveTo>
                                  <a:lnTo>
                                    <a:pt x="54" y="42"/>
                                  </a:lnTo>
                                  <a:lnTo>
                                    <a:pt x="53" y="39"/>
                                  </a:lnTo>
                                  <a:lnTo>
                                    <a:pt x="51" y="36"/>
                                  </a:lnTo>
                                  <a:lnTo>
                                    <a:pt x="49" y="33"/>
                                  </a:lnTo>
                                  <a:lnTo>
                                    <a:pt x="46" y="31"/>
                                  </a:lnTo>
                                  <a:lnTo>
                                    <a:pt x="42" y="30"/>
                                  </a:lnTo>
                                  <a:lnTo>
                                    <a:pt x="45" y="28"/>
                                  </a:lnTo>
                                  <a:lnTo>
                                    <a:pt x="47" y="26"/>
                                  </a:lnTo>
                                  <a:lnTo>
                                    <a:pt x="50" y="22"/>
                                  </a:lnTo>
                                  <a:lnTo>
                                    <a:pt x="51" y="19"/>
                                  </a:lnTo>
                                  <a:lnTo>
                                    <a:pt x="51" y="13"/>
                                  </a:lnTo>
                                  <a:lnTo>
                                    <a:pt x="50" y="11"/>
                                  </a:lnTo>
                                  <a:lnTo>
                                    <a:pt x="48" y="6"/>
                                  </a:lnTo>
                                  <a:lnTo>
                                    <a:pt x="47" y="5"/>
                                  </a:lnTo>
                                  <a:lnTo>
                                    <a:pt x="43" y="2"/>
                                  </a:lnTo>
                                  <a:lnTo>
                                    <a:pt x="41" y="1"/>
                                  </a:lnTo>
                                  <a:lnTo>
                                    <a:pt x="40" y="1"/>
                                  </a:lnTo>
                                  <a:lnTo>
                                    <a:pt x="40" y="42"/>
                                  </a:lnTo>
                                  <a:lnTo>
                                    <a:pt x="40" y="47"/>
                                  </a:lnTo>
                                  <a:lnTo>
                                    <a:pt x="39" y="48"/>
                                  </a:lnTo>
                                  <a:lnTo>
                                    <a:pt x="38" y="51"/>
                                  </a:lnTo>
                                  <a:lnTo>
                                    <a:pt x="36" y="53"/>
                                  </a:lnTo>
                                  <a:lnTo>
                                    <a:pt x="34" y="53"/>
                                  </a:lnTo>
                                  <a:lnTo>
                                    <a:pt x="32" y="54"/>
                                  </a:lnTo>
                                  <a:lnTo>
                                    <a:pt x="31" y="54"/>
                                  </a:lnTo>
                                  <a:lnTo>
                                    <a:pt x="14" y="54"/>
                                  </a:lnTo>
                                  <a:lnTo>
                                    <a:pt x="14" y="36"/>
                                  </a:lnTo>
                                  <a:lnTo>
                                    <a:pt x="33" y="36"/>
                                  </a:lnTo>
                                  <a:lnTo>
                                    <a:pt x="35" y="37"/>
                                  </a:lnTo>
                                  <a:lnTo>
                                    <a:pt x="39" y="40"/>
                                  </a:lnTo>
                                  <a:lnTo>
                                    <a:pt x="40" y="42"/>
                                  </a:lnTo>
                                  <a:lnTo>
                                    <a:pt x="40" y="1"/>
                                  </a:lnTo>
                                  <a:lnTo>
                                    <a:pt x="37" y="1"/>
                                  </a:lnTo>
                                  <a:lnTo>
                                    <a:pt x="37" y="17"/>
                                  </a:lnTo>
                                  <a:lnTo>
                                    <a:pt x="37" y="21"/>
                                  </a:lnTo>
                                  <a:lnTo>
                                    <a:pt x="36" y="23"/>
                                  </a:lnTo>
                                  <a:lnTo>
                                    <a:pt x="35" y="24"/>
                                  </a:lnTo>
                                  <a:lnTo>
                                    <a:pt x="33" y="26"/>
                                  </a:lnTo>
                                  <a:lnTo>
                                    <a:pt x="31" y="26"/>
                                  </a:lnTo>
                                  <a:lnTo>
                                    <a:pt x="14" y="26"/>
                                  </a:lnTo>
                                  <a:lnTo>
                                    <a:pt x="14" y="11"/>
                                  </a:lnTo>
                                  <a:lnTo>
                                    <a:pt x="29" y="11"/>
                                  </a:lnTo>
                                  <a:lnTo>
                                    <a:pt x="30" y="11"/>
                                  </a:lnTo>
                                  <a:lnTo>
                                    <a:pt x="32" y="12"/>
                                  </a:lnTo>
                                  <a:lnTo>
                                    <a:pt x="33" y="12"/>
                                  </a:lnTo>
                                  <a:lnTo>
                                    <a:pt x="35" y="13"/>
                                  </a:lnTo>
                                  <a:lnTo>
                                    <a:pt x="36" y="14"/>
                                  </a:lnTo>
                                  <a:lnTo>
                                    <a:pt x="37" y="16"/>
                                  </a:lnTo>
                                  <a:lnTo>
                                    <a:pt x="37" y="17"/>
                                  </a:lnTo>
                                  <a:lnTo>
                                    <a:pt x="37" y="1"/>
                                  </a:lnTo>
                                  <a:lnTo>
                                    <a:pt x="36" y="0"/>
                                  </a:lnTo>
                                  <a:lnTo>
                                    <a:pt x="33" y="0"/>
                                  </a:lnTo>
                                  <a:lnTo>
                                    <a:pt x="0" y="0"/>
                                  </a:lnTo>
                                  <a:lnTo>
                                    <a:pt x="0" y="65"/>
                                  </a:lnTo>
                                  <a:lnTo>
                                    <a:pt x="34" y="65"/>
                                  </a:lnTo>
                                  <a:lnTo>
                                    <a:pt x="37" y="64"/>
                                  </a:lnTo>
                                  <a:lnTo>
                                    <a:pt x="42" y="63"/>
                                  </a:lnTo>
                                  <a:lnTo>
                                    <a:pt x="45" y="62"/>
                                  </a:lnTo>
                                  <a:lnTo>
                                    <a:pt x="49" y="59"/>
                                  </a:lnTo>
                                  <a:lnTo>
                                    <a:pt x="51" y="57"/>
                                  </a:lnTo>
                                  <a:lnTo>
                                    <a:pt x="53" y="54"/>
                                  </a:lnTo>
                                  <a:lnTo>
                                    <a:pt x="53" y="52"/>
                                  </a:lnTo>
                                  <a:lnTo>
                                    <a:pt x="54" y="49"/>
                                  </a:lnTo>
                                  <a:moveTo>
                                    <a:pt x="119" y="0"/>
                                  </a:moveTo>
                                  <a:lnTo>
                                    <a:pt x="103" y="0"/>
                                  </a:lnTo>
                                  <a:lnTo>
                                    <a:pt x="88" y="26"/>
                                  </a:lnTo>
                                  <a:lnTo>
                                    <a:pt x="73" y="0"/>
                                  </a:lnTo>
                                  <a:lnTo>
                                    <a:pt x="57" y="0"/>
                                  </a:lnTo>
                                  <a:lnTo>
                                    <a:pt x="80" y="40"/>
                                  </a:lnTo>
                                  <a:lnTo>
                                    <a:pt x="80" y="65"/>
                                  </a:lnTo>
                                  <a:lnTo>
                                    <a:pt x="95" y="65"/>
                                  </a:lnTo>
                                  <a:lnTo>
                                    <a:pt x="95" y="40"/>
                                  </a:lnTo>
                                  <a:lnTo>
                                    <a:pt x="103" y="26"/>
                                  </a:lnTo>
                                  <a:lnTo>
                                    <a:pt x="119"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241" y="152"/>
                              <a:ext cx="227" cy="227"/>
                            </a:xfrm>
                            <a:prstGeom prst="rect">
                              <a:avLst/>
                            </a:prstGeom>
                            <a:noFill/>
                            <a:extLst>
                              <a:ext uri="{909E8E84-426E-40DD-AFC4-6F175D3DCCD1}">
                                <a14:hiddenFill xmlns:a14="http://schemas.microsoft.com/office/drawing/2010/main">
                                  <a:solidFill>
                                    <a:srgbClr val="FFFFFF"/>
                                  </a:solidFill>
                                </a14:hiddenFill>
                              </a:ext>
                            </a:extLst>
                          </pic:spPr>
                        </pic:pic>
                      </wpg:grpSp>
                      <wps:wsp>
                        <wps:cNvPr id="10" name="Text Box 14"/>
                        <wps:cNvSpPr txBox="1">
                          <a:spLocks noChangeArrowheads="1"/>
                        </wps:cNvSpPr>
                        <wps:spPr bwMode="auto">
                          <a:xfrm>
                            <a:off x="9479" y="0"/>
                            <a:ext cx="31928" cy="1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A86A80" w14:textId="77777777" w:rsidR="00A55FD1" w:rsidRDefault="00A55FD1" w:rsidP="006C6007">
                              <w:pPr>
                                <w:spacing w:before="95"/>
                                <w:rPr>
                                  <w:rFonts w:ascii="Arial" w:hAnsi="Arial"/>
                                  <w:b/>
                                  <w:sz w:val="16"/>
                                </w:rPr>
                              </w:pPr>
                              <w:r>
                                <w:rPr>
                                  <w:rFonts w:ascii="Arial" w:hAnsi="Arial"/>
                                  <w:b/>
                                  <w:color w:val="FFFFFF"/>
                                  <w:sz w:val="16"/>
                                </w:rPr>
                                <w:t>© National Centre for Vocational Education Research, 2018</w:t>
                              </w:r>
                            </w:p>
                            <w:p w14:paraId="30DF80F5" w14:textId="3826DD9A" w:rsidR="00A55FD1" w:rsidRPr="00373729" w:rsidRDefault="00A55FD1" w:rsidP="006C6007">
                              <w:pPr>
                                <w:spacing w:before="129" w:line="261" w:lineRule="auto"/>
                                <w:ind w:right="237"/>
                                <w:rPr>
                                  <w:rFonts w:ascii="Arial" w:hAnsi="Arial"/>
                                  <w:color w:val="FFFFFF" w:themeColor="background1"/>
                                  <w:sz w:val="16"/>
                                </w:rPr>
                              </w:pPr>
                              <w:proofErr w:type="gramStart"/>
                              <w:r w:rsidRPr="00373729">
                                <w:rPr>
                                  <w:rFonts w:ascii="Arial" w:hAnsi="Arial"/>
                                  <w:color w:val="FFFFFF" w:themeColor="background1"/>
                                  <w:sz w:val="16"/>
                                </w:rPr>
                                <w:t>With the exception of</w:t>
                              </w:r>
                              <w:proofErr w:type="gramEnd"/>
                              <w:r w:rsidRPr="00373729">
                                <w:rPr>
                                  <w:rFonts w:ascii="Arial" w:hAnsi="Arial"/>
                                  <w:color w:val="FFFFFF" w:themeColor="background1"/>
                                  <w:sz w:val="16"/>
                                </w:rPr>
                                <w:t xml:space="preserve"> the cover design, artwork, photographs, all logos and any material protected by a trade mark and where</w:t>
                              </w:r>
                              <w:r>
                                <w:rPr>
                                  <w:rFonts w:ascii="Arial" w:hAnsi="Arial"/>
                                  <w:color w:val="FFFFFF" w:themeColor="background1"/>
                                  <w:sz w:val="16"/>
                                </w:rPr>
                                <w:t xml:space="preserve"> </w:t>
                              </w:r>
                              <w:r w:rsidRPr="00373729">
                                <w:rPr>
                                  <w:rFonts w:ascii="Arial" w:hAnsi="Arial"/>
                                  <w:color w:val="FFFFFF" w:themeColor="background1"/>
                                  <w:sz w:val="16"/>
                                </w:rPr>
                                <w:t>otherwise</w:t>
                              </w:r>
                              <w:r w:rsidRPr="00373729">
                                <w:rPr>
                                  <w:rFonts w:ascii="Arial" w:hAnsi="Arial"/>
                                  <w:color w:val="FFFFFF" w:themeColor="background1"/>
                                  <w:spacing w:val="-6"/>
                                  <w:sz w:val="16"/>
                                </w:rPr>
                                <w:t xml:space="preserve"> </w:t>
                              </w:r>
                              <w:r w:rsidRPr="00373729">
                                <w:rPr>
                                  <w:rFonts w:ascii="Arial" w:hAnsi="Arial"/>
                                  <w:color w:val="FFFFFF" w:themeColor="background1"/>
                                  <w:sz w:val="16"/>
                                </w:rPr>
                                <w:t>noted</w:t>
                              </w:r>
                              <w:r w:rsidRPr="00373729">
                                <w:rPr>
                                  <w:rFonts w:ascii="Arial" w:hAnsi="Arial"/>
                                  <w:color w:val="FFFFFF" w:themeColor="background1"/>
                                  <w:spacing w:val="-6"/>
                                  <w:sz w:val="16"/>
                                </w:rPr>
                                <w:t xml:space="preserve"> </w:t>
                              </w:r>
                              <w:r w:rsidRPr="00373729">
                                <w:rPr>
                                  <w:rFonts w:ascii="Arial" w:hAnsi="Arial"/>
                                  <w:color w:val="FFFFFF" w:themeColor="background1"/>
                                  <w:sz w:val="16"/>
                                </w:rPr>
                                <w:t>all</w:t>
                              </w:r>
                              <w:r w:rsidRPr="00373729">
                                <w:rPr>
                                  <w:rFonts w:ascii="Arial" w:hAnsi="Arial"/>
                                  <w:color w:val="FFFFFF" w:themeColor="background1"/>
                                  <w:spacing w:val="-6"/>
                                  <w:sz w:val="16"/>
                                </w:rPr>
                                <w:t xml:space="preserve"> </w:t>
                              </w:r>
                              <w:r w:rsidRPr="00373729">
                                <w:rPr>
                                  <w:rFonts w:ascii="Arial" w:hAnsi="Arial"/>
                                  <w:color w:val="FFFFFF" w:themeColor="background1"/>
                                  <w:sz w:val="16"/>
                                </w:rPr>
                                <w:t>material</w:t>
                              </w:r>
                              <w:r w:rsidRPr="00373729">
                                <w:rPr>
                                  <w:rFonts w:ascii="Arial" w:hAnsi="Arial"/>
                                  <w:color w:val="FFFFFF" w:themeColor="background1"/>
                                  <w:spacing w:val="-5"/>
                                  <w:sz w:val="16"/>
                                </w:rPr>
                                <w:t xml:space="preserve"> </w:t>
                              </w:r>
                              <w:r w:rsidRPr="00373729">
                                <w:rPr>
                                  <w:rFonts w:ascii="Arial" w:hAnsi="Arial"/>
                                  <w:color w:val="FFFFFF" w:themeColor="background1"/>
                                  <w:sz w:val="16"/>
                                </w:rPr>
                                <w:t>presented</w:t>
                              </w:r>
                              <w:r w:rsidRPr="00373729">
                                <w:rPr>
                                  <w:rFonts w:ascii="Arial" w:hAnsi="Arial"/>
                                  <w:color w:val="FFFFFF" w:themeColor="background1"/>
                                  <w:spacing w:val="-6"/>
                                  <w:sz w:val="16"/>
                                </w:rPr>
                                <w:t xml:space="preserve"> </w:t>
                              </w:r>
                              <w:r w:rsidRPr="00373729">
                                <w:rPr>
                                  <w:rFonts w:ascii="Arial" w:hAnsi="Arial"/>
                                  <w:color w:val="FFFFFF" w:themeColor="background1"/>
                                  <w:sz w:val="16"/>
                                </w:rPr>
                                <w:t>in</w:t>
                              </w:r>
                              <w:r w:rsidRPr="00373729">
                                <w:rPr>
                                  <w:rFonts w:ascii="Arial" w:hAnsi="Arial"/>
                                  <w:color w:val="FFFFFF" w:themeColor="background1"/>
                                  <w:spacing w:val="-6"/>
                                  <w:sz w:val="16"/>
                                </w:rPr>
                                <w:t xml:space="preserve"> </w:t>
                              </w:r>
                              <w:r w:rsidRPr="00373729">
                                <w:rPr>
                                  <w:rFonts w:ascii="Arial" w:hAnsi="Arial"/>
                                  <w:color w:val="FFFFFF" w:themeColor="background1"/>
                                  <w:sz w:val="16"/>
                                </w:rPr>
                                <w:t>this</w:t>
                              </w:r>
                              <w:r w:rsidRPr="00373729">
                                <w:rPr>
                                  <w:rFonts w:ascii="Arial" w:hAnsi="Arial"/>
                                  <w:color w:val="FFFFFF" w:themeColor="background1"/>
                                  <w:spacing w:val="-5"/>
                                  <w:sz w:val="16"/>
                                </w:rPr>
                                <w:t xml:space="preserve"> </w:t>
                              </w:r>
                              <w:r w:rsidRPr="00373729">
                                <w:rPr>
                                  <w:rFonts w:ascii="Arial" w:hAnsi="Arial"/>
                                  <w:color w:val="FFFFFF" w:themeColor="background1"/>
                                  <w:sz w:val="16"/>
                                </w:rPr>
                                <w:t>document</w:t>
                              </w:r>
                              <w:r w:rsidRPr="00373729">
                                <w:rPr>
                                  <w:rFonts w:ascii="Arial" w:hAnsi="Arial"/>
                                  <w:color w:val="FFFFFF" w:themeColor="background1"/>
                                  <w:spacing w:val="-6"/>
                                  <w:sz w:val="16"/>
                                </w:rPr>
                                <w:t xml:space="preserve"> </w:t>
                              </w:r>
                              <w:r w:rsidRPr="00373729">
                                <w:rPr>
                                  <w:rFonts w:ascii="Arial" w:hAnsi="Arial"/>
                                  <w:color w:val="FFFFFF" w:themeColor="background1"/>
                                  <w:sz w:val="16"/>
                                </w:rPr>
                                <w:t>is</w:t>
                              </w:r>
                              <w:r w:rsidRPr="00373729">
                                <w:rPr>
                                  <w:rFonts w:ascii="Arial" w:hAnsi="Arial"/>
                                  <w:color w:val="FFFFFF" w:themeColor="background1"/>
                                  <w:spacing w:val="-6"/>
                                  <w:sz w:val="16"/>
                                </w:rPr>
                                <w:t xml:space="preserve"> </w:t>
                              </w:r>
                              <w:r w:rsidRPr="00373729">
                                <w:rPr>
                                  <w:rFonts w:ascii="Arial" w:hAnsi="Arial"/>
                                  <w:color w:val="FFFFFF" w:themeColor="background1"/>
                                  <w:sz w:val="16"/>
                                </w:rPr>
                                <w:t>provided under a Creative Commons Attribution 3.0 Australia &lt;http:// creativecommons.org/licenses/by/3.0/au&gt;</w:t>
                              </w:r>
                              <w:r w:rsidRPr="00373729">
                                <w:rPr>
                                  <w:rFonts w:ascii="Arial" w:hAnsi="Arial"/>
                                  <w:color w:val="FFFFFF" w:themeColor="background1"/>
                                  <w:spacing w:val="-8"/>
                                  <w:sz w:val="16"/>
                                </w:rPr>
                                <w:t xml:space="preserve"> </w:t>
                              </w:r>
                              <w:proofErr w:type="spellStart"/>
                              <w:r w:rsidRPr="00373729">
                                <w:rPr>
                                  <w:rFonts w:ascii="Arial" w:hAnsi="Arial"/>
                                  <w:color w:val="FFFFFF" w:themeColor="background1"/>
                                  <w:sz w:val="16"/>
                                </w:rPr>
                                <w:t>licence</w:t>
                              </w:r>
                              <w:proofErr w:type="spellEnd"/>
                              <w:r>
                                <w:rPr>
                                  <w:rFonts w:ascii="Arial" w:hAnsi="Arial"/>
                                  <w:color w:val="FFFFFF" w:themeColor="background1"/>
                                  <w:sz w:val="16"/>
                                </w:rPr>
                                <w:t>&gt;</w:t>
                              </w:r>
                              <w:r w:rsidRPr="00373729">
                                <w:rPr>
                                  <w:rFonts w:ascii="Arial" w:hAnsi="Arial"/>
                                  <w:color w:val="FFFFFF" w:themeColor="background1"/>
                                  <w:sz w:val="16"/>
                                </w:rPr>
                                <w:t>.</w:t>
                              </w:r>
                            </w:p>
                            <w:p w14:paraId="0962FC3E" w14:textId="3636D226" w:rsidR="00A55FD1" w:rsidRDefault="00A55FD1" w:rsidP="006C6007">
                              <w:pPr>
                                <w:spacing w:before="113"/>
                                <w:rPr>
                                  <w:rFonts w:ascii="Arial" w:hAnsi="Arial"/>
                                  <w:color w:val="FFFFFF" w:themeColor="background1"/>
                                  <w:sz w:val="16"/>
                                </w:rPr>
                              </w:pPr>
                              <w:r>
                                <w:rPr>
                                  <w:rFonts w:ascii="Arial" w:hAnsi="Arial"/>
                                  <w:color w:val="FFFFFF" w:themeColor="background1"/>
                                  <w:sz w:val="16"/>
                                </w:rPr>
                                <w:t>ISBN</w:t>
                              </w:r>
                              <w:r>
                                <w:rPr>
                                  <w:rFonts w:ascii="Arial" w:hAnsi="Arial"/>
                                  <w:color w:val="FFFFFF" w:themeColor="background1"/>
                                  <w:sz w:val="16"/>
                                </w:rPr>
                                <w:tab/>
                              </w:r>
                              <w:r w:rsidRPr="007A5945">
                                <w:rPr>
                                  <w:rFonts w:ascii="Arial" w:hAnsi="Arial"/>
                                  <w:color w:val="FFFFFF" w:themeColor="background1"/>
                                  <w:sz w:val="16"/>
                                </w:rPr>
                                <w:t>978-1-925717-23-5</w:t>
                              </w:r>
                              <w:r>
                                <w:rPr>
                                  <w:rFonts w:ascii="Arial" w:hAnsi="Arial"/>
                                  <w:color w:val="FFFFFF" w:themeColor="background1"/>
                                  <w:sz w:val="16"/>
                                </w:rPr>
                                <w:br/>
                              </w:r>
                              <w:r w:rsidRPr="00373729">
                                <w:rPr>
                                  <w:rFonts w:ascii="Arial" w:hAnsi="Arial"/>
                                  <w:color w:val="FFFFFF" w:themeColor="background1"/>
                                  <w:sz w:val="16"/>
                                </w:rPr>
                                <w:t xml:space="preserve">TD/TNC </w:t>
                              </w:r>
                              <w:r>
                                <w:rPr>
                                  <w:rFonts w:ascii="Arial" w:hAnsi="Arial"/>
                                  <w:color w:val="FFFFFF" w:themeColor="background1"/>
                                  <w:sz w:val="16"/>
                                </w:rPr>
                                <w:tab/>
                                <w:t>131</w:t>
                              </w:r>
                              <w:r w:rsidRPr="00373729">
                                <w:rPr>
                                  <w:rFonts w:ascii="Arial" w:hAnsi="Arial"/>
                                  <w:color w:val="FFFFFF" w:themeColor="background1"/>
                                  <w:sz w:val="16"/>
                                </w:rPr>
                                <w:t>.</w:t>
                              </w:r>
                              <w:r>
                                <w:rPr>
                                  <w:rFonts w:ascii="Arial" w:hAnsi="Arial"/>
                                  <w:color w:val="FFFFFF" w:themeColor="background1"/>
                                  <w:sz w:val="16"/>
                                </w:rPr>
                                <w:t>19</w:t>
                              </w:r>
                            </w:p>
                            <w:p w14:paraId="4D605A98" w14:textId="77777777" w:rsidR="00A55FD1" w:rsidRPr="00373729" w:rsidRDefault="00A55FD1" w:rsidP="006C6007">
                              <w:pPr>
                                <w:spacing w:before="113"/>
                                <w:rPr>
                                  <w:rFonts w:hAnsi="Arial"/>
                                  <w:color w:val="FFFFFF" w:themeColor="background1"/>
                                </w:rPr>
                              </w:pPr>
                            </w:p>
                          </w:txbxContent>
                        </wps:txbx>
                        <wps:bodyPr rot="0" vert="horz" wrap="square" lIns="91440" tIns="45720" rIns="91440" bIns="45720" anchor="t" anchorCtr="0" upright="1">
                          <a:noAutofit/>
                        </wps:bodyPr>
                      </wps:wsp>
                      <wps:wsp>
                        <wps:cNvPr id="11" name="Text Box 15"/>
                        <wps:cNvSpPr txBox="1">
                          <a:spLocks noChangeArrowheads="1"/>
                        </wps:cNvSpPr>
                        <wps:spPr bwMode="auto">
                          <a:xfrm>
                            <a:off x="42167" y="0"/>
                            <a:ext cx="28745" cy="1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7383B5" w14:textId="77777777" w:rsidR="00A55FD1" w:rsidRDefault="00A55FD1" w:rsidP="006C6007">
                              <w:pPr>
                                <w:spacing w:before="96"/>
                                <w:rPr>
                                  <w:rFonts w:ascii="Arial"/>
                                  <w:sz w:val="12"/>
                                </w:rPr>
                              </w:pPr>
                              <w:r>
                                <w:rPr>
                                  <w:rFonts w:ascii="Arial"/>
                                  <w:color w:val="FFFFFF"/>
                                  <w:sz w:val="16"/>
                                </w:rPr>
                                <w:t xml:space="preserve">Published by NCVER </w:t>
                              </w:r>
                              <w:r>
                                <w:rPr>
                                  <w:rFonts w:ascii="Arial"/>
                                  <w:color w:val="FFFFFF"/>
                                  <w:sz w:val="12"/>
                                </w:rPr>
                                <w:t>ABN 87 007 967 311</w:t>
                              </w:r>
                            </w:p>
                            <w:p w14:paraId="2B907E89" w14:textId="77777777" w:rsidR="00A55FD1" w:rsidRDefault="00A55FD1" w:rsidP="006C6007">
                              <w:pPr>
                                <w:spacing w:before="72"/>
                                <w:rPr>
                                  <w:rFonts w:ascii="Arial"/>
                                  <w:sz w:val="16"/>
                                </w:rPr>
                              </w:pPr>
                              <w:r>
                                <w:rPr>
                                  <w:rFonts w:ascii="Arial"/>
                                  <w:color w:val="FFFFFF"/>
                                  <w:sz w:val="16"/>
                                </w:rPr>
                                <w:t>Level 5, 60 Light Square, Adelaide SA 5000</w:t>
                              </w:r>
                            </w:p>
                            <w:p w14:paraId="6153280E" w14:textId="77777777" w:rsidR="00A55FD1" w:rsidRDefault="00A55FD1" w:rsidP="006C6007">
                              <w:pPr>
                                <w:spacing w:before="6" w:line="250" w:lineRule="atLeast"/>
                                <w:ind w:right="153"/>
                                <w:rPr>
                                  <w:rFonts w:ascii="Arial"/>
                                  <w:sz w:val="16"/>
                                </w:rPr>
                              </w:pPr>
                              <w:r>
                                <w:rPr>
                                  <w:rFonts w:ascii="Arial"/>
                                  <w:color w:val="FFFFFF"/>
                                  <w:sz w:val="16"/>
                                </w:rPr>
                                <w:t>PO</w:t>
                              </w:r>
                              <w:r>
                                <w:rPr>
                                  <w:rFonts w:ascii="Arial"/>
                                  <w:color w:val="FFFFFF"/>
                                  <w:spacing w:val="-13"/>
                                  <w:sz w:val="16"/>
                                </w:rPr>
                                <w:t xml:space="preserve"> </w:t>
                              </w:r>
                              <w:r>
                                <w:rPr>
                                  <w:rFonts w:ascii="Arial"/>
                                  <w:color w:val="FFFFFF"/>
                                  <w:sz w:val="16"/>
                                </w:rPr>
                                <w:t>Box</w:t>
                              </w:r>
                              <w:r>
                                <w:rPr>
                                  <w:rFonts w:ascii="Arial"/>
                                  <w:color w:val="FFFFFF"/>
                                  <w:spacing w:val="-13"/>
                                  <w:sz w:val="16"/>
                                </w:rPr>
                                <w:t xml:space="preserve"> </w:t>
                              </w:r>
                              <w:r>
                                <w:rPr>
                                  <w:rFonts w:ascii="Arial"/>
                                  <w:color w:val="FFFFFF"/>
                                  <w:sz w:val="16"/>
                                </w:rPr>
                                <w:t>8288,</w:t>
                              </w:r>
                              <w:r>
                                <w:rPr>
                                  <w:rFonts w:ascii="Arial"/>
                                  <w:color w:val="FFFFFF"/>
                                  <w:spacing w:val="-13"/>
                                  <w:sz w:val="16"/>
                                </w:rPr>
                                <w:t xml:space="preserve"> </w:t>
                              </w:r>
                              <w:r>
                                <w:rPr>
                                  <w:rFonts w:ascii="Arial"/>
                                  <w:color w:val="FFFFFF"/>
                                  <w:sz w:val="16"/>
                                </w:rPr>
                                <w:t>Station</w:t>
                              </w:r>
                              <w:r>
                                <w:rPr>
                                  <w:rFonts w:ascii="Arial"/>
                                  <w:color w:val="FFFFFF"/>
                                  <w:spacing w:val="-20"/>
                                  <w:sz w:val="16"/>
                                </w:rPr>
                                <w:t xml:space="preserve"> </w:t>
                              </w:r>
                              <w:r>
                                <w:rPr>
                                  <w:rFonts w:ascii="Arial"/>
                                  <w:color w:val="FFFFFF"/>
                                  <w:sz w:val="16"/>
                                </w:rPr>
                                <w:t>Arcade,</w:t>
                              </w:r>
                              <w:r>
                                <w:rPr>
                                  <w:rFonts w:ascii="Arial"/>
                                  <w:color w:val="FFFFFF"/>
                                  <w:spacing w:val="-20"/>
                                  <w:sz w:val="16"/>
                                </w:rPr>
                                <w:t xml:space="preserve"> </w:t>
                              </w:r>
                              <w:r>
                                <w:rPr>
                                  <w:rFonts w:ascii="Arial"/>
                                  <w:color w:val="FFFFFF"/>
                                  <w:sz w:val="16"/>
                                </w:rPr>
                                <w:t>Adelaide</w:t>
                              </w:r>
                              <w:r>
                                <w:rPr>
                                  <w:rFonts w:ascii="Arial"/>
                                  <w:color w:val="FFFFFF"/>
                                  <w:spacing w:val="-13"/>
                                  <w:sz w:val="16"/>
                                </w:rPr>
                                <w:t xml:space="preserve"> </w:t>
                              </w:r>
                              <w:r>
                                <w:rPr>
                                  <w:rFonts w:ascii="Arial"/>
                                  <w:color w:val="FFFFFF"/>
                                  <w:sz w:val="16"/>
                                </w:rPr>
                                <w:t>SA</w:t>
                              </w:r>
                              <w:r>
                                <w:rPr>
                                  <w:rFonts w:ascii="Arial"/>
                                  <w:color w:val="FFFFFF"/>
                                  <w:spacing w:val="-20"/>
                                  <w:sz w:val="16"/>
                                </w:rPr>
                                <w:t xml:space="preserve"> </w:t>
                              </w:r>
                              <w:r>
                                <w:rPr>
                                  <w:rFonts w:ascii="Arial"/>
                                  <w:color w:val="FFFFFF"/>
                                  <w:sz w:val="16"/>
                                </w:rPr>
                                <w:t>5000,</w:t>
                              </w:r>
                              <w:r>
                                <w:rPr>
                                  <w:rFonts w:ascii="Arial"/>
                                  <w:color w:val="FFFFFF"/>
                                  <w:spacing w:val="-18"/>
                                  <w:sz w:val="16"/>
                                </w:rPr>
                                <w:t xml:space="preserve"> </w:t>
                              </w:r>
                              <w:r>
                                <w:rPr>
                                  <w:rFonts w:ascii="Arial"/>
                                  <w:color w:val="FFFFFF"/>
                                  <w:sz w:val="16"/>
                                </w:rPr>
                                <w:t xml:space="preserve">Australia </w:t>
                              </w:r>
                              <w:r w:rsidRPr="007A5945">
                                <w:rPr>
                                  <w:rFonts w:ascii="Arial"/>
                                  <w:b/>
                                  <w:color w:val="FFFFFF"/>
                                  <w:sz w:val="16"/>
                                </w:rPr>
                                <w:t>P</w:t>
                              </w:r>
                              <w:r>
                                <w:rPr>
                                  <w:rFonts w:ascii="Arial"/>
                                  <w:color w:val="FFFFFF"/>
                                  <w:sz w:val="16"/>
                                </w:rPr>
                                <w:t xml:space="preserve"> +61 8 8230</w:t>
                              </w:r>
                              <w:r>
                                <w:rPr>
                                  <w:rFonts w:ascii="Arial"/>
                                  <w:color w:val="FFFFFF"/>
                                  <w:spacing w:val="-12"/>
                                  <w:sz w:val="16"/>
                                </w:rPr>
                                <w:t xml:space="preserve"> </w:t>
                              </w:r>
                              <w:r>
                                <w:rPr>
                                  <w:rFonts w:ascii="Arial"/>
                                  <w:color w:val="FFFFFF"/>
                                  <w:sz w:val="16"/>
                                </w:rPr>
                                <w:t>8400</w:t>
                              </w:r>
                            </w:p>
                            <w:p w14:paraId="4E349C91" w14:textId="77777777" w:rsidR="00A55FD1" w:rsidRDefault="00A55FD1" w:rsidP="006C6007">
                              <w:pPr>
                                <w:tabs>
                                  <w:tab w:val="left" w:pos="1985"/>
                                </w:tabs>
                                <w:spacing w:before="16"/>
                                <w:rPr>
                                  <w:rFonts w:ascii="Arial"/>
                                  <w:sz w:val="16"/>
                                </w:rPr>
                              </w:pPr>
                              <w:r w:rsidRPr="00042849">
                                <w:rPr>
                                  <w:rFonts w:ascii="Arial"/>
                                  <w:b/>
                                  <w:color w:val="FFFFFF"/>
                                  <w:sz w:val="16"/>
                                </w:rPr>
                                <w:t>E</w:t>
                              </w:r>
                              <w:r>
                                <w:rPr>
                                  <w:rFonts w:ascii="Arial"/>
                                  <w:color w:val="FFFFFF"/>
                                  <w:spacing w:val="-7"/>
                                  <w:sz w:val="16"/>
                                </w:rPr>
                                <w:t xml:space="preserve"> </w:t>
                              </w:r>
                              <w:hyperlink r:id="rId71">
                                <w:r>
                                  <w:rPr>
                                    <w:rFonts w:ascii="Arial"/>
                                    <w:color w:val="FFFFFF"/>
                                    <w:sz w:val="16"/>
                                  </w:rPr>
                                  <w:t>ncver@ncver.edu.au</w:t>
                                </w:r>
                              </w:hyperlink>
                              <w:r>
                                <w:rPr>
                                  <w:rFonts w:ascii="Arial"/>
                                  <w:color w:val="FFFFFF"/>
                                  <w:sz w:val="16"/>
                                </w:rPr>
                                <w:tab/>
                              </w:r>
                              <w:r w:rsidRPr="00042849">
                                <w:rPr>
                                  <w:rFonts w:ascii="Arial"/>
                                  <w:b/>
                                  <w:color w:val="FFFFFF"/>
                                  <w:sz w:val="16"/>
                                </w:rPr>
                                <w:t>W</w:t>
                              </w:r>
                              <w:r>
                                <w:rPr>
                                  <w:rFonts w:ascii="Arial"/>
                                  <w:color w:val="FFFFFF"/>
                                  <w:spacing w:val="-20"/>
                                  <w:sz w:val="16"/>
                                </w:rPr>
                                <w:t xml:space="preserve"> </w:t>
                              </w:r>
                              <w:hyperlink r:id="rId72">
                                <w:r>
                                  <w:rPr>
                                    <w:rFonts w:ascii="Arial"/>
                                    <w:color w:val="FFFFFF"/>
                                    <w:sz w:val="16"/>
                                  </w:rPr>
                                  <w:t>www.ncver.edu.au</w:t>
                                </w:r>
                              </w:hyperlink>
                            </w:p>
                            <w:p w14:paraId="53674DB4" w14:textId="7949EAF5" w:rsidR="00A55FD1" w:rsidRDefault="00A55FD1" w:rsidP="006C6007">
                              <w:pPr>
                                <w:spacing w:before="130"/>
                                <w:ind w:left="284" w:hanging="284"/>
                                <w:rPr>
                                  <w:rFonts w:ascii="Arial"/>
                                  <w:color w:val="FFFFFF"/>
                                  <w:sz w:val="16"/>
                                </w:rPr>
                              </w:pPr>
                              <w:r>
                                <w:rPr>
                                  <w:rFonts w:ascii="Arial"/>
                                  <w:color w:val="FFFFFF"/>
                                  <w:sz w:val="16"/>
                                </w:rPr>
                                <w:tab/>
                                <w:t>www.twitter.com/ncver</w:t>
                              </w:r>
                            </w:p>
                            <w:p w14:paraId="3D1CC2DD" w14:textId="77777777" w:rsidR="00A55FD1" w:rsidRPr="00373729" w:rsidRDefault="00A55FD1" w:rsidP="006C6007">
                              <w:pPr>
                                <w:tabs>
                                  <w:tab w:val="left" w:pos="284"/>
                                </w:tabs>
                                <w:rPr>
                                  <w:rFonts w:hAnsi="Arial"/>
                                  <w:color w:val="FFFFFF" w:themeColor="background1"/>
                                </w:rPr>
                              </w:pPr>
                              <w:r>
                                <w:rPr>
                                  <w:rFonts w:ascii="Arial"/>
                                  <w:color w:val="FFFFFF"/>
                                  <w:sz w:val="16"/>
                                </w:rPr>
                                <w:tab/>
                              </w:r>
                              <w:hyperlink r:id="rId73">
                                <w:r>
                                  <w:rPr>
                                    <w:rFonts w:ascii="Arial"/>
                                    <w:color w:val="FFFFFF"/>
                                    <w:sz w:val="16"/>
                                  </w:rPr>
                                  <w:t>www.linkedin.com/company/ncver</w:t>
                                </w:r>
                              </w:hyperlink>
                            </w:p>
                          </w:txbxContent>
                        </wps:txbx>
                        <wps:bodyPr rot="0" vert="horz" wrap="square" lIns="91440" tIns="45720" rIns="91440" bIns="45720" anchor="t" anchorCtr="0" upright="1">
                          <a:noAutofit/>
                        </wps:bodyPr>
                      </wps:wsp>
                      <pic:pic xmlns:pic="http://schemas.openxmlformats.org/drawingml/2006/picture">
                        <pic:nvPicPr>
                          <pic:cNvPr id="12" name="Picture 290" descr="LinkedIn-InBug-2CRevBlack"/>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43125" y="9509"/>
                            <a:ext cx="1065" cy="8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291" descr="Twitter_blackbox"/>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43125" y="7938"/>
                            <a:ext cx="1009" cy="10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margin">
                  <wp14:pctHeight>0</wp14:pctHeight>
                </wp14:sizeRelV>
              </wp:anchor>
            </w:drawing>
          </mc:Choice>
          <mc:Fallback>
            <w:pict>
              <v:group w14:anchorId="42DBC1DE" id="_x0000_s1042" style="position:absolute;left:0;text-align:left;margin-left:3.1pt;margin-top:346.65pt;width:558.35pt;height:108.5pt;z-index:251678720;mso-position-horizontal-relative:margin;mso-height-relative:margin" coordsize="70912,1248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">
                <v:group id="Group 2" o:spid="_x0000_s1043" style="position:absolute;width:70110;height:12484" coordorigin="463,-75" coordsize="1104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 id="Freeform 11" o:spid="_x0000_s1044" style="position:absolute;left:463;top:-75;width:11041;height:1966;visibility:visible;mso-wrap-style:square;v-text-anchor:top" coordsize="1104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" path="m10800,l240,,101,4,30,30,3,102,,240,,1726r3,139l30,1936r71,26l240,1966r10560,l10939,1962r71,-26l11037,1865r3,-139l11040,240r-3,-138l11010,30,10939,4,10800,xe" fillcolor="#78288b" stroked="f">
                    <v:path arrowok="t" o:connecttype="custom" o:connectlocs="10800,-75;240,-75;101,-71;30,-45;3,27;0,165;0,1651;3,1790;30,1861;101,1887;240,1891;10800,1891;10939,1887;11010,1861;11037,1790;11040,1651;11040,165;11037,27;11010,-45;10939,-71;10800,-75" o:connectangles="0,0,0,0,0,0,0,0,0,0,0,0,0,0,0,0,0,0,0,0,0"/>
                  </v:shape>
                  <v:shape id="Freeform 10" o:spid="_x0000_s1045" style="position:absolute;left:618;top:123;width:1167;height:399;visibility:visible;mso-wrap-style:square;v-text-anchor:top" coordsize="1167,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" path="m28,l13,3,5,10,1,20,,31,,398r1166,l1167,33,28,xe" fillcolor="#cbcdce" stroked="f">
                    <v:path arrowok="t" o:connecttype="custom" o:connectlocs="28,124;13,127;5,134;1,144;0,155;0,522;1166,522;1167,157;28,124" o:connectangles="0,0,0,0,0,0,0,0,0"/>
                  </v:shape>
                  <v:shape id="AutoShape 9" o:spid="_x0000_s1046" style="position:absolute;left:613;top:119;width:1175;height:412;visibility:visible;mso-wrap-style:square;v-text-anchor:top" coordsize="1175,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" path="m1165,l10,,,9,,408r2,3l1172,411r3,-3l1175,378r-971,l157,371,115,353,79,325,52,288r-42,l10,15,15,9r1160,l1165,xm1175,9r-16,l1165,15r,273l357,288r-27,37l294,353r-42,18l204,378r971,l1175,9xe" fillcolor="black" stroked="f">
                    <v:path arrowok="t" o:connecttype="custom" o:connectlocs="1165,120;10,120;0,129;0,528;2,531;1172,531;1175,528;1175,498;204,498;157,491;115,473;79,445;52,408;10,408;10,135;15,129;1175,129;1175,129;1165,120;1175,129;1159,129;1165,135;1165,408;357,408;330,445;294,473;252,491;204,498;1175,498;1175,129" o:connectangles="0,0,0,0,0,0,0,0,0,0,0,0,0,0,0,0,0,0,0,0,0,0,0,0,0,0,0,0,0,0"/>
                  </v:shape>
                  <v:shape id="Picture 8" o:spid="_x0000_s1047" type="#_x0000_t75" style="position:absolute;left:664;top:157;width:306;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">
                    <v:imagedata r:id="rId64" o:title=""/>
                  </v:shape>
                  <v:shape id="AutoShape 7" o:spid="_x0000_s1048" style="position:absolute;left:1288;top:440;width:120;height:65;visibility:visible;mso-wrap-style:square;v-text-anchor:top" coordsize="12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" path="m54,49r,-7l53,39,51,36,49,33,46,31,42,30r3,-2l47,26r3,-4l51,19r,-6l50,11,48,6,47,5,43,2,41,1r-1,l40,42r,5l39,48r-1,3l36,53r-2,l32,54r-1,l14,54r,-18l33,36r2,1l39,40r1,2l40,1r-3,l37,17r,4l36,23r-1,1l33,26r-2,l14,26r,-15l29,11r1,l32,12r1,l35,13r1,1l37,16r,1l37,1,36,,33,,,,,65r34,l37,64r5,-1l45,62r4,-3l51,57r2,-3l53,52r1,-3m119,l103,,88,26,73,,57,,80,40r,25l95,65r,-25l103,26,119,e" stroked="f">
                    <v:path arrowok="t" o:connecttype="custom" o:connectlocs="54,482;51,476;46,471;45,468;47,466;51,459;50,451;48,446;43,442;40,441;40,487;38,491;36,493;32,494;14,494;33,476;39,480;40,441;37,457;36,463;33,466;14,466;29,451;32,452;35,453;37,456;37,441;33,440;0,505;37,504;45,502;51,497;53,492;119,440;88,466;57,440;80,505;95,480;119,440" o:connectangles="0,0,0,0,0,0,0,0,0,0,0,0,0,0,0,0,0,0,0,0,0,0,0,0,0,0,0,0,0,0,0,0,0,0,0,0,0,0,0"/>
                  </v:shape>
                  <v:shape id="Picture 6" o:spid="_x0000_s1049" type="#_x0000_t75" style="position:absolute;left:1241;top:152;width:227;height: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">
                    <v:imagedata r:id="rId65" o:title=""/>
                  </v:shape>
                </v:group>
                <v:shape id="Text Box 14" o:spid="_x0000_s1050" type="#_x0000_t202" style="position:absolute;left:9479;width:31928;height:1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4FA86A80" w14:textId="77777777" w:rsidR="00A55FD1" w:rsidRDefault="00A55FD1" w:rsidP="006C6007">
                        <w:pPr>
                          <w:spacing w:before="95"/>
                          <w:rPr>
                            <w:rFonts w:ascii="Arial" w:hAnsi="Arial"/>
                            <w:b/>
                            <w:sz w:val="16"/>
                          </w:rPr>
                        </w:pPr>
                        <w:r>
                          <w:rPr>
                            <w:rFonts w:ascii="Arial" w:hAnsi="Arial"/>
                            <w:b/>
                            <w:color w:val="FFFFFF"/>
                            <w:sz w:val="16"/>
                          </w:rPr>
                          <w:t>© National Centre for Vocational Education Research, 2018</w:t>
                        </w:r>
                      </w:p>
                      <w:p w14:paraId="30DF80F5" w14:textId="3826DD9A" w:rsidR="00A55FD1" w:rsidRPr="00373729" w:rsidRDefault="00A55FD1" w:rsidP="006C6007">
                        <w:pPr>
                          <w:spacing w:before="129" w:line="261" w:lineRule="auto"/>
                          <w:ind w:right="237"/>
                          <w:rPr>
                            <w:rFonts w:ascii="Arial" w:hAnsi="Arial"/>
                            <w:color w:val="FFFFFF" w:themeColor="background1"/>
                            <w:sz w:val="16"/>
                          </w:rPr>
                        </w:pPr>
                        <w:proofErr w:type="gramStart"/>
                        <w:r w:rsidRPr="00373729">
                          <w:rPr>
                            <w:rFonts w:ascii="Arial" w:hAnsi="Arial"/>
                            <w:color w:val="FFFFFF" w:themeColor="background1"/>
                            <w:sz w:val="16"/>
                          </w:rPr>
                          <w:t>With the exception of</w:t>
                        </w:r>
                        <w:proofErr w:type="gramEnd"/>
                        <w:r w:rsidRPr="00373729">
                          <w:rPr>
                            <w:rFonts w:ascii="Arial" w:hAnsi="Arial"/>
                            <w:color w:val="FFFFFF" w:themeColor="background1"/>
                            <w:sz w:val="16"/>
                          </w:rPr>
                          <w:t xml:space="preserve"> the cover design, artwork, photographs, all logos and any material protected by a trade mark and where</w:t>
                        </w:r>
                        <w:r>
                          <w:rPr>
                            <w:rFonts w:ascii="Arial" w:hAnsi="Arial"/>
                            <w:color w:val="FFFFFF" w:themeColor="background1"/>
                            <w:sz w:val="16"/>
                          </w:rPr>
                          <w:t xml:space="preserve"> </w:t>
                        </w:r>
                        <w:r w:rsidRPr="00373729">
                          <w:rPr>
                            <w:rFonts w:ascii="Arial" w:hAnsi="Arial"/>
                            <w:color w:val="FFFFFF" w:themeColor="background1"/>
                            <w:sz w:val="16"/>
                          </w:rPr>
                          <w:t>otherwise</w:t>
                        </w:r>
                        <w:r w:rsidRPr="00373729">
                          <w:rPr>
                            <w:rFonts w:ascii="Arial" w:hAnsi="Arial"/>
                            <w:color w:val="FFFFFF" w:themeColor="background1"/>
                            <w:spacing w:val="-6"/>
                            <w:sz w:val="16"/>
                          </w:rPr>
                          <w:t xml:space="preserve"> </w:t>
                        </w:r>
                        <w:r w:rsidRPr="00373729">
                          <w:rPr>
                            <w:rFonts w:ascii="Arial" w:hAnsi="Arial"/>
                            <w:color w:val="FFFFFF" w:themeColor="background1"/>
                            <w:sz w:val="16"/>
                          </w:rPr>
                          <w:t>noted</w:t>
                        </w:r>
                        <w:r w:rsidRPr="00373729">
                          <w:rPr>
                            <w:rFonts w:ascii="Arial" w:hAnsi="Arial"/>
                            <w:color w:val="FFFFFF" w:themeColor="background1"/>
                            <w:spacing w:val="-6"/>
                            <w:sz w:val="16"/>
                          </w:rPr>
                          <w:t xml:space="preserve"> </w:t>
                        </w:r>
                        <w:r w:rsidRPr="00373729">
                          <w:rPr>
                            <w:rFonts w:ascii="Arial" w:hAnsi="Arial"/>
                            <w:color w:val="FFFFFF" w:themeColor="background1"/>
                            <w:sz w:val="16"/>
                          </w:rPr>
                          <w:t>all</w:t>
                        </w:r>
                        <w:r w:rsidRPr="00373729">
                          <w:rPr>
                            <w:rFonts w:ascii="Arial" w:hAnsi="Arial"/>
                            <w:color w:val="FFFFFF" w:themeColor="background1"/>
                            <w:spacing w:val="-6"/>
                            <w:sz w:val="16"/>
                          </w:rPr>
                          <w:t xml:space="preserve"> </w:t>
                        </w:r>
                        <w:r w:rsidRPr="00373729">
                          <w:rPr>
                            <w:rFonts w:ascii="Arial" w:hAnsi="Arial"/>
                            <w:color w:val="FFFFFF" w:themeColor="background1"/>
                            <w:sz w:val="16"/>
                          </w:rPr>
                          <w:t>material</w:t>
                        </w:r>
                        <w:r w:rsidRPr="00373729">
                          <w:rPr>
                            <w:rFonts w:ascii="Arial" w:hAnsi="Arial"/>
                            <w:color w:val="FFFFFF" w:themeColor="background1"/>
                            <w:spacing w:val="-5"/>
                            <w:sz w:val="16"/>
                          </w:rPr>
                          <w:t xml:space="preserve"> </w:t>
                        </w:r>
                        <w:r w:rsidRPr="00373729">
                          <w:rPr>
                            <w:rFonts w:ascii="Arial" w:hAnsi="Arial"/>
                            <w:color w:val="FFFFFF" w:themeColor="background1"/>
                            <w:sz w:val="16"/>
                          </w:rPr>
                          <w:t>presented</w:t>
                        </w:r>
                        <w:r w:rsidRPr="00373729">
                          <w:rPr>
                            <w:rFonts w:ascii="Arial" w:hAnsi="Arial"/>
                            <w:color w:val="FFFFFF" w:themeColor="background1"/>
                            <w:spacing w:val="-6"/>
                            <w:sz w:val="16"/>
                          </w:rPr>
                          <w:t xml:space="preserve"> </w:t>
                        </w:r>
                        <w:r w:rsidRPr="00373729">
                          <w:rPr>
                            <w:rFonts w:ascii="Arial" w:hAnsi="Arial"/>
                            <w:color w:val="FFFFFF" w:themeColor="background1"/>
                            <w:sz w:val="16"/>
                          </w:rPr>
                          <w:t>in</w:t>
                        </w:r>
                        <w:r w:rsidRPr="00373729">
                          <w:rPr>
                            <w:rFonts w:ascii="Arial" w:hAnsi="Arial"/>
                            <w:color w:val="FFFFFF" w:themeColor="background1"/>
                            <w:spacing w:val="-6"/>
                            <w:sz w:val="16"/>
                          </w:rPr>
                          <w:t xml:space="preserve"> </w:t>
                        </w:r>
                        <w:r w:rsidRPr="00373729">
                          <w:rPr>
                            <w:rFonts w:ascii="Arial" w:hAnsi="Arial"/>
                            <w:color w:val="FFFFFF" w:themeColor="background1"/>
                            <w:sz w:val="16"/>
                          </w:rPr>
                          <w:t>this</w:t>
                        </w:r>
                        <w:r w:rsidRPr="00373729">
                          <w:rPr>
                            <w:rFonts w:ascii="Arial" w:hAnsi="Arial"/>
                            <w:color w:val="FFFFFF" w:themeColor="background1"/>
                            <w:spacing w:val="-5"/>
                            <w:sz w:val="16"/>
                          </w:rPr>
                          <w:t xml:space="preserve"> </w:t>
                        </w:r>
                        <w:r w:rsidRPr="00373729">
                          <w:rPr>
                            <w:rFonts w:ascii="Arial" w:hAnsi="Arial"/>
                            <w:color w:val="FFFFFF" w:themeColor="background1"/>
                            <w:sz w:val="16"/>
                          </w:rPr>
                          <w:t>document</w:t>
                        </w:r>
                        <w:r w:rsidRPr="00373729">
                          <w:rPr>
                            <w:rFonts w:ascii="Arial" w:hAnsi="Arial"/>
                            <w:color w:val="FFFFFF" w:themeColor="background1"/>
                            <w:spacing w:val="-6"/>
                            <w:sz w:val="16"/>
                          </w:rPr>
                          <w:t xml:space="preserve"> </w:t>
                        </w:r>
                        <w:r w:rsidRPr="00373729">
                          <w:rPr>
                            <w:rFonts w:ascii="Arial" w:hAnsi="Arial"/>
                            <w:color w:val="FFFFFF" w:themeColor="background1"/>
                            <w:sz w:val="16"/>
                          </w:rPr>
                          <w:t>is</w:t>
                        </w:r>
                        <w:r w:rsidRPr="00373729">
                          <w:rPr>
                            <w:rFonts w:ascii="Arial" w:hAnsi="Arial"/>
                            <w:color w:val="FFFFFF" w:themeColor="background1"/>
                            <w:spacing w:val="-6"/>
                            <w:sz w:val="16"/>
                          </w:rPr>
                          <w:t xml:space="preserve"> </w:t>
                        </w:r>
                        <w:r w:rsidRPr="00373729">
                          <w:rPr>
                            <w:rFonts w:ascii="Arial" w:hAnsi="Arial"/>
                            <w:color w:val="FFFFFF" w:themeColor="background1"/>
                            <w:sz w:val="16"/>
                          </w:rPr>
                          <w:t>provided under a Creative Commons Attribution 3.0 Australia &lt;http:// creativecommons.org/licenses/by/3.0/au&gt;</w:t>
                        </w:r>
                        <w:r w:rsidRPr="00373729">
                          <w:rPr>
                            <w:rFonts w:ascii="Arial" w:hAnsi="Arial"/>
                            <w:color w:val="FFFFFF" w:themeColor="background1"/>
                            <w:spacing w:val="-8"/>
                            <w:sz w:val="16"/>
                          </w:rPr>
                          <w:t xml:space="preserve"> </w:t>
                        </w:r>
                        <w:proofErr w:type="spellStart"/>
                        <w:r w:rsidRPr="00373729">
                          <w:rPr>
                            <w:rFonts w:ascii="Arial" w:hAnsi="Arial"/>
                            <w:color w:val="FFFFFF" w:themeColor="background1"/>
                            <w:sz w:val="16"/>
                          </w:rPr>
                          <w:t>licence</w:t>
                        </w:r>
                        <w:proofErr w:type="spellEnd"/>
                        <w:r>
                          <w:rPr>
                            <w:rFonts w:ascii="Arial" w:hAnsi="Arial"/>
                            <w:color w:val="FFFFFF" w:themeColor="background1"/>
                            <w:sz w:val="16"/>
                          </w:rPr>
                          <w:t>&gt;</w:t>
                        </w:r>
                        <w:r w:rsidRPr="00373729">
                          <w:rPr>
                            <w:rFonts w:ascii="Arial" w:hAnsi="Arial"/>
                            <w:color w:val="FFFFFF" w:themeColor="background1"/>
                            <w:sz w:val="16"/>
                          </w:rPr>
                          <w:t>.</w:t>
                        </w:r>
                      </w:p>
                      <w:p w14:paraId="0962FC3E" w14:textId="3636D226" w:rsidR="00A55FD1" w:rsidRDefault="00A55FD1" w:rsidP="006C6007">
                        <w:pPr>
                          <w:spacing w:before="113"/>
                          <w:rPr>
                            <w:rFonts w:ascii="Arial" w:hAnsi="Arial"/>
                            <w:color w:val="FFFFFF" w:themeColor="background1"/>
                            <w:sz w:val="16"/>
                          </w:rPr>
                        </w:pPr>
                        <w:r>
                          <w:rPr>
                            <w:rFonts w:ascii="Arial" w:hAnsi="Arial"/>
                            <w:color w:val="FFFFFF" w:themeColor="background1"/>
                            <w:sz w:val="16"/>
                          </w:rPr>
                          <w:t>ISBN</w:t>
                        </w:r>
                        <w:r>
                          <w:rPr>
                            <w:rFonts w:ascii="Arial" w:hAnsi="Arial"/>
                            <w:color w:val="FFFFFF" w:themeColor="background1"/>
                            <w:sz w:val="16"/>
                          </w:rPr>
                          <w:tab/>
                        </w:r>
                        <w:r w:rsidRPr="007A5945">
                          <w:rPr>
                            <w:rFonts w:ascii="Arial" w:hAnsi="Arial"/>
                            <w:color w:val="FFFFFF" w:themeColor="background1"/>
                            <w:sz w:val="16"/>
                          </w:rPr>
                          <w:t>978-1-925717-23-5</w:t>
                        </w:r>
                        <w:r>
                          <w:rPr>
                            <w:rFonts w:ascii="Arial" w:hAnsi="Arial"/>
                            <w:color w:val="FFFFFF" w:themeColor="background1"/>
                            <w:sz w:val="16"/>
                          </w:rPr>
                          <w:br/>
                        </w:r>
                        <w:r w:rsidRPr="00373729">
                          <w:rPr>
                            <w:rFonts w:ascii="Arial" w:hAnsi="Arial"/>
                            <w:color w:val="FFFFFF" w:themeColor="background1"/>
                            <w:sz w:val="16"/>
                          </w:rPr>
                          <w:t xml:space="preserve">TD/TNC </w:t>
                        </w:r>
                        <w:r>
                          <w:rPr>
                            <w:rFonts w:ascii="Arial" w:hAnsi="Arial"/>
                            <w:color w:val="FFFFFF" w:themeColor="background1"/>
                            <w:sz w:val="16"/>
                          </w:rPr>
                          <w:tab/>
                          <w:t>131</w:t>
                        </w:r>
                        <w:r w:rsidRPr="00373729">
                          <w:rPr>
                            <w:rFonts w:ascii="Arial" w:hAnsi="Arial"/>
                            <w:color w:val="FFFFFF" w:themeColor="background1"/>
                            <w:sz w:val="16"/>
                          </w:rPr>
                          <w:t>.</w:t>
                        </w:r>
                        <w:r>
                          <w:rPr>
                            <w:rFonts w:ascii="Arial" w:hAnsi="Arial"/>
                            <w:color w:val="FFFFFF" w:themeColor="background1"/>
                            <w:sz w:val="16"/>
                          </w:rPr>
                          <w:t>19</w:t>
                        </w:r>
                      </w:p>
                      <w:p w14:paraId="4D605A98" w14:textId="77777777" w:rsidR="00A55FD1" w:rsidRPr="00373729" w:rsidRDefault="00A55FD1" w:rsidP="006C6007">
                        <w:pPr>
                          <w:spacing w:before="113"/>
                          <w:rPr>
                            <w:rFonts w:hAnsi="Arial"/>
                            <w:color w:val="FFFFFF" w:themeColor="background1"/>
                          </w:rPr>
                        </w:pPr>
                      </w:p>
                    </w:txbxContent>
                  </v:textbox>
                </v:shape>
                <v:shape id="Text Box 15" o:spid="_x0000_s1051" type="#_x0000_t202" style="position:absolute;left:42167;width:28745;height:12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357383B5" w14:textId="77777777" w:rsidR="00A55FD1" w:rsidRDefault="00A55FD1" w:rsidP="006C6007">
                        <w:pPr>
                          <w:spacing w:before="96"/>
                          <w:rPr>
                            <w:rFonts w:ascii="Arial"/>
                            <w:sz w:val="12"/>
                          </w:rPr>
                        </w:pPr>
                        <w:r>
                          <w:rPr>
                            <w:rFonts w:ascii="Arial"/>
                            <w:color w:val="FFFFFF"/>
                            <w:sz w:val="16"/>
                          </w:rPr>
                          <w:t xml:space="preserve">Published by NCVER </w:t>
                        </w:r>
                        <w:r>
                          <w:rPr>
                            <w:rFonts w:ascii="Arial"/>
                            <w:color w:val="FFFFFF"/>
                            <w:sz w:val="12"/>
                          </w:rPr>
                          <w:t>ABN 87 007 967 311</w:t>
                        </w:r>
                      </w:p>
                      <w:p w14:paraId="2B907E89" w14:textId="77777777" w:rsidR="00A55FD1" w:rsidRDefault="00A55FD1" w:rsidP="006C6007">
                        <w:pPr>
                          <w:spacing w:before="72"/>
                          <w:rPr>
                            <w:rFonts w:ascii="Arial"/>
                            <w:sz w:val="16"/>
                          </w:rPr>
                        </w:pPr>
                        <w:r>
                          <w:rPr>
                            <w:rFonts w:ascii="Arial"/>
                            <w:color w:val="FFFFFF"/>
                            <w:sz w:val="16"/>
                          </w:rPr>
                          <w:t>Level 5, 60 Light Square, Adelaide SA 5000</w:t>
                        </w:r>
                      </w:p>
                      <w:p w14:paraId="6153280E" w14:textId="77777777" w:rsidR="00A55FD1" w:rsidRDefault="00A55FD1" w:rsidP="006C6007">
                        <w:pPr>
                          <w:spacing w:before="6" w:line="250" w:lineRule="atLeast"/>
                          <w:ind w:right="153"/>
                          <w:rPr>
                            <w:rFonts w:ascii="Arial"/>
                            <w:sz w:val="16"/>
                          </w:rPr>
                        </w:pPr>
                        <w:r>
                          <w:rPr>
                            <w:rFonts w:ascii="Arial"/>
                            <w:color w:val="FFFFFF"/>
                            <w:sz w:val="16"/>
                          </w:rPr>
                          <w:t>PO</w:t>
                        </w:r>
                        <w:r>
                          <w:rPr>
                            <w:rFonts w:ascii="Arial"/>
                            <w:color w:val="FFFFFF"/>
                            <w:spacing w:val="-13"/>
                            <w:sz w:val="16"/>
                          </w:rPr>
                          <w:t xml:space="preserve"> </w:t>
                        </w:r>
                        <w:r>
                          <w:rPr>
                            <w:rFonts w:ascii="Arial"/>
                            <w:color w:val="FFFFFF"/>
                            <w:sz w:val="16"/>
                          </w:rPr>
                          <w:t>Box</w:t>
                        </w:r>
                        <w:r>
                          <w:rPr>
                            <w:rFonts w:ascii="Arial"/>
                            <w:color w:val="FFFFFF"/>
                            <w:spacing w:val="-13"/>
                            <w:sz w:val="16"/>
                          </w:rPr>
                          <w:t xml:space="preserve"> </w:t>
                        </w:r>
                        <w:r>
                          <w:rPr>
                            <w:rFonts w:ascii="Arial"/>
                            <w:color w:val="FFFFFF"/>
                            <w:sz w:val="16"/>
                          </w:rPr>
                          <w:t>8288,</w:t>
                        </w:r>
                        <w:r>
                          <w:rPr>
                            <w:rFonts w:ascii="Arial"/>
                            <w:color w:val="FFFFFF"/>
                            <w:spacing w:val="-13"/>
                            <w:sz w:val="16"/>
                          </w:rPr>
                          <w:t xml:space="preserve"> </w:t>
                        </w:r>
                        <w:r>
                          <w:rPr>
                            <w:rFonts w:ascii="Arial"/>
                            <w:color w:val="FFFFFF"/>
                            <w:sz w:val="16"/>
                          </w:rPr>
                          <w:t>Station</w:t>
                        </w:r>
                        <w:r>
                          <w:rPr>
                            <w:rFonts w:ascii="Arial"/>
                            <w:color w:val="FFFFFF"/>
                            <w:spacing w:val="-20"/>
                            <w:sz w:val="16"/>
                          </w:rPr>
                          <w:t xml:space="preserve"> </w:t>
                        </w:r>
                        <w:r>
                          <w:rPr>
                            <w:rFonts w:ascii="Arial"/>
                            <w:color w:val="FFFFFF"/>
                            <w:sz w:val="16"/>
                          </w:rPr>
                          <w:t>Arcade,</w:t>
                        </w:r>
                        <w:r>
                          <w:rPr>
                            <w:rFonts w:ascii="Arial"/>
                            <w:color w:val="FFFFFF"/>
                            <w:spacing w:val="-20"/>
                            <w:sz w:val="16"/>
                          </w:rPr>
                          <w:t xml:space="preserve"> </w:t>
                        </w:r>
                        <w:r>
                          <w:rPr>
                            <w:rFonts w:ascii="Arial"/>
                            <w:color w:val="FFFFFF"/>
                            <w:sz w:val="16"/>
                          </w:rPr>
                          <w:t>Adelaide</w:t>
                        </w:r>
                        <w:r>
                          <w:rPr>
                            <w:rFonts w:ascii="Arial"/>
                            <w:color w:val="FFFFFF"/>
                            <w:spacing w:val="-13"/>
                            <w:sz w:val="16"/>
                          </w:rPr>
                          <w:t xml:space="preserve"> </w:t>
                        </w:r>
                        <w:r>
                          <w:rPr>
                            <w:rFonts w:ascii="Arial"/>
                            <w:color w:val="FFFFFF"/>
                            <w:sz w:val="16"/>
                          </w:rPr>
                          <w:t>SA</w:t>
                        </w:r>
                        <w:r>
                          <w:rPr>
                            <w:rFonts w:ascii="Arial"/>
                            <w:color w:val="FFFFFF"/>
                            <w:spacing w:val="-20"/>
                            <w:sz w:val="16"/>
                          </w:rPr>
                          <w:t xml:space="preserve"> </w:t>
                        </w:r>
                        <w:r>
                          <w:rPr>
                            <w:rFonts w:ascii="Arial"/>
                            <w:color w:val="FFFFFF"/>
                            <w:sz w:val="16"/>
                          </w:rPr>
                          <w:t>5000,</w:t>
                        </w:r>
                        <w:r>
                          <w:rPr>
                            <w:rFonts w:ascii="Arial"/>
                            <w:color w:val="FFFFFF"/>
                            <w:spacing w:val="-18"/>
                            <w:sz w:val="16"/>
                          </w:rPr>
                          <w:t xml:space="preserve"> </w:t>
                        </w:r>
                        <w:r>
                          <w:rPr>
                            <w:rFonts w:ascii="Arial"/>
                            <w:color w:val="FFFFFF"/>
                            <w:sz w:val="16"/>
                          </w:rPr>
                          <w:t xml:space="preserve">Australia </w:t>
                        </w:r>
                        <w:r w:rsidRPr="007A5945">
                          <w:rPr>
                            <w:rFonts w:ascii="Arial"/>
                            <w:b/>
                            <w:color w:val="FFFFFF"/>
                            <w:sz w:val="16"/>
                          </w:rPr>
                          <w:t>P</w:t>
                        </w:r>
                        <w:r>
                          <w:rPr>
                            <w:rFonts w:ascii="Arial"/>
                            <w:color w:val="FFFFFF"/>
                            <w:sz w:val="16"/>
                          </w:rPr>
                          <w:t xml:space="preserve"> +61 8 8230</w:t>
                        </w:r>
                        <w:r>
                          <w:rPr>
                            <w:rFonts w:ascii="Arial"/>
                            <w:color w:val="FFFFFF"/>
                            <w:spacing w:val="-12"/>
                            <w:sz w:val="16"/>
                          </w:rPr>
                          <w:t xml:space="preserve"> </w:t>
                        </w:r>
                        <w:r>
                          <w:rPr>
                            <w:rFonts w:ascii="Arial"/>
                            <w:color w:val="FFFFFF"/>
                            <w:sz w:val="16"/>
                          </w:rPr>
                          <w:t>8400</w:t>
                        </w:r>
                      </w:p>
                      <w:p w14:paraId="4E349C91" w14:textId="77777777" w:rsidR="00A55FD1" w:rsidRDefault="00A55FD1" w:rsidP="006C6007">
                        <w:pPr>
                          <w:tabs>
                            <w:tab w:val="left" w:pos="1985"/>
                          </w:tabs>
                          <w:spacing w:before="16"/>
                          <w:rPr>
                            <w:rFonts w:ascii="Arial"/>
                            <w:sz w:val="16"/>
                          </w:rPr>
                        </w:pPr>
                        <w:r w:rsidRPr="00042849">
                          <w:rPr>
                            <w:rFonts w:ascii="Arial"/>
                            <w:b/>
                            <w:color w:val="FFFFFF"/>
                            <w:sz w:val="16"/>
                          </w:rPr>
                          <w:t>E</w:t>
                        </w:r>
                        <w:r>
                          <w:rPr>
                            <w:rFonts w:ascii="Arial"/>
                            <w:color w:val="FFFFFF"/>
                            <w:spacing w:val="-7"/>
                            <w:sz w:val="16"/>
                          </w:rPr>
                          <w:t xml:space="preserve"> </w:t>
                        </w:r>
                        <w:hyperlink r:id="rId74">
                          <w:r>
                            <w:rPr>
                              <w:rFonts w:ascii="Arial"/>
                              <w:color w:val="FFFFFF"/>
                              <w:sz w:val="16"/>
                            </w:rPr>
                            <w:t>ncver@ncver.edu.au</w:t>
                          </w:r>
                        </w:hyperlink>
                        <w:r>
                          <w:rPr>
                            <w:rFonts w:ascii="Arial"/>
                            <w:color w:val="FFFFFF"/>
                            <w:sz w:val="16"/>
                          </w:rPr>
                          <w:tab/>
                        </w:r>
                        <w:r w:rsidRPr="00042849">
                          <w:rPr>
                            <w:rFonts w:ascii="Arial"/>
                            <w:b/>
                            <w:color w:val="FFFFFF"/>
                            <w:sz w:val="16"/>
                          </w:rPr>
                          <w:t>W</w:t>
                        </w:r>
                        <w:r>
                          <w:rPr>
                            <w:rFonts w:ascii="Arial"/>
                            <w:color w:val="FFFFFF"/>
                            <w:spacing w:val="-20"/>
                            <w:sz w:val="16"/>
                          </w:rPr>
                          <w:t xml:space="preserve"> </w:t>
                        </w:r>
                        <w:hyperlink r:id="rId75">
                          <w:r>
                            <w:rPr>
                              <w:rFonts w:ascii="Arial"/>
                              <w:color w:val="FFFFFF"/>
                              <w:sz w:val="16"/>
                            </w:rPr>
                            <w:t>www.ncver.edu.au</w:t>
                          </w:r>
                        </w:hyperlink>
                      </w:p>
                      <w:p w14:paraId="53674DB4" w14:textId="7949EAF5" w:rsidR="00A55FD1" w:rsidRDefault="00A55FD1" w:rsidP="006C6007">
                        <w:pPr>
                          <w:spacing w:before="130"/>
                          <w:ind w:left="284" w:hanging="284"/>
                          <w:rPr>
                            <w:rFonts w:ascii="Arial"/>
                            <w:color w:val="FFFFFF"/>
                            <w:sz w:val="16"/>
                          </w:rPr>
                        </w:pPr>
                        <w:r>
                          <w:rPr>
                            <w:rFonts w:ascii="Arial"/>
                            <w:color w:val="FFFFFF"/>
                            <w:sz w:val="16"/>
                          </w:rPr>
                          <w:tab/>
                          <w:t>www.twitter.com/ncver</w:t>
                        </w:r>
                      </w:p>
                      <w:p w14:paraId="3D1CC2DD" w14:textId="77777777" w:rsidR="00A55FD1" w:rsidRPr="00373729" w:rsidRDefault="00A55FD1" w:rsidP="006C6007">
                        <w:pPr>
                          <w:tabs>
                            <w:tab w:val="left" w:pos="284"/>
                          </w:tabs>
                          <w:rPr>
                            <w:rFonts w:hAnsi="Arial"/>
                            <w:color w:val="FFFFFF" w:themeColor="background1"/>
                          </w:rPr>
                        </w:pPr>
                        <w:r>
                          <w:rPr>
                            <w:rFonts w:ascii="Arial"/>
                            <w:color w:val="FFFFFF"/>
                            <w:sz w:val="16"/>
                          </w:rPr>
                          <w:tab/>
                        </w:r>
                        <w:hyperlink r:id="rId76">
                          <w:r>
                            <w:rPr>
                              <w:rFonts w:ascii="Arial"/>
                              <w:color w:val="FFFFFF"/>
                              <w:sz w:val="16"/>
                            </w:rPr>
                            <w:t>www.linkedin.com/company/ncver</w:t>
                          </w:r>
                        </w:hyperlink>
                      </w:p>
                    </w:txbxContent>
                  </v:textbox>
                </v:shape>
                <v:shape id="Picture 290" o:spid="_x0000_s1052" type="#_x0000_t75" alt="LinkedIn-InBug-2CRevBlack" style="position:absolute;left:43125;top:9509;width:1065;height: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">
                  <v:imagedata r:id="rId69" o:title="LinkedIn-InBug-2CRevBlack"/>
                </v:shape>
                <v:shape id="Picture 291" o:spid="_x0000_s1053" type="#_x0000_t75" alt="Twitter_blackbox" style="position:absolute;left:43125;top:7938;width:1009;height:1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">
                  <v:imagedata r:id="rId70" o:title="Twitter_blackbox"/>
                </v:shape>
                <w10:wrap anchorx="margin"/>
              </v:group>
            </w:pict>
          </mc:Fallback>
        </mc:AlternateContent>
      </w:r>
      <w:r w:rsidR="009D612C" w:rsidRPr="009D612C">
        <w:rPr>
          <w:noProof/>
          <w:lang w:eastAsia="en-AU"/>
        </w:rPr>
        <w:t>The authors thank Anne Alkema, Research Manager, Industry Training Federation for h</w:t>
      </w:r>
      <w:r w:rsidR="009D612C">
        <w:rPr>
          <w:noProof/>
          <w:lang w:eastAsia="en-AU"/>
        </w:rPr>
        <w:t>er contributions to this paper.</w:t>
      </w:r>
    </w:p>
    <w:sectPr w:rsidR="009903EE" w:rsidRPr="00D70DC5" w:rsidSect="000453E6">
      <w:footerReference w:type="even" r:id="rId77"/>
      <w:footerReference w:type="default" r:id="rId78"/>
      <w:type w:val="continuous"/>
      <w:pgSz w:w="11910" w:h="16840"/>
      <w:pgMar w:top="1276" w:right="300" w:bottom="0" w:left="340" w:header="720" w:footer="720" w:gutter="0"/>
      <w:cols w:space="4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EAFAF7" w14:textId="77777777" w:rsidR="00A55FD1" w:rsidRDefault="00A55FD1">
      <w:r>
        <w:separator/>
      </w:r>
    </w:p>
  </w:endnote>
  <w:endnote w:type="continuationSeparator" w:id="0">
    <w:p w14:paraId="38079DC4" w14:textId="77777777" w:rsidR="00A55FD1" w:rsidRDefault="00A55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EF612" w14:textId="7B95B314" w:rsidR="00A55FD1" w:rsidRPr="003A1E23" w:rsidRDefault="00A55FD1" w:rsidP="003A1E23">
    <w:pPr>
      <w:pStyle w:val="Footer"/>
      <w:tabs>
        <w:tab w:val="clear" w:pos="4513"/>
        <w:tab w:val="clear" w:pos="9026"/>
        <w:tab w:val="right" w:pos="9923"/>
      </w:tabs>
      <w:ind w:hanging="567"/>
    </w:pPr>
    <w:r w:rsidRPr="002905FA">
      <w:rPr>
        <w:rFonts w:ascii="Arial" w:hAnsi="Arial" w:cs="Arial"/>
        <w:b/>
        <w:color w:val="000000" w:themeColor="text1"/>
        <w:sz w:val="16"/>
        <w:szCs w:val="16"/>
      </w:rPr>
      <w:fldChar w:fldCharType="begin"/>
    </w:r>
    <w:r w:rsidRPr="002905FA">
      <w:rPr>
        <w:rFonts w:ascii="Arial" w:hAnsi="Arial" w:cs="Arial"/>
        <w:b/>
        <w:color w:val="000000" w:themeColor="text1"/>
        <w:sz w:val="16"/>
        <w:szCs w:val="16"/>
      </w:rPr>
      <w:instrText xml:space="preserve"> PAGE </w:instrText>
    </w:r>
    <w:r w:rsidRPr="002905FA">
      <w:rPr>
        <w:rFonts w:ascii="Arial" w:hAnsi="Arial" w:cs="Arial"/>
        <w:b/>
        <w:color w:val="000000" w:themeColor="text1"/>
        <w:sz w:val="16"/>
        <w:szCs w:val="16"/>
      </w:rPr>
      <w:fldChar w:fldCharType="separate"/>
    </w:r>
    <w:r w:rsidR="0083235C">
      <w:rPr>
        <w:rFonts w:ascii="Arial" w:hAnsi="Arial" w:cs="Arial"/>
        <w:b/>
        <w:noProof/>
        <w:color w:val="000000" w:themeColor="text1"/>
        <w:sz w:val="16"/>
        <w:szCs w:val="16"/>
      </w:rPr>
      <w:t>10</w:t>
    </w:r>
    <w:r w:rsidRPr="002905FA">
      <w:rPr>
        <w:rFonts w:ascii="Arial" w:hAnsi="Arial" w:cs="Arial"/>
        <w:b/>
        <w:color w:val="000000" w:themeColor="text1"/>
        <w:sz w:val="16"/>
        <w:szCs w:val="16"/>
      </w:rPr>
      <w:fldChar w:fldCharType="end"/>
    </w:r>
    <w:r w:rsidRPr="002905FA">
      <w:rPr>
        <w:rFonts w:ascii="Arial" w:hAnsi="Arial" w:cs="Arial"/>
        <w:b/>
        <w:color w:val="000000" w:themeColor="text1"/>
        <w:sz w:val="16"/>
        <w:szCs w:val="16"/>
      </w:rPr>
      <w:tab/>
    </w:r>
    <w:r>
      <w:rPr>
        <w:rFonts w:ascii="Arial" w:hAnsi="Arial" w:cs="Arial"/>
        <w:b/>
        <w:color w:val="000000" w:themeColor="text1"/>
        <w:sz w:val="16"/>
        <w:szCs w:val="16"/>
      </w:rPr>
      <w:tab/>
      <w:t>Skills for a global future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9073BC" w14:textId="128DC687" w:rsidR="00A55FD1" w:rsidRPr="00DF75D5" w:rsidRDefault="00A55FD1" w:rsidP="005F3341">
    <w:pPr>
      <w:pStyle w:val="Footer"/>
      <w:tabs>
        <w:tab w:val="clear" w:pos="4513"/>
        <w:tab w:val="clear" w:pos="9026"/>
        <w:tab w:val="left" w:pos="365"/>
        <w:tab w:val="right" w:pos="9923"/>
      </w:tabs>
      <w:ind w:left="-567"/>
      <w:rPr>
        <w:rFonts w:ascii="Arial" w:hAnsi="Arial" w:cs="Arial"/>
        <w:b/>
        <w:color w:val="000000" w:themeColor="text1"/>
        <w:sz w:val="16"/>
        <w:szCs w:val="16"/>
      </w:rPr>
    </w:pPr>
    <w:r w:rsidRPr="00DF75D5">
      <w:rPr>
        <w:rFonts w:ascii="Arial" w:hAnsi="Arial" w:cs="Arial"/>
        <w:b/>
        <w:color w:val="000000" w:themeColor="text1"/>
        <w:sz w:val="16"/>
        <w:szCs w:val="16"/>
      </w:rPr>
      <w:t>NCVER</w:t>
    </w:r>
    <w:r w:rsidRPr="00DF75D5">
      <w:rPr>
        <w:rFonts w:ascii="Arial" w:hAnsi="Arial" w:cs="Arial"/>
        <w:b/>
        <w:color w:val="000000" w:themeColor="text1"/>
        <w:sz w:val="16"/>
        <w:szCs w:val="16"/>
      </w:rPr>
      <w:tab/>
    </w:r>
    <w:r>
      <w:rPr>
        <w:rFonts w:ascii="Arial" w:hAnsi="Arial" w:cs="Arial"/>
        <w:b/>
        <w:color w:val="000000" w:themeColor="text1"/>
        <w:sz w:val="16"/>
        <w:szCs w:val="16"/>
      </w:rPr>
      <w:tab/>
    </w:r>
    <w:r w:rsidRPr="00DF75D5">
      <w:rPr>
        <w:rStyle w:val="PageNumber"/>
        <w:rFonts w:ascii="Arial" w:hAnsi="Arial" w:cs="Arial"/>
        <w:b/>
        <w:color w:val="000000" w:themeColor="text1"/>
        <w:sz w:val="16"/>
        <w:szCs w:val="16"/>
      </w:rPr>
      <w:fldChar w:fldCharType="begin"/>
    </w:r>
    <w:r w:rsidRPr="00DF75D5">
      <w:rPr>
        <w:rStyle w:val="PageNumber"/>
        <w:rFonts w:ascii="Arial" w:hAnsi="Arial" w:cs="Arial"/>
        <w:b/>
        <w:color w:val="000000" w:themeColor="text1"/>
        <w:sz w:val="16"/>
        <w:szCs w:val="16"/>
      </w:rPr>
      <w:instrText xml:space="preserve"> PAGE </w:instrText>
    </w:r>
    <w:r w:rsidRPr="00DF75D5">
      <w:rPr>
        <w:rStyle w:val="PageNumber"/>
        <w:rFonts w:ascii="Arial" w:hAnsi="Arial" w:cs="Arial"/>
        <w:b/>
        <w:color w:val="000000" w:themeColor="text1"/>
        <w:sz w:val="16"/>
        <w:szCs w:val="16"/>
      </w:rPr>
      <w:fldChar w:fldCharType="separate"/>
    </w:r>
    <w:r w:rsidR="0083235C">
      <w:rPr>
        <w:rStyle w:val="PageNumber"/>
        <w:rFonts w:ascii="Arial" w:hAnsi="Arial" w:cs="Arial"/>
        <w:b/>
        <w:noProof/>
        <w:color w:val="000000" w:themeColor="text1"/>
        <w:sz w:val="16"/>
        <w:szCs w:val="16"/>
      </w:rPr>
      <w:t>9</w:t>
    </w:r>
    <w:r w:rsidRPr="00DF75D5">
      <w:rPr>
        <w:rStyle w:val="PageNumber"/>
        <w:rFonts w:ascii="Arial" w:hAnsi="Arial" w:cs="Arial"/>
        <w:b/>
        <w:color w:val="000000" w:themeColor="text1"/>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CCE79E" w14:textId="4967A410" w:rsidR="00A55FD1" w:rsidRPr="003A1E23" w:rsidRDefault="00A55FD1" w:rsidP="003A1E23">
    <w:pPr>
      <w:pStyle w:val="Footer"/>
      <w:tabs>
        <w:tab w:val="clear" w:pos="4513"/>
        <w:tab w:val="clear" w:pos="9026"/>
        <w:tab w:val="right" w:pos="9923"/>
      </w:tabs>
      <w:ind w:hanging="567"/>
    </w:pPr>
    <w:r w:rsidRPr="002905FA">
      <w:rPr>
        <w:rFonts w:ascii="Arial" w:hAnsi="Arial" w:cs="Arial"/>
        <w:b/>
        <w:color w:val="000000" w:themeColor="text1"/>
        <w:sz w:val="16"/>
        <w:szCs w:val="16"/>
      </w:rPr>
      <w:fldChar w:fldCharType="begin"/>
    </w:r>
    <w:r w:rsidRPr="002905FA">
      <w:rPr>
        <w:rFonts w:ascii="Arial" w:hAnsi="Arial" w:cs="Arial"/>
        <w:b/>
        <w:color w:val="000000" w:themeColor="text1"/>
        <w:sz w:val="16"/>
        <w:szCs w:val="16"/>
      </w:rPr>
      <w:instrText xml:space="preserve"> PAGE </w:instrText>
    </w:r>
    <w:r w:rsidRPr="002905FA">
      <w:rPr>
        <w:rFonts w:ascii="Arial" w:hAnsi="Arial" w:cs="Arial"/>
        <w:b/>
        <w:color w:val="000000" w:themeColor="text1"/>
        <w:sz w:val="16"/>
        <w:szCs w:val="16"/>
      </w:rPr>
      <w:fldChar w:fldCharType="separate"/>
    </w:r>
    <w:r w:rsidR="00635A89">
      <w:rPr>
        <w:rFonts w:ascii="Arial" w:hAnsi="Arial" w:cs="Arial"/>
        <w:b/>
        <w:noProof/>
        <w:color w:val="000000" w:themeColor="text1"/>
        <w:sz w:val="16"/>
        <w:szCs w:val="16"/>
      </w:rPr>
      <w:t>12</w:t>
    </w:r>
    <w:r w:rsidRPr="002905FA">
      <w:rPr>
        <w:rFonts w:ascii="Arial" w:hAnsi="Arial" w:cs="Arial"/>
        <w:b/>
        <w:color w:val="000000" w:themeColor="text1"/>
        <w:sz w:val="16"/>
        <w:szCs w:val="16"/>
      </w:rPr>
      <w:fldChar w:fldCharType="end"/>
    </w:r>
    <w:r w:rsidRPr="002905FA">
      <w:rPr>
        <w:rFonts w:ascii="Arial" w:hAnsi="Arial" w:cs="Arial"/>
        <w:b/>
        <w:color w:val="000000" w:themeColor="text1"/>
        <w:sz w:val="16"/>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F1AA6" w14:textId="77777777" w:rsidR="00A55FD1" w:rsidRPr="00B90C64" w:rsidRDefault="00A55FD1" w:rsidP="00B90C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A3FB5B" w14:textId="77777777" w:rsidR="00A55FD1" w:rsidRDefault="00A55FD1">
      <w:r>
        <w:separator/>
      </w:r>
    </w:p>
  </w:footnote>
  <w:footnote w:type="continuationSeparator" w:id="0">
    <w:p w14:paraId="645F1B8D" w14:textId="77777777" w:rsidR="00A55FD1" w:rsidRDefault="00A55F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F20E4"/>
    <w:multiLevelType w:val="hybridMultilevel"/>
    <w:tmpl w:val="5E5C74EC"/>
    <w:lvl w:ilvl="0" w:tplc="CD76ABCE">
      <w:start w:val="1"/>
      <w:numFmt w:val="decimal"/>
      <w:lvlText w:val="%1"/>
      <w:lvlJc w:val="left"/>
      <w:pPr>
        <w:ind w:left="240" w:hanging="240"/>
      </w:pPr>
      <w:rPr>
        <w:rFonts w:ascii="Trebuchet MS" w:eastAsia="Trebuchet MS" w:hAnsi="Trebuchet MS" w:cs="Trebuchet MS" w:hint="default"/>
        <w:spacing w:val="-22"/>
        <w:w w:val="100"/>
        <w:sz w:val="16"/>
        <w:szCs w:val="16"/>
      </w:rPr>
    </w:lvl>
    <w:lvl w:ilvl="1" w:tplc="7A020092">
      <w:numFmt w:val="bullet"/>
      <w:lvlText w:val="•"/>
      <w:lvlJc w:val="left"/>
      <w:pPr>
        <w:ind w:left="759" w:hanging="240"/>
      </w:pPr>
      <w:rPr>
        <w:rFonts w:hint="default"/>
      </w:rPr>
    </w:lvl>
    <w:lvl w:ilvl="2" w:tplc="5E3ED018">
      <w:numFmt w:val="bullet"/>
      <w:lvlText w:val="•"/>
      <w:lvlJc w:val="left"/>
      <w:pPr>
        <w:ind w:left="1271" w:hanging="240"/>
      </w:pPr>
      <w:rPr>
        <w:rFonts w:hint="default"/>
      </w:rPr>
    </w:lvl>
    <w:lvl w:ilvl="3" w:tplc="A39AB3F4">
      <w:numFmt w:val="bullet"/>
      <w:lvlText w:val="•"/>
      <w:lvlJc w:val="left"/>
      <w:pPr>
        <w:ind w:left="1783" w:hanging="240"/>
      </w:pPr>
      <w:rPr>
        <w:rFonts w:hint="default"/>
      </w:rPr>
    </w:lvl>
    <w:lvl w:ilvl="4" w:tplc="1EAAE8DA">
      <w:numFmt w:val="bullet"/>
      <w:lvlText w:val="•"/>
      <w:lvlJc w:val="left"/>
      <w:pPr>
        <w:ind w:left="2295" w:hanging="240"/>
      </w:pPr>
      <w:rPr>
        <w:rFonts w:hint="default"/>
      </w:rPr>
    </w:lvl>
    <w:lvl w:ilvl="5" w:tplc="BA024D28">
      <w:numFmt w:val="bullet"/>
      <w:lvlText w:val="•"/>
      <w:lvlJc w:val="left"/>
      <w:pPr>
        <w:ind w:left="2807" w:hanging="240"/>
      </w:pPr>
      <w:rPr>
        <w:rFonts w:hint="default"/>
      </w:rPr>
    </w:lvl>
    <w:lvl w:ilvl="6" w:tplc="52D2A66C">
      <w:numFmt w:val="bullet"/>
      <w:lvlText w:val="•"/>
      <w:lvlJc w:val="left"/>
      <w:pPr>
        <w:ind w:left="3319" w:hanging="240"/>
      </w:pPr>
      <w:rPr>
        <w:rFonts w:hint="default"/>
      </w:rPr>
    </w:lvl>
    <w:lvl w:ilvl="7" w:tplc="EA26752C">
      <w:numFmt w:val="bullet"/>
      <w:lvlText w:val="•"/>
      <w:lvlJc w:val="left"/>
      <w:pPr>
        <w:ind w:left="3831" w:hanging="240"/>
      </w:pPr>
      <w:rPr>
        <w:rFonts w:hint="default"/>
      </w:rPr>
    </w:lvl>
    <w:lvl w:ilvl="8" w:tplc="771E32C0">
      <w:numFmt w:val="bullet"/>
      <w:lvlText w:val="•"/>
      <w:lvlJc w:val="left"/>
      <w:pPr>
        <w:ind w:left="4343" w:hanging="240"/>
      </w:pPr>
      <w:rPr>
        <w:rFonts w:hint="default"/>
      </w:rPr>
    </w:lvl>
  </w:abstractNum>
  <w:abstractNum w:abstractNumId="1" w15:restartNumberingAfterBreak="0">
    <w:nsid w:val="18970B03"/>
    <w:multiLevelType w:val="hybridMultilevel"/>
    <w:tmpl w:val="24149678"/>
    <w:lvl w:ilvl="0" w:tplc="21400A74">
      <w:start w:val="11"/>
      <w:numFmt w:val="decimal"/>
      <w:lvlText w:val="%1"/>
      <w:lvlJc w:val="left"/>
      <w:pPr>
        <w:ind w:left="353" w:hanging="240"/>
      </w:pPr>
      <w:rPr>
        <w:rFonts w:ascii="Trebuchet MS" w:eastAsia="Trebuchet MS" w:hAnsi="Trebuchet MS" w:cs="Trebuchet MS" w:hint="default"/>
        <w:spacing w:val="-1"/>
        <w:w w:val="100"/>
        <w:sz w:val="16"/>
        <w:szCs w:val="16"/>
      </w:rPr>
    </w:lvl>
    <w:lvl w:ilvl="1" w:tplc="66A68040">
      <w:numFmt w:val="bullet"/>
      <w:lvlText w:val="•"/>
      <w:lvlJc w:val="left"/>
      <w:pPr>
        <w:ind w:left="842" w:hanging="240"/>
      </w:pPr>
      <w:rPr>
        <w:rFonts w:hint="default"/>
      </w:rPr>
    </w:lvl>
    <w:lvl w:ilvl="2" w:tplc="BF9A15E6">
      <w:numFmt w:val="bullet"/>
      <w:lvlText w:val="•"/>
      <w:lvlJc w:val="left"/>
      <w:pPr>
        <w:ind w:left="1324" w:hanging="240"/>
      </w:pPr>
      <w:rPr>
        <w:rFonts w:hint="default"/>
      </w:rPr>
    </w:lvl>
    <w:lvl w:ilvl="3" w:tplc="78BE909C">
      <w:numFmt w:val="bullet"/>
      <w:lvlText w:val="•"/>
      <w:lvlJc w:val="left"/>
      <w:pPr>
        <w:ind w:left="1806" w:hanging="240"/>
      </w:pPr>
      <w:rPr>
        <w:rFonts w:hint="default"/>
      </w:rPr>
    </w:lvl>
    <w:lvl w:ilvl="4" w:tplc="354048B2">
      <w:numFmt w:val="bullet"/>
      <w:lvlText w:val="•"/>
      <w:lvlJc w:val="left"/>
      <w:pPr>
        <w:ind w:left="2288" w:hanging="240"/>
      </w:pPr>
      <w:rPr>
        <w:rFonts w:hint="default"/>
      </w:rPr>
    </w:lvl>
    <w:lvl w:ilvl="5" w:tplc="2B8E445C">
      <w:numFmt w:val="bullet"/>
      <w:lvlText w:val="•"/>
      <w:lvlJc w:val="left"/>
      <w:pPr>
        <w:ind w:left="2770" w:hanging="240"/>
      </w:pPr>
      <w:rPr>
        <w:rFonts w:hint="default"/>
      </w:rPr>
    </w:lvl>
    <w:lvl w:ilvl="6" w:tplc="10F6329C">
      <w:numFmt w:val="bullet"/>
      <w:lvlText w:val="•"/>
      <w:lvlJc w:val="left"/>
      <w:pPr>
        <w:ind w:left="3252" w:hanging="240"/>
      </w:pPr>
      <w:rPr>
        <w:rFonts w:hint="default"/>
      </w:rPr>
    </w:lvl>
    <w:lvl w:ilvl="7" w:tplc="1B303FDA">
      <w:numFmt w:val="bullet"/>
      <w:lvlText w:val="•"/>
      <w:lvlJc w:val="left"/>
      <w:pPr>
        <w:ind w:left="3734" w:hanging="240"/>
      </w:pPr>
      <w:rPr>
        <w:rFonts w:hint="default"/>
      </w:rPr>
    </w:lvl>
    <w:lvl w:ilvl="8" w:tplc="E78C6D28">
      <w:numFmt w:val="bullet"/>
      <w:lvlText w:val="•"/>
      <w:lvlJc w:val="left"/>
      <w:pPr>
        <w:ind w:left="4216" w:hanging="240"/>
      </w:pPr>
      <w:rPr>
        <w:rFonts w:hint="default"/>
      </w:rPr>
    </w:lvl>
  </w:abstractNum>
  <w:abstractNum w:abstractNumId="2" w15:restartNumberingAfterBreak="0">
    <w:nsid w:val="1D8D5B1F"/>
    <w:multiLevelType w:val="hybridMultilevel"/>
    <w:tmpl w:val="EA123B1A"/>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3" w15:restartNumberingAfterBreak="0">
    <w:nsid w:val="1D9D4EE3"/>
    <w:multiLevelType w:val="hybridMultilevel"/>
    <w:tmpl w:val="5E8EDE8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4" w15:restartNumberingAfterBreak="0">
    <w:nsid w:val="20C8588C"/>
    <w:multiLevelType w:val="hybridMultilevel"/>
    <w:tmpl w:val="5D062B08"/>
    <w:lvl w:ilvl="0" w:tplc="38DCE248">
      <w:numFmt w:val="bullet"/>
      <w:lvlText w:val="•"/>
      <w:lvlJc w:val="left"/>
      <w:pPr>
        <w:ind w:left="530" w:hanging="284"/>
      </w:pPr>
      <w:rPr>
        <w:rFonts w:ascii="Trebuchet MS" w:eastAsia="Trebuchet MS" w:hAnsi="Trebuchet MS" w:cs="Trebuchet MS" w:hint="default"/>
        <w:spacing w:val="-13"/>
        <w:w w:val="100"/>
        <w:sz w:val="18"/>
        <w:szCs w:val="18"/>
      </w:rPr>
    </w:lvl>
    <w:lvl w:ilvl="1" w:tplc="84CAC100">
      <w:numFmt w:val="bullet"/>
      <w:lvlText w:val="•"/>
      <w:lvlJc w:val="left"/>
      <w:pPr>
        <w:ind w:left="1588" w:hanging="284"/>
      </w:pPr>
      <w:rPr>
        <w:rFonts w:hint="default"/>
      </w:rPr>
    </w:lvl>
    <w:lvl w:ilvl="2" w:tplc="BB38D50C">
      <w:numFmt w:val="bullet"/>
      <w:lvlText w:val="•"/>
      <w:lvlJc w:val="left"/>
      <w:pPr>
        <w:ind w:left="2637" w:hanging="284"/>
      </w:pPr>
      <w:rPr>
        <w:rFonts w:hint="default"/>
      </w:rPr>
    </w:lvl>
    <w:lvl w:ilvl="3" w:tplc="AC26B23A">
      <w:numFmt w:val="bullet"/>
      <w:lvlText w:val="•"/>
      <w:lvlJc w:val="left"/>
      <w:pPr>
        <w:ind w:left="3686" w:hanging="284"/>
      </w:pPr>
      <w:rPr>
        <w:rFonts w:hint="default"/>
      </w:rPr>
    </w:lvl>
    <w:lvl w:ilvl="4" w:tplc="F616525E">
      <w:numFmt w:val="bullet"/>
      <w:lvlText w:val="•"/>
      <w:lvlJc w:val="left"/>
      <w:pPr>
        <w:ind w:left="4734" w:hanging="284"/>
      </w:pPr>
      <w:rPr>
        <w:rFonts w:hint="default"/>
      </w:rPr>
    </w:lvl>
    <w:lvl w:ilvl="5" w:tplc="750A9E16">
      <w:numFmt w:val="bullet"/>
      <w:lvlText w:val="•"/>
      <w:lvlJc w:val="left"/>
      <w:pPr>
        <w:ind w:left="5783" w:hanging="284"/>
      </w:pPr>
      <w:rPr>
        <w:rFonts w:hint="default"/>
      </w:rPr>
    </w:lvl>
    <w:lvl w:ilvl="6" w:tplc="4ACE0FE4">
      <w:numFmt w:val="bullet"/>
      <w:lvlText w:val="•"/>
      <w:lvlJc w:val="left"/>
      <w:pPr>
        <w:ind w:left="6832" w:hanging="284"/>
      </w:pPr>
      <w:rPr>
        <w:rFonts w:hint="default"/>
      </w:rPr>
    </w:lvl>
    <w:lvl w:ilvl="7" w:tplc="EED4C1F2">
      <w:numFmt w:val="bullet"/>
      <w:lvlText w:val="•"/>
      <w:lvlJc w:val="left"/>
      <w:pPr>
        <w:ind w:left="7880" w:hanging="284"/>
      </w:pPr>
      <w:rPr>
        <w:rFonts w:hint="default"/>
      </w:rPr>
    </w:lvl>
    <w:lvl w:ilvl="8" w:tplc="F282EA80">
      <w:numFmt w:val="bullet"/>
      <w:lvlText w:val="•"/>
      <w:lvlJc w:val="left"/>
      <w:pPr>
        <w:ind w:left="8929" w:hanging="284"/>
      </w:pPr>
      <w:rPr>
        <w:rFonts w:hint="default"/>
      </w:rPr>
    </w:lvl>
  </w:abstractNum>
  <w:abstractNum w:abstractNumId="5" w15:restartNumberingAfterBreak="0">
    <w:nsid w:val="420906C1"/>
    <w:multiLevelType w:val="hybridMultilevel"/>
    <w:tmpl w:val="B53AE7A0"/>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6" w15:restartNumberingAfterBreak="0">
    <w:nsid w:val="610A02C5"/>
    <w:multiLevelType w:val="hybridMultilevel"/>
    <w:tmpl w:val="B84CC4F0"/>
    <w:lvl w:ilvl="0" w:tplc="A0D0ED80">
      <w:start w:val="1"/>
      <w:numFmt w:val="bullet"/>
      <w:pStyle w:val="Dotpoint2"/>
      <w:lvlText w:val="-"/>
      <w:lvlJc w:val="left"/>
      <w:pPr>
        <w:ind w:left="1800" w:hanging="360"/>
      </w:pPr>
      <w:rPr>
        <w:rFonts w:ascii="Courier New" w:hAnsi="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7" w15:restartNumberingAfterBreak="0">
    <w:nsid w:val="6D290EF9"/>
    <w:multiLevelType w:val="hybridMultilevel"/>
    <w:tmpl w:val="1780D586"/>
    <w:lvl w:ilvl="0" w:tplc="0C090001">
      <w:start w:val="1"/>
      <w:numFmt w:val="bullet"/>
      <w:lvlText w:val=""/>
      <w:lvlJc w:val="left"/>
      <w:pPr>
        <w:ind w:left="833" w:hanging="360"/>
      </w:pPr>
      <w:rPr>
        <w:rFonts w:ascii="Symbol" w:hAnsi="Symbol" w:hint="default"/>
      </w:rPr>
    </w:lvl>
    <w:lvl w:ilvl="1" w:tplc="0C090003" w:tentative="1">
      <w:start w:val="1"/>
      <w:numFmt w:val="bullet"/>
      <w:lvlText w:val="o"/>
      <w:lvlJc w:val="left"/>
      <w:pPr>
        <w:ind w:left="1553" w:hanging="360"/>
      </w:pPr>
      <w:rPr>
        <w:rFonts w:ascii="Courier New" w:hAnsi="Courier New" w:cs="Courier New" w:hint="default"/>
      </w:rPr>
    </w:lvl>
    <w:lvl w:ilvl="2" w:tplc="0C090005" w:tentative="1">
      <w:start w:val="1"/>
      <w:numFmt w:val="bullet"/>
      <w:lvlText w:val=""/>
      <w:lvlJc w:val="left"/>
      <w:pPr>
        <w:ind w:left="2273" w:hanging="360"/>
      </w:pPr>
      <w:rPr>
        <w:rFonts w:ascii="Wingdings" w:hAnsi="Wingdings" w:hint="default"/>
      </w:rPr>
    </w:lvl>
    <w:lvl w:ilvl="3" w:tplc="0C090001" w:tentative="1">
      <w:start w:val="1"/>
      <w:numFmt w:val="bullet"/>
      <w:lvlText w:val=""/>
      <w:lvlJc w:val="left"/>
      <w:pPr>
        <w:ind w:left="2993" w:hanging="360"/>
      </w:pPr>
      <w:rPr>
        <w:rFonts w:ascii="Symbol" w:hAnsi="Symbol" w:hint="default"/>
      </w:rPr>
    </w:lvl>
    <w:lvl w:ilvl="4" w:tplc="0C090003" w:tentative="1">
      <w:start w:val="1"/>
      <w:numFmt w:val="bullet"/>
      <w:lvlText w:val="o"/>
      <w:lvlJc w:val="left"/>
      <w:pPr>
        <w:ind w:left="3713" w:hanging="360"/>
      </w:pPr>
      <w:rPr>
        <w:rFonts w:ascii="Courier New" w:hAnsi="Courier New" w:cs="Courier New" w:hint="default"/>
      </w:rPr>
    </w:lvl>
    <w:lvl w:ilvl="5" w:tplc="0C090005" w:tentative="1">
      <w:start w:val="1"/>
      <w:numFmt w:val="bullet"/>
      <w:lvlText w:val=""/>
      <w:lvlJc w:val="left"/>
      <w:pPr>
        <w:ind w:left="4433" w:hanging="360"/>
      </w:pPr>
      <w:rPr>
        <w:rFonts w:ascii="Wingdings" w:hAnsi="Wingdings" w:hint="default"/>
      </w:rPr>
    </w:lvl>
    <w:lvl w:ilvl="6" w:tplc="0C090001" w:tentative="1">
      <w:start w:val="1"/>
      <w:numFmt w:val="bullet"/>
      <w:lvlText w:val=""/>
      <w:lvlJc w:val="left"/>
      <w:pPr>
        <w:ind w:left="5153" w:hanging="360"/>
      </w:pPr>
      <w:rPr>
        <w:rFonts w:ascii="Symbol" w:hAnsi="Symbol" w:hint="default"/>
      </w:rPr>
    </w:lvl>
    <w:lvl w:ilvl="7" w:tplc="0C090003" w:tentative="1">
      <w:start w:val="1"/>
      <w:numFmt w:val="bullet"/>
      <w:lvlText w:val="o"/>
      <w:lvlJc w:val="left"/>
      <w:pPr>
        <w:ind w:left="5873" w:hanging="360"/>
      </w:pPr>
      <w:rPr>
        <w:rFonts w:ascii="Courier New" w:hAnsi="Courier New" w:cs="Courier New" w:hint="default"/>
      </w:rPr>
    </w:lvl>
    <w:lvl w:ilvl="8" w:tplc="0C090005" w:tentative="1">
      <w:start w:val="1"/>
      <w:numFmt w:val="bullet"/>
      <w:lvlText w:val=""/>
      <w:lvlJc w:val="left"/>
      <w:pPr>
        <w:ind w:left="6593" w:hanging="360"/>
      </w:pPr>
      <w:rPr>
        <w:rFonts w:ascii="Wingdings" w:hAnsi="Wingdings" w:hint="default"/>
      </w:rPr>
    </w:lvl>
  </w:abstractNum>
  <w:abstractNum w:abstractNumId="8" w15:restartNumberingAfterBreak="0">
    <w:nsid w:val="6E6568BB"/>
    <w:multiLevelType w:val="hybridMultilevel"/>
    <w:tmpl w:val="93E07882"/>
    <w:lvl w:ilvl="0" w:tplc="FB20ABCA">
      <w:start w:val="1"/>
      <w:numFmt w:val="bullet"/>
      <w:pStyle w:val="Dotpoint1"/>
      <w:lvlText w:val=""/>
      <w:lvlJc w:val="left"/>
      <w:pPr>
        <w:ind w:left="360" w:hanging="360"/>
      </w:pPr>
      <w:rPr>
        <w:rFonts w:ascii="Wingdings" w:hAnsi="Wingdings" w:hint="default"/>
      </w:rPr>
    </w:lvl>
    <w:lvl w:ilvl="1" w:tplc="4410AFD6">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5"/>
  </w:num>
  <w:num w:numId="5">
    <w:abstractNumId w:val="3"/>
  </w:num>
  <w:num w:numId="6">
    <w:abstractNumId w:val="7"/>
  </w:num>
  <w:num w:numId="7">
    <w:abstractNumId w:val="2"/>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evenAndOddHeaders/>
  <w:drawingGridHorizontalSpacing w:val="110"/>
  <w:displayHorizontalDrawingGridEvery w:val="2"/>
  <w:characterSpacingControl w:val="doNotCompress"/>
  <w:hdrShapeDefaults>
    <o:shapedefaults v:ext="edit" spidmax="1310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6A78"/>
    <w:rsid w:val="0000527A"/>
    <w:rsid w:val="00005784"/>
    <w:rsid w:val="00006CF7"/>
    <w:rsid w:val="0001550B"/>
    <w:rsid w:val="00015573"/>
    <w:rsid w:val="0001581A"/>
    <w:rsid w:val="000160C5"/>
    <w:rsid w:val="000167A4"/>
    <w:rsid w:val="000205AB"/>
    <w:rsid w:val="000213D9"/>
    <w:rsid w:val="00021515"/>
    <w:rsid w:val="00022430"/>
    <w:rsid w:val="00024249"/>
    <w:rsid w:val="00024991"/>
    <w:rsid w:val="000364E8"/>
    <w:rsid w:val="00042849"/>
    <w:rsid w:val="0004287B"/>
    <w:rsid w:val="000453E6"/>
    <w:rsid w:val="00047459"/>
    <w:rsid w:val="00047D36"/>
    <w:rsid w:val="00063F57"/>
    <w:rsid w:val="00063F76"/>
    <w:rsid w:val="000654E9"/>
    <w:rsid w:val="00066294"/>
    <w:rsid w:val="000703AF"/>
    <w:rsid w:val="00073DB6"/>
    <w:rsid w:val="000765FA"/>
    <w:rsid w:val="00083157"/>
    <w:rsid w:val="00084153"/>
    <w:rsid w:val="000845CE"/>
    <w:rsid w:val="00086A6D"/>
    <w:rsid w:val="00087702"/>
    <w:rsid w:val="00093005"/>
    <w:rsid w:val="000A12E9"/>
    <w:rsid w:val="000A2383"/>
    <w:rsid w:val="000B196E"/>
    <w:rsid w:val="000B3E02"/>
    <w:rsid w:val="000B6117"/>
    <w:rsid w:val="000C279D"/>
    <w:rsid w:val="000C7113"/>
    <w:rsid w:val="000D0874"/>
    <w:rsid w:val="000D21A4"/>
    <w:rsid w:val="000D21C2"/>
    <w:rsid w:val="000D3FD5"/>
    <w:rsid w:val="000D45D1"/>
    <w:rsid w:val="000D4A05"/>
    <w:rsid w:val="000D65AB"/>
    <w:rsid w:val="000E3AFD"/>
    <w:rsid w:val="000E51E8"/>
    <w:rsid w:val="000F03C2"/>
    <w:rsid w:val="000F10ED"/>
    <w:rsid w:val="000F46E8"/>
    <w:rsid w:val="000F59B2"/>
    <w:rsid w:val="000F695C"/>
    <w:rsid w:val="00100D34"/>
    <w:rsid w:val="001069D6"/>
    <w:rsid w:val="00115ED9"/>
    <w:rsid w:val="00117682"/>
    <w:rsid w:val="00120D1B"/>
    <w:rsid w:val="0012495C"/>
    <w:rsid w:val="001256F2"/>
    <w:rsid w:val="00125998"/>
    <w:rsid w:val="00127122"/>
    <w:rsid w:val="001273DF"/>
    <w:rsid w:val="00127F7B"/>
    <w:rsid w:val="00132AF2"/>
    <w:rsid w:val="00136B0C"/>
    <w:rsid w:val="00146095"/>
    <w:rsid w:val="001520F7"/>
    <w:rsid w:val="00153C34"/>
    <w:rsid w:val="001606BB"/>
    <w:rsid w:val="00160EBC"/>
    <w:rsid w:val="001613D2"/>
    <w:rsid w:val="00163F31"/>
    <w:rsid w:val="001672B2"/>
    <w:rsid w:val="001725AB"/>
    <w:rsid w:val="0018093B"/>
    <w:rsid w:val="00185249"/>
    <w:rsid w:val="0018585A"/>
    <w:rsid w:val="00185EC8"/>
    <w:rsid w:val="00187968"/>
    <w:rsid w:val="0019444E"/>
    <w:rsid w:val="001969A1"/>
    <w:rsid w:val="001A12DA"/>
    <w:rsid w:val="001A5482"/>
    <w:rsid w:val="001A59B2"/>
    <w:rsid w:val="001B174A"/>
    <w:rsid w:val="001B4CFF"/>
    <w:rsid w:val="001C2616"/>
    <w:rsid w:val="001C37A5"/>
    <w:rsid w:val="001C61A2"/>
    <w:rsid w:val="001C766E"/>
    <w:rsid w:val="001D2D35"/>
    <w:rsid w:val="001D6739"/>
    <w:rsid w:val="001E471A"/>
    <w:rsid w:val="001E4BD0"/>
    <w:rsid w:val="001F29D7"/>
    <w:rsid w:val="001F333F"/>
    <w:rsid w:val="001F4FDB"/>
    <w:rsid w:val="00200415"/>
    <w:rsid w:val="002023EE"/>
    <w:rsid w:val="002111C9"/>
    <w:rsid w:val="002159D5"/>
    <w:rsid w:val="0022187C"/>
    <w:rsid w:val="00221C18"/>
    <w:rsid w:val="0022593B"/>
    <w:rsid w:val="00226EA8"/>
    <w:rsid w:val="00227BAC"/>
    <w:rsid w:val="0023341A"/>
    <w:rsid w:val="002413FE"/>
    <w:rsid w:val="00250C00"/>
    <w:rsid w:val="0025521B"/>
    <w:rsid w:val="00264E21"/>
    <w:rsid w:val="00265D6D"/>
    <w:rsid w:val="002714CC"/>
    <w:rsid w:val="00272A67"/>
    <w:rsid w:val="002730C3"/>
    <w:rsid w:val="00276323"/>
    <w:rsid w:val="00277E4A"/>
    <w:rsid w:val="002814F5"/>
    <w:rsid w:val="0028360F"/>
    <w:rsid w:val="00284F3F"/>
    <w:rsid w:val="002905FA"/>
    <w:rsid w:val="00292579"/>
    <w:rsid w:val="0029442F"/>
    <w:rsid w:val="002A1142"/>
    <w:rsid w:val="002A4E8D"/>
    <w:rsid w:val="002A5A6D"/>
    <w:rsid w:val="002A67F9"/>
    <w:rsid w:val="002A774B"/>
    <w:rsid w:val="002C3B01"/>
    <w:rsid w:val="002C4C02"/>
    <w:rsid w:val="002C52F3"/>
    <w:rsid w:val="002C6187"/>
    <w:rsid w:val="002C6CFC"/>
    <w:rsid w:val="002C79E1"/>
    <w:rsid w:val="002D1838"/>
    <w:rsid w:val="002E2386"/>
    <w:rsid w:val="002E4BB6"/>
    <w:rsid w:val="002E4D46"/>
    <w:rsid w:val="002E7F2D"/>
    <w:rsid w:val="002E7F84"/>
    <w:rsid w:val="002F3AB0"/>
    <w:rsid w:val="002F79C1"/>
    <w:rsid w:val="00302977"/>
    <w:rsid w:val="003037A5"/>
    <w:rsid w:val="00316B63"/>
    <w:rsid w:val="0031772A"/>
    <w:rsid w:val="00321442"/>
    <w:rsid w:val="00323562"/>
    <w:rsid w:val="00323F6E"/>
    <w:rsid w:val="003317AD"/>
    <w:rsid w:val="00334B8C"/>
    <w:rsid w:val="003359CB"/>
    <w:rsid w:val="00340D1B"/>
    <w:rsid w:val="0034212B"/>
    <w:rsid w:val="00351131"/>
    <w:rsid w:val="00355AAC"/>
    <w:rsid w:val="0035615C"/>
    <w:rsid w:val="003566A7"/>
    <w:rsid w:val="00356DC8"/>
    <w:rsid w:val="00361DA6"/>
    <w:rsid w:val="00361F5C"/>
    <w:rsid w:val="003643F4"/>
    <w:rsid w:val="003700C5"/>
    <w:rsid w:val="00372FBD"/>
    <w:rsid w:val="00373729"/>
    <w:rsid w:val="00377BE1"/>
    <w:rsid w:val="0038012D"/>
    <w:rsid w:val="003840D0"/>
    <w:rsid w:val="00390819"/>
    <w:rsid w:val="00392DF7"/>
    <w:rsid w:val="003953DD"/>
    <w:rsid w:val="003962E1"/>
    <w:rsid w:val="003A06B4"/>
    <w:rsid w:val="003A187D"/>
    <w:rsid w:val="003A1E23"/>
    <w:rsid w:val="003A2CA4"/>
    <w:rsid w:val="003A645D"/>
    <w:rsid w:val="003A646E"/>
    <w:rsid w:val="003A7CDA"/>
    <w:rsid w:val="003B0C87"/>
    <w:rsid w:val="003D07AE"/>
    <w:rsid w:val="003E1984"/>
    <w:rsid w:val="003F2D37"/>
    <w:rsid w:val="003F4545"/>
    <w:rsid w:val="003F6F6F"/>
    <w:rsid w:val="00401362"/>
    <w:rsid w:val="00401A8A"/>
    <w:rsid w:val="00404ECC"/>
    <w:rsid w:val="0041383B"/>
    <w:rsid w:val="00414543"/>
    <w:rsid w:val="00420B95"/>
    <w:rsid w:val="00424C2E"/>
    <w:rsid w:val="00430347"/>
    <w:rsid w:val="00431B8B"/>
    <w:rsid w:val="004339E7"/>
    <w:rsid w:val="00434A59"/>
    <w:rsid w:val="00436866"/>
    <w:rsid w:val="004378AF"/>
    <w:rsid w:val="00442E11"/>
    <w:rsid w:val="00442F16"/>
    <w:rsid w:val="00446C85"/>
    <w:rsid w:val="004501C9"/>
    <w:rsid w:val="00452D11"/>
    <w:rsid w:val="00455DE4"/>
    <w:rsid w:val="00457E93"/>
    <w:rsid w:val="00457FA4"/>
    <w:rsid w:val="004602DB"/>
    <w:rsid w:val="00462686"/>
    <w:rsid w:val="00463ACF"/>
    <w:rsid w:val="00465FF9"/>
    <w:rsid w:val="004713CB"/>
    <w:rsid w:val="00472400"/>
    <w:rsid w:val="00474005"/>
    <w:rsid w:val="004745C1"/>
    <w:rsid w:val="004749B5"/>
    <w:rsid w:val="004766B0"/>
    <w:rsid w:val="0048187E"/>
    <w:rsid w:val="00482251"/>
    <w:rsid w:val="00491B85"/>
    <w:rsid w:val="00495D13"/>
    <w:rsid w:val="004A2463"/>
    <w:rsid w:val="004A25B4"/>
    <w:rsid w:val="004B5BF8"/>
    <w:rsid w:val="004C0945"/>
    <w:rsid w:val="004C1A58"/>
    <w:rsid w:val="004C1E9D"/>
    <w:rsid w:val="004C32C5"/>
    <w:rsid w:val="004C5081"/>
    <w:rsid w:val="004D13AC"/>
    <w:rsid w:val="004D158E"/>
    <w:rsid w:val="004D6533"/>
    <w:rsid w:val="004D68F9"/>
    <w:rsid w:val="004E35E7"/>
    <w:rsid w:val="004E6C79"/>
    <w:rsid w:val="004E76E6"/>
    <w:rsid w:val="004F5364"/>
    <w:rsid w:val="004F677A"/>
    <w:rsid w:val="00502606"/>
    <w:rsid w:val="0050285A"/>
    <w:rsid w:val="00502A9D"/>
    <w:rsid w:val="00502C90"/>
    <w:rsid w:val="005033DE"/>
    <w:rsid w:val="00511D7E"/>
    <w:rsid w:val="00513C78"/>
    <w:rsid w:val="00514057"/>
    <w:rsid w:val="00514AEB"/>
    <w:rsid w:val="0052420C"/>
    <w:rsid w:val="00524C85"/>
    <w:rsid w:val="00536EF3"/>
    <w:rsid w:val="00537F99"/>
    <w:rsid w:val="005405D3"/>
    <w:rsid w:val="005408E0"/>
    <w:rsid w:val="00542122"/>
    <w:rsid w:val="0054273F"/>
    <w:rsid w:val="00543415"/>
    <w:rsid w:val="0055546C"/>
    <w:rsid w:val="00560094"/>
    <w:rsid w:val="00561E2D"/>
    <w:rsid w:val="00565E06"/>
    <w:rsid w:val="005715ED"/>
    <w:rsid w:val="005716A1"/>
    <w:rsid w:val="005718A0"/>
    <w:rsid w:val="0057651F"/>
    <w:rsid w:val="005766DD"/>
    <w:rsid w:val="00581544"/>
    <w:rsid w:val="00582F4B"/>
    <w:rsid w:val="0058569A"/>
    <w:rsid w:val="0059243B"/>
    <w:rsid w:val="0059347B"/>
    <w:rsid w:val="005A152C"/>
    <w:rsid w:val="005B04EA"/>
    <w:rsid w:val="005B4DF3"/>
    <w:rsid w:val="005B4EE4"/>
    <w:rsid w:val="005B6070"/>
    <w:rsid w:val="005C490C"/>
    <w:rsid w:val="005C4C14"/>
    <w:rsid w:val="005C64BA"/>
    <w:rsid w:val="005D46B1"/>
    <w:rsid w:val="005D6016"/>
    <w:rsid w:val="005D6431"/>
    <w:rsid w:val="005E153F"/>
    <w:rsid w:val="005E29B5"/>
    <w:rsid w:val="005E3D90"/>
    <w:rsid w:val="005E4558"/>
    <w:rsid w:val="005E5562"/>
    <w:rsid w:val="005E71FA"/>
    <w:rsid w:val="005F1B13"/>
    <w:rsid w:val="005F3341"/>
    <w:rsid w:val="00600B65"/>
    <w:rsid w:val="006028D6"/>
    <w:rsid w:val="00606CE6"/>
    <w:rsid w:val="00613859"/>
    <w:rsid w:val="00613D27"/>
    <w:rsid w:val="00613D6C"/>
    <w:rsid w:val="0061462B"/>
    <w:rsid w:val="00614AF6"/>
    <w:rsid w:val="00616231"/>
    <w:rsid w:val="0062055C"/>
    <w:rsid w:val="00621DCE"/>
    <w:rsid w:val="006245EE"/>
    <w:rsid w:val="0062663E"/>
    <w:rsid w:val="00626B5B"/>
    <w:rsid w:val="00631749"/>
    <w:rsid w:val="0063298C"/>
    <w:rsid w:val="00635A89"/>
    <w:rsid w:val="00637EEE"/>
    <w:rsid w:val="00647A6E"/>
    <w:rsid w:val="00650005"/>
    <w:rsid w:val="0065032A"/>
    <w:rsid w:val="006554E5"/>
    <w:rsid w:val="006564D7"/>
    <w:rsid w:val="00663B36"/>
    <w:rsid w:val="006677FD"/>
    <w:rsid w:val="0067129C"/>
    <w:rsid w:val="00671520"/>
    <w:rsid w:val="00674669"/>
    <w:rsid w:val="00675407"/>
    <w:rsid w:val="00675DED"/>
    <w:rsid w:val="006816D0"/>
    <w:rsid w:val="00685BF3"/>
    <w:rsid w:val="006861A1"/>
    <w:rsid w:val="00693B8E"/>
    <w:rsid w:val="00693C8A"/>
    <w:rsid w:val="00694A45"/>
    <w:rsid w:val="006A0CDC"/>
    <w:rsid w:val="006A11D0"/>
    <w:rsid w:val="006B2B68"/>
    <w:rsid w:val="006B3B52"/>
    <w:rsid w:val="006B54CA"/>
    <w:rsid w:val="006C1413"/>
    <w:rsid w:val="006C6007"/>
    <w:rsid w:val="006D2D13"/>
    <w:rsid w:val="006D4920"/>
    <w:rsid w:val="006E1AB7"/>
    <w:rsid w:val="006E5BD3"/>
    <w:rsid w:val="006E7911"/>
    <w:rsid w:val="006F2AED"/>
    <w:rsid w:val="006F3834"/>
    <w:rsid w:val="006F52A3"/>
    <w:rsid w:val="007002AE"/>
    <w:rsid w:val="007014BE"/>
    <w:rsid w:val="0070155B"/>
    <w:rsid w:val="007062CB"/>
    <w:rsid w:val="0071279F"/>
    <w:rsid w:val="00714847"/>
    <w:rsid w:val="00715C61"/>
    <w:rsid w:val="00716A87"/>
    <w:rsid w:val="0071746A"/>
    <w:rsid w:val="00717F8B"/>
    <w:rsid w:val="00721ACC"/>
    <w:rsid w:val="007247F1"/>
    <w:rsid w:val="007257F1"/>
    <w:rsid w:val="007303DB"/>
    <w:rsid w:val="0073306D"/>
    <w:rsid w:val="00737CE3"/>
    <w:rsid w:val="007400CC"/>
    <w:rsid w:val="0074158A"/>
    <w:rsid w:val="0074180C"/>
    <w:rsid w:val="00742424"/>
    <w:rsid w:val="00745EC0"/>
    <w:rsid w:val="00746373"/>
    <w:rsid w:val="007463B8"/>
    <w:rsid w:val="007467CE"/>
    <w:rsid w:val="00746F04"/>
    <w:rsid w:val="0075069B"/>
    <w:rsid w:val="00750CA6"/>
    <w:rsid w:val="00751A81"/>
    <w:rsid w:val="0075253F"/>
    <w:rsid w:val="00753593"/>
    <w:rsid w:val="007535C5"/>
    <w:rsid w:val="00755358"/>
    <w:rsid w:val="007556FD"/>
    <w:rsid w:val="0076282A"/>
    <w:rsid w:val="00774C30"/>
    <w:rsid w:val="007777FB"/>
    <w:rsid w:val="00777A27"/>
    <w:rsid w:val="00780074"/>
    <w:rsid w:val="0078528A"/>
    <w:rsid w:val="007972C2"/>
    <w:rsid w:val="007A5945"/>
    <w:rsid w:val="007A646B"/>
    <w:rsid w:val="007B1BCA"/>
    <w:rsid w:val="007B2AE9"/>
    <w:rsid w:val="007B392F"/>
    <w:rsid w:val="007C6742"/>
    <w:rsid w:val="007C7654"/>
    <w:rsid w:val="007C79C1"/>
    <w:rsid w:val="007D19E7"/>
    <w:rsid w:val="007E2475"/>
    <w:rsid w:val="007E2EA7"/>
    <w:rsid w:val="007F12C2"/>
    <w:rsid w:val="007F1B81"/>
    <w:rsid w:val="007F3079"/>
    <w:rsid w:val="007F5A98"/>
    <w:rsid w:val="007F721A"/>
    <w:rsid w:val="007F7B31"/>
    <w:rsid w:val="008004D9"/>
    <w:rsid w:val="008026FF"/>
    <w:rsid w:val="0080539D"/>
    <w:rsid w:val="0081025F"/>
    <w:rsid w:val="00813847"/>
    <w:rsid w:val="00814898"/>
    <w:rsid w:val="00814A44"/>
    <w:rsid w:val="008166FB"/>
    <w:rsid w:val="0082195D"/>
    <w:rsid w:val="00822155"/>
    <w:rsid w:val="00823C39"/>
    <w:rsid w:val="00824D5E"/>
    <w:rsid w:val="00826498"/>
    <w:rsid w:val="00831DB7"/>
    <w:rsid w:val="0083235C"/>
    <w:rsid w:val="008369A4"/>
    <w:rsid w:val="008373CA"/>
    <w:rsid w:val="008419C0"/>
    <w:rsid w:val="008436BC"/>
    <w:rsid w:val="00846AEC"/>
    <w:rsid w:val="008470F9"/>
    <w:rsid w:val="00850F1B"/>
    <w:rsid w:val="00855D52"/>
    <w:rsid w:val="00863844"/>
    <w:rsid w:val="008641EF"/>
    <w:rsid w:val="008679BB"/>
    <w:rsid w:val="00871FED"/>
    <w:rsid w:val="00873354"/>
    <w:rsid w:val="0087424A"/>
    <w:rsid w:val="00874DDD"/>
    <w:rsid w:val="008756D9"/>
    <w:rsid w:val="00877CFC"/>
    <w:rsid w:val="008833FA"/>
    <w:rsid w:val="00883777"/>
    <w:rsid w:val="00883EB4"/>
    <w:rsid w:val="00884CD0"/>
    <w:rsid w:val="00885452"/>
    <w:rsid w:val="008860B2"/>
    <w:rsid w:val="00891BC2"/>
    <w:rsid w:val="0089347E"/>
    <w:rsid w:val="00897953"/>
    <w:rsid w:val="008A5DC4"/>
    <w:rsid w:val="008A677C"/>
    <w:rsid w:val="008B0926"/>
    <w:rsid w:val="008B6B56"/>
    <w:rsid w:val="008B7687"/>
    <w:rsid w:val="008C0307"/>
    <w:rsid w:val="008C5D22"/>
    <w:rsid w:val="008C5FA3"/>
    <w:rsid w:val="008D2C5E"/>
    <w:rsid w:val="008D30FF"/>
    <w:rsid w:val="008D78FB"/>
    <w:rsid w:val="008E48A0"/>
    <w:rsid w:val="008E4FE3"/>
    <w:rsid w:val="008E626C"/>
    <w:rsid w:val="008F2DE5"/>
    <w:rsid w:val="008F3F6F"/>
    <w:rsid w:val="008F7924"/>
    <w:rsid w:val="0090798C"/>
    <w:rsid w:val="0091109A"/>
    <w:rsid w:val="00915ACA"/>
    <w:rsid w:val="00920DB7"/>
    <w:rsid w:val="00921142"/>
    <w:rsid w:val="009308E0"/>
    <w:rsid w:val="009331BA"/>
    <w:rsid w:val="00934AC2"/>
    <w:rsid w:val="00934B6B"/>
    <w:rsid w:val="00945143"/>
    <w:rsid w:val="00945750"/>
    <w:rsid w:val="00945C18"/>
    <w:rsid w:val="009500BC"/>
    <w:rsid w:val="00954674"/>
    <w:rsid w:val="00956749"/>
    <w:rsid w:val="0095766F"/>
    <w:rsid w:val="0096082B"/>
    <w:rsid w:val="009619F2"/>
    <w:rsid w:val="009641AA"/>
    <w:rsid w:val="009661C1"/>
    <w:rsid w:val="00971107"/>
    <w:rsid w:val="00977D83"/>
    <w:rsid w:val="009903EE"/>
    <w:rsid w:val="00992D2E"/>
    <w:rsid w:val="00995760"/>
    <w:rsid w:val="00996CAC"/>
    <w:rsid w:val="009A2AF6"/>
    <w:rsid w:val="009B79CE"/>
    <w:rsid w:val="009C0691"/>
    <w:rsid w:val="009C084C"/>
    <w:rsid w:val="009C1147"/>
    <w:rsid w:val="009C2064"/>
    <w:rsid w:val="009C3395"/>
    <w:rsid w:val="009C5757"/>
    <w:rsid w:val="009C6F8A"/>
    <w:rsid w:val="009D1D01"/>
    <w:rsid w:val="009D4944"/>
    <w:rsid w:val="009D5AEC"/>
    <w:rsid w:val="009D5D66"/>
    <w:rsid w:val="009D612C"/>
    <w:rsid w:val="009E37F7"/>
    <w:rsid w:val="009E6583"/>
    <w:rsid w:val="009F02F6"/>
    <w:rsid w:val="009F4B47"/>
    <w:rsid w:val="009F679D"/>
    <w:rsid w:val="00A044AE"/>
    <w:rsid w:val="00A05621"/>
    <w:rsid w:val="00A05B0D"/>
    <w:rsid w:val="00A14370"/>
    <w:rsid w:val="00A14970"/>
    <w:rsid w:val="00A152EC"/>
    <w:rsid w:val="00A160D8"/>
    <w:rsid w:val="00A161AC"/>
    <w:rsid w:val="00A249C5"/>
    <w:rsid w:val="00A30842"/>
    <w:rsid w:val="00A31674"/>
    <w:rsid w:val="00A31E9D"/>
    <w:rsid w:val="00A33C9A"/>
    <w:rsid w:val="00A34058"/>
    <w:rsid w:val="00A40520"/>
    <w:rsid w:val="00A42B40"/>
    <w:rsid w:val="00A44303"/>
    <w:rsid w:val="00A453D7"/>
    <w:rsid w:val="00A5194F"/>
    <w:rsid w:val="00A5564F"/>
    <w:rsid w:val="00A55FD1"/>
    <w:rsid w:val="00A57C29"/>
    <w:rsid w:val="00A61501"/>
    <w:rsid w:val="00A61B21"/>
    <w:rsid w:val="00A65654"/>
    <w:rsid w:val="00A66AB9"/>
    <w:rsid w:val="00A677C2"/>
    <w:rsid w:val="00A718EE"/>
    <w:rsid w:val="00A85CB2"/>
    <w:rsid w:val="00A87A94"/>
    <w:rsid w:val="00A92081"/>
    <w:rsid w:val="00A94B0F"/>
    <w:rsid w:val="00A96BBC"/>
    <w:rsid w:val="00AA1738"/>
    <w:rsid w:val="00AA1774"/>
    <w:rsid w:val="00AA1AA0"/>
    <w:rsid w:val="00AA3686"/>
    <w:rsid w:val="00AA3CDB"/>
    <w:rsid w:val="00AA4644"/>
    <w:rsid w:val="00AB161B"/>
    <w:rsid w:val="00AB1661"/>
    <w:rsid w:val="00AB4BDA"/>
    <w:rsid w:val="00AB594F"/>
    <w:rsid w:val="00AB5EB3"/>
    <w:rsid w:val="00AC3F72"/>
    <w:rsid w:val="00AC4636"/>
    <w:rsid w:val="00AD1203"/>
    <w:rsid w:val="00AD6514"/>
    <w:rsid w:val="00AD78B0"/>
    <w:rsid w:val="00AE04D1"/>
    <w:rsid w:val="00AE20B9"/>
    <w:rsid w:val="00AE4E51"/>
    <w:rsid w:val="00AE518B"/>
    <w:rsid w:val="00AE68DF"/>
    <w:rsid w:val="00AF02E3"/>
    <w:rsid w:val="00AF0C00"/>
    <w:rsid w:val="00AF211F"/>
    <w:rsid w:val="00AF4560"/>
    <w:rsid w:val="00B00989"/>
    <w:rsid w:val="00B0355C"/>
    <w:rsid w:val="00B036D7"/>
    <w:rsid w:val="00B04155"/>
    <w:rsid w:val="00B049F2"/>
    <w:rsid w:val="00B04ADC"/>
    <w:rsid w:val="00B04B8A"/>
    <w:rsid w:val="00B134A6"/>
    <w:rsid w:val="00B22670"/>
    <w:rsid w:val="00B267F1"/>
    <w:rsid w:val="00B36A8E"/>
    <w:rsid w:val="00B44B5E"/>
    <w:rsid w:val="00B44E7B"/>
    <w:rsid w:val="00B4516B"/>
    <w:rsid w:val="00B45CFD"/>
    <w:rsid w:val="00B507AA"/>
    <w:rsid w:val="00B5189F"/>
    <w:rsid w:val="00B53498"/>
    <w:rsid w:val="00B601FA"/>
    <w:rsid w:val="00B62B89"/>
    <w:rsid w:val="00B65B3D"/>
    <w:rsid w:val="00B66EC7"/>
    <w:rsid w:val="00B67574"/>
    <w:rsid w:val="00B744D9"/>
    <w:rsid w:val="00B83145"/>
    <w:rsid w:val="00B83FAB"/>
    <w:rsid w:val="00B90C64"/>
    <w:rsid w:val="00B94314"/>
    <w:rsid w:val="00B96E82"/>
    <w:rsid w:val="00BA118E"/>
    <w:rsid w:val="00BA584E"/>
    <w:rsid w:val="00BA5BB1"/>
    <w:rsid w:val="00BB16D0"/>
    <w:rsid w:val="00BB3CE6"/>
    <w:rsid w:val="00BB5958"/>
    <w:rsid w:val="00BC3E34"/>
    <w:rsid w:val="00BC43F2"/>
    <w:rsid w:val="00BD6DF7"/>
    <w:rsid w:val="00BE0FB9"/>
    <w:rsid w:val="00BE4EA1"/>
    <w:rsid w:val="00BF2F9B"/>
    <w:rsid w:val="00BF3C0E"/>
    <w:rsid w:val="00BF52F3"/>
    <w:rsid w:val="00C05EFF"/>
    <w:rsid w:val="00C07BEE"/>
    <w:rsid w:val="00C1048C"/>
    <w:rsid w:val="00C10D7C"/>
    <w:rsid w:val="00C25549"/>
    <w:rsid w:val="00C30329"/>
    <w:rsid w:val="00C323D8"/>
    <w:rsid w:val="00C346AF"/>
    <w:rsid w:val="00C37BC3"/>
    <w:rsid w:val="00C40196"/>
    <w:rsid w:val="00C41164"/>
    <w:rsid w:val="00C42DBE"/>
    <w:rsid w:val="00C44F2C"/>
    <w:rsid w:val="00C45BC8"/>
    <w:rsid w:val="00C45FCF"/>
    <w:rsid w:val="00C46FCF"/>
    <w:rsid w:val="00C50335"/>
    <w:rsid w:val="00C53AC4"/>
    <w:rsid w:val="00C5671B"/>
    <w:rsid w:val="00C61102"/>
    <w:rsid w:val="00C61676"/>
    <w:rsid w:val="00C61B7F"/>
    <w:rsid w:val="00C66C8D"/>
    <w:rsid w:val="00C71A8E"/>
    <w:rsid w:val="00C811E4"/>
    <w:rsid w:val="00C91495"/>
    <w:rsid w:val="00C92073"/>
    <w:rsid w:val="00C92684"/>
    <w:rsid w:val="00C933B4"/>
    <w:rsid w:val="00C97498"/>
    <w:rsid w:val="00CA51E2"/>
    <w:rsid w:val="00CA64CA"/>
    <w:rsid w:val="00CB178F"/>
    <w:rsid w:val="00CB2020"/>
    <w:rsid w:val="00CB4B2A"/>
    <w:rsid w:val="00CC13C2"/>
    <w:rsid w:val="00CC2088"/>
    <w:rsid w:val="00CC2326"/>
    <w:rsid w:val="00CC2698"/>
    <w:rsid w:val="00CC4DCB"/>
    <w:rsid w:val="00CC7BE2"/>
    <w:rsid w:val="00CD0E35"/>
    <w:rsid w:val="00CD4A03"/>
    <w:rsid w:val="00CD532D"/>
    <w:rsid w:val="00CE1933"/>
    <w:rsid w:val="00CE38D5"/>
    <w:rsid w:val="00CE584E"/>
    <w:rsid w:val="00CE6FCF"/>
    <w:rsid w:val="00CF24D0"/>
    <w:rsid w:val="00D030A1"/>
    <w:rsid w:val="00D062DC"/>
    <w:rsid w:val="00D06F9F"/>
    <w:rsid w:val="00D102DC"/>
    <w:rsid w:val="00D15843"/>
    <w:rsid w:val="00D16F22"/>
    <w:rsid w:val="00D202C1"/>
    <w:rsid w:val="00D212CA"/>
    <w:rsid w:val="00D264E6"/>
    <w:rsid w:val="00D26A64"/>
    <w:rsid w:val="00D27370"/>
    <w:rsid w:val="00D3185A"/>
    <w:rsid w:val="00D32E11"/>
    <w:rsid w:val="00D33B8D"/>
    <w:rsid w:val="00D418E4"/>
    <w:rsid w:val="00D422E4"/>
    <w:rsid w:val="00D4288D"/>
    <w:rsid w:val="00D4364F"/>
    <w:rsid w:val="00D45C53"/>
    <w:rsid w:val="00D465CD"/>
    <w:rsid w:val="00D526FA"/>
    <w:rsid w:val="00D61098"/>
    <w:rsid w:val="00D70C8F"/>
    <w:rsid w:val="00D70DC5"/>
    <w:rsid w:val="00D76B90"/>
    <w:rsid w:val="00D77E87"/>
    <w:rsid w:val="00D80F06"/>
    <w:rsid w:val="00D83157"/>
    <w:rsid w:val="00D84463"/>
    <w:rsid w:val="00D927AE"/>
    <w:rsid w:val="00D9339D"/>
    <w:rsid w:val="00D942F2"/>
    <w:rsid w:val="00D95BD2"/>
    <w:rsid w:val="00DA0364"/>
    <w:rsid w:val="00DA05BB"/>
    <w:rsid w:val="00DA1A71"/>
    <w:rsid w:val="00DA4886"/>
    <w:rsid w:val="00DA75B9"/>
    <w:rsid w:val="00DB05F1"/>
    <w:rsid w:val="00DB1912"/>
    <w:rsid w:val="00DB5F38"/>
    <w:rsid w:val="00DB7E22"/>
    <w:rsid w:val="00DC545F"/>
    <w:rsid w:val="00DC62EB"/>
    <w:rsid w:val="00DC68D8"/>
    <w:rsid w:val="00DC7DBE"/>
    <w:rsid w:val="00DD2EAC"/>
    <w:rsid w:val="00DD3E71"/>
    <w:rsid w:val="00DD6625"/>
    <w:rsid w:val="00DD7187"/>
    <w:rsid w:val="00DE09B6"/>
    <w:rsid w:val="00DE494A"/>
    <w:rsid w:val="00DE5647"/>
    <w:rsid w:val="00DE76A4"/>
    <w:rsid w:val="00DF055B"/>
    <w:rsid w:val="00DF5160"/>
    <w:rsid w:val="00DF74DE"/>
    <w:rsid w:val="00DF75D5"/>
    <w:rsid w:val="00E02904"/>
    <w:rsid w:val="00E043C1"/>
    <w:rsid w:val="00E06636"/>
    <w:rsid w:val="00E06E85"/>
    <w:rsid w:val="00E12F37"/>
    <w:rsid w:val="00E13870"/>
    <w:rsid w:val="00E21FB0"/>
    <w:rsid w:val="00E23E0E"/>
    <w:rsid w:val="00E27C44"/>
    <w:rsid w:val="00E31F4B"/>
    <w:rsid w:val="00E326A5"/>
    <w:rsid w:val="00E41107"/>
    <w:rsid w:val="00E475DC"/>
    <w:rsid w:val="00E507F2"/>
    <w:rsid w:val="00E53761"/>
    <w:rsid w:val="00E540FC"/>
    <w:rsid w:val="00E54D94"/>
    <w:rsid w:val="00E55BD0"/>
    <w:rsid w:val="00E61210"/>
    <w:rsid w:val="00E627FF"/>
    <w:rsid w:val="00E63984"/>
    <w:rsid w:val="00E66002"/>
    <w:rsid w:val="00E674CC"/>
    <w:rsid w:val="00E712E5"/>
    <w:rsid w:val="00E71360"/>
    <w:rsid w:val="00E73EB4"/>
    <w:rsid w:val="00E81E8B"/>
    <w:rsid w:val="00E83EC7"/>
    <w:rsid w:val="00E840CC"/>
    <w:rsid w:val="00E8550C"/>
    <w:rsid w:val="00E86E33"/>
    <w:rsid w:val="00E92214"/>
    <w:rsid w:val="00E92BBF"/>
    <w:rsid w:val="00E92E02"/>
    <w:rsid w:val="00E96457"/>
    <w:rsid w:val="00EA0045"/>
    <w:rsid w:val="00EA34A6"/>
    <w:rsid w:val="00EA3726"/>
    <w:rsid w:val="00EA3D54"/>
    <w:rsid w:val="00EA54A7"/>
    <w:rsid w:val="00EA6BF6"/>
    <w:rsid w:val="00EB6691"/>
    <w:rsid w:val="00EB6FF2"/>
    <w:rsid w:val="00EC2103"/>
    <w:rsid w:val="00EC623B"/>
    <w:rsid w:val="00EC66FE"/>
    <w:rsid w:val="00EC7F08"/>
    <w:rsid w:val="00ED1F04"/>
    <w:rsid w:val="00ED5CC8"/>
    <w:rsid w:val="00ED5EBA"/>
    <w:rsid w:val="00EE132B"/>
    <w:rsid w:val="00EF154B"/>
    <w:rsid w:val="00EF4001"/>
    <w:rsid w:val="00F010CE"/>
    <w:rsid w:val="00F0330F"/>
    <w:rsid w:val="00F05BBC"/>
    <w:rsid w:val="00F06433"/>
    <w:rsid w:val="00F15768"/>
    <w:rsid w:val="00F16A78"/>
    <w:rsid w:val="00F220C4"/>
    <w:rsid w:val="00F22578"/>
    <w:rsid w:val="00F25726"/>
    <w:rsid w:val="00F25EBD"/>
    <w:rsid w:val="00F26E01"/>
    <w:rsid w:val="00F30CA4"/>
    <w:rsid w:val="00F34B42"/>
    <w:rsid w:val="00F40B7C"/>
    <w:rsid w:val="00F4716C"/>
    <w:rsid w:val="00F50802"/>
    <w:rsid w:val="00F51EFC"/>
    <w:rsid w:val="00F53A29"/>
    <w:rsid w:val="00F53C65"/>
    <w:rsid w:val="00F53F6F"/>
    <w:rsid w:val="00F616EA"/>
    <w:rsid w:val="00F62B5E"/>
    <w:rsid w:val="00F65477"/>
    <w:rsid w:val="00F65DF7"/>
    <w:rsid w:val="00F6720B"/>
    <w:rsid w:val="00F67733"/>
    <w:rsid w:val="00F74E52"/>
    <w:rsid w:val="00F755D8"/>
    <w:rsid w:val="00F75C7E"/>
    <w:rsid w:val="00F76D3F"/>
    <w:rsid w:val="00F82321"/>
    <w:rsid w:val="00F86D61"/>
    <w:rsid w:val="00F94DB7"/>
    <w:rsid w:val="00F975E8"/>
    <w:rsid w:val="00FA4F38"/>
    <w:rsid w:val="00FA7E20"/>
    <w:rsid w:val="00FB54E8"/>
    <w:rsid w:val="00FB7CBF"/>
    <w:rsid w:val="00FC2C22"/>
    <w:rsid w:val="00FC3085"/>
    <w:rsid w:val="00FC374A"/>
    <w:rsid w:val="00FC732D"/>
    <w:rsid w:val="00FD306C"/>
    <w:rsid w:val="00FE1726"/>
    <w:rsid w:val="00FE3505"/>
    <w:rsid w:val="00FE5C61"/>
    <w:rsid w:val="00FE6086"/>
    <w:rsid w:val="00FF1BC9"/>
    <w:rsid w:val="00FF4924"/>
    <w:rsid w:val="00FF4A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1073"/>
    <o:shapelayout v:ext="edit">
      <o:idmap v:ext="edit" data="1"/>
    </o:shapelayout>
  </w:shapeDefaults>
  <w:decimalSymbol w:val="."/>
  <w:listSeparator w:val=","/>
  <w14:docId w14:val="0B7A0DE4"/>
  <w15:docId w15:val="{C75BF52F-5ADD-4E41-B842-99E79AA8E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CD532D"/>
    <w:rPr>
      <w:rFonts w:ascii="Trebuchet MS" w:eastAsia="Trebuchet MS" w:hAnsi="Trebuchet MS" w:cs="Trebuchet MS"/>
    </w:rPr>
  </w:style>
  <w:style w:type="paragraph" w:styleId="Heading1">
    <w:name w:val="heading 1"/>
    <w:next w:val="Normal"/>
    <w:link w:val="Heading1Char"/>
    <w:qFormat/>
    <w:rsid w:val="00B96E82"/>
    <w:pPr>
      <w:keepNext/>
      <w:widowControl/>
      <w:autoSpaceDE/>
      <w:autoSpaceDN/>
      <w:spacing w:before="240" w:after="240"/>
      <w:ind w:left="112" w:hanging="112"/>
      <w:outlineLvl w:val="0"/>
    </w:pPr>
    <w:rPr>
      <w:rFonts w:ascii="Arial" w:eastAsia="Times New Roman" w:hAnsi="Arial" w:cs="Tahoma"/>
      <w:color w:val="78288B"/>
      <w:kern w:val="28"/>
      <w:sz w:val="32"/>
      <w:szCs w:val="56"/>
      <w:lang w:val="en-AU"/>
    </w:rPr>
  </w:style>
  <w:style w:type="paragraph" w:styleId="Heading2">
    <w:name w:val="heading 2"/>
    <w:next w:val="Normal"/>
    <w:link w:val="Heading2Char"/>
    <w:qFormat/>
    <w:rsid w:val="00E66002"/>
    <w:pPr>
      <w:keepNext/>
      <w:widowControl/>
      <w:autoSpaceDE/>
      <w:autoSpaceDN/>
      <w:spacing w:before="240"/>
      <w:ind w:right="-1"/>
      <w:outlineLvl w:val="1"/>
    </w:pPr>
    <w:rPr>
      <w:rFonts w:ascii="Arial" w:eastAsia="Times New Roman" w:hAnsi="Arial" w:cs="Tahoma"/>
      <w:color w:val="78288B"/>
      <w:sz w:val="24"/>
      <w:szCs w:val="20"/>
      <w:lang w:val="en-AU"/>
    </w:rPr>
  </w:style>
  <w:style w:type="paragraph" w:styleId="Heading3">
    <w:name w:val="heading 3"/>
    <w:next w:val="Normal"/>
    <w:link w:val="Heading3Char"/>
    <w:qFormat/>
    <w:rsid w:val="002A1142"/>
    <w:pPr>
      <w:widowControl/>
      <w:autoSpaceDE/>
      <w:autoSpaceDN/>
      <w:spacing w:before="280"/>
      <w:outlineLvl w:val="2"/>
    </w:pPr>
    <w:rPr>
      <w:rFonts w:ascii="Arial" w:eastAsia="Times New Roman" w:hAnsi="Arial" w:cs="Tahoma"/>
      <w:color w:val="000000"/>
      <w:sz w:val="24"/>
      <w:szCs w:val="20"/>
      <w:lang w:val="en-AU"/>
    </w:rPr>
  </w:style>
  <w:style w:type="paragraph" w:styleId="Heading4">
    <w:name w:val="heading 4"/>
    <w:next w:val="Normal"/>
    <w:link w:val="Heading4Char"/>
    <w:qFormat/>
    <w:rsid w:val="002A1142"/>
    <w:pPr>
      <w:widowControl/>
      <w:autoSpaceDE/>
      <w:autoSpaceDN/>
      <w:spacing w:before="280"/>
      <w:outlineLvl w:val="3"/>
    </w:pPr>
    <w:rPr>
      <w:rFonts w:ascii="Arial" w:eastAsia="Times New Roman" w:hAnsi="Arial" w:cs="Times New Roman"/>
      <w:i/>
      <w:szCs w:val="20"/>
      <w:lang w:val="en-AU"/>
    </w:rPr>
  </w:style>
  <w:style w:type="paragraph" w:styleId="Heading5">
    <w:name w:val="heading 5"/>
    <w:basedOn w:val="Normal"/>
    <w:next w:val="Normal"/>
    <w:link w:val="Heading5Char"/>
    <w:qFormat/>
    <w:rsid w:val="002A1142"/>
    <w:pPr>
      <w:keepNext/>
      <w:widowControl/>
      <w:autoSpaceDE/>
      <w:autoSpaceDN/>
      <w:spacing w:before="160" w:line="260" w:lineRule="exact"/>
      <w:outlineLvl w:val="4"/>
    </w:pPr>
    <w:rPr>
      <w:rFonts w:ascii="Tahoma" w:eastAsia="Times New Roman" w:hAnsi="Tahoma" w:cs="Times New Roman"/>
      <w:b/>
      <w:sz w:val="19"/>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D532D"/>
    <w:pPr>
      <w:spacing w:before="114"/>
      <w:ind w:left="113"/>
    </w:pPr>
    <w:rPr>
      <w:sz w:val="18"/>
      <w:szCs w:val="18"/>
    </w:rPr>
  </w:style>
  <w:style w:type="paragraph" w:styleId="ListParagraph">
    <w:name w:val="List Paragraph"/>
    <w:basedOn w:val="Normal"/>
    <w:uiPriority w:val="1"/>
    <w:qFormat/>
    <w:rsid w:val="00CD532D"/>
    <w:pPr>
      <w:ind w:left="353" w:hanging="240"/>
    </w:pPr>
  </w:style>
  <w:style w:type="paragraph" w:customStyle="1" w:styleId="TableParagraph">
    <w:name w:val="Table Paragraph"/>
    <w:basedOn w:val="Normal"/>
    <w:uiPriority w:val="1"/>
    <w:qFormat/>
    <w:rsid w:val="00CD532D"/>
  </w:style>
  <w:style w:type="character" w:styleId="Hyperlink">
    <w:name w:val="Hyperlink"/>
    <w:basedOn w:val="DefaultParagraphFont"/>
    <w:uiPriority w:val="99"/>
    <w:unhideWhenUsed/>
    <w:rsid w:val="00C323D8"/>
    <w:rPr>
      <w:color w:val="0000FF" w:themeColor="hyperlink"/>
      <w:u w:val="single"/>
    </w:rPr>
  </w:style>
  <w:style w:type="paragraph" w:styleId="BalloonText">
    <w:name w:val="Balloon Text"/>
    <w:basedOn w:val="Normal"/>
    <w:link w:val="BalloonTextChar"/>
    <w:uiPriority w:val="99"/>
    <w:semiHidden/>
    <w:unhideWhenUsed/>
    <w:rsid w:val="008679BB"/>
    <w:rPr>
      <w:rFonts w:ascii="Tahoma" w:hAnsi="Tahoma" w:cs="Tahoma"/>
      <w:sz w:val="16"/>
      <w:szCs w:val="16"/>
    </w:rPr>
  </w:style>
  <w:style w:type="character" w:customStyle="1" w:styleId="BalloonTextChar">
    <w:name w:val="Balloon Text Char"/>
    <w:basedOn w:val="DefaultParagraphFont"/>
    <w:link w:val="BalloonText"/>
    <w:uiPriority w:val="99"/>
    <w:semiHidden/>
    <w:rsid w:val="008679BB"/>
    <w:rPr>
      <w:rFonts w:ascii="Tahoma" w:eastAsia="Trebuchet MS" w:hAnsi="Tahoma" w:cs="Tahoma"/>
      <w:sz w:val="16"/>
      <w:szCs w:val="16"/>
    </w:rPr>
  </w:style>
  <w:style w:type="character" w:customStyle="1" w:styleId="Heading1Char">
    <w:name w:val="Heading 1 Char"/>
    <w:basedOn w:val="DefaultParagraphFont"/>
    <w:link w:val="Heading1"/>
    <w:rsid w:val="00B96E82"/>
    <w:rPr>
      <w:rFonts w:ascii="Arial" w:eastAsia="Times New Roman" w:hAnsi="Arial" w:cs="Tahoma"/>
      <w:color w:val="78288B"/>
      <w:kern w:val="28"/>
      <w:sz w:val="32"/>
      <w:szCs w:val="56"/>
      <w:lang w:val="en-AU"/>
    </w:rPr>
  </w:style>
  <w:style w:type="paragraph" w:styleId="EndnoteText">
    <w:name w:val="endnote text"/>
    <w:basedOn w:val="Normal"/>
    <w:link w:val="EndnoteTextChar"/>
    <w:uiPriority w:val="99"/>
    <w:semiHidden/>
    <w:unhideWhenUsed/>
    <w:rsid w:val="00CC2326"/>
    <w:rPr>
      <w:sz w:val="20"/>
      <w:szCs w:val="20"/>
    </w:rPr>
  </w:style>
  <w:style w:type="character" w:customStyle="1" w:styleId="EndnoteTextChar">
    <w:name w:val="Endnote Text Char"/>
    <w:basedOn w:val="DefaultParagraphFont"/>
    <w:link w:val="EndnoteText"/>
    <w:uiPriority w:val="99"/>
    <w:semiHidden/>
    <w:rsid w:val="00CC2326"/>
    <w:rPr>
      <w:rFonts w:ascii="Trebuchet MS" w:eastAsia="Trebuchet MS" w:hAnsi="Trebuchet MS" w:cs="Trebuchet MS"/>
      <w:sz w:val="20"/>
      <w:szCs w:val="20"/>
    </w:rPr>
  </w:style>
  <w:style w:type="character" w:styleId="EndnoteReference">
    <w:name w:val="endnote reference"/>
    <w:basedOn w:val="DefaultParagraphFont"/>
    <w:uiPriority w:val="99"/>
    <w:semiHidden/>
    <w:unhideWhenUsed/>
    <w:rsid w:val="00CC2326"/>
    <w:rPr>
      <w:vertAlign w:val="superscript"/>
    </w:rPr>
  </w:style>
  <w:style w:type="character" w:styleId="CommentReference">
    <w:name w:val="annotation reference"/>
    <w:basedOn w:val="DefaultParagraphFont"/>
    <w:uiPriority w:val="99"/>
    <w:semiHidden/>
    <w:unhideWhenUsed/>
    <w:rsid w:val="00272A67"/>
    <w:rPr>
      <w:sz w:val="16"/>
      <w:szCs w:val="16"/>
    </w:rPr>
  </w:style>
  <w:style w:type="paragraph" w:styleId="CommentText">
    <w:name w:val="annotation text"/>
    <w:basedOn w:val="Normal"/>
    <w:link w:val="CommentTextChar"/>
    <w:uiPriority w:val="99"/>
    <w:semiHidden/>
    <w:unhideWhenUsed/>
    <w:rsid w:val="00272A67"/>
    <w:rPr>
      <w:sz w:val="20"/>
      <w:szCs w:val="20"/>
    </w:rPr>
  </w:style>
  <w:style w:type="character" w:customStyle="1" w:styleId="CommentTextChar">
    <w:name w:val="Comment Text Char"/>
    <w:basedOn w:val="DefaultParagraphFont"/>
    <w:link w:val="CommentText"/>
    <w:uiPriority w:val="99"/>
    <w:semiHidden/>
    <w:rsid w:val="00272A67"/>
    <w:rPr>
      <w:rFonts w:ascii="Trebuchet MS" w:eastAsia="Trebuchet MS" w:hAnsi="Trebuchet MS" w:cs="Trebuchet MS"/>
      <w:sz w:val="20"/>
      <w:szCs w:val="20"/>
    </w:rPr>
  </w:style>
  <w:style w:type="paragraph" w:styleId="CommentSubject">
    <w:name w:val="annotation subject"/>
    <w:basedOn w:val="CommentText"/>
    <w:next w:val="CommentText"/>
    <w:link w:val="CommentSubjectChar"/>
    <w:uiPriority w:val="99"/>
    <w:semiHidden/>
    <w:unhideWhenUsed/>
    <w:rsid w:val="00272A67"/>
    <w:rPr>
      <w:b/>
      <w:bCs/>
    </w:rPr>
  </w:style>
  <w:style w:type="character" w:customStyle="1" w:styleId="CommentSubjectChar">
    <w:name w:val="Comment Subject Char"/>
    <w:basedOn w:val="CommentTextChar"/>
    <w:link w:val="CommentSubject"/>
    <w:uiPriority w:val="99"/>
    <w:semiHidden/>
    <w:rsid w:val="00272A67"/>
    <w:rPr>
      <w:rFonts w:ascii="Trebuchet MS" w:eastAsia="Trebuchet MS" w:hAnsi="Trebuchet MS" w:cs="Trebuchet MS"/>
      <w:b/>
      <w:bCs/>
      <w:sz w:val="20"/>
      <w:szCs w:val="20"/>
    </w:rPr>
  </w:style>
  <w:style w:type="paragraph" w:styleId="FootnoteText">
    <w:name w:val="footnote text"/>
    <w:basedOn w:val="Normal"/>
    <w:link w:val="FootnoteTextChar"/>
    <w:uiPriority w:val="99"/>
    <w:semiHidden/>
    <w:unhideWhenUsed/>
    <w:rsid w:val="00685BF3"/>
    <w:rPr>
      <w:sz w:val="20"/>
      <w:szCs w:val="20"/>
    </w:rPr>
  </w:style>
  <w:style w:type="character" w:customStyle="1" w:styleId="FootnoteTextChar">
    <w:name w:val="Footnote Text Char"/>
    <w:basedOn w:val="DefaultParagraphFont"/>
    <w:link w:val="FootnoteText"/>
    <w:uiPriority w:val="99"/>
    <w:semiHidden/>
    <w:rsid w:val="00685BF3"/>
    <w:rPr>
      <w:rFonts w:ascii="Trebuchet MS" w:eastAsia="Trebuchet MS" w:hAnsi="Trebuchet MS" w:cs="Trebuchet MS"/>
      <w:sz w:val="20"/>
      <w:szCs w:val="20"/>
    </w:rPr>
  </w:style>
  <w:style w:type="character" w:styleId="FootnoteReference">
    <w:name w:val="footnote reference"/>
    <w:basedOn w:val="DefaultParagraphFont"/>
    <w:uiPriority w:val="99"/>
    <w:semiHidden/>
    <w:unhideWhenUsed/>
    <w:rsid w:val="00685BF3"/>
    <w:rPr>
      <w:vertAlign w:val="superscript"/>
    </w:rPr>
  </w:style>
  <w:style w:type="character" w:styleId="FollowedHyperlink">
    <w:name w:val="FollowedHyperlink"/>
    <w:basedOn w:val="DefaultParagraphFont"/>
    <w:uiPriority w:val="99"/>
    <w:semiHidden/>
    <w:unhideWhenUsed/>
    <w:rsid w:val="00D4364F"/>
    <w:rPr>
      <w:color w:val="800080" w:themeColor="followedHyperlink"/>
      <w:u w:val="single"/>
    </w:rPr>
  </w:style>
  <w:style w:type="paragraph" w:styleId="Header">
    <w:name w:val="header"/>
    <w:basedOn w:val="Normal"/>
    <w:link w:val="HeaderChar"/>
    <w:uiPriority w:val="99"/>
    <w:unhideWhenUsed/>
    <w:rsid w:val="00DF75D5"/>
    <w:pPr>
      <w:tabs>
        <w:tab w:val="center" w:pos="4513"/>
        <w:tab w:val="right" w:pos="9026"/>
      </w:tabs>
    </w:pPr>
  </w:style>
  <w:style w:type="character" w:customStyle="1" w:styleId="HeaderChar">
    <w:name w:val="Header Char"/>
    <w:basedOn w:val="DefaultParagraphFont"/>
    <w:link w:val="Header"/>
    <w:uiPriority w:val="99"/>
    <w:rsid w:val="00DF75D5"/>
    <w:rPr>
      <w:rFonts w:ascii="Trebuchet MS" w:eastAsia="Trebuchet MS" w:hAnsi="Trebuchet MS" w:cs="Trebuchet MS"/>
    </w:rPr>
  </w:style>
  <w:style w:type="paragraph" w:styleId="Footer">
    <w:name w:val="footer"/>
    <w:basedOn w:val="Normal"/>
    <w:link w:val="FooterChar"/>
    <w:unhideWhenUsed/>
    <w:rsid w:val="00DF75D5"/>
    <w:pPr>
      <w:tabs>
        <w:tab w:val="center" w:pos="4513"/>
        <w:tab w:val="right" w:pos="9026"/>
      </w:tabs>
    </w:pPr>
  </w:style>
  <w:style w:type="character" w:customStyle="1" w:styleId="FooterChar">
    <w:name w:val="Footer Char"/>
    <w:basedOn w:val="DefaultParagraphFont"/>
    <w:link w:val="Footer"/>
    <w:uiPriority w:val="99"/>
    <w:rsid w:val="00DF75D5"/>
    <w:rPr>
      <w:rFonts w:ascii="Trebuchet MS" w:eastAsia="Trebuchet MS" w:hAnsi="Trebuchet MS" w:cs="Trebuchet MS"/>
    </w:rPr>
  </w:style>
  <w:style w:type="character" w:styleId="PageNumber">
    <w:name w:val="page number"/>
    <w:basedOn w:val="DefaultParagraphFont"/>
    <w:rsid w:val="00DF75D5"/>
    <w:rPr>
      <w:rFonts w:ascii="Tahoma" w:hAnsi="Tahoma"/>
      <w:sz w:val="18"/>
    </w:rPr>
  </w:style>
  <w:style w:type="character" w:customStyle="1" w:styleId="Heading2Char">
    <w:name w:val="Heading 2 Char"/>
    <w:basedOn w:val="DefaultParagraphFont"/>
    <w:link w:val="Heading2"/>
    <w:rsid w:val="00E66002"/>
    <w:rPr>
      <w:rFonts w:ascii="Arial" w:eastAsia="Times New Roman" w:hAnsi="Arial" w:cs="Tahoma"/>
      <w:color w:val="78288B"/>
      <w:sz w:val="24"/>
      <w:szCs w:val="20"/>
      <w:lang w:val="en-AU"/>
    </w:rPr>
  </w:style>
  <w:style w:type="character" w:customStyle="1" w:styleId="Heading3Char">
    <w:name w:val="Heading 3 Char"/>
    <w:basedOn w:val="DefaultParagraphFont"/>
    <w:link w:val="Heading3"/>
    <w:rsid w:val="002A1142"/>
    <w:rPr>
      <w:rFonts w:ascii="Arial" w:eastAsia="Times New Roman" w:hAnsi="Arial" w:cs="Tahoma"/>
      <w:color w:val="000000"/>
      <w:sz w:val="24"/>
      <w:szCs w:val="20"/>
      <w:lang w:val="en-AU"/>
    </w:rPr>
  </w:style>
  <w:style w:type="character" w:customStyle="1" w:styleId="Heading4Char">
    <w:name w:val="Heading 4 Char"/>
    <w:basedOn w:val="DefaultParagraphFont"/>
    <w:link w:val="Heading4"/>
    <w:rsid w:val="002A1142"/>
    <w:rPr>
      <w:rFonts w:ascii="Arial" w:eastAsia="Times New Roman" w:hAnsi="Arial" w:cs="Times New Roman"/>
      <w:i/>
      <w:szCs w:val="20"/>
      <w:lang w:val="en-AU"/>
    </w:rPr>
  </w:style>
  <w:style w:type="character" w:customStyle="1" w:styleId="Heading5Char">
    <w:name w:val="Heading 5 Char"/>
    <w:basedOn w:val="DefaultParagraphFont"/>
    <w:link w:val="Heading5"/>
    <w:rsid w:val="002A1142"/>
    <w:rPr>
      <w:rFonts w:ascii="Tahoma" w:eastAsia="Times New Roman" w:hAnsi="Tahoma" w:cs="Times New Roman"/>
      <w:b/>
      <w:sz w:val="19"/>
      <w:szCs w:val="20"/>
      <w:lang w:val="en-AU"/>
    </w:rPr>
  </w:style>
  <w:style w:type="paragraph" w:customStyle="1" w:styleId="References">
    <w:name w:val="References"/>
    <w:rsid w:val="002A1142"/>
    <w:pPr>
      <w:widowControl/>
      <w:autoSpaceDE/>
      <w:autoSpaceDN/>
      <w:spacing w:before="80"/>
      <w:ind w:left="284" w:right="-369" w:hanging="284"/>
    </w:pPr>
    <w:rPr>
      <w:rFonts w:ascii="Trebuchet MS" w:eastAsia="Times New Roman" w:hAnsi="Trebuchet MS" w:cs="Times New Roman"/>
      <w:sz w:val="18"/>
      <w:szCs w:val="20"/>
      <w:lang w:val="en-AU"/>
    </w:rPr>
  </w:style>
  <w:style w:type="paragraph" w:customStyle="1" w:styleId="Reference">
    <w:name w:val="Reference"/>
    <w:basedOn w:val="Normal"/>
    <w:rsid w:val="002A1142"/>
    <w:pPr>
      <w:widowControl/>
      <w:autoSpaceDE/>
      <w:autoSpaceDN/>
      <w:spacing w:after="120"/>
    </w:pPr>
    <w:rPr>
      <w:rFonts w:ascii="Verdana" w:eastAsia="Times New Roman" w:hAnsi="Verdana" w:cs="Times New Roman"/>
      <w:spacing w:val="8"/>
      <w:sz w:val="18"/>
      <w:szCs w:val="18"/>
      <w:lang w:val="en-AU" w:eastAsia="en-AU"/>
    </w:rPr>
  </w:style>
  <w:style w:type="paragraph" w:customStyle="1" w:styleId="PullQuote">
    <w:name w:val="PullQuote"/>
    <w:basedOn w:val="Normal"/>
    <w:uiPriority w:val="1"/>
    <w:qFormat/>
    <w:rsid w:val="002A1142"/>
    <w:pPr>
      <w:widowControl/>
      <w:pBdr>
        <w:top w:val="single" w:sz="8" w:space="1" w:color="auto"/>
      </w:pBdr>
      <w:autoSpaceDE/>
      <w:autoSpaceDN/>
      <w:spacing w:line="280" w:lineRule="exact"/>
      <w:ind w:left="-425"/>
    </w:pPr>
    <w:rPr>
      <w:rFonts w:ascii="Arial" w:eastAsia="Times New Roman" w:hAnsi="Arial" w:cs="Arial"/>
      <w:b/>
      <w:sz w:val="17"/>
      <w:szCs w:val="17"/>
      <w:lang w:val="en-AU"/>
    </w:rPr>
  </w:style>
  <w:style w:type="paragraph" w:styleId="Quote">
    <w:name w:val="Quote"/>
    <w:basedOn w:val="Normal"/>
    <w:link w:val="QuoteChar"/>
    <w:qFormat/>
    <w:rsid w:val="002A1142"/>
    <w:pPr>
      <w:widowControl/>
      <w:tabs>
        <w:tab w:val="right" w:pos="7853"/>
      </w:tabs>
      <w:autoSpaceDE/>
      <w:autoSpaceDN/>
      <w:spacing w:before="80" w:line="300" w:lineRule="exact"/>
      <w:ind w:left="567" w:right="652"/>
    </w:pPr>
    <w:rPr>
      <w:rFonts w:eastAsia="Times New Roman" w:cs="Times New Roman"/>
      <w:sz w:val="17"/>
      <w:szCs w:val="20"/>
      <w:lang w:val="en-AU"/>
    </w:rPr>
  </w:style>
  <w:style w:type="character" w:customStyle="1" w:styleId="QuoteChar">
    <w:name w:val="Quote Char"/>
    <w:basedOn w:val="DefaultParagraphFont"/>
    <w:link w:val="Quote"/>
    <w:rsid w:val="002A1142"/>
    <w:rPr>
      <w:rFonts w:ascii="Trebuchet MS" w:eastAsia="Times New Roman" w:hAnsi="Trebuchet MS" w:cs="Times New Roman"/>
      <w:sz w:val="17"/>
      <w:szCs w:val="20"/>
      <w:lang w:val="en-AU"/>
    </w:rPr>
  </w:style>
  <w:style w:type="paragraph" w:customStyle="1" w:styleId="Source">
    <w:name w:val="Source"/>
    <w:rsid w:val="002A1142"/>
    <w:pPr>
      <w:widowControl/>
      <w:autoSpaceDE/>
      <w:autoSpaceDN/>
      <w:spacing w:before="40"/>
      <w:ind w:left="567" w:hanging="567"/>
    </w:pPr>
    <w:rPr>
      <w:rFonts w:ascii="Arial" w:eastAsia="Times New Roman" w:hAnsi="Arial" w:cs="Times New Roman"/>
      <w:sz w:val="15"/>
      <w:szCs w:val="20"/>
      <w:lang w:val="en-AU"/>
    </w:rPr>
  </w:style>
  <w:style w:type="paragraph" w:customStyle="1" w:styleId="Dotpoint1">
    <w:name w:val="Dotpoint1"/>
    <w:rsid w:val="002A1142"/>
    <w:pPr>
      <w:widowControl/>
      <w:numPr>
        <w:numId w:val="8"/>
      </w:numPr>
      <w:tabs>
        <w:tab w:val="left" w:pos="284"/>
      </w:tabs>
      <w:autoSpaceDE/>
      <w:autoSpaceDN/>
      <w:spacing w:before="120" w:line="300" w:lineRule="exact"/>
    </w:pPr>
    <w:rPr>
      <w:rFonts w:ascii="Trebuchet MS" w:eastAsia="Times New Roman" w:hAnsi="Trebuchet MS" w:cs="Times New Roman"/>
      <w:color w:val="000000"/>
      <w:sz w:val="19"/>
      <w:szCs w:val="20"/>
      <w:lang w:val="en-AU"/>
    </w:rPr>
  </w:style>
  <w:style w:type="paragraph" w:customStyle="1" w:styleId="Dotpoint2">
    <w:name w:val="Dotpoint2"/>
    <w:basedOn w:val="Dotpoint1"/>
    <w:rsid w:val="002A1142"/>
    <w:pPr>
      <w:numPr>
        <w:numId w:val="9"/>
      </w:numPr>
      <w:tabs>
        <w:tab w:val="clear" w:pos="284"/>
        <w:tab w:val="left" w:pos="567"/>
      </w:tabs>
    </w:pPr>
  </w:style>
  <w:style w:type="character" w:customStyle="1" w:styleId="UnresolvedMention1">
    <w:name w:val="Unresolved Mention1"/>
    <w:basedOn w:val="DefaultParagraphFont"/>
    <w:uiPriority w:val="99"/>
    <w:semiHidden/>
    <w:unhideWhenUsed/>
    <w:rsid w:val="007303DB"/>
    <w:rPr>
      <w:color w:val="808080"/>
      <w:shd w:val="clear" w:color="auto" w:fill="E6E6E6"/>
    </w:rPr>
  </w:style>
  <w:style w:type="character" w:styleId="UnresolvedMention">
    <w:name w:val="Unresolved Mention"/>
    <w:basedOn w:val="DefaultParagraphFont"/>
    <w:uiPriority w:val="99"/>
    <w:semiHidden/>
    <w:unhideWhenUsed/>
    <w:rsid w:val="00A677C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2080714">
      <w:bodyDiv w:val="1"/>
      <w:marLeft w:val="0"/>
      <w:marRight w:val="0"/>
      <w:marTop w:val="0"/>
      <w:marBottom w:val="0"/>
      <w:divBdr>
        <w:top w:val="none" w:sz="0" w:space="0" w:color="auto"/>
        <w:left w:val="none" w:sz="0" w:space="0" w:color="auto"/>
        <w:bottom w:val="none" w:sz="0" w:space="0" w:color="auto"/>
        <w:right w:val="none" w:sz="0" w:space="0" w:color="auto"/>
      </w:divBdr>
    </w:div>
    <w:div w:id="951936141">
      <w:bodyDiv w:val="1"/>
      <w:marLeft w:val="0"/>
      <w:marRight w:val="0"/>
      <w:marTop w:val="0"/>
      <w:marBottom w:val="0"/>
      <w:divBdr>
        <w:top w:val="none" w:sz="0" w:space="0" w:color="auto"/>
        <w:left w:val="none" w:sz="0" w:space="0" w:color="auto"/>
        <w:bottom w:val="none" w:sz="0" w:space="0" w:color="auto"/>
        <w:right w:val="none" w:sz="0" w:space="0" w:color="auto"/>
      </w:divBdr>
    </w:div>
    <w:div w:id="1559438935">
      <w:bodyDiv w:val="1"/>
      <w:marLeft w:val="0"/>
      <w:marRight w:val="0"/>
      <w:marTop w:val="0"/>
      <w:marBottom w:val="0"/>
      <w:divBdr>
        <w:top w:val="none" w:sz="0" w:space="0" w:color="auto"/>
        <w:left w:val="none" w:sz="0" w:space="0" w:color="auto"/>
        <w:bottom w:val="none" w:sz="0" w:space="0" w:color="auto"/>
        <w:right w:val="none" w:sz="0" w:space="0" w:color="auto"/>
      </w:divBdr>
    </w:div>
    <w:div w:id="16388045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voced.edu.au/" TargetMode="External"/><Relationship Id="rId18" Type="http://schemas.openxmlformats.org/officeDocument/2006/relationships/hyperlink" Target="https://www.aisc.net.au/sites/aisc/files/documents/Future%20Priority%20Skills%20Resource.pdf" TargetMode="External"/><Relationship Id="rId26" Type="http://schemas.openxmlformats.org/officeDocument/2006/relationships/hyperlink" Target="https://www.beehive.govt.nz/release/joint-effort-prepare-future-work-challenges" TargetMode="External"/><Relationship Id="rId39" Type="http://schemas.openxmlformats.org/officeDocument/2006/relationships/hyperlink" Target="https://industry.gov.au/Innovation-and-Science-Australia/Australia-2030/Pages/default.aspx" TargetMode="External"/><Relationship Id="rId21" Type="http://schemas.openxmlformats.org/officeDocument/2006/relationships/hyperlink" Target="https://www.aisc.net.au/sites/aisc/files/documents/Future%20Priority%20Skills%20Resource.pdf" TargetMode="External"/><Relationship Id="rId34" Type="http://schemas.openxmlformats.org/officeDocument/2006/relationships/hyperlink" Target="http://www.ceda.com.au/research-and-policy/policy-priorities/workforce" TargetMode="External"/><Relationship Id="rId42" Type="http://schemas.openxmlformats.org/officeDocument/2006/relationships/hyperlink" Target="https://www.ncver.edu.au/__data/assets/file/0016/6316/nr04022_10.pdf" TargetMode="External"/><Relationship Id="rId47" Type="http://schemas.openxmlformats.org/officeDocument/2006/relationships/hyperlink" Target="https://www.educationcounts.govt.nz/publications/80898/172620" TargetMode="External"/><Relationship Id="rId50" Type="http://schemas.openxmlformats.org/officeDocument/2006/relationships/hyperlink" Target="https://www.ncver.edu.au/publications/publications/all-publications/skilling-for-tomorrow" TargetMode="External"/><Relationship Id="rId55" Type="http://schemas.openxmlformats.org/officeDocument/2006/relationships/hyperlink" Target="http://www.tasc.sa.gov.au/DesktopModules/Bring2mind/DMX/Download.aspx?Command=Core_Download&amp;EntryId=756&amp;PortalId=5&amp;TabId=1047" TargetMode="External"/><Relationship Id="rId63" Type="http://schemas.openxmlformats.org/officeDocument/2006/relationships/image" Target="media/image9.wmf"/><Relationship Id="rId68" Type="http://schemas.openxmlformats.org/officeDocument/2006/relationships/hyperlink" Target="http://www.linkedin.com/company/ncver" TargetMode="External"/><Relationship Id="rId76" Type="http://schemas.openxmlformats.org/officeDocument/2006/relationships/hyperlink" Target="http://www.linkedin.com/company/ncver" TargetMode="External"/><Relationship Id="rId7" Type="http://schemas.openxmlformats.org/officeDocument/2006/relationships/endnotes" Target="endnotes.xml"/><Relationship Id="rId71" Type="http://schemas.openxmlformats.org/officeDocument/2006/relationships/hyperlink" Target="mailto:ncver@ncver.edu.au" TargetMode="Externa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hyperlink" Target="https://nationalindustryinsights.aisc.net.au/national" TargetMode="External"/><Relationship Id="rId11" Type="http://schemas.openxmlformats.org/officeDocument/2006/relationships/hyperlink" Target="http://www.voced.edu.au/pod-workforce-development" TargetMode="External"/><Relationship Id="rId24" Type="http://schemas.openxmlformats.org/officeDocument/2006/relationships/hyperlink" Target="https://www.aisc.net.au/sites/aisc/files/documents/Future%20Priority%20Skills%20Resource.pdf" TargetMode="External"/><Relationship Id="rId32" Type="http://schemas.openxmlformats.org/officeDocument/2006/relationships/hyperlink" Target="http://www.bca.com.au/docs/3d549847-52bc-4c95-8da9-315daaac67b3/Being%20Work%20Ready%20Guide.pdf" TargetMode="External"/><Relationship Id="rId37" Type="http://schemas.openxmlformats.org/officeDocument/2006/relationships/hyperlink" Target="https://publications.csiro.au/rpr/download?pid=csiro:EP161054&amp;dsid=DS1" TargetMode="External"/><Relationship Id="rId40" Type="http://schemas.openxmlformats.org/officeDocument/2006/relationships/hyperlink" Target="http://www.infometrics.co.nz/infometrics_megatrends/" TargetMode="External"/><Relationship Id="rId45" Type="http://schemas.openxmlformats.org/officeDocument/2006/relationships/hyperlink" Target="https://mbienz.shinyapps.io/labour-market-dashboard_prod" TargetMode="External"/><Relationship Id="rId53" Type="http://schemas.openxmlformats.org/officeDocument/2006/relationships/hyperlink" Target="http://archive.stats.govt.nz/browse_for_stats/&#8204;&#8205;&#8205;snapshots-of-nz/&#8204;&#8205;nz-social-indicators/Home/Labour%20market/lab-force-particip.aspx" TargetMode="External"/><Relationship Id="rId58" Type="http://schemas.openxmlformats.org/officeDocument/2006/relationships/image" Target="media/image7.png"/><Relationship Id="rId66" Type="http://schemas.openxmlformats.org/officeDocument/2006/relationships/hyperlink" Target="mailto:ncver@ncver.edu.au" TargetMode="External"/><Relationship Id="rId74" Type="http://schemas.openxmlformats.org/officeDocument/2006/relationships/hyperlink" Target="mailto:ncver@ncver.edu.au"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linkedin.com/company/ncver" TargetMode="External"/><Relationship Id="rId10" Type="http://schemas.openxmlformats.org/officeDocument/2006/relationships/hyperlink" Target="https://www.ncver.edu.au/__data/assets/pdf_file/0028/633727/Skilling-for-tomorrow.pdf" TargetMode="External"/><Relationship Id="rId19" Type="http://schemas.openxmlformats.org/officeDocument/2006/relationships/hyperlink" Target="https://nationalindustryinsights.aisc.net.au/national" TargetMode="External"/><Relationship Id="rId31" Type="http://schemas.openxmlformats.org/officeDocument/2006/relationships/hyperlink" Target="https://www.skillsimpact.com.au/skilliampactmedia/uploads/2017/11/AutomationSkillsDeakinFinalReport2.pdf" TargetMode="External"/><Relationship Id="rId44" Type="http://schemas.openxmlformats.org/officeDocument/2006/relationships/hyperlink" Target="http://www.mbie.govt.nz/info-services/employment-skills/labour-market-reports/forecasting/medium-long-term-employment-forecasts/document-image-library/medium-longterm-employment-outlook-2026.pdf" TargetMode="External"/><Relationship Id="rId52" Type="http://schemas.openxmlformats.org/officeDocument/2006/relationships/hyperlink" Target="https://www.ncver.edu.au/__data/assets/pdf_file/0026/2141783/Future-job-openings.pdf" TargetMode="External"/><Relationship Id="rId60" Type="http://schemas.openxmlformats.org/officeDocument/2006/relationships/hyperlink" Target="http://www.ncver.edu.au/" TargetMode="External"/><Relationship Id="rId65" Type="http://schemas.openxmlformats.org/officeDocument/2006/relationships/image" Target="media/image11.png"/><Relationship Id="rId73" Type="http://schemas.openxmlformats.org/officeDocument/2006/relationships/hyperlink" Target="http://www.linkedin.com/company/ncver" TargetMode="External"/><Relationship Id="rId78"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www.ncver.edu.au/__data/assets/pdf_file/0028/633727/Skilling-for-tomorrow.pdf" TargetMode="External"/><Relationship Id="rId14" Type="http://schemas.openxmlformats.org/officeDocument/2006/relationships/hyperlink" Target="https://industry.gov.au/Innovation-and-Science-Australia/Documents/Australia-2030-Prosperity-through-Innovation-Full-Report.pdf" TargetMode="External"/><Relationship Id="rId22" Type="http://schemas.openxmlformats.org/officeDocument/2006/relationships/footer" Target="footer1.xml"/><Relationship Id="rId27" Type="http://schemas.openxmlformats.org/officeDocument/2006/relationships/hyperlink" Target="https://www.industry.gov.au/innovation/Digital-Economy/Documents/Digital-Economy-Strategy-Consultation-Paper.pdf" TargetMode="External"/><Relationship Id="rId30" Type="http://schemas.openxmlformats.org/officeDocument/2006/relationships/hyperlink" Target="https://cdn.aigroup.com.au/Reports/2018/Developing_the_workforce_for_a_digital_future.pdf" TargetMode="External"/><Relationship Id="rId35" Type="http://schemas.openxmlformats.org/officeDocument/2006/relationships/hyperlink" Target="https://www.rbnz.govt.nz/-/media/ReserveBank/Files/Publications/Bulletins/2018/2018apr81-02.pdf" TargetMode="External"/><Relationship Id="rId43" Type="http://schemas.openxmlformats.org/officeDocument/2006/relationships/hyperlink" Target="http://www.mckinsey.com/global-themes/employment-and-growth/technology-jobs-and-the-future-of-work" TargetMode="External"/><Relationship Id="rId48" Type="http://schemas.openxmlformats.org/officeDocument/2006/relationships/hyperlink" Target="https://www.ncver.edu.au/publications/publications/all-publications/employers-use-and-views-of-the-vet-system-2017" TargetMode="External"/><Relationship Id="rId56" Type="http://schemas.openxmlformats.org/officeDocument/2006/relationships/hyperlink" Target="https://www.ncver.edu.au/publications/publications/all-publications/internet-job-postings-preliminary-skills-analysis/internet-job-postings-employability-skills-infographic" TargetMode="External"/><Relationship Id="rId64" Type="http://schemas.openxmlformats.org/officeDocument/2006/relationships/image" Target="media/image10.png"/><Relationship Id="rId69" Type="http://schemas.openxmlformats.org/officeDocument/2006/relationships/image" Target="media/image12.wmf"/><Relationship Id="rId77" Type="http://schemas.openxmlformats.org/officeDocument/2006/relationships/footer" Target="footer3.xml"/><Relationship Id="rId8" Type="http://schemas.openxmlformats.org/officeDocument/2006/relationships/image" Target="media/image1.emf"/><Relationship Id="rId51" Type="http://schemas.openxmlformats.org/officeDocument/2006/relationships/hyperlink" Target="https://www.ncver.edu.au/publications/publications/all-publications/the-fourth-industrial-revolution-the-implications-of-technological-disruption-for-australian-vet" TargetMode="External"/><Relationship Id="rId72" Type="http://schemas.openxmlformats.org/officeDocument/2006/relationships/hyperlink" Target="http://www.ncver.edu.au/"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voced.edu.au/pod-employment" TargetMode="External"/><Relationship Id="rId17" Type="http://schemas.openxmlformats.org/officeDocument/2006/relationships/image" Target="media/image4.jpeg"/><Relationship Id="rId25" Type="http://schemas.openxmlformats.org/officeDocument/2006/relationships/hyperlink" Target="http://www.alphabeta.com/the-automation-advantage" TargetMode="External"/><Relationship Id="rId33" Type="http://schemas.openxmlformats.org/officeDocument/2006/relationships/hyperlink" Target="http://bcec.edu.au/publications/future-work-australia-preparing-tomorrows-world" TargetMode="External"/><Relationship Id="rId38" Type="http://schemas.openxmlformats.org/officeDocument/2006/relationships/hyperlink" Target="http://www.monte.nsw.edu.au/files/2615/2220/7017/The-Future-of-Work-in-Australia-analytical-report11.pdf" TargetMode="External"/><Relationship Id="rId46" Type="http://schemas.openxmlformats.org/officeDocument/2006/relationships/hyperlink" Target="http://www.mbie.govt.nz/info-services/digital-economy" TargetMode="External"/><Relationship Id="rId59" Type="http://schemas.openxmlformats.org/officeDocument/2006/relationships/hyperlink" Target="mailto:ncver@ncver.edu.au" TargetMode="External"/><Relationship Id="rId67" Type="http://schemas.openxmlformats.org/officeDocument/2006/relationships/hyperlink" Target="http://www.ncver.edu.au/" TargetMode="External"/><Relationship Id="rId20" Type="http://schemas.openxmlformats.org/officeDocument/2006/relationships/image" Target="media/image5.jpeg"/><Relationship Id="rId41" Type="http://schemas.openxmlformats.org/officeDocument/2006/relationships/hyperlink" Target="https://www.rba.gov.au/speeches/2017/pdf/sp-gov-2017-07-26.pdf" TargetMode="External"/><Relationship Id="rId54" Type="http://schemas.openxmlformats.org/officeDocument/2006/relationships/hyperlink" Target="http://archive.stats.govt.nz/browse_for_stats/population/estimates_and_projections/NationalPopulationProjections_HOTP2016/Commentary.aspx" TargetMode="External"/><Relationship Id="rId62" Type="http://schemas.openxmlformats.org/officeDocument/2006/relationships/image" Target="media/image8.wmf"/><Relationship Id="rId70" Type="http://schemas.openxmlformats.org/officeDocument/2006/relationships/image" Target="media/image13.wmf"/><Relationship Id="rId75" Type="http://schemas.openxmlformats.org/officeDocument/2006/relationships/hyperlink" Target="http://www.ncver.edu.a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footer" Target="footer2.xml"/><Relationship Id="rId28" Type="http://schemas.openxmlformats.org/officeDocument/2006/relationships/hyperlink" Target="https://industry.gov.au/Office-of-the-Chief-Economist/Publications/Pages/Australian-Innovation-System.aspx" TargetMode="External"/><Relationship Id="rId36" Type="http://schemas.openxmlformats.org/officeDocument/2006/relationships/hyperlink" Target="http://www.fya.org.au/wp-content/uploads/2016/04/The-New-Basics_Update_Web.pdf" TargetMode="External"/><Relationship Id="rId49" Type="http://schemas.openxmlformats.org/officeDocument/2006/relationships/hyperlink" Target="http://www.oecd.org/publications/the-survey-of-adult-skills-9789264258075-en.htm" TargetMode="External"/><Relationship Id="rId57"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E55F5-5771-4C64-9C38-06EADEF1B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NCVERNormal.dotm</Template>
  <TotalTime>3</TotalTime>
  <Pages>11</Pages>
  <Words>5803</Words>
  <Characters>33079</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Skilling for tomorrow</vt:lpstr>
    </vt:vector>
  </TitlesOfParts>
  <Company>NCVER</Company>
  <LinksUpToDate>false</LinksUpToDate>
  <CharactersWithSpaces>38805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Skills for a global future</dc:title>
  <dc:creator>AnnaPayton@ncver.edu.au;GenevieveKnight@ncver.edu.au</dc:creator>
  <cp:lastModifiedBy>Elise Rivett</cp:lastModifiedBy>
  <cp:revision>4</cp:revision>
  <cp:lastPrinted>2018-07-06T07:06:00Z</cp:lastPrinted>
  <dcterms:created xsi:type="dcterms:W3CDTF">2018-07-18T04:27:00Z</dcterms:created>
  <dcterms:modified xsi:type="dcterms:W3CDTF">2018-07-20T00:14:00Z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2017-05-08T00:00:00Z</vt:filetime>
  </property>
  <property fmtid="{D5CDD505-2E9C-101B-9397-08002B2CF9AE}" pid="3" name="Creator">
    <vt:lpwstr>Adobe InDesign CC 2015 (Windows)</vt:lpwstr>
  </property>
  <property fmtid="{D5CDD505-2E9C-101B-9397-08002B2CF9AE}" pid="4" name="LastSaved">
    <vt:filetime>2017-05-08T00:00:00Z</vt:filetime>
  </property>
</Properties>
</file>